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Lines="50" w:line="400" w:lineRule="exact"/>
        <w:ind w:left="3962" w:hanging="3975" w:hangingChars="900"/>
        <w:jc w:val="center"/>
        <w:textAlignment w:val="auto"/>
        <w:rPr>
          <w:rFonts w:hint="eastAsia" w:ascii="方正颜宋简体_准" w:hAnsi="方正颜宋简体_准" w:eastAsia="方正颜宋简体_准" w:cs="方正颜宋简体_准"/>
          <w:b/>
          <w:bCs/>
          <w:color w:val="00B050"/>
          <w:kern w:val="0"/>
          <w:sz w:val="44"/>
          <w:szCs w:val="44"/>
          <w:lang w:val="en-US" w:eastAsia="zh-CN"/>
        </w:rPr>
      </w:pPr>
      <w:r>
        <w:rPr>
          <w:rFonts w:hint="eastAsia" w:ascii="方正颜宋简体_准" w:hAnsi="方正颜宋简体_准" w:eastAsia="方正颜宋简体_准" w:cs="方正颜宋简体_准"/>
          <w:b/>
          <w:bCs/>
          <w:color w:val="00B050"/>
          <w:kern w:val="0"/>
          <w:sz w:val="44"/>
          <w:szCs w:val="44"/>
          <w:lang w:eastAsia="zh-CN"/>
        </w:rPr>
        <w:t>【海享游</w:t>
      </w:r>
      <w:r>
        <w:rPr>
          <w:rFonts w:hint="eastAsia" w:ascii="方正颜宋简体_准" w:hAnsi="方正颜宋简体_准" w:eastAsia="方正颜宋简体_准" w:cs="方正颜宋简体_准"/>
          <w:b/>
          <w:bCs/>
          <w:color w:val="00B050"/>
          <w:kern w:val="0"/>
          <w:sz w:val="44"/>
          <w:szCs w:val="44"/>
          <w:lang w:val="en-US" w:eastAsia="zh-CN"/>
        </w:rPr>
        <w:t>-欢乐一夏】</w:t>
      </w:r>
    </w:p>
    <w:p>
      <w:pPr>
        <w:keepNext w:val="0"/>
        <w:keepLines w:val="0"/>
        <w:pageBreakBefore w:val="0"/>
        <w:widowControl w:val="0"/>
        <w:kinsoku/>
        <w:wordWrap/>
        <w:overflowPunct/>
        <w:topLinePunct w:val="0"/>
        <w:autoSpaceDE/>
        <w:autoSpaceDN/>
        <w:bidi w:val="0"/>
        <w:adjustRightInd/>
        <w:snapToGrid/>
        <w:spacing w:beforeLines="50" w:line="400" w:lineRule="exact"/>
        <w:ind w:left="3962" w:hanging="2711" w:hangingChars="900"/>
        <w:jc w:val="left"/>
        <w:textAlignment w:val="auto"/>
        <w:rPr>
          <w:rFonts w:hint="eastAsia" w:ascii="方正颜宋简体_准" w:hAnsi="方正颜宋简体_准" w:eastAsia="方正颜宋简体_准" w:cs="方正颜宋简体_准"/>
          <w:b/>
          <w:bCs/>
          <w:color w:val="00B0F0"/>
          <w:kern w:val="0"/>
          <w:sz w:val="30"/>
          <w:szCs w:val="30"/>
        </w:rPr>
      </w:pPr>
      <w:r>
        <w:rPr>
          <w:rFonts w:hint="eastAsia" w:ascii="方正颜宋简体_准" w:hAnsi="方正颜宋简体_准" w:eastAsia="方正颜宋简体_准" w:cs="方正颜宋简体_准"/>
          <w:b/>
          <w:bCs/>
          <w:kern w:val="0"/>
          <w:sz w:val="30"/>
          <w:szCs w:val="30"/>
        </w:rPr>
        <w:t>厦门鼓浪屿、</w:t>
      </w:r>
      <w:r>
        <w:rPr>
          <w:rFonts w:hint="eastAsia" w:ascii="方正颜宋简体_准" w:hAnsi="方正颜宋简体_准" w:eastAsia="方正颜宋简体_准" w:cs="方正颜宋简体_准"/>
          <w:b/>
          <w:bCs/>
          <w:kern w:val="0"/>
          <w:sz w:val="30"/>
          <w:szCs w:val="30"/>
          <w:lang w:eastAsia="zh-CN"/>
        </w:rPr>
        <w:t>网红健康步行道、渔趣赶海、</w:t>
      </w:r>
      <w:r>
        <w:rPr>
          <w:rFonts w:hint="eastAsia" w:ascii="方正颜宋简体_准" w:hAnsi="方正颜宋简体_准" w:eastAsia="方正颜宋简体_准" w:cs="方正颜宋简体_准"/>
          <w:b/>
          <w:bCs/>
          <w:kern w:val="0"/>
          <w:sz w:val="30"/>
          <w:szCs w:val="30"/>
        </w:rPr>
        <w:t>云水谣</w:t>
      </w:r>
      <w:r>
        <w:rPr>
          <w:rFonts w:hint="eastAsia" w:ascii="方正颜宋简体_准" w:hAnsi="方正颜宋简体_准" w:eastAsia="方正颜宋简体_准" w:cs="方正颜宋简体_准"/>
          <w:b/>
          <w:bCs/>
          <w:kern w:val="0"/>
          <w:sz w:val="30"/>
          <w:szCs w:val="30"/>
          <w:lang w:eastAsia="zh-CN"/>
        </w:rPr>
        <w:t>土楼</w:t>
      </w:r>
      <w:r>
        <w:rPr>
          <w:rFonts w:hint="eastAsia" w:ascii="方正颜宋简体_准" w:hAnsi="方正颜宋简体_准" w:eastAsia="方正颜宋简体_准" w:cs="方正颜宋简体_准"/>
          <w:b/>
          <w:bCs/>
          <w:kern w:val="0"/>
          <w:sz w:val="30"/>
          <w:szCs w:val="30"/>
        </w:rPr>
        <w:t>、</w:t>
      </w:r>
      <w:r>
        <w:rPr>
          <w:rFonts w:hint="eastAsia" w:ascii="方正颜宋简体_准" w:hAnsi="方正颜宋简体_准" w:eastAsia="方正颜宋简体_准" w:cs="方正颜宋简体_准"/>
          <w:b/>
          <w:bCs/>
          <w:kern w:val="0"/>
          <w:sz w:val="30"/>
          <w:szCs w:val="30"/>
          <w:lang w:eastAsia="zh-CN"/>
        </w:rPr>
        <w:t>超值特惠双飞</w:t>
      </w:r>
      <w:r>
        <w:rPr>
          <w:rFonts w:hint="eastAsia" w:ascii="方正颜宋简体_准" w:hAnsi="方正颜宋简体_准" w:eastAsia="方正颜宋简体_准" w:cs="方正颜宋简体_准"/>
          <w:b/>
          <w:bCs/>
          <w:kern w:val="0"/>
          <w:sz w:val="30"/>
          <w:szCs w:val="30"/>
          <w:lang w:val="en-US" w:eastAsia="zh-CN"/>
        </w:rPr>
        <w:t>5日游</w:t>
      </w:r>
    </w:p>
    <w:p>
      <w:pPr>
        <w:spacing w:beforeLines="50" w:line="240" w:lineRule="auto"/>
        <w:rPr>
          <w:rFonts w:hint="eastAsia" w:ascii="方正颜宋简体_纤" w:hAnsi="方正颜宋简体_纤" w:eastAsia="方正颜宋简体_纤" w:cs="方正颜宋简体_纤"/>
          <w:b/>
          <w:bCs/>
          <w:color w:val="00B0F0"/>
          <w:kern w:val="0"/>
          <w:sz w:val="28"/>
          <w:szCs w:val="28"/>
          <w:lang w:eastAsia="zh-CN"/>
        </w:rPr>
      </w:pPr>
      <w:r>
        <w:rPr>
          <w:rFonts w:hint="eastAsia" w:ascii="方正颜宋简体_纤" w:hAnsi="方正颜宋简体_纤" w:eastAsia="方正颜宋简体_纤" w:cs="方正颜宋简体_纤"/>
          <w:b/>
          <w:bCs/>
          <w:color w:val="00B0F0"/>
          <w:kern w:val="0"/>
          <w:sz w:val="28"/>
          <w:szCs w:val="28"/>
          <w:lang w:eastAsia="zh-CN"/>
        </w:rPr>
        <w:drawing>
          <wp:inline distT="0" distB="0" distL="114300" distR="114300">
            <wp:extent cx="6586855" cy="1867535"/>
            <wp:effectExtent l="0" t="0" r="4445" b="18415"/>
            <wp:docPr id="20" name="图片 20" descr="2013070209092239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130702090922392239"/>
                    <pic:cNvPicPr>
                      <a:picLocks noChangeAspect="1"/>
                    </pic:cNvPicPr>
                  </pic:nvPicPr>
                  <pic:blipFill>
                    <a:blip r:embed="rId4"/>
                    <a:stretch>
                      <a:fillRect/>
                    </a:stretch>
                  </pic:blipFill>
                  <pic:spPr>
                    <a:xfrm>
                      <a:off x="0" y="0"/>
                      <a:ext cx="6586855" cy="1867535"/>
                    </a:xfrm>
                    <a:prstGeom prst="rect">
                      <a:avLst/>
                    </a:prstGeom>
                  </pic:spPr>
                </pic:pic>
              </a:graphicData>
            </a:graphic>
          </wp:inline>
        </w:drawing>
      </w:r>
    </w:p>
    <w:p>
      <w:pPr>
        <w:spacing w:beforeLines="50" w:line="360" w:lineRule="exact"/>
        <w:rPr>
          <w:rFonts w:hint="eastAsia" w:ascii="方正颜宋简体_纤" w:hAnsi="方正颜宋简体_纤" w:eastAsia="方正颜宋简体_纤" w:cs="方正颜宋简体_纤"/>
          <w:b/>
          <w:bCs/>
          <w:color w:val="00B050"/>
          <w:kern w:val="0"/>
          <w:sz w:val="32"/>
          <w:szCs w:val="32"/>
          <w:lang w:eastAsia="zh-CN"/>
        </w:rPr>
      </w:pPr>
      <w:r>
        <w:rPr>
          <w:rFonts w:hint="eastAsia" w:ascii="方正颜宋简体_纤" w:hAnsi="方正颜宋简体_纤" w:eastAsia="方正颜宋简体_纤" w:cs="方正颜宋简体_纤"/>
          <w:b/>
          <w:bCs/>
          <w:color w:val="00B050"/>
          <w:kern w:val="0"/>
          <w:sz w:val="32"/>
          <w:szCs w:val="32"/>
        </w:rPr>
        <w:t>行程特色</w:t>
      </w:r>
      <w:r>
        <w:rPr>
          <w:rFonts w:hint="eastAsia" w:ascii="方正颜宋简体_纤" w:hAnsi="方正颜宋简体_纤" w:eastAsia="方正颜宋简体_纤" w:cs="方正颜宋简体_纤"/>
          <w:b/>
          <w:bCs/>
          <w:color w:val="00B050"/>
          <w:kern w:val="0"/>
          <w:sz w:val="32"/>
          <w:szCs w:val="32"/>
          <w:lang w:eastAsia="zh-CN"/>
        </w:rPr>
        <w:t>：</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1、散拼行程升级团队服务，</w:t>
      </w:r>
      <w:r>
        <w:rPr>
          <w:rFonts w:hint="eastAsia" w:ascii="方正颜宋简体_纤" w:hAnsi="方正颜宋简体_纤" w:eastAsia="方正颜宋简体_纤" w:cs="方正颜宋简体_纤"/>
          <w:b w:val="0"/>
          <w:bCs w:val="0"/>
          <w:color w:val="C55A11" w:themeColor="accent2" w:themeShade="BF"/>
          <w:kern w:val="0"/>
          <w:sz w:val="21"/>
          <w:szCs w:val="21"/>
          <w:lang w:eastAsia="zh-CN"/>
        </w:rPr>
        <w:t>接送站工作人员，行程</w:t>
      </w:r>
      <w:r>
        <w:rPr>
          <w:rFonts w:hint="eastAsia" w:ascii="方正颜宋简体_纤" w:hAnsi="方正颜宋简体_纤" w:eastAsia="方正颜宋简体_纤" w:cs="方正颜宋简体_纤"/>
          <w:b w:val="0"/>
          <w:bCs w:val="0"/>
          <w:color w:val="C55A11" w:themeColor="accent2" w:themeShade="BF"/>
          <w:kern w:val="0"/>
          <w:sz w:val="21"/>
          <w:szCs w:val="21"/>
        </w:rPr>
        <w:t>3天1导游，全程一导到底，杜绝每天换导游！！！</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2、</w:t>
      </w:r>
      <w:r>
        <w:rPr>
          <w:rFonts w:hint="eastAsia" w:ascii="方正颜宋简体_纤" w:hAnsi="方正颜宋简体_纤" w:eastAsia="方正颜宋简体_纤" w:cs="方正颜宋简体_纤"/>
          <w:b w:val="0"/>
          <w:bCs w:val="0"/>
          <w:color w:val="C55A11" w:themeColor="accent2" w:themeShade="BF"/>
          <w:kern w:val="0"/>
          <w:sz w:val="21"/>
          <w:szCs w:val="21"/>
        </w:rPr>
        <w:t>保证纯玩不进店，不打擦边球，自费不强制！！！</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3、</w:t>
      </w:r>
      <w:r>
        <w:rPr>
          <w:rFonts w:hint="eastAsia" w:ascii="方正颜宋简体_纤" w:hAnsi="方正颜宋简体_纤" w:eastAsia="方正颜宋简体_纤" w:cs="方正颜宋简体_纤"/>
          <w:b w:val="0"/>
          <w:bCs w:val="0"/>
          <w:color w:val="C55A11" w:themeColor="accent2" w:themeShade="BF"/>
          <w:kern w:val="0"/>
          <w:sz w:val="21"/>
          <w:szCs w:val="21"/>
        </w:rPr>
        <w:t>打破</w:t>
      </w:r>
      <w:r>
        <w:rPr>
          <w:rFonts w:hint="eastAsia" w:ascii="方正颜宋简体_纤" w:hAnsi="方正颜宋简体_纤" w:eastAsia="方正颜宋简体_纤" w:cs="方正颜宋简体_纤"/>
          <w:b w:val="0"/>
          <w:bCs w:val="0"/>
          <w:color w:val="C55A11" w:themeColor="accent2" w:themeShade="BF"/>
          <w:kern w:val="0"/>
          <w:sz w:val="21"/>
          <w:szCs w:val="21"/>
          <w:lang w:eastAsia="zh-CN"/>
        </w:rPr>
        <w:t>散拼</w:t>
      </w:r>
      <w:r>
        <w:rPr>
          <w:rFonts w:hint="eastAsia" w:ascii="方正颜宋简体_纤" w:hAnsi="方正颜宋简体_纤" w:eastAsia="方正颜宋简体_纤" w:cs="方正颜宋简体_纤"/>
          <w:b w:val="0"/>
          <w:bCs w:val="0"/>
          <w:color w:val="C55A11" w:themeColor="accent2" w:themeShade="BF"/>
          <w:kern w:val="0"/>
          <w:sz w:val="21"/>
          <w:szCs w:val="21"/>
        </w:rPr>
        <w:t>常规，土楼当天晚出发，开启懒人模式！！！</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4、打卡网红健康步道、梦幻黄金沙滩赶海体验渔民乐趣！！！</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5、</w:t>
      </w:r>
      <w:r>
        <w:rPr>
          <w:rFonts w:hint="eastAsia" w:ascii="方正颜宋简体_纤" w:hAnsi="方正颜宋简体_纤" w:eastAsia="方正颜宋简体_纤" w:cs="方正颜宋简体_纤"/>
          <w:b w:val="0"/>
          <w:bCs w:val="0"/>
          <w:color w:val="C55A11" w:themeColor="accent2" w:themeShade="BF"/>
          <w:kern w:val="0"/>
          <w:sz w:val="21"/>
          <w:szCs w:val="21"/>
        </w:rPr>
        <w:t>土楼景区全程导游自己讲解，全程不泡茶，途中只停咖啡休息站！！！</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6、【贴心赠送】老院子闽南风情园或灵玲马戏动物王国！！！</w:t>
      </w:r>
    </w:p>
    <w:p>
      <w:pPr>
        <w:tabs>
          <w:tab w:val="left" w:pos="3155"/>
          <w:tab w:val="left" w:pos="5780"/>
        </w:tabs>
        <w:spacing w:beforeLines="50" w:afterLines="50" w:line="400" w:lineRule="exact"/>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7、</w:t>
      </w:r>
      <w:r>
        <w:rPr>
          <w:rFonts w:hint="eastAsia" w:ascii="方正颜宋简体_纤" w:hAnsi="方正颜宋简体_纤" w:eastAsia="方正颜宋简体_纤" w:cs="方正颜宋简体_纤"/>
          <w:b w:val="0"/>
          <w:bCs w:val="0"/>
          <w:color w:val="C55A11" w:themeColor="accent2" w:themeShade="BF"/>
          <w:kern w:val="0"/>
          <w:sz w:val="21"/>
          <w:szCs w:val="21"/>
          <w:lang w:eastAsia="zh-CN"/>
        </w:rPr>
        <w:t>包含厦门精华景点，特别安排游览鼓浪屿</w:t>
      </w: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w:t>
      </w:r>
      <w:r>
        <w:rPr>
          <w:rFonts w:hint="eastAsia" w:ascii="方正颜宋简体_纤" w:hAnsi="方正颜宋简体_纤" w:eastAsia="方正颜宋简体_纤" w:cs="方正颜宋简体_纤"/>
          <w:b w:val="0"/>
          <w:bCs w:val="0"/>
          <w:color w:val="C55A11" w:themeColor="accent2" w:themeShade="BF"/>
          <w:kern w:val="0"/>
          <w:sz w:val="21"/>
          <w:szCs w:val="21"/>
          <w:lang w:eastAsia="zh-CN"/>
        </w:rPr>
        <w:t>云水谣土楼</w:t>
      </w: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2个福建必去世界文化遗产地</w:t>
      </w:r>
    </w:p>
    <w:p>
      <w:pPr>
        <w:spacing w:beforeLines="50" w:line="36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8、【安全保障】包含旅行社责任险，安排酒店、用车、导游等各环节的安全保障。体会管家式服务。</w:t>
      </w:r>
    </w:p>
    <w:p>
      <w:pPr>
        <w:spacing w:beforeLines="50" w:line="360" w:lineRule="exact"/>
        <w:rPr>
          <w:rFonts w:hint="eastAsia" w:ascii="方正颜宋简体_纤" w:hAnsi="方正颜宋简体_纤" w:eastAsia="方正颜宋简体_纤" w:cs="方正颜宋简体_纤"/>
          <w:b w:val="0"/>
          <w:bCs w:val="0"/>
          <w:color w:val="C55A11" w:themeColor="accent2" w:themeShade="BF"/>
          <w:kern w:val="0"/>
          <w:sz w:val="21"/>
          <w:szCs w:val="21"/>
        </w:rPr>
      </w:pPr>
      <w:r>
        <w:rPr>
          <w:rFonts w:hint="eastAsia" w:ascii="方正颜宋简体_纤" w:hAnsi="方正颜宋简体_纤" w:eastAsia="方正颜宋简体_纤" w:cs="方正颜宋简体_纤"/>
          <w:b w:val="0"/>
          <w:bCs w:val="0"/>
          <w:color w:val="C55A11" w:themeColor="accent2" w:themeShade="BF"/>
          <w:kern w:val="0"/>
          <w:sz w:val="21"/>
          <w:szCs w:val="21"/>
          <w:lang w:val="en-US" w:eastAsia="zh-CN"/>
        </w:rPr>
        <w:t>9、</w:t>
      </w:r>
      <w:r>
        <w:rPr>
          <w:rFonts w:hint="eastAsia" w:ascii="方正颜宋简体_纤" w:hAnsi="方正颜宋简体_纤" w:eastAsia="方正颜宋简体_纤" w:cs="方正颜宋简体_纤"/>
          <w:b w:val="0"/>
          <w:bCs w:val="0"/>
          <w:color w:val="C55A11" w:themeColor="accent2" w:themeShade="BF"/>
          <w:kern w:val="0"/>
          <w:sz w:val="21"/>
          <w:szCs w:val="21"/>
        </w:rPr>
        <w:t>散客天天发，一人也成团！！！</w:t>
      </w:r>
    </w:p>
    <w:tbl>
      <w:tblPr>
        <w:tblStyle w:val="7"/>
        <w:tblW w:w="1068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0"/>
        <w:gridCol w:w="5769"/>
        <w:gridCol w:w="289"/>
        <w:gridCol w:w="5"/>
        <w:gridCol w:w="1971"/>
        <w:gridCol w:w="99"/>
        <w:gridCol w:w="22"/>
        <w:gridCol w:w="1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82" w:type="dxa"/>
            <w:gridSpan w:val="8"/>
            <w:shd w:val="clear" w:color="auto" w:fill="00B0F0"/>
            <w:noWrap/>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0000" w:themeColor="text1"/>
                <w:kern w:val="0"/>
                <w:szCs w:val="21"/>
                <w14:textFill>
                  <w14:solidFill>
                    <w14:schemeClr w14:val="tx1"/>
                  </w14:solidFill>
                </w14:textFill>
              </w:rPr>
            </w:pPr>
            <w:r>
              <w:rPr>
                <w:rFonts w:hint="eastAsia" w:ascii="方正颜宋简体_纤" w:hAnsi="方正颜宋简体_纤" w:eastAsia="方正颜宋简体_纤" w:cs="方正颜宋简体_纤"/>
                <w:b/>
                <w:color w:val="FFFFFF" w:themeColor="background1"/>
                <w:kern w:val="0"/>
                <w:sz w:val="30"/>
                <w:szCs w:val="30"/>
                <w14:textFill>
                  <w14:solidFill>
                    <w14:schemeClr w14:val="bg1"/>
                  </w14:solidFill>
                </w14:textFill>
              </w:rPr>
              <w:t>行程安排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6" w:hRule="atLeast"/>
        </w:trPr>
        <w:tc>
          <w:tcPr>
            <w:tcW w:w="1240" w:type="dxa"/>
            <w:vMerge w:val="restart"/>
            <w:shd w:val="clear" w:color="auto" w:fill="C5E0B3" w:themeFill="accent6" w:themeFillTint="66"/>
            <w:noWrap/>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Day1</w:t>
            </w:r>
          </w:p>
        </w:tc>
        <w:tc>
          <w:tcPr>
            <w:tcW w:w="6058" w:type="dxa"/>
            <w:gridSpan w:val="2"/>
            <w:shd w:val="clear" w:color="auto" w:fill="auto"/>
            <w:noWrap/>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lang w:eastAsia="zh-CN"/>
              </w:rPr>
              <w:t>成都—</w:t>
            </w:r>
            <w:r>
              <w:rPr>
                <w:rFonts w:hint="eastAsia" w:ascii="方正颜宋简体_纤" w:hAnsi="方正颜宋简体_纤" w:eastAsia="方正颜宋简体_纤" w:cs="方正颜宋简体_纤"/>
                <w:b/>
                <w:color w:val="00B0F0"/>
                <w:kern w:val="0"/>
                <w:szCs w:val="21"/>
              </w:rPr>
              <w:t>厦门</w:t>
            </w:r>
          </w:p>
        </w:tc>
        <w:tc>
          <w:tcPr>
            <w:tcW w:w="2097" w:type="dxa"/>
            <w:gridSpan w:val="4"/>
            <w:shd w:val="clear" w:color="auto" w:fill="auto"/>
            <w:noWrap/>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餐：自理</w:t>
            </w:r>
          </w:p>
        </w:tc>
        <w:tc>
          <w:tcPr>
            <w:tcW w:w="1287" w:type="dxa"/>
            <w:shd w:val="clear" w:color="auto" w:fill="auto"/>
            <w:noWrap/>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lang w:eastAsia="zh-CN"/>
              </w:rPr>
            </w:pPr>
            <w:r>
              <w:rPr>
                <w:rFonts w:hint="eastAsia" w:ascii="方正颜宋简体_纤" w:hAnsi="方正颜宋简体_纤" w:eastAsia="方正颜宋简体_纤" w:cs="方正颜宋简体_纤"/>
                <w:b/>
                <w:color w:val="00B0F0"/>
                <w:kern w:val="0"/>
                <w:szCs w:val="21"/>
              </w:rPr>
              <w:t>住：</w:t>
            </w:r>
            <w:r>
              <w:rPr>
                <w:rFonts w:hint="eastAsia" w:ascii="方正颜宋简体_纤" w:hAnsi="方正颜宋简体_纤" w:eastAsia="方正颜宋简体_纤" w:cs="方正颜宋简体_纤"/>
                <w:b/>
                <w:color w:val="00B0F0"/>
                <w:kern w:val="0"/>
                <w:szCs w:val="21"/>
                <w:lang w:eastAsia="zh-CN"/>
              </w:rPr>
              <w:t>厦门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0" w:type="dxa"/>
            <w:vMerge w:val="continue"/>
            <w:shd w:val="clear" w:color="auto" w:fill="C5E0B3" w:themeFill="accent6" w:themeFillTint="66"/>
            <w:noWrap/>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tc>
        <w:tc>
          <w:tcPr>
            <w:tcW w:w="9442" w:type="dxa"/>
            <w:gridSpan w:val="7"/>
            <w:noWrap/>
          </w:tcPr>
          <w:p>
            <w:pPr>
              <w:pStyle w:val="5"/>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方正颜宋简体_纤" w:hAnsi="方正颜宋简体_纤" w:eastAsia="方正颜宋简体_纤" w:cs="方正颜宋简体_纤"/>
                <w:color w:val="000000"/>
                <w:sz w:val="21"/>
                <w:szCs w:val="21"/>
              </w:rPr>
            </w:pPr>
            <w:r>
              <w:rPr>
                <w:rFonts w:hint="eastAsia" w:ascii="方正颜宋简体_纤" w:hAnsi="方正颜宋简体_纤" w:eastAsia="方正颜宋简体_纤" w:cs="方正颜宋简体_纤"/>
                <w:color w:val="000000"/>
                <w:sz w:val="21"/>
                <w:szCs w:val="21"/>
                <w:lang w:eastAsia="zh-CN"/>
              </w:rPr>
              <w:t>请各位贵宾根据航班时间，自行前往双流机场，我们的工作人员会为您办理好登机手续，后乘飞机前往厦门</w:t>
            </w:r>
            <w:r>
              <w:rPr>
                <w:rFonts w:hint="eastAsia" w:ascii="方正颜宋简体_纤" w:hAnsi="方正颜宋简体_纤" w:eastAsia="方正颜宋简体_纤" w:cs="方正颜宋简体_纤"/>
                <w:color w:val="000000"/>
                <w:sz w:val="21"/>
                <w:szCs w:val="21"/>
              </w:rPr>
              <w:t>。</w:t>
            </w:r>
            <w:r>
              <w:rPr>
                <w:rFonts w:hint="eastAsia" w:ascii="方正颜宋简体_纤" w:hAnsi="方正颜宋简体_纤" w:eastAsia="方正颜宋简体_纤" w:cs="方正颜宋简体_纤"/>
                <w:color w:val="000000"/>
                <w:sz w:val="21"/>
                <w:szCs w:val="21"/>
                <w:lang w:eastAsia="zh-CN"/>
              </w:rPr>
              <w:t>抵达厦门后</w:t>
            </w:r>
            <w:r>
              <w:rPr>
                <w:rFonts w:hint="eastAsia" w:ascii="方正颜宋简体_纤" w:hAnsi="方正颜宋简体_纤" w:eastAsia="方正颜宋简体_纤" w:cs="方正颜宋简体_纤"/>
                <w:color w:val="000000"/>
                <w:sz w:val="21"/>
                <w:szCs w:val="21"/>
              </w:rPr>
              <w:t>专车接机前往酒店入住。今日无行程，可以自行前往</w:t>
            </w:r>
            <w:r>
              <w:rPr>
                <w:rFonts w:hint="eastAsia" w:ascii="方正颜宋简体_纤" w:hAnsi="方正颜宋简体_纤" w:eastAsia="方正颜宋简体_纤" w:cs="方正颜宋简体_纤"/>
                <w:b/>
                <w:color w:val="00B0F0"/>
                <w:sz w:val="21"/>
                <w:szCs w:val="21"/>
              </w:rPr>
              <w:t>中山路</w:t>
            </w:r>
            <w:r>
              <w:rPr>
                <w:rFonts w:hint="eastAsia" w:ascii="方正颜宋简体_纤" w:hAnsi="方正颜宋简体_纤" w:eastAsia="方正颜宋简体_纤" w:cs="方正颜宋简体_纤"/>
                <w:color w:val="000000"/>
                <w:sz w:val="21"/>
                <w:szCs w:val="21"/>
              </w:rPr>
              <w:t>自由活动（无导游陪同，无讲解），品尝地道的厦门美食。中山路是厦门最老牌的商业街，人流旺，名气大，不论往昔还是如今，人们一提及厦门，就言必中山路，好似香港的中环、北京的王府井、上海的南京路。到厦门，中山路是不能不去的，因为它代表了厦门的繁华，富有和时代韵律。到这里可享受丰富的物质世界，领略现代风采。中山路的建筑都是骑楼，骑楼是欧陆建筑与东南 亚地域特点相结合的一种建筑形式，这种建筑有着浓郁的南洋风情，粉红和乳白是主色调，经过岁月的洗礼，斑驳的墙体与古旧的木窗更为骑楼增添了几分特有的神韵。</w:t>
            </w:r>
          </w:p>
          <w:p>
            <w:pPr>
              <w:pStyle w:val="5"/>
              <w:keepNext w:val="0"/>
              <w:keepLines w:val="0"/>
              <w:suppressLineNumbers w:val="0"/>
              <w:shd w:val="clear" w:color="auto" w:fill="FFFFFF"/>
              <w:spacing w:before="0" w:beforeAutospacing="0" w:after="0" w:afterAutospacing="0" w:line="360" w:lineRule="atLeast"/>
              <w:ind w:left="0" w:right="0"/>
              <w:rPr>
                <w:rFonts w:hint="eastAsia" w:ascii="方正颜宋简体_纤" w:hAnsi="方正颜宋简体_纤" w:eastAsia="方正颜宋简体_纤" w:cs="方正颜宋简体_纤"/>
                <w:color w:val="000000"/>
                <w:sz w:val="21"/>
                <w:szCs w:val="21"/>
              </w:rPr>
            </w:pPr>
            <w:r>
              <w:rPr>
                <w:rFonts w:hint="eastAsia" w:ascii="方正颜宋简体_纤" w:hAnsi="方正颜宋简体_纤" w:eastAsia="方正颜宋简体_纤" w:cs="方正颜宋简体_纤"/>
                <w:color w:val="000000"/>
                <w:sz w:val="21"/>
                <w:szCs w:val="21"/>
                <w:lang w:eastAsia="zh-CN"/>
              </w:rPr>
              <w:drawing>
                <wp:inline distT="0" distB="0" distL="114300" distR="114300">
                  <wp:extent cx="1911985" cy="1132840"/>
                  <wp:effectExtent l="0" t="0" r="12065" b="10160"/>
                  <wp:docPr id="7" name="图片 7" descr="2570850d6e08d421ce2c8e410b79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70850d6e08d421ce2c8e410b798261"/>
                          <pic:cNvPicPr>
                            <a:picLocks noChangeAspect="1"/>
                          </pic:cNvPicPr>
                        </pic:nvPicPr>
                        <pic:blipFill>
                          <a:blip r:embed="rId5"/>
                          <a:stretch>
                            <a:fillRect/>
                          </a:stretch>
                        </pic:blipFill>
                        <pic:spPr>
                          <a:xfrm>
                            <a:off x="0" y="0"/>
                            <a:ext cx="1911985" cy="1132840"/>
                          </a:xfrm>
                          <a:prstGeom prst="rect">
                            <a:avLst/>
                          </a:prstGeom>
                        </pic:spPr>
                      </pic:pic>
                    </a:graphicData>
                  </a:graphic>
                </wp:inline>
              </w:drawing>
            </w:r>
            <w:r>
              <w:rPr>
                <w:rFonts w:hint="eastAsia" w:ascii="方正颜宋简体_纤" w:hAnsi="方正颜宋简体_纤" w:eastAsia="方正颜宋简体_纤" w:cs="方正颜宋简体_纤"/>
                <w:color w:val="000000"/>
                <w:sz w:val="21"/>
                <w:szCs w:val="21"/>
                <w:lang w:eastAsia="zh-CN"/>
              </w:rPr>
              <w:drawing>
                <wp:inline distT="0" distB="0" distL="114300" distR="114300">
                  <wp:extent cx="1971675" cy="1127125"/>
                  <wp:effectExtent l="0" t="0" r="9525" b="15875"/>
                  <wp:docPr id="6" name="图片 6" descr="30334226788779156fdb7f2525dc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334226788779156fdb7f2525dc4395"/>
                          <pic:cNvPicPr>
                            <a:picLocks noChangeAspect="1"/>
                          </pic:cNvPicPr>
                        </pic:nvPicPr>
                        <pic:blipFill>
                          <a:blip r:embed="rId6"/>
                          <a:stretch>
                            <a:fillRect/>
                          </a:stretch>
                        </pic:blipFill>
                        <pic:spPr>
                          <a:xfrm>
                            <a:off x="0" y="0"/>
                            <a:ext cx="1971675" cy="1127125"/>
                          </a:xfrm>
                          <a:prstGeom prst="rect">
                            <a:avLst/>
                          </a:prstGeom>
                        </pic:spPr>
                      </pic:pic>
                    </a:graphicData>
                  </a:graphic>
                </wp:inline>
              </w:drawing>
            </w:r>
            <w:r>
              <w:rPr>
                <w:rFonts w:hint="eastAsia" w:ascii="方正颜宋简体_纤" w:hAnsi="方正颜宋简体_纤" w:eastAsia="方正颜宋简体_纤" w:cs="方正颜宋简体_纤"/>
                <w:color w:val="000000"/>
                <w:sz w:val="21"/>
                <w:szCs w:val="21"/>
                <w:lang w:eastAsia="zh-CN"/>
              </w:rPr>
              <w:drawing>
                <wp:inline distT="0" distB="0" distL="114300" distR="114300">
                  <wp:extent cx="1895475" cy="1130300"/>
                  <wp:effectExtent l="0" t="0" r="9525" b="12700"/>
                  <wp:docPr id="4" name="图片 4" descr="b671711211682b5ee13a626abfaea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71711211682b5ee13a626abfaea541"/>
                          <pic:cNvPicPr>
                            <a:picLocks noChangeAspect="1"/>
                          </pic:cNvPicPr>
                        </pic:nvPicPr>
                        <pic:blipFill>
                          <a:blip r:embed="rId7"/>
                          <a:stretch>
                            <a:fillRect/>
                          </a:stretch>
                        </pic:blipFill>
                        <pic:spPr>
                          <a:xfrm>
                            <a:off x="0" y="0"/>
                            <a:ext cx="1895475" cy="1130300"/>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0" w:type="dxa"/>
            <w:vMerge w:val="restart"/>
            <w:shd w:val="clear" w:color="auto" w:fill="C5E0B3" w:themeFill="accent6" w:themeFillTint="66"/>
            <w:noWrap/>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Day2</w:t>
            </w: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tc>
        <w:tc>
          <w:tcPr>
            <w:tcW w:w="6058" w:type="dxa"/>
            <w:gridSpan w:val="2"/>
            <w:shd w:val="clear" w:color="auto" w:fill="auto"/>
            <w:noWrap/>
          </w:tcPr>
          <w:p>
            <w:pPr>
              <w:pStyle w:val="5"/>
              <w:keepNext w:val="0"/>
              <w:keepLines w:val="0"/>
              <w:suppressLineNumbers w:val="0"/>
              <w:shd w:val="clear" w:color="auto" w:fill="FFFFFF"/>
              <w:spacing w:before="0" w:beforeAutospacing="0" w:after="0" w:afterAutospacing="0" w:line="360" w:lineRule="atLeast"/>
              <w:ind w:left="0" w:right="0"/>
              <w:rPr>
                <w:rFonts w:hint="eastAsia" w:ascii="方正颜宋简体_纤" w:hAnsi="方正颜宋简体_纤" w:eastAsia="方正颜宋简体_纤" w:cs="方正颜宋简体_纤"/>
                <w:b/>
                <w:color w:val="00B0F0"/>
                <w:sz w:val="21"/>
                <w:szCs w:val="21"/>
              </w:rPr>
            </w:pPr>
            <w:r>
              <w:rPr>
                <w:rFonts w:hint="eastAsia" w:ascii="方正颜宋简体_纤" w:hAnsi="方正颜宋简体_纤" w:eastAsia="方正颜宋简体_纤" w:cs="方正颜宋简体_纤"/>
                <w:b/>
                <w:color w:val="00B0F0"/>
                <w:sz w:val="21"/>
                <w:szCs w:val="21"/>
              </w:rPr>
              <w:t>厦门-云水谣</w:t>
            </w:r>
          </w:p>
        </w:tc>
        <w:tc>
          <w:tcPr>
            <w:tcW w:w="2097" w:type="dxa"/>
            <w:gridSpan w:val="4"/>
            <w:shd w:val="clear" w:color="auto" w:fill="auto"/>
          </w:tcPr>
          <w:p>
            <w:pPr>
              <w:pStyle w:val="5"/>
              <w:keepNext w:val="0"/>
              <w:keepLines w:val="0"/>
              <w:suppressLineNumbers w:val="0"/>
              <w:shd w:val="clear" w:color="auto" w:fill="FFFFFF"/>
              <w:spacing w:before="0" w:beforeAutospacing="0" w:after="0" w:afterAutospacing="0" w:line="360" w:lineRule="atLeast"/>
              <w:ind w:left="0" w:right="0"/>
              <w:rPr>
                <w:rFonts w:hint="eastAsia" w:ascii="方正颜宋简体_纤" w:hAnsi="方正颜宋简体_纤" w:eastAsia="方正颜宋简体_纤" w:cs="方正颜宋简体_纤"/>
                <w:b/>
                <w:color w:val="00B0F0"/>
                <w:sz w:val="21"/>
                <w:szCs w:val="21"/>
              </w:rPr>
            </w:pPr>
            <w:r>
              <w:rPr>
                <w:rFonts w:hint="eastAsia" w:ascii="方正颜宋简体_纤" w:hAnsi="方正颜宋简体_纤" w:eastAsia="方正颜宋简体_纤" w:cs="方正颜宋简体_纤"/>
                <w:b/>
                <w:color w:val="00B0F0"/>
                <w:sz w:val="21"/>
                <w:szCs w:val="21"/>
              </w:rPr>
              <w:t>餐：</w:t>
            </w:r>
            <w:r>
              <w:rPr>
                <w:rFonts w:hint="eastAsia" w:ascii="方正颜宋简体_纤" w:hAnsi="方正颜宋简体_纤" w:eastAsia="方正颜宋简体_纤" w:cs="方正颜宋简体_纤"/>
                <w:b/>
                <w:color w:val="00B0F0"/>
                <w:sz w:val="21"/>
                <w:szCs w:val="21"/>
                <w:lang w:eastAsia="zh-CN"/>
              </w:rPr>
              <w:t>早</w:t>
            </w:r>
            <w:r>
              <w:rPr>
                <w:rFonts w:hint="eastAsia" w:ascii="方正颜宋简体_纤" w:hAnsi="方正颜宋简体_纤" w:eastAsia="方正颜宋简体_纤" w:cs="方正颜宋简体_纤"/>
                <w:b/>
                <w:color w:val="00B0F0"/>
                <w:sz w:val="21"/>
                <w:szCs w:val="21"/>
                <w:lang w:val="en-US" w:eastAsia="zh-CN"/>
              </w:rPr>
              <w:t>/</w:t>
            </w:r>
            <w:r>
              <w:rPr>
                <w:rFonts w:hint="eastAsia" w:ascii="方正颜宋简体_纤" w:hAnsi="方正颜宋简体_纤" w:eastAsia="方正颜宋简体_纤" w:cs="方正颜宋简体_纤"/>
                <w:b/>
                <w:color w:val="00B0F0"/>
                <w:sz w:val="21"/>
                <w:szCs w:val="21"/>
              </w:rPr>
              <w:t>午餐</w:t>
            </w:r>
          </w:p>
        </w:tc>
        <w:tc>
          <w:tcPr>
            <w:tcW w:w="1287" w:type="dxa"/>
            <w:shd w:val="clear" w:color="auto" w:fill="auto"/>
          </w:tcPr>
          <w:p>
            <w:pPr>
              <w:pStyle w:val="5"/>
              <w:keepNext w:val="0"/>
              <w:keepLines w:val="0"/>
              <w:suppressLineNumbers w:val="0"/>
              <w:shd w:val="clear" w:color="auto" w:fill="FFFFFF"/>
              <w:spacing w:before="0" w:beforeAutospacing="0" w:after="0" w:afterAutospacing="0" w:line="360" w:lineRule="atLeast"/>
              <w:ind w:left="0" w:right="0"/>
              <w:rPr>
                <w:rFonts w:hint="eastAsia" w:ascii="方正颜宋简体_纤" w:hAnsi="方正颜宋简体_纤" w:eastAsia="方正颜宋简体_纤" w:cs="方正颜宋简体_纤"/>
                <w:b/>
                <w:color w:val="00B0F0"/>
                <w:sz w:val="21"/>
                <w:szCs w:val="21"/>
                <w:lang w:eastAsia="zh-CN"/>
              </w:rPr>
            </w:pPr>
            <w:r>
              <w:rPr>
                <w:rFonts w:hint="eastAsia" w:ascii="方正颜宋简体_纤" w:hAnsi="方正颜宋简体_纤" w:eastAsia="方正颜宋简体_纤" w:cs="方正颜宋简体_纤"/>
                <w:b/>
                <w:color w:val="00B0F0"/>
                <w:sz w:val="21"/>
                <w:szCs w:val="21"/>
              </w:rPr>
              <w:t>住：</w:t>
            </w:r>
            <w:r>
              <w:rPr>
                <w:rFonts w:hint="eastAsia" w:ascii="方正颜宋简体_纤" w:hAnsi="方正颜宋简体_纤" w:eastAsia="方正颜宋简体_纤" w:cs="方正颜宋简体_纤"/>
                <w:b/>
                <w:color w:val="00B0F0"/>
                <w:sz w:val="21"/>
                <w:szCs w:val="21"/>
                <w:lang w:eastAsia="zh-CN"/>
              </w:rPr>
              <w:t>厦门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0" w:type="dxa"/>
            <w:vMerge w:val="continue"/>
            <w:shd w:val="clear" w:color="auto" w:fill="C5E0B3" w:themeFill="accent6" w:themeFillTint="66"/>
            <w:noWrap/>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tc>
        <w:tc>
          <w:tcPr>
            <w:tcW w:w="9442" w:type="dxa"/>
            <w:gridSpan w:val="7"/>
            <w:noWrap/>
          </w:tcPr>
          <w:p>
            <w:pPr>
              <w:keepNext w:val="0"/>
              <w:keepLines w:val="0"/>
              <w:suppressLineNumbers w:val="0"/>
              <w:spacing w:before="0" w:beforeAutospacing="0" w:after="0" w:afterAutospacing="0" w:line="320" w:lineRule="exact"/>
              <w:ind w:left="0" w:right="0"/>
              <w:jc w:val="left"/>
              <w:rPr>
                <w:rFonts w:hint="eastAsia" w:ascii="方正颜宋简体_纤" w:hAnsi="方正颜宋简体_纤" w:eastAsia="方正颜宋简体_纤" w:cs="方正颜宋简体_纤"/>
                <w:bCs/>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 xml:space="preserve">08:00-08:50 </w:t>
            </w:r>
            <w:r>
              <w:rPr>
                <w:rFonts w:hint="eastAsia" w:ascii="方正颜宋简体_纤" w:hAnsi="方正颜宋简体_纤" w:eastAsia="方正颜宋简体_纤" w:cs="方正颜宋简体_纤"/>
                <w:bCs/>
                <w:sz w:val="21"/>
                <w:szCs w:val="21"/>
              </w:rPr>
              <w:t>早餐后按约定时间导游接团乘车出发前往</w:t>
            </w:r>
            <w:r>
              <w:rPr>
                <w:rFonts w:hint="eastAsia" w:ascii="方正颜宋简体_纤" w:hAnsi="方正颜宋简体_纤" w:eastAsia="方正颜宋简体_纤" w:cs="方正颜宋简体_纤"/>
                <w:bCs/>
                <w:sz w:val="21"/>
                <w:szCs w:val="21"/>
                <w:lang w:eastAsia="zh-CN"/>
              </w:rPr>
              <w:t>云水谣古镇</w:t>
            </w:r>
            <w:r>
              <w:rPr>
                <w:rFonts w:hint="eastAsia" w:ascii="方正颜宋简体_纤" w:hAnsi="方正颜宋简体_纤" w:eastAsia="方正颜宋简体_纤" w:cs="方正颜宋简体_纤"/>
                <w:bCs/>
                <w:sz w:val="21"/>
                <w:szCs w:val="21"/>
              </w:rPr>
              <w:t>土楼（车程约3.5小时）中途停靠咖啡特产商店休息站休息。</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方正颜宋简体_纤" w:hAnsi="方正颜宋简体_纤" w:eastAsia="方正颜宋简体_纤" w:cs="方正颜宋简体_纤"/>
                <w:bCs/>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12:00</w:t>
            </w:r>
            <w:r>
              <w:rPr>
                <w:rFonts w:hint="eastAsia" w:ascii="方正颜宋简体_纤" w:hAnsi="方正颜宋简体_纤" w:eastAsia="方正颜宋简体_纤" w:cs="方正颜宋简体_纤"/>
                <w:b/>
                <w:bCs/>
                <w:color w:val="0000FF"/>
                <w:sz w:val="21"/>
                <w:szCs w:val="21"/>
              </w:rPr>
              <w:t xml:space="preserve"> </w:t>
            </w:r>
            <w:r>
              <w:rPr>
                <w:rFonts w:hint="eastAsia" w:ascii="方正颜宋简体_纤" w:hAnsi="方正颜宋简体_纤" w:eastAsia="方正颜宋简体_纤" w:cs="方正颜宋简体_纤"/>
                <w:bCs/>
                <w:sz w:val="21"/>
                <w:szCs w:val="21"/>
              </w:rPr>
              <w:t>抵达餐厅享用美味农家午餐（因贵宾都是来自天南地北，众口难调，客家菜口味偏清淡。十人一桌，八菜一汤，人数增减菜色也相应增减）</w:t>
            </w:r>
          </w:p>
          <w:p>
            <w:pPr>
              <w:keepNext w:val="0"/>
              <w:keepLines w:val="0"/>
              <w:suppressLineNumbers w:val="0"/>
              <w:spacing w:before="0" w:beforeAutospacing="0" w:after="0" w:afterAutospacing="0" w:line="320" w:lineRule="exact"/>
              <w:ind w:left="0" w:right="0"/>
              <w:jc w:val="left"/>
              <w:rPr>
                <w:rFonts w:hint="eastAsia" w:ascii="方正颜宋简体_纤" w:hAnsi="方正颜宋简体_纤" w:eastAsia="方正颜宋简体_纤" w:cs="方正颜宋简体_纤"/>
                <w:color w:val="00B0F0"/>
                <w:kern w:val="0"/>
                <w:sz w:val="21"/>
                <w:szCs w:val="21"/>
                <w:shd w:val="clear" w:color="auto" w:fill="FFFFFF"/>
              </w:rPr>
            </w:pPr>
            <w:r>
              <w:rPr>
                <w:rFonts w:hint="eastAsia" w:ascii="方正颜宋简体_纤" w:hAnsi="方正颜宋简体_纤" w:eastAsia="方正颜宋简体_纤" w:cs="方正颜宋简体_纤"/>
                <w:sz w:val="21"/>
                <w:szCs w:val="21"/>
              </w:rPr>
              <mc:AlternateContent>
                <mc:Choice Requires="wpg">
                  <w:drawing>
                    <wp:anchor distT="0" distB="0" distL="114300" distR="114300" simplePos="0" relativeHeight="251667456" behindDoc="1" locked="0" layoutInCell="1" allowOverlap="1">
                      <wp:simplePos x="0" y="0"/>
                      <wp:positionH relativeFrom="column">
                        <wp:posOffset>-40005</wp:posOffset>
                      </wp:positionH>
                      <wp:positionV relativeFrom="paragraph">
                        <wp:posOffset>1631950</wp:posOffset>
                      </wp:positionV>
                      <wp:extent cx="5867400" cy="1313815"/>
                      <wp:effectExtent l="0" t="0" r="0" b="635"/>
                      <wp:wrapTight wrapText="bothSides">
                        <wp:wrapPolygon>
                          <wp:start x="0" y="0"/>
                          <wp:lineTo x="0" y="21297"/>
                          <wp:lineTo x="14236" y="21297"/>
                          <wp:lineTo x="21530" y="20671"/>
                          <wp:lineTo x="21530" y="0"/>
                          <wp:lineTo x="0" y="0"/>
                        </wp:wrapPolygon>
                      </wp:wrapTight>
                      <wp:docPr id="9" name="组合 9"/>
                      <wp:cNvGraphicFramePr/>
                      <a:graphic xmlns:a="http://schemas.openxmlformats.org/drawingml/2006/main">
                        <a:graphicData uri="http://schemas.microsoft.com/office/word/2010/wordprocessingGroup">
                          <wpg:wgp>
                            <wpg:cNvGrpSpPr/>
                            <wpg:grpSpPr>
                              <a:xfrm>
                                <a:off x="0" y="0"/>
                                <a:ext cx="5867400" cy="1313815"/>
                                <a:chOff x="15831" y="1677"/>
                                <a:chExt cx="9390" cy="2234"/>
                              </a:xfrm>
                            </wpg:grpSpPr>
                            <pic:pic xmlns:pic="http://schemas.openxmlformats.org/drawingml/2006/picture">
                              <pic:nvPicPr>
                                <pic:cNvPr id="2" name="图片 1" descr="云水谣"/>
                                <pic:cNvPicPr>
                                  <a:picLocks noChangeAspect="1" noChangeArrowheads="1"/>
                                </pic:cNvPicPr>
                              </pic:nvPicPr>
                              <pic:blipFill>
                                <a:blip r:embed="rId8" cstate="print"/>
                                <a:srcRect/>
                                <a:stretch>
                                  <a:fillRect/>
                                </a:stretch>
                              </pic:blipFill>
                              <pic:spPr>
                                <a:xfrm>
                                  <a:off x="15831" y="1677"/>
                                  <a:ext cx="6165" cy="2235"/>
                                </a:xfrm>
                                <a:prstGeom prst="rect">
                                  <a:avLst/>
                                </a:prstGeom>
                                <a:noFill/>
                                <a:ln w="9525" cmpd="sng">
                                  <a:noFill/>
                                  <a:miter lim="800000"/>
                                  <a:headEnd/>
                                  <a:tailEnd/>
                                </a:ln>
                              </pic:spPr>
                            </pic:pic>
                            <pic:pic xmlns:pic="http://schemas.openxmlformats.org/drawingml/2006/picture">
                              <pic:nvPicPr>
                                <pic:cNvPr id="8" name="图片 8" descr="云水谣4"/>
                                <pic:cNvPicPr>
                                  <a:picLocks noChangeAspect="1"/>
                                </pic:cNvPicPr>
                              </pic:nvPicPr>
                              <pic:blipFill>
                                <a:blip r:embed="rId9"/>
                                <a:stretch>
                                  <a:fillRect/>
                                </a:stretch>
                              </pic:blipFill>
                              <pic:spPr>
                                <a:xfrm>
                                  <a:off x="22011" y="1690"/>
                                  <a:ext cx="3210" cy="2152"/>
                                </a:xfrm>
                                <a:prstGeom prst="rect">
                                  <a:avLst/>
                                </a:prstGeom>
                              </pic:spPr>
                            </pic:pic>
                          </wpg:wgp>
                        </a:graphicData>
                      </a:graphic>
                    </wp:anchor>
                  </w:drawing>
                </mc:Choice>
                <mc:Fallback>
                  <w:pict>
                    <v:group id="_x0000_s1026" o:spid="_x0000_s1026" o:spt="203" style="position:absolute;left:0pt;margin-left:-3.15pt;margin-top:128.5pt;height:103.45pt;width:462pt;mso-wrap-distance-left:9pt;mso-wrap-distance-right:9pt;z-index:-251649024;mso-width-relative:page;mso-height-relative:page;" coordorigin="15831,1677" coordsize="9390,2234" wrapcoords="0 0 0 21297 14236 21297 21530 20671 21530 0 0 0" o:gfxdata="UEsDBAoAAAAAAIdO4kAAAAAAAAAAAAAAAAAEAAAAZHJzL1BLAwQUAAAACACHTuJA0NbviNsAAAAK&#10;AQAADwAAAGRycy9kb3ducmV2LnhtbE2PQUvDQBCF74L/YRnBW7tJYxMbMylS1FMRbAXxts1Ok9Ds&#10;bMhuk/bfu570OMzHe98r1hfTiZEG11pGiOcRCOLK6pZrhM/96+wRhPOKteosE8KVHKzL25tC5dpO&#10;/EHjztcihLDLFULjfZ9L6aqGjHJz2xOH39EORvlwDrXUg5pCuOnkIopSaVTLoaFRPW0aqk67s0F4&#10;m9T0nMQv4/Z03Fy/98v3r21MiPd3cfQEwtPF/8Hwqx/UoQxOB3tm7USHMEuTQCIsllnYFIBVnGUg&#10;DggPabICWRby/4TyB1BLAwQUAAAACACHTuJA7DppNO8CAADZBwAADgAAAGRycy9lMm9Eb2MueG1s&#10;xVXLbtNAFN0j8Q8j76ljp0kTq0mF6ENIFUQ8PmA6HtsjPA/NTOJ0jwTsYM2SH+iCFUh8DaV8Bndm&#10;7LRJEVRVEZGS3HmdOffc4+vdvSWv0YJqw6SYRMlWL0JUEJkzUU6ily8OH4wiZCwWOa6loJPolJpo&#10;b3r/3m6jMprKStY51QhAhMkaNYkqa1UWx4ZUlGOzJRUVsFhIzbGFoS7jXOMG0Hkdp73eMG6kzpWW&#10;hBoDs/thMWoR9U0AZVEwQvclmXMqbEDVtMYWUjIVUyaaerZFQYl9WhSGWlRPIsjU+l+4BOIT9xtP&#10;d3FWaqwqRloK+CYUNnLimAm4dAW1jy1Gc82uQXFGtDSysFtE8jgk4hWBLJLehjZHWs6Vz6XMmlKt&#10;RIdCbah+a1jyZDHTiOWTaBwhgTkU/OLr6/P3b9HYadOoMoMtR1o9VzPdTpRh5NJdFpq7f0gELb2q&#10;pytV6dIiApOD0XBnuweCE1hL+kl/lAyC7qSC4rhzyWDUTyLk1oc7O93iQQsw7o/b02na33arcXdz&#10;7Aiu+ChGMvi2OkF0Tae/uxNO2bmmoLpDE4sZIzMdBpdapZ1W5x+/Xbx7g4B7Tg0BX33/8uHH2eef&#10;Z58cTYfgDgUI7LgdS/LKICEfVViU9KFR4FDIGvC6Ka1lU1GcGzftcl1H8cM1Wic1U4esrl0dXHy3&#10;TxLSGeUnFAyiH+fAk0BvsOASpZmwoVJGk2eQBnDFmbGaWlK5sABO7TzUa7XgE7jk7LIz4C13YsNN&#10;v3NFZ6phMhwER4EnvJ1WngCdtbFHVHLkAiAO5KCeOMOLY+NowtZui5sW0snn6dcCNfAoDFIHzhVk&#10;bUTpz17ZxJmFDlgzPolGPfcJMriiHYjc41jM6hDDXbVoqxjy9AJA2sEfEPx7v0JLD89261cYb/rV&#10;P1frVvujYZ2M69v/qzPT1op3aL8UOnLXlKAB+bp29uunSdeSkoG/+7b286ptGsO3Nej43qrt28m9&#10;Uq6OIb76Rp7+AlBLAwQKAAAAAACHTuJAAAAAAAAAAAAAAAAACgAAAGRycy9tZWRpYS9QSwMEFAAA&#10;AAgAh07iQN4cabhDdwAA0ncAABUAAABkcnMvbWVkaWEvaW1hZ2UyLmpwZWedvXVQY8G7LRpcBwYd&#10;XAYb3N1hcHd3d3fXQUJwd3cYNPjgboO7u7vDXH7n3Hde1fvr3btTqUolO6levbO7+/vWWl//W/q3&#10;BfgqLS4lDoCAgACsfT4A/1YBogB4WFg4WBh4ODg4BAR4RGTML8hISMi46BiomIR4xESEeAQEJOQM&#10;VCTf6cgICH5wUtMxMbOxsRFTcfNzsfAxsLKx/OdHIBAQEJCRkHG+fMFhISUgZfk/Pv51A9DgIZgg&#10;dqEgvgMg0SCg0CD+9QOIAQAImM/W/qfB//uAgISChoGFg0dARPo8oekrABICCgoSGgoGBhr682y/&#10;z88B0Ggw6KTMwrAYSkZw350wWYLi8+HJROp6sJT/XpGzGjsHIyBif8PBxaOgpPpBTcPGzsHJxc0j&#10;+lNMXEJSSlpFVU1dQ1NL28TUzNzC0sraxdXN3cPTyzskNCz8V0RkVEJiUnJKalp6RkFhUXFJaVl5&#10;RX1DY1MzuKW1rbevf2BwaHhkdGZ2bn5hcWl5ZXtnd2//4PDo+OT65vbu/uHx6fnlP7ggAFD/Det/&#10;kP1/cKF94oKEhoaChvsPLghIj88nFBo0DCkzLLqwEpyRE8Z3liB4TJH4/LoeBDJW5SssY+e/iNjk&#10;bNsU1/+B9l/I/v8BC/6/QvY/wP5fXCsAZCiIz4sHhQYQBLhX1p6krHSuMeuxDCbEVQZ1lxVcU5aN&#10;Q+kL7gn2Fi6SwGm325qwENkIjqx43xpIiH4h0gRj3umhXbcA9QysyEsWaisvXB1PwUXBj/YS02pz&#10;8xcUON/o+J9q1IwNeW7P1asL0lcvXe+r98OL/9C8xh2bVG6mnL8t13r5VA78inoe3X0tfKMV/EAn&#10;VNNBdd+9It5WT7GKuFkXxtK+lNeAVd16MS9gs6Lf6do5Va16P3FxvzfR6eep8dcBD00HhEl2kc7N&#10;+9uApz5fm9RjGpdistTv5vY2PmD+ifcb3n2ZDzgM8GHL7NeuAL/5MxMLf2B9f/qlajbcbvKEelWl&#10;MkHTQC9SKP0PgAguoN6xWd0N8GEn7tdusUUCv/16Uo2sPSly8e5+h3tS1zKLixmFuC82JQWjWHfV&#10;yvirPZL62f+5/dOZaaEzBzSg3714Qb0qCwA3uXHZlL5sBYQphisWOUXV19NCdq0f/Xd7/hpbj33o&#10;s9+a5BrMg40ciG+It+U+NhcED6//AUg/sLQte+zGFgohAg9iK/8GmPn1+1m3uX+2n5Exgt331vPw&#10;BO5JrWiRXZxg/bfgJ5L4qWJuTtNzrgmqX8UOYX7DM1wVI6ecjw1STe9yPOt/Pq9efIdwedhIu7/P&#10;Z3NUvvIy0shb9+P5v6rHla9wjZxqjiaTd2E9kpVky/7M7f94kNz47EtY+yx0FhQY1s/roVDeGZCn&#10;9IGFpBOJsN6tFFX1F8bWIkhKqehj9DUq2/qvx0GAV4GvcAWnTClx4GcXqi3eC8CtLH1AvdFyUd+V&#10;huJOaNQVv1VeUGhUfcy+Lhexryt8+GfeYG5Xn5j+AwzN+ou+0fIhOhJE/RLPvaltadKuvRXsmNGz&#10;Ubp03Ywr/QewNfgHmJr1F2kInov6FTUxU7qMTzMvmP6+f115ApfbCP4EmMOucyO4u//Ze6rzTivF&#10;qiMjVXpc7uLx5SpV6bbWGusX+DdYNNbfQpEnN+Mq8lSHk1G+ntnhJV6MWfm4gcwFiyVTNcj/Aaqs&#10;g9CrvhuqK4f64Iu7XMg2TPwD8H+RTZAOAM5JplUyl7InKp3ZfKOac04lS7Dq5uaakMaI8i7hVZdf&#10;j1Ex968tXz3KkF2JWRme7gvuZU4cgXpZTH9aHWLtVT7sW+kcjjKKvScbI3eDl5wUGjw7zEkW7N/8&#10;WmFtU6Sjt/5cwp8okmAbI+O6BpkwBLfQcameHuBhL8K2UOE7KEiDzTVascsNV37hojmSMcBebq0Q&#10;kUMrvtK2lsAI5xgj8TEmT4zmq3x25lZOJoSAqCbv16YhsFC/yvI8kv2X7hQX7lBl+J1VbM29Kn7M&#10;2sCE0lR0Hv/0+Fh6P1N0RyEqQ/gfACOy9/A1Ql6QpsWf3DPKcKariVyuhWaIQJprSF9i9raGqUTS&#10;b3efALEOOa5LbHfYRI1XnYlFh8DtPMs8OmKTGO1N0ynb3GhKL/oDa1Z4RxBbuDS6ct3w2aXfPEro&#10;CDHvg77dZWQ345Yj8QccVdY7v430pbIU3oyOF/GUZvNYK+aPIQDEMdDtUmhi4Sl5R8enbv8kYQwH&#10;Z5WllhzUgeoNtrkm62cWg05YH2ORSjKPq0XhDcz7CiALWWip/GGY8MDeukFqvjKe3bB5dVeqK+bw&#10;ZW7EgTse8+NChLnFO34lkLc9F8+zDd8nOrd51ITcd4cJC8IhqcR7D+VeRvsptbpphSGxfF3Ctq5s&#10;PF+G1yTB8/5DbVQGNd20oY+KgC6eLd32H8AH57VJWVE3OO9cEeJSBKqy6SlyJ133OWMvCjIxOHqE&#10;sE2Zs38KI5KcSi3uMA++heBhpxVzSYJOwlv85hHZYpP/OGiBOFKAls79lNVt60z4nfrXjkZ0iMmr&#10;ucHrtmBv69EFUOq15a/ub8ct0xpexNZiy9SMtQQkXi8GcuHWXsZ1XCjyDzaITrtrpIEL2ZgK+WtK&#10;pLjoMNwhLqKmWqtrqH5Be54ksIpUiYPRnn0syfkWEcSgdfJ6U3ZOeJv+3C8ldKgfGlQoOO/3uBSB&#10;59Pmv/cbO2fUJS+348laenS3yIHc+52wXlDHKo5Nfyv9rjn7ZyfPHcrYfkxqqak6ooodr5TnRurT&#10;4/4DRI63/gM4BfS2PteYJ0iQl68t8woBdku31QwoQBLeeTyxT1oC9IK3uIkfTwZXhR/YCtF/jpgZ&#10;36/+bOuWw+Udr7KViXRpeZg0Afx4tyZETlWu/DN9vKhTdiyjebOQswejqq+eYp+EGmNfdgLuyMQA&#10;6nP0aScuLT2wIk5aqWj5cXbKCOfaGckzA2WTHIeH7DnmKM9D/DYnZS7OYs+Mw8/IGg0uSSoLZ0Em&#10;ZGXHpxoF8Xoi9WggFhoMUlszL7iolWZV5i+j3A+V5bT0EuFFmVYskQ0e+AUmOfPaWiWxe/GONmaq&#10;ZARQT6oaTkXx8b+xH6t2VfTkTqYfdUIauEuFaVPIcq1BP826BcOs+Lv6undnyifTrE/afIj4tnaa&#10;qO368GTRvVW3WeSpEQ3vyvbr+Pp5JTHfJ2ayY60d9XmUzKnIxRF2ShTlmawg0VRogEAQTcJves1y&#10;bMnD8sopG4CyVh0ouIL5OOhZOWH/Zh69/cRNJck4o6k/YXP/GWGoE3vhw2SXSyDpgc4LECQCq4wE&#10;yX+i407tfKs/JGpjg6y+ybzWW6HPtaRyQLRenmIPSVgb/g9gXS3FZs30ZHsbSBubXE70h88Mxg5Z&#10;ikzAfp78sITWoy8H52Mpa4Q1HtMCRsK7YMnDgB7e2BGFtuFq72GFvaqSLrDd2e+UT05qMLe1xeiH&#10;iJoDv5L4bs+IS3nELFNvC+6JnMY1VSjJ73Bqtn8A5synZJDLXbWdzACR7Gu+Yh+hmKnMjtahs7O3&#10;IeJByfU3uU6U0UqkKrtKbiMbErt2eIH778vjKp4iQlwC894cGTa9Fe3rsdInbF9I0c19wEgh2a01&#10;UU2tWMsjEsgVvGRRaiS7WDRUAk1zNs0ctLQymLKZaXshc++0uTdXkoQ0JirZumo/2pz38cpozHQV&#10;y0HzLKVNlD2k0cTsfE4HRSBsMl4pLB7GJjNqQrSIOVm1UGk0ml4qdmB6ozG5lXo8IJ+sZ0v1qKVK&#10;hxMoploTMPCyPxltSDZ7Pg5u+FqhJT88l2Uav0kO4Enw1lAiMKlWm8uZ0TSdLe4M39jZ4UC7MMRx&#10;egwUSE4qssOpKZ3sonDXU7dMkTJrTg61vow0S/g5KP6Biiw5/KL+ZXddojRay1gVRC1/sHrLFoqC&#10;cAlKqxW6dvhlNlvcMs9W50AfEzWE9VudTpOJ29FlBNnZadA/vKXdp5NjhjfiECQTud9gpuwMKdvv&#10;EnLUelDPPl0AVhEr7bBV6prDFmTLqv8eAH8BMfwGo5ztC/YsTDYVE/RiDX879T6VAC0sPOikSWUV&#10;YII44M66W3ATCZx5UDpmHfjo6fDUUooYDC3tQQLqa4ooxb+5Xtzy1I8MFfDJ0q5kSMbQFA0P2Yvr&#10;1ZJC4B1YSMb2gXsmtU9z2FcjPk5YLT9K80y6Ad4ZxrTjYSjzvEk3+DgT7GiZTmcwBhmUPpbN4wTk&#10;hvEdZlLGHEEf3gu9Vpw8PH0MS1RR29P95rzC9q0rkhQ+ptcLQUuzHSC7r56eekWs8DtWRjcYsELd&#10;dnBk0IfA+xoH9aYADp2myILgAwnL+escVJKgCxvxXf0UPRHaY/UfNdtDSXUkYkpTXERPAxpgT/P6&#10;ztaOtAamHRYEXpCk7bu1PXtzMXVJ4OrgtJDa6I66vbCDg3TBDTWBmdQp6A6o2cpHrPxDVWNN7yGO&#10;BZY119oygQOQ9fKiDL+cCSFvJcE4msBfsVDoZMd3svCbvcNH5NwKKSsoWOojWUgFgAx00da2L2fI&#10;dSeP2vFMCmof8cvNrVbXNA2e1v04KwodZBF2cAEVnqoF0nWj3EHpTdZblaQs8F6y9UGhc4ru51N4&#10;3U9eeFFVm+jrsUoXKZCPFu4lGA2Tm15PeU9uGMdh8ZXvdrKhXyY45ThbaZqVmf6Qh2DhRBqyv4ci&#10;SCXxOFZwiSm1X6tx9nmnFlaN9oDuEoZ2JZqDQGJOqlFFRnaSU5t0plnLgwcXoOHYmu4mLuSH7WJQ&#10;JzHLvvU4ZfmYpxFLvgkqdkHNwAbsRx5/XBekdosZdK/IWFT9vGJ+E48CJCrOLuwcaAzxgpy0LBSW&#10;qXB3wCVJ1XMVcNdqmbxQ7k8mQaf67zwXXzW8Na+tjUi17cdUckAwOF+i5mQM65A9sOZWn/QnUg/X&#10;+h8rMTzV13f6lXmI1hZYh1TsF3motyigH7g4KfDtA/Dcl/EE2iuLE3tmhlJuwajWoy0zG1/GEmgt&#10;jamnts3R+1RjnuOn1n6swcLb34t7OvajuGh/oxuhjqhV2KlI4BTY6US0W2btqx29SP9ZSeZMLX3J&#10;T7MHqoH9Bu1WxnFjo3oBwhWjKiS5qVtJteeqBODJuoj1JUXQU+Mc0cgqAefqZwjiIx151PIR44S5&#10;ISupV5xphEmOQyZMaLNd9zGbGIXi7PZZnLLwqJCYV6JgeVHmmr9zGldvRmWJlJMiwsJ1uoysSOTD&#10;eH5PGPzNzEXn50dD2N/K/YhVyt6iunH+DwCBlSYuxa7oO6hmvJ1vTrsg+RBXlKHRwlKzuB60ya7i&#10;wKfaR8f9Vi5NDW09UsnBHUHs1pCrHeP8hY9SgaxYui5rjh9JwyyGT5IAPvXQJGgFLNa+Uj/hJPAM&#10;pzm34Mpc3jRsSICsynAhidwfr9ugO35RymhBdKgUUKk9YvynTSLOkYVHg5pqgpYFCOkSpVi6kYNd&#10;8FXxL4x2TeWcdd6xxncwzggOyWOJSB5y/JR1q23kwa+kt5Bq6vryAXhskVIrCD8e5TJdZAYarTTe&#10;hEKkJW/F+MQJ400XH5s8GvMq8aRyIppekkstqYxBksgJLZBAUiSRVyV8no86S3yjMQ3DhpzLB8XV&#10;+1DEwzJ+SdNv5lzmgsFnnPjAgGUoqrV4PWK2PHVn8+vI/Zf3aMu2gfOWYFxbhsal8+8aaQWrIoUH&#10;5AAFquPEywGv8MI8rZpCGxvMmQBLBA498srQ0KAWmC8jei247Hfu4FKtzeM9fZFbCaTqoZRfMKOE&#10;3T7Ah1rUa/aS1mrPEI3O+lkyyeTQBqqxTlwhe68eW7ShP9XSJlZ3XB4ph7pzX9q8GjZ0J7+RQXkC&#10;YIh/7cvXNc4bvtr0moLgmb+sjQSbqHORzd3x08rfCreLzK5K4emvCAFNmkfBKRiUEnx2DmmQPIma&#10;Ez4epT9JgLa4DhtB4XTi+OQEHNxQs5TpHPguNvQxE/0a6MPVaGuBXUj2l5t10K9qqiAtu5LsECZ1&#10;iGFDHpBAJ82cuwKbyxQd/YPk6K8WhSzxoQvgYdbcBFZTbpzdgpSwX70Umw/ZDyFoU4whqrdrIdx4&#10;e5An3vSo6dDEkPjI8flMW4y+qHfzqRt8FNcifFkeB2uWKTNUOXmW2heamZ2Fi1llVcj5mhRyvyX1&#10;59Yewe2hfYVrTCrJBUpVurMtmfTviLDbU2OzOXMwbenjccfguBGqVBcij2fh26AcoJOaWbsJ5m9x&#10;aZ2O9gcCn93nDL/sM/fWFBnPAxLfzF8ktyFH4j54pWR8wBlm8sSRoWpIjO/FOuGqq9hf7XpInF0W&#10;c5rgcezf7su/mwclGKKqgOGqmTH+AczXI2QniJbmYMlbCIiy32PEf4uspkmqQQFkILLQjnPkRMwc&#10;2zWz895nZ9n5JHvni+GBHeVcI7hDBvJ3yBVDWVADks238G/XRCbQzt4usy9zznVWMk4JXitMgjR/&#10;G9FF8WScHA5WuZdHju+GRGWRbyowgj0O40HMsgSmhi46GfWr0ufsnQm97Q/nIkIAVPnC68uMQYrI&#10;SWcrEpP5wh8y1Gs8KIOJFMO9IK7uS/U8TVNgJY+4mgekMEVssW4UkiTJLaUUnsQYqRSTmgT0VziD&#10;YWWo78bF/wDuYRpQZO7OPhloLJltW7tETeUmBRPlY6RBkuHkLLJny0utXFPHKgPb1eJy7LXqG6L4&#10;4cxdIuFqIyZTtogehOkXm6jhvjBFTv8AdAofoZaF29dk3d5C/wAlVP8AImwqaIU/iK1Tc3fYnSdd&#10;MNyqTusr3UjXJ09+tqidzJ//4Bb2JtKuKuRwf+BsTxZmr8MM+qW9ZedGUgWZYFPc8AdGXLvj5I7A&#10;jZ9GrZA9v4vJunMg6RuiaB73Q9nCDYvA1YQkAxQKik28i4SJjO5+kwHskBOpp4G9j4YgZ6i98YiZ&#10;MZwb+3HmkK+KJi0KbXOKQCNWjdP82NU94T6hwvdMCWZuuXp7woiy8ERSeynhj+la5bbZ/iHeb9dY&#10;iW4FXoVfBOBm2ssPODdFw0sU5GwwHWOKtp3rby9ooEpb+H4PVbt9y1CNM1N6jC02k8FnBIB4Fk2Z&#10;UXRYo2oQv25wsGT0g9T60OZcy7SpYn6PRa28YvCkaCj70VR2bzfXQUctsDvM7efgrSxNLXmWDiJm&#10;XWc0Gw9zD2FW2lcHsyjkY64Nx1D5wcdHHMbnCqsrRUOEkXvP9ttmJY28U/d+S6yBA0sPyrFWoCV8&#10;xfatjA9S24CZXF8+BNEsxxo9zyWeWfNh23+rFvGLTujag90c43PJ0AvMSfaiKybzBxBrS4DNAFlO&#10;xzLZSMvs1VGjyST61mKx7DQSStSYBV9rZodPqD/0pcjuS2EGpKMTNZsdsNyMiRly6m4HtDRbyrFJ&#10;Ffds8MzcojOSVZrkf5sXS9at1CXFFEKSh1eRu25lzR2l8dPiSm4w4cW/zIdG5eKhzLPUwEkPKnMC&#10;xSuMc+UHf1RlxZh8fSge/DEMmTl3X95a0u2BxevUTmBR7IT3XtVGrVBHp8S/frhiTy7Xf6OKhbtL&#10;JxLIfwrmU7PJ/MFI0ZTgRmdXfFuIu+sODw16msJEyCEUDK89nK1hKEiTcStjlXFxNF2CRmKlphsq&#10;yIHlhzG3IUJoJcIDdzU6vghck7O2AAZrH/tMEoPzHLmnsC7VM9yqmhvOw79KZazBCo2Ax6lgvNFy&#10;nPTtdnBq2bwoX+mPqW28U/ZX1rUpROtWxM9wNfdyQoLkmKav38UuLJoD48iagPBoqlcD4jJoF/Je&#10;9zWPvd7kGyRXquoNg4YNOe/G36K64YV0bxD27M9PrPltetSnrW+tUh6/eJUr0EnOxnGImwWkljoX&#10;8rlO0lZG93r4o12Zl5pV4vvcZ3gW1TeALQxYlBZxDslRZ8L7kjdFJ/kktu00eqfHvtyNx3dc1mN0&#10;u0EbKwEDEbrP/LX3ai7soROK+yL1IjbObzFiRbxq7ReK/ix2cDrt6MmPlMxuSBYED8iTgyMNDsjj&#10;HyORRmpx5uLwByP69ocJLsWG4Phh+ctkVaLWcXe+mdEVcuE62M6u2fpFbSc5a7qyPYRLEnw58WBw&#10;LCKeLFB0djoeUErz7beb5HRJlBYWgd+X6GTPArUacxHcFf1ksMTlilOwR3uIpUNvF4JOkDDQdvJo&#10;dmiQO4D3gLwuX20/VVf347fnG258Jg8jA1Ql3LbPbblO2Opp1eQbGYNdEsvr4ax0E6C5nkU9poiT&#10;oZgu5IrcFYuQZyQ1G7ziYZbP4Pk+1KafbF7hXtn/AZrItMxuw4cX/R92SzDvPhNhp7lz38GvulMW&#10;yWBoL51wJGS3Hrapc51ikCp6shUBL8/VuBgp/4RPAdjjEXKYPjmxmdwlHo/gxSVoSUMwSVmck1h3&#10;Jxuz6uZcvJuKi9w5AG95li2dwsfmrxHFGkymq6dhmEawDEq2i3jfWuu2HrYDGvHv4qr67S6JSDWR&#10;ul2Gw7jC2WflNU8v0q5EGXBLlEzgDWxy4h4NHL5OubEnFOEJvfje8aIcUTxFv/sN6VqB7fvZFQC3&#10;m/D1/lK7Xk/PM0SsrvFmgzetqJeO+WseRCIZE2E4v4I/NQrvcvpDJHbCA22VNs75+kiWBBlsPAQJ&#10;rKLTnJ/VS8z9/WTkTR9gtig7hRr/crAUR3jSEUCc22l+ggeML13G9qKK+va+KpNbIzSCM+n5+Fh1&#10;xLC8eHa7Jt28PKK2Z1Eru1vNC6dD/PMJCq47Q5459jPLeCQe5REINLgKsSLScu5SuEZxSczJuVND&#10;UnLAzBxRsBssQGtwVQ5AXPHx3E+/8ZoQfOVP5kRtP9ffoy3rIetPQRu1F9dlku/8GlttpeOVH34M&#10;IEovT1hjgOIu4jjDvwjmr6BQkzwulUg0lrIvin3XTWe3n3wQgkiQfaeJGsLhMoqt5v3OZzdIiytO&#10;r7nBILXe4McYDodL1GTFWIiU9YEVRDgnCxDM5tITB6GOSiy0mkkMH6uxza0mXP1+pg52R/QgFQxT&#10;0Tn6zYWZYE32pIk4IXxu3Jrq/EXGtI5j3i2xmTa5XYQYmWl9wjXRGqVT/GzBbq6ae4wEsOhPpAyK&#10;IcApE7dxwSGP8BAfaDlIZDCgK7peUyuBEeceaiKxB3APuN+u3erRutFs2U/OnqonK35ZGmpi7/6M&#10;LlXCp2Ex/dmyar7GROJOAw39Mfd+fIPxup9gYsnJQ4wnjo+j5ZhQmTONjr+UReMQRz3WdpxCvDGB&#10;uyqPmbOIy/PHym20kfl2VnDvTF1dFEO075ITiibL4QySmtDj9KkbpPa9O71lfiw7jLfP5jD34tUh&#10;2FPpRfy9O+686pQztx9BNLfWnk7jHUfndaxC53muQqdZnkAXNanCEcNCASrRfK9Qi4Uqli7v3qlz&#10;4QTCLwhQb/NXuAFzOlR6DT9XwfVBiEPKFbdBCvA+s913VcVkYviQZVCQOXCYEDLnWq145DiFbDN+&#10;17IjlEVz8Wko90S3OdRAr0KyhbgwixUEk0BYOZfYa7jevyHZ5pDCg5jMgim0BeRMJLu52ocG3Rv4&#10;KeIBZ3PIQ1Qmvz86lBzB6epDO8ThOyBFB63IHAkIQ5ceW9B8fMVTbO9LU/Y7iJ3MwQUBWMVRSjp2&#10;yYDALzVkIH07hXacqPMEelgZPbDMA5n/FDr8nB0wrVZCwSzijx7QQXHIv3IXctlEE6xyesx2/TAU&#10;wF9XPb0vrATkbmQjYsi+h6mTH2ZBaL3EDthglC9ni/YNdE1++MLYh7BwkvEh+2MdbF7FyqVYpEcF&#10;omhNYaWyHjeftEPkKPtfMAny6I50Qh83tfMPCkZ34beBXVubW2O0BEw9+8qnTEImvHIqvbbttG8e&#10;VE3rTGOALL0gPHeyfJW4wiw3rOHNITZScgho5x8O6zmYL8TeRWYQOiEtgRB3Jcn3sMWo7gaR0MCz&#10;/WkY3CHYPNu9+DjUTmkdkisWVGkcYnpVpxGuKe+/uECEkKY2k++l6jm7dvWQGk6reMAbpw/Igsnt&#10;llxbKOXBWrocU8vVIIIfx8dC3y5dvRpXv8kM6+M35trQBnPUTPsxeYP+AcJMC5udWut9QjS+azkU&#10;mba0r0CmwGp0T/K4rM2hr4aSWGSd85n6m1QD+kcjRmxTBmEViMPIsevlRY06OrtZz8kZ5DSDe2rY&#10;YRqb1ds87OIjevDTrrjI+G2qchZfeXUFCGdrTLQAmqXxg+pScHTwe19Rb/J/S+6XzOz9UrHB+i4O&#10;Bwh6iV8FrVe2Tpvp2EHK4DAUJpz+UnuVkvwteYK6cUgCSu+p0vHRaJqfQSob3zRlUIh79R3A5YLD&#10;JbjO+JOXSXsaSZKxacXa3of7vA6POyiFe38YNLJ3rTx4N3e681dsfUffL0q9JRzidb6l7xsxNVlM&#10;uzvQZPquinb1r83VP4Bhwl60Vw6tOziA2vkZJrPdEX4Xd8C29tc35bnSjtmmcge45aURvOAD0UeR&#10;wCG4Eqkp+SwN4h1WEyMHwiDliho9aBXa+hy4yZYHYzio3GpybTmb1TeQgWJbyp0Y+ezzTETvVw0Y&#10;LE+lnDc1ri0rBHgvQN0IVJBGxo3y4jf0PsKeLEz00T+uL4FccMTJSn7FquEUfyLQZqomciV8BYbe&#10;SLzFAw4jzz/+FqRuP75FeEsQ3/T/1yhs6Fpt1fHrS7AlguOvS8LCVqxaOzwcxd+43ROyD39bHmrK&#10;FusbWB8IlSalTfkSBBFDXMphtJIW3tq0OX/0E/tbQ5WgHN5UL3zHZvb0WhuzCTfrQ87VDm09zVhI&#10;lIsl4Pii5kNSernnR10xvYxBw+6dfqYLhJJD2bqvHMTUrxz4eT0ICxgwaBSXTwK3zLetxiy/nbil&#10;cIsLXLZWyOFMIHLcsbFjq5pRtNrCijhzomp75IRcAqzTLQT7rTjQvbjL631+sergxa0LSa59I5ZO&#10;v7DNsmOm5L/W7GGyWvXBkOrlXStWV19qvtLi3gr75AddT0VYHz7nhooSBcD8qo4UYRDBK55yKs1T&#10;MJNyAATeseVlM6cx61xUBxv8vDALuvWdu/JXFJHcal0ZIUe9SIHBVovIVHFXiS8odcwBdXEoOKg1&#10;1hwzS86YaGfz0zKm5MSeh6dK+NQiuWk+yiCKR/w+0brAhQLWUZWf+vPuao4D2hlk7G3lJaWsRbWm&#10;GmiviPHG5f368zT9QuVuiKpROzzJJnflCwz3NENHtNSyf1VIVHc/sx5zBWTKdLquVeuiYpCMDFkY&#10;K6VoryrNPury5lnFxiWpdvKKLyruO/nDxeh8xhkT4FMVQ9cqvwC1X2IzDLUHg0uKv6Hv+X8dKi9b&#10;EVAB36wCSp4itJasORauq4y0zKCQ3xXGxSFwsWL+AZBQ+1OerPhSDNRDjbqAXLWM803cTbzgDHNG&#10;ugTWxPVovBM+zmI9ncGa+uGwcEdUuKtjNdeUAqmRI7d/gKvGJk1Fvhe3yvIP0taA8kq0N42WG5mR&#10;vAtF1lZKkgAyXfPWPP8LqaLWG0WOAxjxv6tXNQz3CTMKDEhBTBc9joJQG2FWttRUhFN2BtELNiEM&#10;iSzvVAYnNHsG2I2siRTVK7s5HLmnBoJ+bfZwY0HTykjLEFRQOR0ZXSLcsUpzDoadCzWMxtCijgeq&#10;G7BCfAuEkw3Q2onvyQLT77CzNyEX8wMChY7rpiazlRja2mo9niW30xxqzQ9QURO9Kw1map1oDQcy&#10;5SmvcqPNa/77UqovTo+x7Kk77QH1Bjr9iG91UEl6BUUNSUV/U2miUKUDojUVPOxIpqa+QRHdFbxv&#10;pfYa6ek29YpmfYkMCYOiWoyqIaOfLcPFMvo63Ms13UDEBMNLpNUHWQ00BNnIrP60oDy4GI6pJ6ZO&#10;rh/wNwL9YhuLEAIyjRxCqzX1LLEC3Yoth5IGkpIfTmXSuKWZf/KdlwLvhr53Qh4KgX9fyef6mQ5c&#10;4r4dL5D9MYYh4d2NQ5jk1fjaLUaptBx0T2Dehm8TI30mom7ypYwS0kQ4CA2XRmi/zfVcNO64knfl&#10;gCAxM1MCQxw1SZRyXqnnNBGYOEswnznBsbMq3xw65cCVFJmM9sgTzIsqwpzrpD9R6Unbm2EfRJl+&#10;0PES1oNRyQwp2nudgCoQMjf7xr7Vesmu+q3NWseqTifTCwmbgYMwD5bPokuIwDx7wMwma+gXH23F&#10;k/tr32OI9DcPBUeReIwf0c5Qt5zOCFu7BHjrdVfqmTYOblUnJP1HM+nLwZfogoq/+EH7h0RNJ+45&#10;ZH+B52aEa9LXggkV44AtR7iySo9zM/7Gh3oZeBN8dARcReGRQSt+iW8WFnu+l19iYiZeMnXc48SI&#10;DnOoZYpkdeKeT+OHcF80CpeeXH7O8tGzJaxYVdK3QVadmTqk5aAIjfADABgzHRcKOLWhbkhlrk8p&#10;t/bnsc7OgTkn8CPdQ967Nb5mlWsnf1bQ9SUpueibutTJ8nuG33+Aygh36b2JQnx2yhr9GPbpbWu6&#10;ZisageB6nQqsWAjHwjzd8heTYs+3sBzlVnNzvi3Tg0YGt3Phfa+JsV/x7vvyTMxAZKe1u6oDdwsr&#10;nOaLs7Xb+0pJ5eTBuDwY/BZBT483ajJF0x7oYKsSuTTaOYKD4P5y+rXDYuSQY8Zfu0TQM8J8zxL/&#10;lfvwJyZ+yvt/CEJFwvuCzIjdmys1IXUH77a/NLEp+fVWcvU/Yq1NwpUSrC3STcxj4kNgRhPf9CoY&#10;bKarSdyOxEREmclWOtoHcjEd2C6bra7oG/TsVzEfLrRUTfduN581skd2/Zy9CtIvs3T7nakIuB/I&#10;3YjWaWrOTCtK7vhXLgd42ND0mVp8whsBw3E1B2/8Thv59dcB4Ze+ybEqQabJwmjtRkk5Q802vU2C&#10;mOvW2ml/0k2kWtemY4ojTxQWKvFbilJZU5E3WS5w+ECHndTSkkqJPrlCJ6k3OtBtjSDaV9mzBC4C&#10;XNUXUF7s2Kkm69Np31GO+eq0FmdFI7T9eaC3Pz/toNqyv6XFalZM+9UXzeATsZ9aJho3TxGCNB2H&#10;OHel5xlL8gwSVZwgV2E2p8+QVuTnRtW1iaBwTgBiLXHsnRdpcsbKBRWBOLk+wetusZfeYKEHyStf&#10;3GAUKm7sxeNuOXHYdyna4ea/eghgJggpMqcHqqhaG5VCViWJau2nRckUtIfgq3F5viZ1R4kyrg83&#10;a0ZsywQg+YzD5HSOiuk77bC9ScbXGboEbIKEmHZLohZ+6gUwJygfwXALG504NWgxK0p/o0LMh2tT&#10;ZeOt6oddESRrAvMAzdAJba84uGIKdbkw40RTTcoNZEFmeZhrpJ3BGMNOi39N8oUvgaHvIdXl5hDM&#10;73fy8fu8AgbGZZV++5C9FHb+eKGjofeDYa5pCmNlda0lCkvimZQ2EtX5+TjoWD8rdhIwfI8VJtU8&#10;mSZGblWIsVFFStZpMcCIZSoVNsIF1VpVtewh1n16KuehS+RVVe4WTX7q9U1/IndfTk55UD/V6fZS&#10;A8/u616kRSgvNm5ZP1m1LlpwfkgwqsgX2eZlqKjFFc2xlLO8OtUxhO7Kgk3M+0gJ7VSl2HjMfnLV&#10;6C8y5A/TWTJsUqDxLTWk2K/Hvx0pbxWKTNhR5JJN9dFUHiCm1cme6mc/tFZHN/aCVM2uKcZjXps0&#10;h36PvFvjm0ieBMdKy/4guPqUUQnoKV/4OmRf8aMIJv+0p0wMj1/yyZrj/mZSb0UinJIMeDRSLZ63&#10;VYw/cBh6FLfJUNRckIjgE7bYPiq0CUuQopgc3sW19RCUTqWatmIo1V1ZNv9O6wQaiPHiHPiUf4xe&#10;9xTS1gp2pVE5XMQeBNCszHaRWrGM51qC28ARWWw1ihXvjsvvtNmfUcglho138kJRKgcG3YWpSAOR&#10;4vuaqUkJ71/Y584Dbrv8Q3+i2VWlOTDWKBX7RnOrmVGE3a+Vi28kEghTB96IhySzNWytB7P6B/D9&#10;PxFyVoReI89b/HXVog1oNnZMm6PRknQhnh6rzSox/eZN9XPwJ+Sv8VXipdE67Uxeo1wGLy81oCq6&#10;XgtKAYPSX3mQmY/17tuHGbatShC7LAkIUJ5GXqK23MyQKvRrzjf/BGResyv+jbK7WcrP1RbhOh7g&#10;DlwTw91DXDmAJDkssVGfIDb1PUeWjt/EyoVMOGQH2yEkYBlKkraZlD1UHUyQhBdE7ED77YRiPM1n&#10;23Mo/JaEjCMFhJ9r2LnOO2JL3oYN6v3meVX3b8m/h8Abhl0DuiHNFpvNzVd+j4bEMosLvWg5FbVG&#10;8xIzi50YeTY96ptTjbGjNsgwM8zbQlNkT6wyracmu8nXKUdhEabY+wI2q5lmno8V1LZNHftBfFRW&#10;AQuP7FUyYGpuyGlocVBJpSCP5tx5m3X9NOsbISWXXqa1achN6L3Y9iTTj63tENy4lE0n2GhPzkya&#10;VTKdl9gCfPfe5TroEDiBbnYHctzO5YTnS5EvdVNewVHNNK5bipfnbFf5qjdmoTdneHmmF7q7IZuS&#10;1hf71bNOee+5bUb7k87bQduwOTLcJotBkW0u3tdAJOwXjohEZMWJbzQhqOCgjHMf4uaLv/52tjqy&#10;72oUWaXz0ECbeCyOs6jhokHAyjfZzVzntiCyTcWQovl4kEU3IYwt/1CblHjw6n42UYZ43du6fp5X&#10;62NWuhnsK+eLKornPDFom8/wM9bZ33wdNAkW4iKDNvUhULcbr5jBjiJFx+i9mKRVnpKw+YVvnPxX&#10;mBGcQtYMZ0+TfZ9ZvCoUpZWaXXhAw49AKIdmY6oidzJ6o+vQLFm0n3hBLLyGF0I3AU7MVVnI3QMD&#10;kA9ns2YTsKQ0xsk9uAii6iWHVxzF/cQYbrr3nK0lnANLUFDgh3HzaCXiu8mdcdzvi+D+bqJ+yqNC&#10;kST2AsoFX9A+Y4hjwasgK8KAudx3+L9qhjzR/O4yDixUjRnK5KTQJlT2PO80kk1a9zYqrDoVJfCR&#10;BrHMnbexSR4v6n7FH7V+zp9JppgOlqa2vpQ1oZP+oEE//kpjibaWxgT8g0bNZWmWwc20zxyRdNqQ&#10;0shrNRFn8+A5hZ37sgmywVjO5A4La44T7qC41J4/bo2Dih3NwrxtUTBCDQnVaGtT7y/iu1nQpuzC&#10;VL8d8SuNpzIW2NL8uQGZihkUaM+Xk82qi2lZywzSgvZpGctS9kb75kqVg/xh3y+ET+od2000X8u/&#10;X1PpYAaTkvJ9Dq15+Bgok/OLqGs+xsk25TprHHdkNBRXWaCJjrP4r1octkHbUR7a/T1mbfFfdR18&#10;waW/QmDsx3opwjtRagi5QIyRDXmOLT8X1e+5o55vr64JX5e3bOnjT3gtntUb8VY2xw51T1iW9UmE&#10;0mJd7YV66ENyhO7YK/22c9EDTMQXUrF5kqPRe+g/aQgvcmoASEH4WcnmV35m2dGUVUlmORFnfPMB&#10;/zge3Q0KIhDolGOTlUD2PXXX3lHHAfclai6G/WgnAQJmTBSnv24XJSQH4uTbXekxuuWmrRLbLc7z&#10;0oCAGR9xurMwwS7ZRnJ1BcZ82o0UtQOLBeON3TC5D0qy/4KNFZ02NkjqYv3qD8dXBq5HKvYAla6l&#10;KdPpFSlnXI3xGNgBYlmLP4Jh4vVWLwz531fHb0YIaMQlDTbQRpBRcXZBpcWc7kFeKZsic/lAHSSp&#10;jGMhl0gs9z1n/NbjU63SSVg2rfm13f3PNUvDNIZsptKtph3IJpLAMBJWx6MOjjyAZ2a21jXEwZ3d&#10;D08n3Fyxioq50dcfM6NrXzc/wM6t5MSeQQ9dvI9ZHQ7wTjPufZCPbE4+Z5+wDDqPbwXkaoefbMoz&#10;oltpaMiuyvvPw8s2e6rhcr/MljTMbTXR5dW3JZIEwiJ2haIkcS1lrhNFbk/hneAlxVi4OfFMDlmz&#10;AB3h/J8fq29mhxG89IUUPMg1gFYvoe4MNcNguTdHWQFlwQ047heNKk8LVfA8WxLHw/Xqs5YoptfK&#10;HxHvhUZt/1PMu7n2vThnHtVhwNasfe+ADdnwWTTQzPv2+FI3rT2dYT/CgOfMEHYXfDspxF41Azpw&#10;yn7ghY0DwO4GXaqIVuiuEq9NfH/HjxqPcr/55okfCMgKDpAWdY9eSpQa5EBxtx6r3JTn6OwPRX2o&#10;yFqsiky38M9i2J1QTHgx32FHulSEjl/1rRr3O9FVJm607Xw49TV7vLgblBNfSXHZ/wlxpjlvBMU8&#10;uZJuJ9jBRKMtRs0y37TbGMBSc8Xz+jIX6cVj4k2GqsYuFoqmK4bgK71VX1tGaC1SUZuiLHRE+w17&#10;QjWBw7g9aF01HPolakbGFxgU563Bi1nb8vtZ3BMuXjvldrSueQZiF8Imx1pyXopVm9eYe8BLMKKm&#10;2o0RzVp5qHrMoaz7YHJyBbYnEfQLdBl179mEgT52YGeEl8LfhrwYH30aHc1PKXi2mokL/GOp0xrv&#10;RD0SkHTPTb67UpGwcKaSksLONoH9obUpbSdsEnywTpE0gZMkO445Ksx3JcSnYXN1n3HYx2rlIa25&#10;NLpQVU8k6zl6eFLSInWuojbf+Mplf2FbiM6TGtPtqq6b9Q9QjyZEdqzmgNK6/S6jPGvHro7gQ6Ah&#10;ojOCODoWDCD3GFK6K/3h8l0VOIV9nJLBGcVYTbf7fYFD1+UGCNwVjDEuXhFzXNXkuF9Rk4DC5bfO&#10;qlsbBz6yFnzPqaX0ecDSl3nnWUu5LcpQ+EngrVY8XUrb3mBupfZ3QQoWAVnk7vRU17eIr0qKLzEx&#10;o0mg7UboSgyg6hSsoKtuIusTNGWrJk6PRk0pOdphGK8iCinAY0GV4AijetvwBhnLCbS7VDOX+9tg&#10;b6KpWmU4MoQzUp1m1Jpp338z/PEPMJa1yNI20S+JjhUDV4aF2VZ8diabyoLuAxW7rzQ8pobOa4QT&#10;4tTeGcYbnxXA0zefwzlPZbmW9CWM35mJu2qdTDZTq/MmaBiKbiJRW7v0l3Zvty4tq7EBfV0OCutb&#10;BTGd2ehGSc5doWsjCTq2vunpkLSXOW0sa/mUdF+aFBHKQc9j2dsy3DXnocbZhcU5HudjKIGAvB8N&#10;pwfZ5T3OhHGk2cfz2/GGaV/Vr9vC5V9NZteWZqmuNZoWIGvP6gXaiGWnG5BCeVVTgm7sBod/kzVm&#10;9h7UhC3RTniuE2U7YXjmj3bQCYIwkT8qGQnE+emUdtjbNwtqSu4ajGk7aMRSu/IJ4ypFhvN2Udas&#10;3S5qHf3OeB10gEvQoqB+Jy3MeBdGcQtbaxMHyRV/CAplCpWuWVQw/hU/jSffN4o6t6YusOUeMY+u&#10;6JB8vzPqTOv+gkMJfI4Nx4ZLINyhWqZiGzq6ffEGisDzXq40vdI9RjJbY+Tc2rF2THVVs7ZfSbYF&#10;eRREAm0wgv4u40rrSKEfX5CXBXIq9T8APboj7NRFIE3MwHgCcYYV+T1df9a8KtPzCbmtvVHroL/S&#10;Rg1zwubLm+w+2zLbcFu0FE8Hdq8AOvtoGdRv/gklxxwhuyK0HI5r0Noju1G1LJgFJ8pLq3t9pZIF&#10;nKaURSeT5aN+NHJZDruf6CKV4NQLokHfyx6iOrH+KWYSu/N4Kc9MHe11Zh0pAHrymQpsDIl9Nv6P&#10;spSx772021uci0hq6P3OsqIFk/7NqOSoravUxnNYc3JbbWTv8FT7myAaHQfN8fXP+PrtdHfsKWfe&#10;g45Vzfqo10GeUFv4eId0MIoI8DZet+JYecJ/4feBxHrPak+N6kqitIRs/nhqe+vpC6jOqOb4YNIi&#10;fWfQnY4k/gJV+zZboXempuIYk9Uv0WmVM8VRYqb4L/o/gFBr7kj6eQ0TFKBCngfUOiDvNmH8VD/l&#10;VE5yopAlZO8EdORRlXbzyq42kZwOj9w4y7fbxnBCVqAfXQ2JTZFcpeKXhyvWmvdltrOyMqXbl+mj&#10;FjBt7onUJQKiAC61vi1yxhnIXsv8wN1lkCJ5ydAJ+GqgVW75gM1HOMwlKF05t842nMzjY10lVXZU&#10;buTd/DBuvxTT/WMPGaUwryp9z8cqCuctfxnJuaTpkxecuU/TO1ZPaLdgyCx0GMerLrNqvqnA/6GO&#10;Lq4lu/8PwCQupmpmYRV9MpPQye6c1dY0hiXs404m+QAwHcElCJqSnUNfEyWvuB7YDwPYqSyCFBbZ&#10;qR50exHMaINwYEDehyW881ivuzlN9Q1LB05WJ5IzHZNay2k5RRmz9AVIpm6vji2IELol0x+tdw8D&#10;ilFrk9tfd526qd4Omuz4uF08ICWRDPf9L5hDFm/Z7CnFbFzqV6T0j9Bi2lGVNwLdhjrFOqlI1fZu&#10;Rl6rNrf1WHy55+AljIt43qeFV5w246P+pnZjr5iSNtGmgjVi93M4YEQfYRQEY0Tr14pqJoXpkor3&#10;6gwKxexZSsdsJRGGCJyedqpWrXVspYfI/0IkU00a4ritNqqtW/Q+vLhlzWidGG8XIpouwetyCk8Y&#10;r1mlLhijsbQV/XKGPbI8kOXWslzPhJ+KJ1D40j1sITQe6j5yvNBJLHq9EGfSXKcD1+DliBsvkdqO&#10;M+l9Gyt9K5kpL4mj61fpvtmWL/Tl9K7Sm3A85TGOhcbOHHcNCSrW0Kq3MLpFmmB0/H5CW07YN7Tp&#10;R7BEHy/yOXGY2dqxYiXNpMc+a6Opx3H8lPfMrK9U0Zpk803v9Pl2tsKoX+C57j9AhFtEzgdVWGD4&#10;975fI0bxwHm+n9Z65JcHZmdmSO6cdjO0NurKiBK4gzL2OFRQuccKTvCJYyz9Vcw9hig2yX+uKToH&#10;Qt0fTuK3609YYFxWQJXkl6257ij+2jVevD/SbypPPDi1N3LNfkg4H87z4NXk0AaZrtZJUOGeH2fc&#10;3ne00CEY4xCEbFSxb1lBdbGuX0FUleLFljvun3k4P5VsnlvHvY0EtYChs9QnUoqhm1/3afC5ViBq&#10;qcBGFNNkZDklbafslrim5t8FcAJZdecteOzfBq+UnJbca2snUKMCXAdMQp99dHC4B/3T76sfr7FS&#10;7jXtaqienbUAAGLhHDmXx5SU+hPYI3G9InfH0S1brt0/1UpGfF6UVoS/qNDv3yodbDN0q9LEDFT+&#10;NC/cLc8a24uuSbZLvp2cWMcxQMLH2l5gHU5vdKhPIC8oMFzEkv/aFyg8+HA9utRASCN7FoJufMt6&#10;RZyY05Pz4mWtmfdVKqVMLf/5mGJD2hz/1SvEybhII+cptp91c+l4VX2S8TfhaMqivrmnUkj3kOwH&#10;Zeu7yPJughsyAPB7iPtBIHnqzMidDBoY98UKs0o2OX1J6wkkE71aXtiqYw5Drr5CqHgIDbFG8E79&#10;MlnrVG094VR5WreeaAuXCe2vCE301czrZZGzaYvT0jhmiWZ7zpAnBWe32GJtnFyvHDWJN7D/9lyO&#10;thOCDUwXLciqruOVnq0Tn/owpc3oerQ9H1PmtH+hyLF3j1lwlrl04Zgfai0/ex6lxYBn8w/QyCZ1&#10;wGth+UE8WqkTnsIjhyQRDn/oLpu1+5gtjHO50vp8Pt48y1LoNHc2yX1/rpcTrPH6/Up+mGNY04Ev&#10;qPvuo2n88x/V3BL1o0jAkNtuqedFHaHL3H5mX4JtpCmi5P6+0qVfXdYkzulp3vkPc01mVvUXpFjr&#10;OsJ2rC+Dgtlo4jhbnwN23PdQ9JpuzEAWn3caM9pvOGvLV78S4VayRn60PquTEjF5H1LdVNtpj69p&#10;iYMfqzGdwDAY+1RU4Gbr3PBSNSmZ92xzr+aYLQJktweCh8oPsiCTv4bQldxph6ahQBgonKFd3XqP&#10;9EVC0j1H73EEO9IoXL4lUScSXYuocazacvEYPMAub5vhnpMWFaIjd02ZLxWFWNm+UtZuhncZ1SG5&#10;zwxtFswR73yY3LIy1Fd+q2ZpDUJkmvZoSOHXJve1Z2ldE0cCKMVBSMoZFh+Cu4eSwb0UeCH+W61O&#10;ObtRLSvZ2gNewuybVkFpsaQEp9+gJs3hnuGpUa9BSwmTkfu3MGykxI4EgX35dcBxiBypv7IHpDyn&#10;U5BSl7wvmK70TzFTOGPjDTMwfgCbPD6LfIiYzb/lVMNVcjdXHaweS5oWV1i+dT1hUWStCSm0wsJ/&#10;qtFXz3uqPhKHmaC65duioqIiCd5T4zdPvAC+tqSbxUHjQ2wREKh57tBndzMpJRRUy9bxz72OAfBz&#10;JPhm6BAavw55PPrRJFU1IQxtmHmo3bpk2ev3FavHg5EhYVF2/JxmaqAN2N8OevPeTnBTqIt+AsOg&#10;t1y0xdIb/RCuXnMhrOBy7/9b59YBmWMQ1JhExRUBjH2Mwcrn4DpXPpCjGlicWdcaqb8wjpeubtxd&#10;ravM0Ag7q72w8PE6jCw0YJGgkJrSdcr4s/Oq80VPe92BPq813C0udU0egptAbcxOR7wuS1eYCyM2&#10;rtGpVSRg/dNA0lsZMd9C72BxYwGGZzTv+DN8OzbiKpY5xWowRjdeoWMPy+/tre53UF06mG870dfl&#10;yNcNqP05Z3unZ44vuTqpVZhORcnrseL9VtpM08+JR9FNw5Z5QOKovup8N0VZeRo/c1xPiNu+vLrn&#10;lVw8MFl2brMv/qkCdBBO2d1oJpkHfvu9YaAjwZO3cgOv4UKsPgX9umjeYAUEiod5tOITn8yhHipg&#10;v8hWDNyVJ2EA2epqb9ljZNW4LedT7w/s5NGDDzqXxy1fxoaqpDA5tH2E+rMXvzL6r3ue6ik8DEY0&#10;pF02vn/RZFDLIE25x4VtqDl748bs88+EI9+T8sAOkM6n88eVYn7AxxLyzvzt+QJTZs+SvLPyqfb5&#10;RbjeJP1R8NQ+QESQsLwyJN+U8WqluQI/rEbVSjXTMSTtPtvExXBQ9yrr1Cxr/wu2k3TvKiO79kuc&#10;rKNJhrjtB5KWBzglgLRJBq1pslc2ffVj8XnCffukbCieqlbdWb1oby4rJRtUK0SE39bMqSxqG0PW&#10;mKkZqBp/JElWbD9S/eS1JGQRCbHXxrQGX8vGzD+WChoxA9YOqxE83E9VWyFJ7YfSWF22WCBjhXPv&#10;/lkIOzeelQMpFTzWf3TK/22Kpj7bB01yIxmW0XlA+kDCOL7s55SXRRS0NLR95+hlgiOuxWqAjWSL&#10;f8/fBYcl7VXSJnQTfcq5lNbX1q04vltt4DyiruejpnAJnnvvVKjRHq20hpT+WpbeJIO1mRAd0xQY&#10;Yks5KUS8xohfuqtYxP7GUsRwGSg+HWqYd6pX5bHyJxWr/0cJ3NFbnHdA02LIc1S5006MjnQ89MJp&#10;s5BTnJ/Cq/7uDdvxpx8WqLFhevRXCsyxmN/bFQfVkkQQlJPMh52gFZZuvFEhoXZ5qZ2a8XfOnGV9&#10;ReKAc2OpWHgLJbPzUzollsDUM7P8HfqtSpjc7fHFX23h4GOGWbed0mysaq0jJh2PdVloSFB6KrlI&#10;jQVdk/nEpiADg387rkBqCuclNkB6Mrs7gMHG0PdPavxm7O3TvEo51lWBBdx8WjXrHwjNF+MMKBCu&#10;5MtCIZ/0pwUxEF0S53jxH6D6WfULzTfj6R+42360Zir1zHt6ozCrVnvvNHL9ycpMTrNYvGlTkqpo&#10;d8XrMeM8v4eEh44/XETT5jScf5gvCYu4ZEzzNA3MiTBNoq7vdqpK7toCCgUvYq8qay3YG61P2wkD&#10;oYKe1VmdHJQXtwRom5ubjUg/E4v97TJh9B0VjMoKKqIii06NCazYxwlwTyroWEJKVxJX2xJwN0VV&#10;NuVmIsOoZARv/a8u8sHbACgHZEdHLnbIinJuetDTkGAYOVqDLq1vX1YcE+sAlXHc2Gvgp2TjB3kg&#10;1Adk65I+x9w3S5NJWAXu6nOdxzR1Edzd7u69XO/D6mIbm6Icpg1bC+84VEXPivAylb8Z326SggYn&#10;Nkyo9Z2X9naf1XVvn6uWlYGf2vD5Ce0Xncjdte10iY0ti9LSmYZMOk60BC+2bXzaeKpy0uc9IIq/&#10;EPeLaj0q/WziNEF5RZn8ZWdIVAvEEBeKxK5qP+hPn6ClH82J5h4MaM9vbc/Q1D85yBXvu0cIvkkc&#10;C8Qu0KLJ3tO3ytt8Mr6B8F3Ls0r0YLif4fhrdlHZa1Ow/y0P3qNSlOwv6Jzs4xHMhmGOcjofD/bC&#10;93hqvUFLNU6TlJEJ3eYZZOeYxZQduVIck+O7asKf8Rklq6znd6/Frh5hncN7C03FDT/GuvelVlT3&#10;7IkKasRMx+G/IR7iemyOvPiolpt4D/zK/NoXEvQ9h9fphBZB1XYDc4aTT7BgaSRvbRN/qbrGmBfI&#10;4jgxdBVVuuPT3DH7XalzX5kTg3Jn7VPDBLdQgo2X0PtrmNVvM6uFCnfPj6Z6oHM5Jp3OXgvnDlAz&#10;ezckPSF9Nj9A7vzN/MYTHRqcLBT3G2dKv/Su7Jtwu7uiaszm3QRIoEND5EHDPSpV0CLTZf+BJquE&#10;X45qxQFdclndeN/RecgKavGP9LqqlU8pb0ntJc7pdnseAl0foQtueaJ4CkuPec+RpPqnSbmdsrJc&#10;R/wS86aS0coHZc17LrrqZJYrQq/l0EnRKShKXqV5qxD6gTrAROr3Zboqyln1i4qGsJbkqmsUwmsP&#10;PpbryUp5lFTY2qoQFPlWjmAyP/u6LuzNpX1aGPmXPYtj0ByVwO7+L+O4aedzPGu0VjhuzdXYyWI7&#10;6K+4tSqAt6ER/2RnQhfl2xSF5glm5li6SgIH/hj+DolKMdp/gP6eXNpb7D0LgZwmBpWuXaVfxoVH&#10;D2eYhCJY/EI3aQdZK1j5hhrqEfGJQRjIaulvCpVJ/WCGhIIL2kCpqc8gDzWSPS0LNrtVub++Vvb9&#10;zKSY6B1M3LpU1UYfpDhSQWY3yIxGHFnJYxaTXX3cKnPJnUKN4tsB6R6/WSzhs/PF6gJN/9GHm0gL&#10;RlziDkv9VGWuv4SqM0WKnNtVpeXH/QC1uLN61764IrDW7ldzbmml2IHeSLr4zk/85tzJ+MZTbHXL&#10;e80HRi8SQ4X9jJypfladcaN0cP8Wago5uaHbXgBNsJ7/wYkL4qoYXSsl/8KRzioOlpSMMUHBPRNl&#10;UMJdD3l8m0W47rbfpLjVgqP47BhaaxQlINklAZ7wF+HxTHt7UbuINBB2vZDAbUKsXJ/t8YYLxPWh&#10;l28kVFja5PpMcNl69y1QExzkmuAloHTI/UEmRtX3APcZ6X+K55X/E/hbipei7dSinzy8zO8XZ1XC&#10;MnBUQuOScZ/q6H9byFVcyEBqL0EO5BjqZvC51bWIvHjLxbSBDh5niMDlp+WfeXlVStCRxEnYpGUU&#10;fspJ3lfrHfRQl/FTEM+hTaCtfWOuq7LB6x2hSFhbO0OnJaPdNd67+5TzyjGRnYN5Y3XXMF7UJlhF&#10;FmsvOwqtKHUDqoySiZZhi+bfqFwKFYhXkKXY+sPWnib9aNZM4Gx0PiNpAGbWIvvdPTPsKTUw/HxF&#10;XBme/K7yr+6xO1j9kq/WEROKMSVdUXIS1nuW7OqgsGJSrJGkvi5mjsNRI0RPP/6qXiZT5SHzTksU&#10;bX+wJ4LoI1k+lucf4LuJwXL7kAMr5KLG1Zt3pe7a0hQP9vBKj+f5gGvd08bgslqVL69lT+rlFKnJ&#10;s7pGhC+eL78Hvs4qfqYFwAu4G/5i3op/2n7qeM1mg0faByNr+JoxsG1CrWOQycA1Rjvit+J3mPcU&#10;qznLJ1rUodJnZ0kaoy2K1QXZ7vpcOVZFNMMvjeGJnFJJdQk4UU+y5pQiqLtYJ4j+pTL8MDVTZghL&#10;OOGuVHi2O+q0WFUhf6x53+KrV8BnReABoSSkptfSPVRsKVp7vMjk9VtSckS4B5fEWwNo/xngwx80&#10;Vjs0qTd/XS3ssJbxrVDosvE3d2kE83crODx4EtibxhkyHUJ/ZlQ8QaOEGgrNrxQNm+NHhOqcSHXO&#10;Xp90C83N5fnYVBNZwhi6bwmbMYsgD/gfAEE+H6ulCWweTAjM+2TI59j9RqePzK4VIlyfzGYWhbCn&#10;B5lg5TU23R2tX58SpbFTDpXRRxz3tfKpaFqPnwwXcUznm0werGpG4DPr31yrbm3PfwBHOof+QBYP&#10;cjRFqVhuLrI3zTOQ+yBhBrNtZ7A+dg56Kx+19V6AwS2Iw1PBqBQSXTbZ8RPt9ZUWv9lLt095K7Ol&#10;YcMndcLoh9V2r/kr1LjOjVo5LrybSlJLdOxaNIPch+i8FwQjbZW17Maxjzgb7JGeNNTKrMxPeqDt&#10;SV0Nn88HjDbXhjBoGiobrYWHVC51eBRjVk5MziloqepZDqerM6VM7ENHf5HHjzzUBKhdvc8hQ+a7&#10;kRh+2vsii8Xt6foPOD5vot4xEM14s9j1a0eQQqJMgUP5Lobmmk7XInIpn3kRs+Boy9RMJ8+lZLjJ&#10;7aAnv5OqRLjd2B4B8mHUpO5wy9JtEyrytnT8fU2ifI6yCnUSDhxZ1FHJVWdHfb8KFNSX+IXGM7Yf&#10;dtOFX5YvbHKqdLOrbKATuCbkD7jciMnGEKFAIXXE797VD8Z6yXVPUSdusaiiLjXaX3t8N3C+8qo/&#10;/aXXUuLrCMX5tFNL/SjiqmQNbJze2OGWSJhcemae5Spj7GB1zTC9pGkRarVFSTtsqdVsbACtcxSg&#10;NJkoNnzzpn8jhaC334LkPecqd64rjs2wp6eUkNXlWG/BpYqq/lKVMGyipeOD/OPwQCC5wXFZEXUD&#10;KQq89fQ9tT8OgUnabNr7dw9kM3A9IomdOzMaO2hUcpPrhN8alYpgv7LhOjtq1XoaaEdJAW0PBwc1&#10;01oS4yw0iDlPvZaKnlHjuQqc7RpFWJPCshWHIJadHTUFqjijR5rI41VxrFYxclAqjPwhzt+pHGI/&#10;geXGpcqBddHxlmtMkNjvjyEP61JVSghALOXPerjY0dRnKUUmhO+par3YCO+oGVNhZ6gttK242MtN&#10;d3ZRP7/PTNtAf/hrJqExDLc5y060eyLBXek05PQQ0ORFUf23o4FUt8yYx8+q3e1n5Z2pBl6/HzJB&#10;PUBTQDprL1ngHmPzMv0igVLzCo7skuhZUDpBcjfJLF4KADEk3VniaXTv6WAebhZpV8CCuZcD6wl1&#10;U5SFfeSQfaYRqxQqhT028lUQNUG8Z0rldDZew65JJp2inycTp3BFnII0k+oi0Dtj0I6OSahGiOyQ&#10;qkniPfP7hTCdaSAq4UeSNmrZXFEbYdI3vLVUJLTOeGwhSRemQYieN4li+qlINxubSPrQq9Hruueo&#10;kHZC2jhsjfgf3eYnKiaHRKWEFZUyPjjcVrDMi2WEFWrkG8fJNNX06Rs6nhU3h74xWCnD4ubogxCT&#10;PKjVnB/oMorQtQU6caotTjcJ/LThzfMOpK2vQmkImI7S95VSlfLTITyF3cSekfJMG+sBNITYaTTD&#10;5wb9REQ2plCSLJLrfOATOPDTnFzAtm0raPLYgJhZyhmT2HeRGvt3Ilm6bXKJ/c8T9zg/ccFkzY+Z&#10;GdMms4SNA+5mQ+nqx9gufms9jjaW+Z8vhXlSfByzke7rK11MxUWKCtMqpI1X4yUePDHjdP21l6Rw&#10;Lj4mtYtRh/bsECzakmaBab85GTw+SObbn21t1/fBCs3k17u+re/L9y87II3m/PGY0Om7yK8spxGj&#10;p+G3wjhkc59KZUlfWgcnvEae4o5M1S8n/wCeAa6I/To4bI+bPl2SiFAE8ZwjuSK8fpahRnsg6tFu&#10;x3YM5P5/gIac4OSXEkHKGMqr6pNV+Mdewqnh8X70rqyddIaQ8pWVZBZRvLrXv2Nj7wra4YfyCZM9&#10;lLfAn1B9cZ7nWu6PAVZeFCyjCYMCJ9fdj5hirbTVwVJiyxcGqX1tZWNjgOdutW5BV1fI+A7uAAcX&#10;iLbGpB/4LYalR7wZUetutJUlrQ3o49HJhqi4ZKcv86utFzt1DuwORnEBaORBT1H2drzoeRmt2WVW&#10;GpFuUAy5dDaN2VWhKVBdtGillo9Q6EaxytzE0vPg+Xskz4luCxp/tTi3XXC1DFE1xZLlcp5YJqzc&#10;X4iW15eMZQG1Chb3xOmHfwAoI1+sYhh1pX1X+045LMFQ3T9hbAdU3LFg+ZKoZWvgBjBRfprNJhZr&#10;c8TFAc0F0xYKeEHlvvuCeGL413U6HdwcmPepiTbUoJmZoIrY86yO9MxTHY++2SXfY5rkvXLKtd4I&#10;Kgm3UjOMVwTaIzNnjGUMFOfDgiuWnwIUUlT2+7uNAIoQ7FtE1NcUg+1lxXNnnOJMLQDXN1rwU3Ql&#10;+d8JqzhjFAHnUAaJE4VjfeMFjMyApjoxYBYymOqIulV35ELBrtZ6IZF/vfq8X5mZIlu3xmWh6W4q&#10;Am8+0jzhwerxSnR4zR8QdUie8DM0X5U0HHb3rQIe0tGAaCtDpkUvW7xyN0ZURVJdiyVK2HbvBrWV&#10;XWRXPWFnrigiitzvYtRRp/zwuqQpJ6U5ji1hEomMmWTPggsqv+JWAi9czHIFZh+HQWqqGo9fVL8I&#10;wjxlvRjE4dnDm0tAL/yQ4qkOqARBQHhvHdTorLKuPYt4LqwRpBr+hw6MskUwxRNmDdSAQZHnuV29&#10;28keMO6cB6acYiagRbLGFBH4q9F9A6cwG1NTRPDEITaz8Khd02wYDNc9i38p4cpwZiok9G+Sntk9&#10;a7gwl0K2axIlcez7oyj2reVMAjdmtKM4usG0blConEHKJ+tSYwUWFxaiXCyyrf2Vp1Hx0uVWJmw5&#10;aA0UspL/uyVRLrtUMi8TUEMpNzZVdykJ98wTM/n8VkoCqOr3vqtELXkHjdJG5lomcq2cLN/tchOe&#10;NA2sJVTWzCOQwQ49Cp3xV+A4Xye/FnIfLwRBdhjL4ozVrAHkmfXBW/zytK9YzXqco+HzIpECykiP&#10;/LCoCtq3MajyPuv+M9N5celqWmicwbzXm1Ev36SuwprCyqPI9rL73+poQi4DA3ojRig1aC1revRw&#10;FZyCIWocXmkuZAppVtuw8R054rhfrvWOp9OQYSLf55cVTuOl2aSSxaf9egwDehudZSeES0xWVtOq&#10;k6UObwakmy+eIITfBHvbcO72NLtTmCQJHYXfESp/WzULC9+EEARgMVoKyMlL63AuqRUqd/ZUSMjg&#10;PkOogAI/F++XBrLN/pHgI4WnuYBlSYj+2liR5Q83Bg1qkSGY92yGs2dlp/f5CcalJU5l1EJqrHWO&#10;7CankRe8SsqMEO5PjmuzPiCuan0CCyTPi20F/asMDhlVur55LajFX22aMhMPWJT2YJmmkjJN/az/&#10;6QyGHLqtWmGTHQsfiIZ0FoTSMG3+YntNQDiqkXhCs5mk8Vp6JPE0bezy95NA+oJyOKpRQdKe85Wp&#10;bDyPqINAKW/jPVonWDc+BEQ757YZTk9/vj4q5nxO2xCYQEZwfwTjiFf763NUu4vWKTIcFIH6EuIY&#10;ILvLXmHd0/otupasY17P2M1yVymcECUAQhPDi0sJkuf6FtvQOYBURx1PFew9DO7UkIir+B331YvE&#10;W20Kw1P6ss/BFqwUxgk/Q6KB2i1QkJEcknLIVHShz9pdzjS+BJgr/4FeIrHeXW5PCWk8KlEtk7ky&#10;QGO9muEto2A9qKk5RGea5Ogo/EZDL/KqOCfjV3EiBethlBb3Y9Y+pOeHoff9Gw0CrnQXKgne4I2y&#10;eUf8PusKJRxvRb932J22bZurC1NjcggPVM/3fBRUbRY4Jx0XgRLd6Lx+hiKneG0e83K3khHylBs2&#10;85/MXSgsX1RVQE0saav4qWRdn3nyi184XhnuBuats4e38BqiN/t1uXkVGmhViDUePybFFEwcMBKD&#10;hdYnYeTKe2shAZsMjrQCrsUmErC7LjS0tTRyPc1Z9/eHnbSjlHHDHA0C8qiQ+W1gmsDrkQpx7Cms&#10;eiXvNJl0SyvxuFRGEnGuLbShmXxP+t69n5z3RkuoRmruo3DKEiXWwnQhly5q5s2md/Oor1htlXYJ&#10;aibZhQ4bRTyWzKzVo1es4VsHWWYMLAHajvE4id1Tij864pwL+c90SXiDGJcgqRu0JxBtPUdztRd3&#10;nNuLAKVi3+P3MBIPzVp6s+4q1IiV9djtkH3tgLW5TCo9yig/3OOSV10ePXWz0HRkx9ziBTSg9gGG&#10;/uxQ2sLkmZKHSw8vs2q8eY5+iFenqc118P8AHjQvw1CHtwc5biMMqkPvuQ4JTNIMNGNWCznyWzgf&#10;fFHFDz9QtKn1JA+hleUzF/o6JY9dxIc0MnrZYgi6Q/1vDSdvT0dO1RncdHSWNqjvqZN1oGNJXO57&#10;qmK/WwB9x/tacbtf5ihHTbIzdRahoVTOttZfYlQz1I8syR8WeDuin2q+3u6PYDD45yRbSC3QLcyt&#10;6EkQeBqr7pI87i1Ap8xSiv6UmFO1IbDgDYJ2JXTRoFFKmE/Eq49Wl5jpQrFUCHXdhXhfTHHfes2g&#10;AQfixgaxfao/pj5vsHw8Wjfs5BrzFftD8RROA5tNKz5qgj2vUbIRw9aTgGKdj7G50FjGrIRU8sSY&#10;FoF1y/oES1PPwkhN4mycu8Oyl4VK1jUYiOZzMtrY2wEjmwbVOz6VQW+1mtwdSQd2mxGK+hZAQgca&#10;qNDyH+B0kdSnoscTTE345qhdVLwdVGBsIFCEevis0fGU2/upev9Uj9FH9F30AvA/XnoGPB8j/PEN&#10;tE4TJIygEzSJ1IVTVvhRO7GZPbRZg5Oju6TgaqUb8LQzOZKk9tfKIb5CerweNlmeEGHM353zOzDS&#10;48EvPxS09hH7qnM3uXIZChPGWpuWaMo8YyGbqSURbD8fPs9bkbO0GitQ8U1rOJjkHiqzV50QFokE&#10;6dhADaIWQ1GGa6pjS5FnwvIBsgAu98eqa5BDDgre8QXiax7xQd1wbM+UGT6aBYb5Rnp1b2l0rJMK&#10;/p1Hwk4j5rGlnX264ojX+6CSysHAK0korikjaRNHb2IR1GoZ2HQvpx+a58XO65CkbHqAI3tC6KhL&#10;fOSvnHsfP9XcbZulRthnrD7gFxwKWJCc0EMCLexC3+G0jzsEr3bI7G9spHtFxPujhLsvc6jLwPVw&#10;5LH8zRqs5NInJUr7+5EAC9D8sbdgr9T+xkvMzY+bPiG7THeDNSYC9QRfgRmSdnBbk1dBCu7PEC90&#10;6iFbvEv6Cw0uAuJq9NAEGvRoak+VHg4iooBGJydv1RBaEl3IT80HcYy7FHg2YzJKnSAZ5x62VGYe&#10;YIqm66zcOldt/KQ72+ZRUXDBwgKftw50pTqWkxZxEsteypOFu8oYS7myP/IseW8V7OhtllsaqZaL&#10;5QvwjO3NagBlVlIzzIHIJ6QZPCddxJY0ZzFqmNuyKKactIKPPIiL+e3jcpykd/fZHmd14Qg1faKK&#10;qFT+VggzdgXg6faMyj04BsT8+SrYm2b36+1W/SXoAxNB+PJlNjRk8b5QnJYlZjC6dKr1YKaa3BlF&#10;K945gEAj1IYaOoNOfdwsgHIvVJhjTxEfgMK05jTg96WD6H6HSKAdPO0rVrYivzvaGTsVZtyIrJZm&#10;gktukjwpUc1eEwLah2tQu0bJDviqlrXW38ribRooLpDsoz7rRnuJtSrmSb+wpjNBQysXmuhi1Lvt&#10;5zXENaVdXtq+XvproPF6xKk1R8zN/AciTVy3S5yzy919zWwPy5q1Pu+CG34uvTYSFwktDq8Hcdr9&#10;cfeez2xzRtJ69tSX+apPf893eEXIpWewyQFZFy/ikOf+FyA2UUvN4g5sO+yfncrosuqY+jw0w3u7&#10;otuZVrszJtx6Hp8Fe3XzE05tYL0Tgplt4Gb4D3+1QOMAosb6/qp28FeJWna9VJCUwB3Yg7qSFnZw&#10;SFux5XSCUojgEBNS6ln805KgTPfL5D1fXp3kyqoC5O3sdxw0bIxoshA3EcOeO5ac3GZC40djky6q&#10;c66bRfCqrld0jJnO2Ii2ZF6tK1371dBpkutSc8RnsO5JehG9RuT1fkKDwil2Xz6pHIrPuDKFAGJq&#10;pjlqulebpZvsd16ooE+IWk8iVw9kFgKhMLtuwZ94SohJWD9q9e/dWcjTeWljoVxw0A/lJq4EX4WP&#10;mMVWkCjFSciv/B1ErDi4dpt0BrfkOeKH5Bu3cFMPCD+S+c78J1jSyalxBLN5uOGB5WQ4Rz5zB2Rz&#10;5YO81xmxcd6osrMHLa10PyWhcIw74diKKn4jitKqxdKzFEvZgsSZQ+TBIFzZqGHWxs+KIBIsQnnL&#10;yJzovfsYlioj0I5W9oTFwEQ8ixoJayw1BLr8WHtWOc9HEaYh+tVgGDxOJ62VAbebh4StumPgXbkh&#10;diXO6NthLSaSLynp7JGEtv2QxBfQF3VgGHYb0eOWLyrMsZEw0j5BwKZ4FN9XwZ3omc9BMf4fYDoG&#10;a5EwPrTWJR8koZubZheQdHhfybyZSDwpf+YsZi7FC2cGF2iFFgKpV6d2NsP6EHMUfWONDIEQdGEd&#10;2tCQ9VhEySJJMGfOh6IDWe1cQH4wXCrMY2fsyb2bMdXy1/W0MtKeqhGkRSmUYL/HBEf2vfEmJGjk&#10;sYRpil8gPLrAi7E8myPVggKcQE8fR3MuQqrScARfJfMH6gjsyYKU/TwmmCMjuMg+u0sPasSJOGFW&#10;fvaOTdBD0Z7q9saqDGcaceyp51scfvkMdMQeuBDhP6awu5m+GQ7tq+eHpV3PFDNxXSpNwZ8Z1Cdq&#10;p+9KzabsrePzBjQy9QTQmVdFqAktMR9HaYigeGcAx4/nXAuzXeGQLIcibrwqkax1fcPL3pviLBD9&#10;WKh3Nd2OCQIU5b5MnKEpnuhwXGRrqv7uabnpfqel9JPXwKVQ9VFV0h95TFDJrZZRsVFO/e5N5neY&#10;sBqqQXaq0leRr4grDS6hzeYBFvnOfDTmrqD4CTShZC+URPmBCs/rdv9sy3IedQTaZL2Kgr8LCeLF&#10;SdEiX0J7mzc8WLkxZjeY3UPzf87N5q/vC49VvbpA36RJb1OLlXLnsOUaRs3r3yYrWeB6UDpWbNvP&#10;XSfMSr5szqxZK8TL8j+EtxC3nMfK1Vd8phqfPOkawFGg6UdrJuG3U5VR5fi/9LumyLE11r26zTxA&#10;DY5U5RxpKJXitWKJEfCx8g5vNvo60VN5im/uR6dLufPaHl62g+QeddGiESF8mrcG7S4j0p8IooWX&#10;GSPC94y2PA8zKay2YI34We5qnEsktDgxbZ2QE/8kW2w+88vtxaimL/Kn6rQOZPLju2epMn3uuFy7&#10;pd69nXMdelevKhnDm02NixAWSWQIUAk8CS6Jq1e1+UYJXGQIyFZ4sdtqAP/kg9xvvuwWPkUytf2I&#10;+j1NpmZ8PBYEsUo5jW5zxVQNfN6P6q3zbnAdHUljTqTjQHEkYn0aRtYWowElCeaW1Unr3m0N5i58&#10;QVdg7OQvDMnx9KyKPYbP4Nj6d+JjTCsi8JGty4mKxtFlCguj/dL+V05L/k+CC01k+C3Xy4UkrCHZ&#10;XO3igxY2r+pjCRLqQjEKgHGJ1tegVtUFxRTxLQusH7c6+G2qbWYVXWKtCSwDBfwB4XnUXKOJQcqD&#10;PRrEM8npHgF8MxpibDlFSPBUh+bs3weIPLmK6YdEo5SFCSAy8I33RUONU8cUvV2UgoV378t/Vow7&#10;Bmn8pmKrGlXHU3LKcbmvTuMToGhpjuIds2Ct2fIgYJRHfb9/wRvTUJYQBXliHXv7R7lpnaVKZdHP&#10;N1orIzUr1iaLhvGh89xOKXiXnbZmK3iYuGxrhG7rvK62b37fzhf+ljDSwrCF4rV1Ha8f5rT1B3kd&#10;m+XIndu+2BgxQFZdo++dU2XWZE680jBlVoplO0Vxu/vTC9Es/HZab5Q4gDH707lk1S6LofCqsE/j&#10;97MjxUD6fZRy38ezbdTWPXFIW2fjeLOyzkav/zHjfv3tIiEq0f1FO0Ke2K1b2XwGNfvcc/Bljz/5&#10;zOo7489W6gQE1TWEM+fWqoizg8YWIyfoeCZl+Hh4fv7T07wOjS/XSmi+32ubZN5rvnLtd9knrdlH&#10;hem5GSx8ljeU/9spScZ1GS+JwWcI4Jrwk2MM5eMt68bbFa9nOL1lCoUdwTnhXWT1uXIRTic+S1zX&#10;YSZmHCcUfiFSOJQbqA5mN55fvn0ZWgx0Op3g+zFCIXRHVuz96ULqsbkDLJ8oyiw61+OMfBi32kz9&#10;IqJqoJsqkr7+B5iFRZ3anhBtLUjSH798wxPciZv1Jl7P2TzHo3FA0lYw287Et4nQ5y4UISTXZeLm&#10;t6wVQVqXIC+4GNTTx2xLdvobI/qwds8Om6dx3uAyeaualqt9rG65lcpjXr+ed0pJPbjF3e37boNB&#10;f1+pKK4blEBjNtrUWkRQXBwDeWhVJvu2y06z2jxumuG8AnAWc3nVzEbMJIYw5yaYz646POguEsI0&#10;RHT32mWfoGnLZi4uKUxKwuneSZoC0VCmQUxoeO3CkeyeWGO0rNlqeoX7H+5rca4kOSUECdu6TvAc&#10;fLCL8P3NNdF9H+iVPAeXn/jZFADt75kqaekRiFWd384B7iX/AFblgj8oy2pTdOi4SvlOgd8BtHUt&#10;D1wzqc6LK3qTCFzlu1S4sPXjz92X59IMEVyHxNrhr99wbMrLb9HmZoPbkWkJ5nEuI3H4Pqt/nIeh&#10;OAEfsRIzORTF9pEroHL8yjdchSUhwCh788RN3xQxb0/kxM+/38jD1Vhz17aW0sec+vRqpG55sAkU&#10;RA5RHWvSek6DNL/6iUk9TB+SBqDTchLKKIhq61yyoTBR1406ZS9V1fJm5c7k2AOgYvvYLu2+as7f&#10;xrrDHSt8QymsxUoBI63NZAZDkLaeiy1p4TNvSEoA5os6HHm21DE1GJs8BCfOB3RkxpEJLObmmtls&#10;BvxaCItyqxUIbx+grqskL+MITHKV1LHPUckwA9dkBqlg4A7V0feXPWC676vY26CDZq8rmdfydwPY&#10;ApdlUvic1NyibfxMZFpma/5m4CZVmpQ9Eu0URLkRD0xImq7/bXiahTrwc5BLFFtgsKXcz4urOfPb&#10;Xtpdc1EzSdcJFHpZzHtTm4G0aV5MmW5gn9OKq0DnZCQew+rvKTjRQKdT0tRtR+uWcecmTtaPgTlT&#10;N45yTlsHDVWLkoe1HPJLVotfLbTin9sRvRHBCoz/A2yrn/ui7uj8A2QQ4u1LVEU3fPpZBxC7lyfe&#10;lqccvBFIrl80ClbfCK8JRrtslkXba45lsN7CLPuuRNWSJdIrl8X7dyEIgN6zbeQ3A86/SHJ7i9Dr&#10;9EOD1C8bC0tOOfH8+jevL1l/XkQeOcV94blAorXC5pVZZhDWbWAT0EfNw+UmusuO1qCpim3cIh7M&#10;usl+I3C6Lz3j2nso2xONB8d6h9mkVv+CIyHsO4ArlTZgMyFk3cQi8uQmydWdlUnwGvyx3/JcJU/g&#10;ijPlT80iPKkaf6xkDyfIuCvTkoOVyqbJHY0mdWsaB+OHtnUZKUD4Z6bKjtHeqKEzCksd/Ut5/NDo&#10;UKw87cGhX2mNgq/qVZ/rUQ1WRzjFz1+8zrCSJQUvGAJa9n5mlZvN2Zb2TuTTjZW/tZNFCon7NbeC&#10;A7LNPlmnoZnz3veuhYv+um5ORMhc38PSbX3U8qfEARQTL/tSWqw27FeewCAUJh0HpVn8CqhPPSKC&#10;+m/1IWdrjO0ZyKi6nNae4Z4jRzjd6S1pxebSmbqnrsFTx98Sbd8FmZieyZw2beIb5yJ32l1NZSpl&#10;0gjDHTElBa/Xcme6/H7PuPlR3toXHzQa3WDKQv6+kNBF5zqeImOffjIxmKt1A1/tv32VcsBjFiVB&#10;YjOSHFzEIY+dDMvLwj5sXTlp/taH/agk6fQo6tt3xbdIey1j40kjpkap4oKaIGGxwfykLvjLl6N5&#10;grKQfXbKMabVPD598O/kbMhql5iR5+jHgRx8D8F0B6NgJqZ7YiVNGD7Y6P2JJOC+zFnK+kdPq9W7&#10;5ZRZI4rd91vmP4brsbqq7bTDdwZAJR2tHpQ6CPfXP1YRhgQErp9ahzskB1xLTkW66xPHZ9v8EAxQ&#10;Y1Gix08alyipQps4q6IboZI+Lwc3PCnk4ZNdGuFTZaZLkA23WF7ruPXPbHF7wegXJfEihQfg5mWA&#10;NG0b/U0hh9dFPgO7TpzCWyP/CemEcOVIjPGZxYc2XhT1LciR30aLl+yH+KWKOvwY3kw4E/OAxYpk&#10;pvMXA5Cip75Ck+Ncpu1Fqdw3k26CjLRduGJzGfeUE9lSh4UyhZo8aLIFgvpEzoNQJTBdVGBiVKFA&#10;ObS0h2ThdY35pWb8fPOwFHvUzWh/6gjVRhv1dm1V+oQKemovqM3PStKBLtY2Y9xOl+C5j2ppkWe8&#10;fwvPBD0rhbsmbTqKu1jfeWFwV7f3TJOrh59VcmYQle5PUBUUgzy1x/X0PNdqWSHtHYfv0qRj320Z&#10;nin0bcbkLcK5zAGBiwpYGXxkwAK06GQdN5mFWptnpTXOPnhrb32Zu11qQj/5DYUf+aIaTfaw5a3G&#10;TFbCGRx4w4lsXnz7V4g3XM58T1ssnlRtDNDVPdM5GhQMT5knk6QvHT71GG6NQAEzoms6p1vg3qrf&#10;PRd8SYYvpw7O/p7E95cuDyqMCoq/PPN5a7bl+6z8uFMc3KmCFo5L/EyFffd5hlqcU47CQnSQPzXE&#10;YUhOkeqHocpCw06yN7OiQBNjmk5cdWyx3CjDc6FVz3P5KbWgT2mT4i1ceTHKajjONJkaUynJfDL5&#10;PW6V5QFpq8uzWtlFBBe/QGMa3t+xxi3nT9MJNcqGhKD20EZ+CIqLcvGQcCJwBhdM0BGSICZPpRtG&#10;frtSj34E9Pn8nqjJRhCeDQmAgNg62cwRdoFcDSbzpnw3y6MIZiDrkOAdRkti5DnicKGhL7i7lqjJ&#10;nIPoTwxvWAymG4mPan4v6I/0RMxqXS39tf2f3VWZ1UJkD+wV7+GfymIAI3AdHcRQNa8uG7cCEZ3N&#10;7oSNOeBViktgC+8w1CgN/U81xfrExP04WEOFbxGd4zC+lc7vuGwWKjsP2aSYIwbjZ11MUUjIeYYW&#10;mjC+SlSQViTvO3VP8z/A1yFZxJTsUTnt7uGiXUvcIiZQy+5MkTlvPVMfIXXVkxmMVWVkkbjhlKLq&#10;C15k4XJ81utdJTCBWSV8yeclt1ro6RgIeq6QS9iJUMTeQmc9sZkuvco4zYGZvWdEWQVnA25qt6TU&#10;MsTPKSGGL3tqIJK+DQNQuuYDJBbu5SBvz731ZlcmpuuJCqc/pWcx2uZyLAu1BacCxA51J+oNPcxy&#10;W8zbs6X6W6poNqxacnYUv9Fw0pjcAFxGi9AuUff4jFEfRItV6psDL5zprpX77yXwPaO5Q7RP5gWf&#10;hJ5L4VOzWGYfT5UH9qsLzTiHDMIHEfPoLoifOlq1ZorfTvsCimKi+rU1OYTLcth5XQqOCvj6WPWX&#10;vt8ZqUS55jye8g1dgZvwHwDvPkZwiyif7tf5SpViQSuO5GOKgdIUsTSfwVXJbO/Ht9YuPeEaaIXX&#10;P9zMjWjThvdTYGvdZg0adu5skI30dVd7qTRbopsTnQEbXVXFXvmULHDPYqHyKVc6YeEAhyz9YsfR&#10;TCZwjcf1NTtiEP6w2JlJT8pBcAVrTxwXIr59l9BG/7V/JaXUzfYWZ+57WCw8bM8RqsrzXItuEy/a&#10;Cd20NH3Gt5/yxutHNuZTA9+cM8XafyYg+cKYAk1hCBzhp+5rjLUgR93HL0GhwS33OIelCzW6xyra&#10;2gPOiG1MFEkEjZ6nLe6EPY9YKLBRGha1T+Jv+stsvRdcZhG0A8w57FbMyXvE9wEgBfvkzy1QBjr8&#10;xTrX12idr8v3fxPkXuT8uqqNJ+nKgORooUFxJ8rV9aes+gew1G2UQdLjLfKkvsVGOuP/0ZVSl1sv&#10;t3E4qzE7xH42I96TBIZW0n0MCyW+Alp9/Byj89dAgcDdOwy5FHOXMHVprHHS7hN8uN8ivp2b0/cO&#10;PayWqZHE+CzNqZDhiRXJlojRw3VX6m+HbDeqr3OIGmb86fXMHjHkW0PVPnzk4h7gkn0eDECkgO7F&#10;iJ/WHTVVSB/ZaWiBy0nKHyMZYIvfrDb6ZocSXltODgziOlXNUay9JYjdl+HbduSdx6WCznG2kayn&#10;MNbIRZYs0zYeyrEmHB+aVgkcRPUuJY9QsvWM985STt1wGcZCxR0ZtKS/VN6LVqK85QA1FiiBPCuq&#10;OdYMb2WtRN3K1to1G2ebHTvmI0rcVroDVfdM1Q1ToQBBClqrfMgzlpazKVqUfjOSk0PtBBlGe7FC&#10;vPMQjs8TjCu5n2UjsAnHcsxZima1RfLMyy/pvATjyruhfZfZLIOsJcn9thi/F8PEqsRql41rXPw+&#10;XKjSGmkTitn8U00tUDygt5SE3cOXhfKmaq4SHzXdCoQ2LFKjjLacnLThmip3LpkuE/lt++HmxTeg&#10;97euh5CWUp02EJZmoriPcv0QkEPdGczRGZO2wRYGLmOMnSkf+wFtdxyV48tmNBsnZvaNRt4lI81a&#10;TY6NoaqVL1Fd2RjVYKE+NP17iVYgQY63WrrmEkh9UtR0rlyQmz2WcAQuvLz/kx7HgppelsnhrqR2&#10;BhDaYHNDDAkWa2oBjuaCB/c8ACgtlQjO3ln+bpEEnQL2NL0jM4GW66AtTu9siyFl5vuqHwdUb9Zr&#10;ytv13n+N5ZYOcHAvlZ+PgRgDZhICTKxRTZjtc9u/5pRxpd4480+RXB4mWNYjs7vd9GKDQLuwvxkF&#10;0I5VHGwIRQ7WcttA0FGC8TVgeceSbWdJjD9UV9WAZX7qsCmcOQHMp6gJJB0km2kE7rCr/oC2zZmW&#10;yjGkSvzFptbwn+kCN/VxYn4/gS5Z18cKS6DtDXYGWE60xLsJZeN2AbNZPu6qU+VGb/tcJ4FpJBj9&#10;wDtB6XO22pAckj/g2xrK5t+GWr7l9ePMsyXiX3x8GSIgKypAaUpAtbR9lZyQheh8TrIR4ydcx3Oc&#10;lsXCG7UemrisXYJ7rgnL3CA8FROege3uf4AcK/2c+thiyXpQ6OwfY51Ulwk7AZgjZgYGRkaLUyCT&#10;wh6NnME2uO8ccsKeHV6fNKSRf5cx7XOBXkIXUuwcgPZGSxzVwX/TtZrJMivWw9uyr7AImd2f0tYw&#10;UDzPR4o5HUPch0ReIuShv8YWpREnzsKkQNS05Ek7tIH39567elH4l3zGzs8YudaRHhKjaOJLi1Lp&#10;68cUXpvYDSGcWlT8PeQPgrl4vSHCGd8iGsKxW/s+N+gsZ/7ykke2pO9T5XxGVScr/jGHRylffA6o&#10;YSXTiBnfqzwIvTVSPRMHU/x/XNU++K4ULTSQrNIpD2pKf/bxIqHXR9O857cd2Mh/APjx6ACmZhtn&#10;0VRZ2pAjWKEXxBsDArntx0X7Pw0r3NUU5jm49OkhtJxXzRdp3Fves4l/lITZahb6XGOIxlSYjsEz&#10;PUjpsjbfK2lbdUHfCBK7Dwl8FlX/AeD0faiJpTpkGl1RbSgB6uRbwRtDzxop2iOYtngKbDtCq3FA&#10;oNvp5kxnajcxxjIl9srA1SspxNe0SJq1w7zhKQLXFxX15bjLNr4+xauJxV9NU79tFG1ptqXWw8zI&#10;yuy5LqXIb+hD6BZjXRB/RxZqseA69Qxz4XTXqj3lby+zd398/92/EAmgdHVKnAQMeh0uoeX2dkRo&#10;6lXZkIn7T7WbUJ4x8aG8+bsxuqjetSY9jRgN8SF6po+GITvyQHIVtapJdTTyuXN/VgyYntlYlTL7&#10;XiiH3BPHZWngeAiue8jP1x+a1ocN4OzR1jlDSotF5CJmLkjfwp4Kck0ceilcff/06KWEo6o7fZC0&#10;at6PbYN8D7BSLIBZNeI+RE0m/WKC29/nWDZvltsWaEdZb5poSfVSiuKTQ5xiZWeRXyMGWVW1lb0x&#10;pAni70re+mPYcoy5uTB3nSsvbNgp/NaC1auQD90BWEAwezQ+d4Lu4T4WpJHL6anyGNexWvovlYWM&#10;xKaw0Vpn3a3DvPyi84ygknPFhsNTyQIvCrL8Mr6+BGG+WZccZmnIUv7jNVG9tBnIfje24hur9rIW&#10;xKrlCckGO77HsjFDxNAEeWE2MOTfFn2ukufQeTWVtWsFFpQQNghrbkmjqHrzDcDjuVbZmU4plsAZ&#10;WmJG5Df09SMg86vAnjIsUlZGVSKf2KdC68KKPG7YCZTU240MIXKLvymqxu5C7qP7tW82vzx/Pp/m&#10;Z13zZ4+Etcdaq5ksoUn1UtAksFF1bAwBTJrY7TNj1ivynGLTCGYbctuj6OJ02xyKjIBxXYHTYOL+&#10;5QqjbHEU7uI1BZXn6S+PDNV9sKMc8OVYTwdlv7qhOiVjE5wR2DTZGAe+h5xY79m1E1byUPPDChRU&#10;SZAZ3krFkEnBT+EOle9Ukdj3NpCl1k5ERd2qpyBgIyfBFTJ6Z8tIERJ4DX2vKnwrhLqrEf1Axy8v&#10;sJwP1P+114dnlwN2stxPUWCH6JE4FJS/q9GgXi0M9FJRx1ZE1T4wvLZFOUllwoEg9kK58E8uJqos&#10;lcxcuKBz4+YSTP5G0b+sEwhnsFAM4lWnAP5AOJHAfatkQYqWCV1Hrjg9s56TxBWtdLSKWyjprAuH&#10;of26UpTClzjyMj/Xsltt3O+H46SulkmClgH9t4FwSkiB3Z5DuRCZdZPyN4TL8IRkvST83ufajhk/&#10;ls9J/IYXRhUmPdaQdrzD7ppOh089h7iTUo1qIl2IhmsLGWRTtmDYOdfYHm3D2+BANqhqJgz9mis/&#10;v4WXk15meZvp82pF4ui59rnkfayIatEj8yaO8KcE58hEsGthFfmdVUFB+odqNHviD9LudOKffyFO&#10;doGCv/jGZ0HA9MB+K+S4Lo7qfcTHvCPzB/lE5GIYsoqZTl5K69taAJmaEee4nxxB0WEOzZqzoctC&#10;hzwqcNy+SOvOcWG5e5lxUjCN/bgNLrJx3XuQNpM37HkIbVik5fzRewaz0GTAn85T90iAlCeUMdrn&#10;kEU80MKcOXduEVZzzJUiJtT+nUkS8JpooPKU25ciQP/XQKFDEf9SlIE78l3iZsB3PWB7XUaupaWx&#10;FewWBenvrpzfzf+NX4G7Yslq04X+8GaJYgbhK/CzNvBUl0BSvQRBJYEVm1ihbEPW7ceE6IHE9+wt&#10;ws+NB2KFjzUafUqa3FemazOQnR0MRWucYZl7hk9ledIr0Jzxy/hVF6q+UJQLC+YAJYYxrJDhL5/n&#10;6cU1TTvQl/tJoS3GxKkcDnU+CBZsSVtNu6J+pJitxKKt7nFCuRBJQUOizs009bTb2nja9Ld1JZt4&#10;Tuux0jC9yjX2+doWt3YDgjYFY7yfZvlYPUq0T1I5ck04i6DRmSFy68j4uaZ29fVQqksVKkNKxuwc&#10;oJ5bUizoDxjghoXJgVu3i3yLSjsx2j6CYYqruu85B2JpEjC948QQXvhRd/6FLbtsC5N7bGsJ7OyM&#10;oW0CjeGSDDkzh3Bew3EEL6jypfxetdgLHfQu+TZ4KdnckSnjgTOCuJNMGoLap66xuHpyRY1fHuoI&#10;nKEwV0MAKJyVoJYpEpDwgMmJh/LGyVddKd/E6v7+dKk1rXABCb6cQMOgzSju1J8atFLN3gFBmENb&#10;MdQIcGhoQ2SXeDSHYUDiqxjN94y1HpS+ZtbcJHs+FzH7ZmafHKUd44BtqrlPymq7kirxWLuLwnIo&#10;yo0P/NbB6T1kpZFnKIj3i2kfE1JOjoh5Qm2D4337eZryDP7txIxyVHowxUQ4wbPMvHWNqTCqxEz/&#10;/BnP0o3gAu66rE6Dcj2nCX+YRwUX3KK6lxjIqpiYMugJN6eCxhOnmmAVWsfnWnbTKWNxXZKCcwa3&#10;EEi+OaUN/NPJ6jilKIgncoS6YTAZSE6nMJMjhDMgfJBH7OnvGq4YAPR3heAWKEmTR8XCiQv4fK89&#10;yQO3CPJyz3S23sNHlaJuzd/1aU9pPvU2P0hgC06aBb4MWBEQ4e/qFQ2+rD1UmZvN57JFkWP1RxET&#10;uWFwrMH181bxCHoTvS2Bfr3ySZSmICvdHdCAkTH9TRzD63x4GTsZZC1vtitY/MO4myD+UvFSHm4s&#10;t5oxc3J6LEqUjpovaHEhOwFO3/pPBnNMn6C2Z7JLcPcHG6pILzNhhZjzxqb8veZw2mvfbfEtLJcb&#10;ZGCdF/kQsiV6s6ftZ5JWTnKIgfW+Em04fb8cq9WdW8eDa2hfxsuWkXRSwOz4goYtGdMi5J5tt0yE&#10;KQY5qshZLQjuWPlCP5ygjg1IxK05hDsI0T1VXkqXIEZTT/h8RiuyKw9SN48YBK7LB/TPW55bNMel&#10;xLGlPWvWQWFpUO7mSHZPzk7VwsaZ6xXrxhqu0wg2rOmE8K0G/6GIWIOrnUnZkDRVWKcBHuI6KiyU&#10;9ClzsPlcnrVqLaLUo3VqJkjWFAiiW8VioDZFyJhJg5FpI1mHkM7JqYnC0/Z9L9fDoIFXPsoNhH//&#10;iu4gnLl9/b3Gf542hU65hvrYvvCeG31mGtlxYGmm8lGJH42qKObVmPoNYilcqKWHUDygN9mEAYCO&#10;yoWCKADDiySRf9asvZ70JuZC9MFFjvJHe44zPv9nqnG731ockh+Mp0E66XdWOrtg7vtPU/OV5OO3&#10;aohIpFpc3l/rhD4ZMj4oI2Rr5G1adDVEIyYtOex2dZfdDHDrVE2eDtFN7e/qmvlzrn/N2FuNfsNe&#10;uLwZTFYevST9A6xCmnUwlZGuuv5CN6k77LT3zH0lVr6tMTZoWLsOOnRQexiyrg07EdGQH0LkuQZ1&#10;nvQjHcDdK8UJD83k2UUcuqDwhkiaRttDTHVaAx8oLDwZ0qv3/Aov4rw+jc4LxbYrAk38HS4RK5Qb&#10;QJYhPgJTPxvkMbxJjsDhzobHPzQzTXOFrZ6FHT2uiN8/t5O4bvG4y8+TfXQIJ2IPQFuSMgmgepOt&#10;DhcP2C/yz3sky6+ZVQPpdLJ4GsWYxu+afZq+EKBNiYYyrgx+3bIRCYA1cVPYn/FLZU0SL4SODYTJ&#10;W8ky4m2nEkp1qonVWj8ddoTj9n95BK9yPkshMTaIT5oAFb6fL3PRQEx6QHId5tWM7VyGmYEXQQ12&#10;aK/sF3y9ochS04eL/DZJaaJmmMxrIj1hLaSFzj2z7cjXUwpCPua5IrXlk3oTFPun3JFKrxWo0qEc&#10;g9AHjew6onYcmiTDa7i6WEZDBB6HudVm16DC2wqKC5se7MwHMrIxnjUECLWtmBZBkEvUqes/wJcN&#10;zzGJnJ1Jy79V8YpigRAxLmA6WKSHM28NKHvVKbzhJ+Dv9WBW4GK5J7uG7HWVA+Hggl1UvSmNUeAS&#10;PO6kBPRLhiyjXawgSLxxHfl6qzAYinQNni/Qx2dheOHs3tICZEPrIxMn2j0MjwtVquvsJ6a6iFV6&#10;rV+MUnbuQJ0jcrb19oscCLTIgZPuwRl66Vm7seJK9WE9FkSm7/W07rHftixFezuaSECRw5LodubL&#10;gZvRykowevkHQCtow14lOLcO+Lf8vwBQSwMEFAAAAAgAh07iQMxi13Js2AAAb9kAABUAAABkcnMv&#10;bWVkaWEvaW1hZ2UxLmpwZWec/XN0pUHXNg6e2EbHtjq2bdu2bXbYsW1bJ046tt2xbbsnz/O+3/eb&#10;NX/NzMnKWvc6dQq7ateufW9c9W/13w4AWVpcShwAAgIC2Pj+A/xbB4gAoCEhoSAhoKGgoGBgoGHh&#10;0RHg4eDgsVHRkNDxcQgJ8HHw8IjIGCiJSOhI8fCoOKjpGJlYWVkJKbn4OJl5GVhYmf/TCAgMDAw8&#10;HDwWAgIWMzEeMfP/z59/vQAUaBBesDwwEBIAKAoIGArIv0EAIQAAAvE92v8M+H8/IKBg4BCQUNAw&#10;sHDfPwAiA0BBwMBAwcEgIMDBv3/t910OAEeBQCVmEoJEUzKCInFCZw5KKIAmFW7ow1CeuyFjMXYO&#10;hoHF/IGFjUNOQUlFTcPKxs7BycUtIiomLiEpJa2iqqauoamlbWJqZm5haWXt4urm7uHp5R3yKzQs&#10;PCIyKjEpOSU1LT0js7CouKS0rLyisrGpGdjS2tbe0T8wODQ8Mjo2Pr+wuLS8svp3bXdv/+Dw6Pjk&#10;9Oz27v7h8en55fXtP3SBAMD+h6z/S9n/B10o33SBgoODgUP9hy4QUI/vfzAUcAhiJkhUISUoIyc0&#10;EuYgaHThhIKGPhhSFuUbDGPnOVhMMtZd8tv/kPZfyv6/Iyz4/y/K/i9h/w9dawB4MJDvxQNDAQgA&#10;nqt+p9vRb+3tqUZhDetLGGJIVFA0/tllvNn+hGre/oBVuK2+jhQy2O3pqosvnWuU0F+6nWgIlTU1&#10;BeslLXiEuikz0n03+EJDQvgHmA2Q+wfoLf4HwBH4rr/yCfUw85/6deFLUuC1zlz86UWOUOhhfn3/&#10;ADAe4Ux5l5scBH+sFG6/K/zqHLD4Mulw+IKgfFkZcmep9rceBYlZAM+VPMALOh+ir+rD2OPdzUT2&#10;gnZUKIHX4F9NG8zEA4Ff6442GlZsPuNAsrcqG+IGrTBfbr7pKd1l+jjfW59orx2Nz4C3BK29zykC&#10;asYpaTW/1sh1gL6rSsqzZx/lJHC48498d/1nwOTLZO2/Xc99jywg7M+JQGnAjnJAjK9O6drv9cMW&#10;Hud/ACryhijXFschG/ZTjUumcTRDrtFjPqgasixC9hb+2f82Y/BAsCBwQy0wnPaf6QiY9fk/s/HS&#10;SGWaC5YSQ4o9QagoIPAPoKeRi+bAIqrJhD8E78G/9t/aAQ+E/1M77kWWl+MfQOiT5R8ANOnDZk8y&#10;vcheDWqFlCRTylgekM/g1/09zPCwf4ATvtJ/gP8MlItXbffVmXT54Wnk2V7xH0D7JdLE/VXVIre/&#10;bi3S2G21TwZjJzq2W6HMGrPQmX82a3ANo/NXlmZDTMQokmN+wuuCwC79zcl5rdX2C2revgGZwbbW&#10;GUtD933XkAK9HvR6G9jYh5Oadj/XZcxohwgRSAai+PWzy3LFSAON30w90m9fTqYcF3ns06/EvH15&#10;BXRLxPcf2gt/uyH60T7O99MvTdpdw86MbDEZFRPivZNeVnRMjOx+hBQnLnO0/0kPvQfdTeYAq7On&#10;XgjnLFFJfgujt5DJkBEr1+4Iia6u9Ho4Vw6w1gyYOSB8vtEI9KTBNlygiHIzopEVzYrTuJJoYdLj&#10;py3FkjfzSZdBXQDGaX4t1P8D5I0KXO8UvSuPfAUQ/QP8Ce7KQzeuO9M3flu48C7uWE4DN5cCwmnO&#10;ulmkCBLWqP2X/fweL78n/T/z3c9PJJEDzq+L/PKqQXS8Mt8VQ3yvK/rnHDsQewepxnmpZIwWd6Fq&#10;stav7L98zH787iE37JTXXPbyP+zz/7YuvurTt71PjY5g9usn/b/1oqXbdRMZFZabGsqYnspvHcJ1&#10;SjvLCDZ0y17mA/p1dmfeEE///HcBMLFhOkxSsCjzd5a3wvPxxd827fGG4HfSN6ht6y+//KjLN1fl&#10;3TX4OxXQLJVpmW0w4aueI9pU4parJaqtmog8ry9zkMS1hCB7/FpvfLREnnyshv8aUvO0ugwzxQ23&#10;NF/+eOcdVHe3iwT+WauN2NXZ6NvjIZhhby3RqT0F4mquLB0qCuSo89PfnGXje8hDzW6UvazMbDHR&#10;OqZR1bPeEa2iaEYbWrjzJHQ+1hL8AwzQm1lBbKwoYbhuklBPFJkEShzQcs0feuMI1zEvvu1/of4D&#10;/Ec0/N/NILDLcHOs8L33BR7vvnkNS8YKO+go1rP+F5W+iEAbuogDrWQetQUpsc8O7Fjha1xz4S1/&#10;CG8wp1sWDH4bbBqs1Kf16uJFwPEV0vsL7bEByMmsthhdY3/ppaNMwoLjDGEYbStoR8WuV5H7JGVE&#10;U6NExT+A1eo/wMzGN/8ofz9r/u+zRqpxtNqnnAfl+c+Gs4A1dYH7Z6jPJ2qB5urvtgnfLzTSQGSi&#10;+Ms7w5fzTBYDmm3//PdbZXzlXreuQD9TjMPL/qR4fqC4pmnKagFSrLPnSH3xze82OpkL7+unnAiB&#10;21eAwOOsmpevRKEQqQR7jXFsEV0NdzDUH7YjzISmENZBFrRApl6wj8zD771b2taRppjqaGea+JPP&#10;/2o0jSfWZ1EBYbw2KpbkaqQjDvPF8RjnKttp5Qf1F2veTZqny1fI/8rK8RVv4njJNympgkgRbvgk&#10;YFMwCDYn2H2t+x5E4yIB5ude0e3XLNTbCstvBRU31hlgGLAkvWu3XPtVx+P6XgPrcdpbNW8tlYfD&#10;rxGhbdq3z4DzH8Cy5jnsSrQeTswwIfTemXEAFgp7fwHD6XGi5MbXw7a+WQY1CBh7fAHAOs/cXq09&#10;0l964jtzQLFsOYgE6lCNPyJxR/sDkT7Iv3BnPsL/5wCpi79mQ/FzNssKkJWGM2zHHg6YsR5tQ3Ke&#10;V6h3dH53BEwZXuSGjfWUrQV802brtvI/tYq+UK8R3b62FpzOn/5zprwA8wcZogvwGaXskTj3CWP9&#10;U5BjdaqrlZIanIX/AbizYo+/BelN2otDS/f/isWfH+Q9+P8A+Uc5/wBB1F9st3g6iKK/gmIZeebp&#10;QrECFXgt1lKG/ytNDcK7/rC8Oyj8zbZ/lzYRyGH5L9vmvcZZ/XlB/+ZSTNwMcrFYK/wipd6v6105&#10;qYg2LWWiCSw8xtGHo0yK47WRoS08AFrtaS9B3un3GgX0G+3WvSH9b2Vsef8lgMVrqbMmyT8A9Agl&#10;4XGJug91kWp8oGq5sdAoQeAbAbfiA/gM8M/uz//n1P2WLv0qu5/V2+va/uim3+KFsMZXXvFPvdqw&#10;df9WxCVZE5cbJY0goc92O8FiLftMazUQjk96+xKTQ3FjILHHlAHbmcdUGbjZ2KCeyygBjolxLADS&#10;S4iwCIB60+2K/aQ1/mQJcPk+iXBflxcr3iWMaRRSdM9DDxtOeQOeZ8v8SpFez/KeZ2tp6Oow7HSi&#10;ljV93FjUsrjrgEL/AHxF/wA9oZRr+f8Aud8ib1u4Xb80Pkp/YNJ/KUdjnX5Ea/8/5T/XLv8Bjpu/&#10;W6sVLadkRYXQWPoYuswzqeJY/r18RPwPAIYeYKn1vRsXBZ5XawksW59Ka9pPY2kVKmntJZbJV696&#10;ti29dYf+Afyi+Let/gEEmAK2jdscmjDwnBRQQLtirfyUPJCqZRrWP1tWvvy/Z/a/XcZ9tMZ9vWEM&#10;Qt/Kg6H3VHbGaPjFrl+6/wPcbwm8nyj71a533f5nyG2zTsvBzNR+GpP+f594wALMuTf+25XCJe3P&#10;17fwr3eMftk2yqjqBnvSaNglwySN9qzB5kuTuW/58Of47Fs+KAdY/SVIc/xuy7jr6gieEkMyTJ9m&#10;P63Cr5A82qbgTESpiReuPOC6Qfl3OfSe5cwHtEbuqnZwwYZp5lo0TTlo+5mRKn4SR5nWmF5Rxbuo&#10;wP2SAJPcu1rbP0Dq/0xpuC9sBTGfGNXu9WKZ+ojJ04TD6zXh5wPVu17rx/N/SOwbc0TGW4Rz1QZq&#10;Yi4fKWDY0XmjdAPx7f8zE0OU65cCx0c/v8UYwBxhuciKe0GTkIlXI+Ek+G0xl4FE4IZJ4QdjbmLZ&#10;5wPt9K4tJ9cHrfWa3ITWYr+zGwNWrEnV/4yIW6G5V+CwMeB7hYfZwDKnFP+oSCieIRw25lpEB/SG&#10;clw+hXzpG/+nPycNuOZUYwWghRQTfSsWRhej7qasRdThiTfnHyDff/uTdIMTO3dB/t6IUfcGbEuB&#10;l3KJIkTHbGVPHhl5K75xMjihWQQMBd8DU4br/OZL+v/ymNdU5TOecbOyMIIF7w/auUwRDLeGNdxO&#10;o+/y//IYVWerwN1/Flbjxx8+6p3cJULVe9r1nKCuFigCX69/AE+VwduAGbGP86gWFfIVUs6awC7Y&#10;yFlF93bHyoM6E5+Z31/eP48l8n58PBhM19/KGWm9s230uHhcfg9zRvXjlH8B6eNR4f2sfRkDF0+N&#10;hvrxRzO3Q3Pf9w5Q+XorulQMmFH9D9s5Z7WXZ8q2QGgPeCWe4wes1fwv35fBRfhI5z0vubDfQill&#10;dtQH0nIpy1RI22Xx+xrczwlwG3ALXNcda8Eho5dYe6HoTi7fF369fbneuGgWCB61qFwhlcgWGZW5&#10;pL6kD/HjnF9w/xavi9EXPAk8uMR4UhgEbt+sGOj1uVhutEq/HBZS9VOH9UJqAPDe/KyI6zFV2Orb&#10;VSlIpFMvcx/1wuQv27BP9QRC2Wx4pObX3jYpgrbJTd/zc1nihpuA+NyifzpikLEK4q+YaoXhn0es&#10;q3xaRStszE3CBhwFYDNUOW5BYr3KZKxvJfNNr04k/J3kcwUYVHAhNZTCERYJHhEwnCJuX+3rOvk0&#10;8FkUtEh1AqgqD2NlTMiUJewbP/9C7g1CjFCCFjiKXE47jUgbI6zLq97xLP02u09J81LmN7mCMhiu&#10;YsLeK26NH3CMxbVH2hp2kmK0XJ995PHhauK19JDs2r+Kvg9aSDiX2rObqeINW+1Pf9XAA58Zd7mi&#10;Zb4dkNQyg0eyvZ/xRjhI1MHSluA/jBzFh9BJzS6+O3ceim6Zg4s41BvjNdMQ6N8UKoWznIwIbBp9&#10;HYYaH6lH3+SfcyCz/JrDUzZ59pkGI5R9KuTCnYqk5FlmCQQ5nSG9L2kTIK2+0Qjf/7NEqdM1bCTX&#10;x2EUNAb4IlxUada8JL4F0WeAb2S1ZEoxyjY9LpO+ZC1d+NNU0jH/NODC7XKEtHciL6Hvx0c7SZEq&#10;6TYD1JYiuit5ldRFhuICm+/AQyfJCE5KslDY65QBcW/FrG+U/usu9huUHR/OnYttMoFtmSgguXew&#10;CWNXgiBl2YqfGLjklq59p8sopsEjBQ/F+Xi+XHm+5uve0T2o2ETIJz66Gw/g2iEcyJwu5uo+4JTe&#10;Ouf6vc3EEJfREOJGO5sNv1LtKTy9Rg+7GY9G0Uu4wEX5lnnf9oDbXr2/bi0bXSj22vOyHyjAol9g&#10;VlaxYBh7R0ShBuadEx50qWNUYIWira25IKZGCYC/c9rKrq52rEaarxoygk1oZmf6kNV5zWzFsQMH&#10;ZTqBZNI7OTQ2TkP/UGopF2XuTxJXVtUQWWSc8voZ6ypjR6oSfsGTNA0xftzjZ7PKvpLtK/KjlQMU&#10;ifKTgPhIfLJtw5GZ5WWFgYJ6+GhRR5n36IwiMjABS5r/xcFf4lRJmAxe2hQxWqLEap1sCMfYK7rc&#10;bxw2aCFPRJ1NIlbnlTKCVsxpAlyvKGTloY6vBnHwDXt5efzySLbRi4uI2QTo/oUxf324WL2fA/WX&#10;hN98+MA5/8DPkWrOlzEt09Z8bZccjVYg+RhC08cDzx948mZXpKMpmFj5OoGlQXsGYSeclNS5Ol4j&#10;mpJgSM+w5k/tpJ8yLZJ7S5Dn5EyPM+YkkAvGeZGjQ/kFSjvh9ptezYE8UUY8puRV14SLD+ZpDLK7&#10;8e6Qrrq0I4ncWPgA8QWfdoqN+ifbWMkyPZpTEFQGanaoQhbURqzL41Mtr6iGiDczY3MA3FjtFiv7&#10;SyipUNufcqyZNkreFR+bHRkfq/z4nqOIeKmrtmGml7z5/BuNMAY6Bv9tJ7IiaBNVYwns0ZHKnS+3&#10;TeMcGibrS9gSCR8SYHcxe98vKmR2Zqh6gH+g6o5Kg0zU2boJ3IY91ZAAeno++BADtZM8aCB29CP6&#10;X+dy6WwOBxflbIAUJ8bkS9LgjZV7mIxWYaZjr93ms4Tsorw17EV56RPHPgw68W9Dk+xcFkXrPyZ2&#10;7Ko9a3abjn2dR10t14NvoZMJV20B9L38kvx5B0u0/wBoumdpv/kWMMSwYpH9FaFkV9AbGqyKY5ag&#10;XGYJFeZZc2BtRkXEaywNUVku6RglP5xthmuV/gGaJ+1+2e2KI7rfn+us5UXUudlwXl6Rb9rhmqmA&#10;QTR8hJqdhia+8Y1TyL163mBlEx7r3lWXznWR7OXMyN1sdkn0O9d8VF7yrWNtjprTAR6vGC0XP6Qs&#10;ys4U/zZrAe/UEhIkwJ9HdjW/yFdsKRYY7GxJJcljEsVWX4jXU8G28eUcZ1zI+0fSXu9jLraAJdIb&#10;HaIRC0dLOfJ1ZoU54Gf1o5hnMqmu0YhVnQUPtQqKlti9oajM3pf2Ap9utFs0RJAaylXN6KTZ3nHT&#10;DTOTH+oIFdYx+27t9csyHvAc81th4v3Tx1ziD897lZv9dFfZaxuRe7rGauBgCbkpJgqLu60xdlf7&#10;LH9psRHa930ue7nwbrVm0ohAQikDqTs1Ma7EEdHnAgV7ucriQUjLHzGs54piqbUl1QYwBiyOdPGy&#10;VWNig3myYIq8CjU/Fsm1zXZCEjKzFJvlfo7F8qQfe5Fs6BOEUJb6LL5dnHuTpl0iXhRXimrWS94w&#10;xcm7jGhXou4rRBJYDq9grck7Q8/w51S0k+eHr3IGsPkPPWVENcDD4HoeZLsBTPcqs46ReWl7jbHb&#10;3we93xbpLrAafbPCb25flI0FiJhMjuyH+SrsGTdZxx2xys+jwuv4PmkkN5MxEAXJPKrY2avceEgV&#10;8LSwIV7A35TqCeV9IbBerLOPPxkMTvUQTv4BFL61otrw12XK3p0fu5OW6LUTFarB/Cls21Gs7Cu1&#10;D/8AlzxunVHqEjFZVuAEEnw2RYgXk2dVhXeluKwfeOp6rZGsMi1uIWrNztn1qLE0i961OWTion9a&#10;TPE1pdsIa9zaKUzGJ6QlSygKZTotBM+dUFQ+hIZpHBKSkc+ETlykT+jYY9rLIPaj2JPk9xrgDHEU&#10;xamPeDOjBDXK2KxKKfPvmGnoAE7KoMJHRWS5i7PpbSVwIVJYZA9sVKBhFzC65pOZyukYFExyFKUX&#10;VejHugmCEaFT2lR4O1HeIyPSC2tamrEynck4FEbzld3tSOO32hfp5fp8w7VskilMxv3loNWk3kuu&#10;yt3WQpnj1kcN7gQHala4IerSal4mU8jAfo+G9N2jJHvOCtTV2CVnqttF1TbQVje7QkbVtyZu17th&#10;JjUYsuWafgd97iWBRq4HjBKuKmsxyc4T+sqQYO/lLkqwqIkgfGhcZz4badLzIRMDFW1uTBknxaYg&#10;kaTlqitmJvwq6ME1ZdpNHg6ScqqDtDM/G3HNL1vYCscoRAj3eetlCXLRa+fq8ExDX9gEY+YWKPmj&#10;HPLamX3IDjQdvKv32JZ4zIMdtaH2aLQkLTPpA/MkSgzm0mJVa84i2U1qXrV0iw0ARhjSlAY9WHd/&#10;pUWS1mJxIgMGroWEDeLQZqxOZgtnaeUuOuLih0YSpYfLQlQjbEwM561Sk3EJcUON2qGtykEShriU&#10;DAGEHTS7GRcZqswwlHbu2t+/HgnLBWGg09gd6ovW7CAa6tY0o5lOzh7GA8hiGCYOJaJFGDRApxbX&#10;AmqY/Ewj1kA3m7INgxLjq5ryr71PCNHxoMkP0VYOAyS3UfTyn9a9mJwYt9Xl/LPCDevZCFspT62/&#10;i6R8KStGiIlxQGGgoO7rkh4N4CYcKoeN2zhQpu6rC5hZTkf883JgOWKGqLVWjy+lS87wb2txr5El&#10;sWrHjzZNbvY31iVLTNPpSkBA1YZdzsd6iW6nXLSBUVbOCIUKrHfqan0GyW76IxRZkN1++EENaP7H&#10;5ep45pUIEuKySanls3lqKOsXnsu70g1a2IzoeV0gb2/ey/iHY+l1GdBSXOTh6lCllhtmQNVEjf6D&#10;X2BlsjgZ5s2pLOgNM6yVbdFh+5w7rv8AnMWb49JDnCtOAAxdUOcR7GLLxgyEhGCnU3VchbYY1Wbb&#10;knZYCc41RKfTELUWlhY4pKx2Nlx7xcHopHV8Zm8VyYMoLJQEqaRYK3hmpyglSeoBdOgmq5Rcjrtn&#10;mvppb3+3Tlal1c11vd+itOhZpjHpHOlQ/twLtpdEDghTdB6MkVq9ZpTwjC6jfG2X6q6DHIf2MKmS&#10;YRB/DUEpvE3WS20kq0jZryylvKws/H5HXvmmueVuyQQkJ0oQxWbjIfWuCFRuDLGXkM+zxuGaMpmP&#10;zawslIim/WStsXP0GGmz7z98+Tq9CHhbYqjgCbAcL/8lFNKALRyPhbRcM34izW6uam/iODqI7JIn&#10;fVXz8PdxG0HMvYB/wYF4kzvbjP35eRS0zWoJU+kwHA/UIxpvpeRDYJn1HB/zjGcMFI3CUQIcD5Gq&#10;pKqJojbqZGX24XybuqAzVMViAi11dBRXcqRgDWlfB3NeBj7gT8JHvSN2jyFfXMAw8FeCArzzoIi4&#10;1+ibqjEgESUQVb7ncRvLuQZRgvaKmfH8nm50Ljccn2aeCIxrjE9O/R1POUwhAw+PfSH6fWl1D0Uc&#10;xVnwkYutsB3++7CWaolWQZ5UISBLcR+NGmgzysxCN05aRPR+H/D2WH3EZAr9AT3UCTL79AxYyT3p&#10;wUi8OjuidFQnG7/kbfGBfSLJD4Ye5YsRpLNbFnOLplaWBFtc4ZOGldNcZtMWlwh7QCn+Sxxv7MzY&#10;ywE3Y735rRkYt0SrqiUgtFwN/x+lzjYouQogtBOidul6rkPm2hpEqkFWD1Yrr3BflWU5REvUNtuz&#10;aFe2F60I5iROI1eGPYJuV3gCfStOI/grHjBWtWD1I/Vpz4uYGOlU+Rh9XMnO0sI4GdZ/a7Xqx/IP&#10;dhzVzOgGNFhil9i2N2U3Uvw+se6EwZers6sZuShJcpReA9suvJ33qLsa6Vv72sX+9WhP1d5Xycej&#10;TgHsl/FtlTmc+WWOvwwcLMjQRA/DXHXMVoHgVMPiMI917F2LJW4VK9II9HI/gRH9MMySBxyO1jWL&#10;t6ODEne3o6AVLEnbJTB9myfeKxwk7e1mtcKDCRXYWGQp19o4pNQs7JJu2Fi8nzZMRaH5DNgfk7HQ&#10;+1vF9e2Zq10JhohgoNxRyrGZ8A3eUVmpaKEzMyG5PkucT6CiQQ2tMd3dCApOnAmOEbAWdIJXPsra&#10;xfxezJCAunGYM5etiBMgaPVoFCTWMRjpVv4BshDRUn8pdck9umRXzD/AcmHysGLKCBQWGDaGVRA0&#10;70Fmosu3yXXjej0o5tMl1prOHj8QNIkXTdbst7lYMnZy484NNZY5Bc0IIBaBRtx/8sqZfb9V3yro&#10;rppfkWm7myEfurcFa8ePZs+BGcPNSkLXYiF6iXN/Q8gFKMH/WGOdGBFSxfAyMlps4eGdwQe+FVKk&#10;Y5FJ3iaY0KIKYJrm/LRBWITBAuulxJgzWON9E9ZFazXfb7rtq/UrNBSkEeJjUZHbhIGNlyKjJ6lV&#10;k1SZcZkvawpgOMTb1WSEctzxWbSGN/XdYeQa9lZtGNWaZjcKmumxEWf307nx/gd4V+j9B7AmFrKp&#10;EFpj5Bzyfdyf0JF4Ca9LqCSzdTgiY+YYX5/BHvK57iMTffEtYGq9VEYJeajL7vILe4nbE6PEXiz7&#10;fi0PyiQtnC2pyG5pASXtVAc19By01bgfkkxVxLrrmCTlEyIL4B4yVItgTTF0rbIg4ZRka+M6z/D8&#10;cjP7AyxSYMC3y2UaBh+JK2MbPYpe6ERAnF5XvzUre4tR9kUE3MexxuwL/FhrIVRufzhspI3XKtEX&#10;jRXAidfXRXq1/QfI+WFk6jHva3ArvD6AOobKahMWPwzjcmbjI/gyR+0h5ww9HjGmRaIMY8iJRQA8&#10;kHNhDYR0luhm7FHg/KhM0aJ01iWZsQ3ZjylIsl0TofOvohQY7zjlJ3nxx+cefzxI+mGtZaIIR4Xv&#10;MuU7SaZrWM7auRiN7Hk6I12iL5kmT7n4RhjzwVU3TX/xMyg72LcCuYpwpsaKoq5EimJx0S6jKRpG&#10;vUempautoQ1tbfpWGhKsog/9t4djbS253bgzorda5YV8Iv8AXDw0F1RbyV8DhrgIAmI9hq0+Bz1l&#10;SDoydeJpH7RTnR6cl6aqU+aLPwnX9Ovkv7Lr96MJNpZoTtKk8kQqXZTthjz9s26HH+1/XD458rVN&#10;7wSG86dzjZzqWX9Y3CyIgaG3b5McxjNIE4oorA2FN1k+QMouyqYElX2I3/QUYBuVF8NDSk/dZf4F&#10;LrtOiaKZBTjwc0ccgMf117LIhqMKN0f1EqQQG0pgwLXm16iXOgir22aGriPIIgpxnUvK3w9px0Q6&#10;t3NgTTHGbC0+4rlIS9gqt10IG89g72WXA0a0GxNUfwOupRZxgtSUBHvR98perHcCvRVNwIASzbTx&#10;xWAE0CXIF/o0O0KnQgrWfPnO2EeY5pV3WtgwZ3znlkRgJURxmSV6hXpkk+muRWP0D+X2rFUxBxXw&#10;3VUFsBBQ6HSydY6enkCTLDumOQ7GmflEWlbX6Xl+4GwbrpwiDVw8reYe2VxyuRgWqrCycmHzw+pH&#10;BgeHU5D6IEpIYn5mrDjMCa2W2rFuqVNx/muMJ+KuCsqQYmNy+r36xK2+676V5vXvjrZY6+a4qISs&#10;GpH6Th81MTQKRur4Y6AkEdYwjassrBui36+ijVpSuPnq4UHE5v72Mpod1VbnxAZO2yi91fK+vUzt&#10;pgbTkiZZeqW0UpaF+lreblemf4Aqg/xavdwOz2/Txqy6G0a1LvbUh7BW3u5XSz0kc5b5GrrpUY9y&#10;2LH6PLsD6rCZ8/gwv9+N5HNdA1veK9hmwAqLvkrl3+azlkhQL2dqkKe4zTztDtbXJKsMtYrxS5Mx&#10;12vELZtrvsFWutoMLdKko2SPMfymMxsw9eAtPqn9YNR45rABPIzeA6TRlRodqxUcsqQxew9teAcG&#10;CfnS9k0Eo2VePTc3tpKq3pjujDB0ol4IPyk25bKSjiSczE1br43lO+0I02iujYJWE5LqU8ymzXP1&#10;PHOgl/N53zQMvrPN2hXdA59z/7VkM7X9Xy5TWTuTYKcvjOMVHL2vSP9ZzS2yltSZNmb2FYSVMhPl&#10;k9XypaPZ6Vv+/DSNpxN68tZEZJMUsH3KMsLx9hO64vb2u0ulSFgZWjcAUtZdBRuf0CNckxMlfa7Q&#10;mddYjY0U/cM6j5z6ZIf0UFF6QsKM3h9BCbbs7lPM7iWT3LTjcbBeXtiIwTHMuz/UnJC12xPwzzR2&#10;XcPj0algPJ0PpToDTp7a84we5Qyq2RagTTYqouP4p71O19JKyTuxViacvnjOTIncimAhKSDOTisY&#10;HrKLDNW1czWm0Mdx6R9lq8dR+TrRjk5bKfJ49qfb6JQWTtpHJYsL1tohvIojuE1JLUSgIdsEGxb3&#10;5df25DahiZrj0pXoTwdOeeMtPxma++0g40spkJMzzHZ+HEDOVEyZS5lQtadiJdSSqdNIV4ySJn3E&#10;WI7JFu6TK6QTvi6d+ALTYDfwQLq9b2ekZfy4tcokc1mw480pSMMoyygKE0yDzUPHxn3bBAakLJFU&#10;VnzBKmRcCruru17JQo0ZvY4Ja9yNOMTbMQ62kT5ErEp0u0tGNtocMW6fFeT9qlYUiyvasZjfKuqE&#10;o+tw8dhMrJAj+pyRuLChuqUrmkHWt5LFwhCSRqz9aU0oWNCNi9fF1wBxdhQ0es12hTtiUUzKl8Xr&#10;YsPfJXktaXa0EebU7kvrcBTdHZpCvXwK+TW/A+CTHM9Zvi4VIHziTrWmm02K2EKpZVRddCzX9RD+&#10;AcLJg/Q1sbgR3Z+HTPxShYOe8LzncBoSO2BUkvWqNYYsrdwTdKV9d6Rjg7MgGrOvH3bUyg81oaGZ&#10;tJaqyujkqFWW79jImltMNYsihaN8vc2q6ulh82os6AdDGxEMgO1E0Zl7zpln7uSYWjh82S4wSuzv&#10;sEtrnaDZGKQF16prSgcs2dmgjlAUPRYr/uSeEeeN4z/JY/JTBqWeRU1Kmc4fqzfWN2pVW3gcIrUP&#10;n2L2MkzmS+PGgtkSzeByojfjDvOG291e/uxFPozUM+u0mFCZWX6Zj/G+WeTNt+nJ6GWpqSeejJFP&#10;hjNPXidu5QViKO+pII4u/Q2bFarIPnhox5Q6oSih2BDXbaI65n9MSZTTzFSPT7wc4ypnlhr2fCyk&#10;GTVOmTAEy1ZULQdEm5rnciru1HPt525rW71uxx63lzml7nrmgsDYYo5xXfmoKQ4xt820WK3L2hcH&#10;eqNIfozqBLU9VNSH17Jb5Lk9l/gOGjvCNryGybHzVdDCaFZcSPDO3tH9KiCiebBVMhTdtic+1Dgk&#10;ex8BqDCQCDdMtKsyvlfNSJdOpeAlWvn2HdrSsGRfXcuJryMOJNplBSkqRZAFSNvzKzoNey9A8bko&#10;MxEIP07vf9KESScxBe1xEe0TbBzFU7GEKmibat3/wHeJarbTcnLCIkHYBUvo5bMWbADnd3XmUhyv&#10;BjlhGfmOm6hRsCVqiXzuchEQs2dswyKpHKFzDlst5sLClTDwXtA0awcGmd6ZwPsCE2I5wcEeQBtS&#10;Dxq/CqzpBBfW5LbbRY64d/Cis73vvFfo3eArXA7a6SbugnmitpZDBxnmt7ayUtdQofSjAw1N+Now&#10;onD2llXN4WUq1lhWeN1L5LQa3EjeaYj8druWbCFIo/2sfWxE0H/TJTSoEX10d/4DEIsmjZF2Rbel&#10;c9CgBdJMdV/cNNK5ZGlBkYd5Hc83260WnQYEJ30W7b5JHSZPLXYRltdl+RNF+4rfUn7++vYlzk75&#10;4d7wu7e/+Jqab8gdFAmk+B7fQn1J/4z4B7ggF/gKs94vpMZb/xjw8H8Y96NgtA5kEqe2LNyhoIYu&#10;M45WcsSdj1b0nt8LRENPZz3TZgBztCwzTgxERpNpi6IaAjD8AyiJ755KSUUZ8nLhY0U1OAS4WO8W&#10;5MS/46lxA/IRE9eHOx5rxjL5hHc1W/bDydAeaksn9tnbQSHaYrf2waqIwb+IVjKVklTLyJvQonxy&#10;D21us+SSLNboStSJ7Fd7o59rqxRut8PdqMAbrFEGPeyoaSHY7jH9KlyubMwiM5ldjf0C7HzsnP+0&#10;tUXps9xxOhyqFIc4TflGWlTqn96xpqYpD150SokT7XXUUO6FR7geB5m1vYui5GXgOQ8ssBU7ofjE&#10;nwAbHsalYSqWhjxb0m5rh37/fsc2PrC7W/cgeK19lry9Dnv0Use1kyemlns3OLxMWpmvGEcyJytu&#10;lTDEUhS37lKmG20UPTvZCFOJt3abEhErpdLWa1Y+jhJBjnLwduPoZoKVY80U51UV18UprqUYcifJ&#10;B3GWOlewclou8AKcag+xULPCrytggPySfTEJkjT7jjbKJSMPMQa20rC8ZFhvsUURVa0VU6Rnq/RO&#10;OXdPLQ9IjlWQylPBKUBFySXHl5Wwws8nyV1LIcSC8apE7KMvsV7+LR5mvVViUVldhLeUlAuyNvIW&#10;Z8Nms0JxktHQQ3pL/gdw1cCRc2f8B6hQeJa4q7ahj6FGaJM8CJrX9TL1/ftQ66B+swSczt62cDkq&#10;TFWsidkKbnmsY3knOB7THVUBWGA/jdbh42xOJz2F50qlWl5F5cPrPcHHQ7Xw+SGYYLddWFGJ66Rz&#10;rKy0art95aGKmrWCN3InakkIUONZfNDS9ru3BpunsoXupVIgYSvDAL4NK90+7nUG81kD/BSfl/Gg&#10;5xNr7rFQ7WArfGcxrSH8A+AtkUeVkh60YME9bXx/3h7nYO47W1ymEWHHCJjQtXPKIgYx5zgTfgsk&#10;4x4rreSJyC8BlZ7eUzyLWxbTbTWiD1JHh/dHSnxQX4yXfhLcErvlTTBJn0mO8vd8PU4a+PJoHbDA&#10;1Syk9VmRQh1c8BctVww9EEu58Rrfy3S35Bi3xdk2+u54HCxPFcSuyeDyycOQhdjAFG4310q+Bl33&#10;Eqa4Z6b92lt+fNfhsuefwaiGzQqInD6a+ZaREkAX7e1fV6wR5JBfFHej/an8RspQDpPqvrEMR12n&#10;Jyq3+sGprbR+ZqgMOczhobMJKachuZ/foQ59jY25e1z2pFEeVIIbIdF5KmsdNZCSjzX0rLSlrmLm&#10;gzOJVZ9zcRW1YWvzA2KzPy/tyDcpPpoOLBxeHs+Fw1k6fnAwRN9NZMlEJHflMyDCHifkWS/MfbB5&#10;1OnozlgcxjWFjjc5D+amZLleO3mQ2pPnNEWddXGvFZ4q41Kp6qAcjs/FZYrzsbwuO0mNDyfakaa2&#10;LzBcNNrTb0JKm8YyI0JPqUKkYfEheGxRtyQOyMhY9lnWaiqkGj0HXp73HbUZF2cvTrO7s5dcVwVl&#10;iospj8BKYXTnn6Oc3k08/dJC2SdFdBk7f13GKWH7Uukbohpf/6GeqNTe7VBm7V2SnOZ+2UGrDhj+&#10;048o7x+CkeHMQk38+8dBttOL8qruDKoMvAozWTbzMaw/sCbABn+opmaQoVpUUFJwTWgEG+vpXJvD&#10;zSXLXGmBOH30Et2nvoxyoUxgvHuhP5Jzbh+NARKEkN0H7NNmootwt53Npwj7XklLCtxvHuSYv7tq&#10;3fbSf8IC4Q/UhGA2vCtGCzbPxnHtG+IQrvW3ilE7bZI6qFnybXuJadalk2ipWddknc7qUeM7pR80&#10;epaaVa9m6dc1+fbqL9mIus4X51a3PGFOWTe8msDN7rWnhoZw4IHp0R9+SCFCbY1I93owXIx0WwjN&#10;qE/UFjRiIxRNeu6fq0Om/6V0JFJVmpzLDpF/123fjbGi5GjIVsU8Cv1lYJ7m/MVWgZ7EWoQQlL3C&#10;nUaH6KJR4/BXocZ5MbrO3W0h2V18c3Eeukdjv9uC5Jg0kLqGrtHZWy0il8wgC7saKJ6JXtoiiwrJ&#10;dKrVSEQHeuN3rn71xtlqC1jGW2BtxFyPWsvyk7Vez/+8RiF1qlJP43F0mbLgnhy4ylYmGS92tJHS&#10;yhg+sYj1tfX9uXvPitKkJ5e+x/mq+pZX4in4S2bXT0Zj0TjhsD1FrHusb+IgDd/zbXkk1r7OV2nv&#10;aMG2a0XGbdWEEq7Nwukf4HwFnxcn6tSykfY3a3L519XV4+S8+DNV/74TLhzTe9dDRUnkMoWVFB78&#10;ccVllI5nV5p6uv/FM/6ZTeRlLZHzFMWHI4+63Hk+NqICWC11VbzLyKE8J53kaS4EMRbnjHRntD+0&#10;7vteWjAAmyIoJv9q2ntpNFWOW/KIqnMVj7bW8zRTAzRDJbA/B6dqLNyuy9HSHomMeT/bvWSjHJoG&#10;UUJl7Rd9vwK9uJYIoXyKWrrdiHf8xyaiVRbLY2kzDg7yxfYwSxSIgLYHuEk3H0mf4rGlfTg6fDQ1&#10;H/WXlmJJOLipz2IiFVIolupO9iPf2UDlb6rDhLH4j4bSLfbo47yaH6BtPKAtG9Qz/l3zWaXs5yBj&#10;MZotG7eJ3LMkXtvGwYM/HYSkWxwOsdlve7H55IjaBEVtcbE5ubBrthHOZswq1nnWB7jFq4PM8BA2&#10;v4q4qqn37zZFTfOS0WI3wD6tp4D768ijRbSL+3nTpRqYk+tL9j1z/nuCmFhSmk/w0Yg51mzNUepS&#10;qmDEeOBfYKr0boU/4XThBXdDIhYtwH0WM22H2KATlyUYw6fvenILG5JxNCBT9/7qjNhVEV6CTmFD&#10;2QtEP41d0MTmX7JdxB6qZcQyzcLfavOTYj6tDMN5JbpFfkmABReDsrx+pcS5uT0F54gvAeK8l3M2&#10;s8BO/wECA+7kNLL/AUplPmmP8yIE7pR8Jf4BjLD/AR5YDIQ/QP8BEi3/PL7+fKjL/SK6v/0xGPCE&#10;kvcPIMJWRY23hPdcNbf2MxU7VqFEPZUi+iAu+YGNOnM8ubB29CQfVq8tf1Ka2mmImzNXoa14zql4&#10;K+JXSKY/Z1mXHfYAvIrkUc7ggk5MCWjaTREQWtg4Cb0du4i1V1ZZ5V1ZGYRJSn4IXMmRlDTTEU/Z&#10;49vYuQ5SNh+tPD/fBs+r7CJfugBiyZrvJIT3rf7IwwuNcvIvrlEHAUs863TmMkmNKhRQh/1Vt9y/&#10;1LYsBXAffyM3WLuf+mD7Nh3bhD7gV41blhbPVseVNQf87sFayiG1KgYmrFui1UId0ba1dgRfQWRu&#10;qaZSnJw4I/iq4+J71XTDDXWshJvfs56fkmIRFXDp+8VhFFZspCGOrLSXJunL7AbEuHOU2AFHeyaI&#10;BHkfD7U6D9zrZFv+ABfpB588mKZQTm5bxOwwSxqSa1sZWMrLDazY1LUG/eStsWuxSg8hO4yk0qUL&#10;xdJeY9EXsCVqlKXI3XuVrTfUF7hee5S02+6uJpPbn4RpjmT3ozqxOPdyMNr0uz6tfakwZrjTOH7R&#10;l/f2NN9wFjMUZpo+VD+aZyHSSyMIE+ZaC3ruhVWTXQlQBFOrp5YeRlAjWovpW+HWyA2LPsK5VeRl&#10;hlYm0EUsyHEuIGgTx7D9FfkqEdjEGF4x+x8dJIBm+I+Itp609+LwtnhnugUtNilc3nwX+7HeYv4t&#10;xbtbQg2OWsbk8ojPJZiHfvqGwuxKveeRyI9gNgvUV81WgS7CgWt9pwLddF5ix2ft0E4D1MnEsVCk&#10;YUYZxJy4+faMhr+eUs3nz6lv4zyamZojWajiBUtNiwmLBMDZKSJToliNUpsZX8IKCYvqzZEKXdHM&#10;X+mH+OzNnhAucSP3tS37gzi6tphywttOnL2+Sa/K2ghnNuvaw7OoavIKpPg2lEMayKunU7SCekXC&#10;/wAULEHLzTtZ8ejHvAeuQ0JVf4e8jATSh/BJ4kmDEkuSg522T9WLF9oZYKoIYGpfvoPS8tYxkVNz&#10;dPuxwMKUmZHw8JBt4AwSbdoeztcn3BJ1Etd1sH8SAMDA2j5pOxTg9VeHPJzo5zqbGjXXx6JQcHOK&#10;Up6IpcDf31boK876/eTBHBzs0NUbqn+TVUOKgxmCDRhaLAiU2FxytTI9+XainHbgnt4DD9wrM33I&#10;wqi3uXxDgr6gbmtZ1LoMmrtagvZ0k0f0Np2lnsdqW9VuW9KqXjTeuS2vlA+xvMTZQJQkAPCE0jtX&#10;pPFtIkegTvGvhNIqidKjRDlXo2AsY72vcVhKUY8BMJYJfyXKtnnjHHBFyNKYWFCSRqHwGWmDb7qL&#10;nT2jtmhHI/VeyGNB81Qu9X+T3Vl7LLP3+NULxqCPzoSEBAWdOYW8zEm5GfG5SuDXzNA5j9nRXTJf&#10;bdqePofjMSAJfYHWEzdamcFOozmRgrtkW2BU7NFjVLPB6NOuHkcyHTJn5xU8Y4SSLyaOxnqaYY1i&#10;lWcnmSdfY7iSj9pYaeNVmO0kqI2Q2bOWufTsSVFWsBbbDduw6pYetpOJQJUZWF93sZSt2dQLoSUy&#10;FDiCvnqpR7t9eNVqCDVxPJujHL52wpG09zpDOumX3ezpwJ27Be0G/axeGh8esEyigyZ7N0GntjFy&#10;PnVZakaC/auJ2dYcN4qEHC3eSxAI8IuD4gca40M3x5L7GjX0nstY1FQz0syQwTBIOuQFzWA47w9q&#10;8+KNlWvXyX7dqA0XFxSiVwzrFDE/i9swNv7YxhQkc8OwVkAibrknTk4dFiStsR7h6ykBbUatnuWc&#10;1oi3nqcZQdYPdNK4PNyIMyIYgVQMCWaSFHNXOX1q5doIJLxGpGV4FovFNU+kNJ4Ym/Fe4/z1zJiK&#10;XxON0LybEEy97iROa1ERNStO9siGXQFdPMTEzKu8V6wGfuekgYpr0YptK1AjW1qoanig+G1g3YFm&#10;LmbEt5pfy49zRpVTH5JbnNPui2Pml8f6cg0T/7ot3UvD0C3PNWc9rNAIm6Z2EqdqhGvck8X2UmSS&#10;s0nCRVWErWTR9KdZdMuiNXIznY0gxs1yPMjeJxTJHFaUUTFT6kbiuD3+zRra3tk6R2+sU9EnkwXU&#10;tciO5/uU82p5bSHMvpghZWMvYcxTaksPBBudCnSJzvyFsHxMuP2VMkVaQNyvPIi+m4T1OCWW0Jbw&#10;QiidAFuJlna6iPjQjwFGNNZ3HvUr0Pde2F8TufDG6+AYb8mDZ/oK5EQQqwwAQvb0aVXGdbyATsas&#10;qSRTex96ZaNs9rMsRfmuYTwwIBwv6VVdrjkiqSKJgmkR8WvJ2itEtA4Ng4s4jb+5+Jc69BELsUE8&#10;ntu5XEJyYaisyZ8aWLiflEGywz5LZD8I4tujRxl/cI7xnUYzpRARevuvwJdL8QcnYZNCUSSZiBSG&#10;XLOYHGLznWYkiokehO5KLC697OX6CFY9Cw3Y4e28fanS50fu060aeo20SutOlI+TwMjYwUri7ddX&#10;1eD0ZHcP2vU9zhgswrbiGdaOrkzGmL6uvC+xtrRs+W4JOTR1mDkzSrTuWOuJQrol0TEfjGSjTLg/&#10;lrR1UawK4VFVwkw8TlsfxuwNwdFPVWQK0KfIb4kQ/Mp9TGhRTzOc3u99e1PRbkAy2L7QO0UtP2g9&#10;XstC2wEd1RLa50PgGTUuH7SbucVZBi4U5UmklKU95xpqjpStPBQqS+qkl8An2Soy6wDdlLVP1+R+&#10;SVxGkg9Q6Jl84dU65ekzBsBOAJsxk6rb97F43tXkhC1rAa6vBpSOj9Xrx77dEP6hNlVFzuO6CONM&#10;bW4C2nVRTFI6xYlUb3k7hB9J3xGXdWMBJb7/ALcgAXu7L9/mi0XxgE/4lVlCwD/AQWbdp9/EJ20/&#10;rx+Bb8AeWtxrhNw/QEGmsjvrL3tjbSyymF/TvfuHcKolZmYg8gq+S502fgvD7PbKjhJAETdboqQD&#10;w3Fv7y+2ZO32dQ5KOT0Md6WW3DL0z3Y2Dy4vcfBX68cCGtDCg0V9DQAsKCPl0ZCIBze1gPkV+TjX&#10;mFOIGvvSeQR5YGgSuU78phAGiGxmeTd0jRUf7LsVk7pvXRprGOoPMjVqLM5mZXuspQJ4ilWpo+j9&#10;Uq8pNYcuK5pRvDzvXCtibIpSaKlTqRgSOhwaEwIkaQWG0kPnRjwf5f1Aa9NfYyT5O3kq2ixWcwNY&#10;Cky6sc5lJEmJ8sPNN/flWXrwUQh8STYJp7KGYkq/1XEGYqnA0Nv2cvAcaH+J0Y0EQvBE0sZcSkU1&#10;0FfHx6WrcpY4l0D9MBeXYM2hHpJi7XRSc4Y0jvKnhi7cYY/iHELv1X1bvg7/0Kl6sT8kr++MF8el&#10;B2Oi+vDACBG3KjO0Pp73R3ipKPSMVJ5RhDHxFY6W9JfC+rYq/APEeIOtMfDLGvcwqNP0JcdLCNPO&#10;+hLfmmjffCT0edHqr9qTJ4qkYT/YA5ttxrClEy3mUXorWQIR+CSnaSmFbvkz9vS4GJrfQ32Deng/&#10;Rp1mo2Zh1VrNWxWyVCja3emSYlPQWqhLdT3KM83w0NSwGs3IeIMtocAyf88A3EpTzbExfKtzTRUS&#10;ElQKjzH0iXTwjGuouHqrj0tDR5T7y4cY+qKss1WapgynRMHwzzjKeFTpXIQFh4GMNQLdWBim8cz3&#10;sqZcVWYaGLhI0tbCljWH2SsG/0dTOXI/6rD8s/RzVp0t58JKTvPIn7Qs4+ZcT3afvWbK949V4dn8&#10;aSv8PHIEY5QB0f20QI6fyr6M6J8b8yobisvE9RS7MiiCpXuO8A+O8rO3rDWrZzQJ+85WLmxoPiTb&#10;FXwpzdPSJIq5Lsa33H+AlwyIttA0L0oiqufaK3qEQskcBvcxQnJMRow3E8oaL/fOgrMt3GVZYS8c&#10;cUPwKKf2es63e/2Y3Zofw3Hm+iqgFaf4fTTe8QGpflzVFFunOYyOf4uKZ938XKTa3No9r+hGaKSI&#10;yqsy0wanUDVLgDKPseKKUkqdgMfjdYx+61yaxeZ9YHEj1Z8Au/EWr2HYxzrKri4wxTZPRxIvrF9n&#10;TJlrSWlrTHVjTwrF+bf2aXXaNd01F+xHZhQSzpXjbcchG8d/uj1HohxEO64z79YZZBP2UGFDDwz3&#10;/1Ce6vbklU+YkKkItxtucxB6qqat/VKZYRmzThgfwVJ6lsSqsTfkn7fBWELX+7lWtFWJ7S8UFOvI&#10;VcGGOxKnmjNZQwPTIxaf1Eb96r1MipczEL1Y9TP9jJxuoEybQQ7IEVv728jssP92BsTcpI2Qw+nN&#10;zzp0uYF2WkZcA4qGJZgbZbTAtCHqhynifC0jYQHX0+V8pbU5FwPvakuovyPLp9/9q2LxVkgjuZxs&#10;lnhgKcuo7XOl6BP2SEVxjIfr+Vbxqvh39J2kBrhxfsJD0beskdZF+KUiCB7tli8eEy0sQaBlRHRg&#10;VzOh856lyHsuBWZh3RHTXus/7oTR6wu/fzrlauXjxFbMfm9H1CKCWHZb7pMpFve1mhEL0ZR0tbTx&#10;Qtufxk8W5vN7ycdyLsCj2bSBq6/vcsjCU0Iwauv60jvfgELkvasVt/t8pYuejOLsigqP1akQKa1M&#10;nS3GSstyymgzGyqE18hl51L/WWiFdzgUP4q/X5J/a1BDh2Pwk3AKSyZDYAeLsKJO4KV/RWofInYz&#10;GAoYnQjFNaGOmeBmZVKsN+BhupKmQWVyry8MCsqDpP/olHUoiyOXJ2bVMRRbVDrgY7m7lyECiuh0&#10;qTwRYEu/aZrKtn/VFGhzHAD/kqV5M5WcmtokQSbvQTPevqrg9OWjxvP7/Pw9PPfoYowUf6hj6Z5M&#10;Ls4m9WhV0olX0CJ6lKY4syWHcLunlfBpVuM3C6DdpyhoBQqDIcfKzo8sfwa12VpSy+AaZ/tcXaNh&#10;5tH073miZ7hkjPPKzdtHTWb5FtMcCEC3CW0WnG1vwdpDvVGytZ7XIbsCWtBoHT21o8DMrSOc6sNe&#10;JQw0a3AUE4eDPzRKNJMskR0+lrnYA/0rhGyvK3VikEPOBKMmtoZMCudS82VDAM+8YnvTWraz9mdZ&#10;Ak8S8ZDGcpExfxXtlffDW05O/efjwbfPtJsIPdU7tOTFvTmHAtZROjflgJs/yal6pmVTa5EwYyWe&#10;z6ui2QFN11Kf4o6B1LImJH0TN/hHrEKPV0UsNZdmhVEe/YzxEANVzLzmsqjh6ABR7F5yfH4qJ1gF&#10;29Kks3NDW8kJV62P+q1fbu4UOuEpaiy/SK+A9i6bnIXiksVPx6vIWBTNyrj+xlwSpnUVy9nkOKX2&#10;JdZ3NnoXH3DBAG+hzANerb2cn8qz9g/vtGPw87Wzt8OS56MzbbUIW1iRiCbwXDwxWvPKKyqLRc02&#10;oXJ/eZ5umNbqc8mBhexhuCopLTdLhxvjgahSvQDzjlXeHyUn6ttWt/hzYrbMOhKTcS/e/monOH4p&#10;tdkFdIWrq0cWgPY3xKWMak//dRXUTjyFtviDY9Ktdnxzdxo+eSitWTt7sg49hOegYLs4cEREiRrn&#10;Hzo7GsGS4222O9EoeuoVxVunP3qMf8SKHTDy+YdVCzGk7blivhX+9tlhTKNhSjrxs96lxR7PMwle&#10;cw8OgF2bdy13E4uC6grGdN4OCG7Dn+m2PufG86aIw2gcefrdXkwaoHTZ7AZV4pKoQN6OeRHIKliw&#10;D1UXUGL/qMFojIu113GXq6jhpahK4Hc2tVlS/Z2onGaQkVeHVXmjn+xoBkfBBf44JUXm4OGrzLhq&#10;DOdjUfGmrpDRgBTVu6OAcx3uCOV4DFm+USzszr7bAjYsb6PO0R58xaMRPwxmyM6DGH4quxj+92fX&#10;KLIdwGE/eOMrmeKKhdRd8uC4vWKgkKYjEMuRadFnEYrsc+uzAmnrxHpVd7bpzx3egYnjBMGFi3yC&#10;WUs22VSHuG1j0qzPEghuEwRpbiBOrhQ+e5NZMSm2veelitHGNjBzzpbBKInEbny24xghrjuvDuof&#10;YEVsaDFNCnWwwYwE1/2TOSDjo4oGty3QigLhyAIWpFc7d0pGts6OS7kqKbfmXLPt7EcHWeJpaEHc&#10;hIRon2/sf2xy5ZhbPO1Emv2RxcZd2Ugmct3dLZ7msZyjXtADPmCqqOJSHrQgrfFLTqGpwcDIq1ad&#10;+kB2EzPwbPXc5IZ2S4vNQ4iNQLfNEYpG3j5icfuiWBv1qY8sIIOGC2JRto9yzqJg6rbxZ9llVk7k&#10;asyXXxXmKwpDjjEh1UNt4p6O57wUmdsGrvHl9EIuMMePSJRocDVBxl4+/FxLJemoLTd6EEQG/viE&#10;OjFfZUREpRhSJcWQz9maGjmMlGvNe8XYO8Xk7GegwZ3cj6+ew6+UvS3WSNOXoNqwHXxh27wX7Dqr&#10;l+8JIpsLOL8zONWX2Mf1fdnX83XrSf8H2D+qHxyf42G08pGTibfORMwrFrOl7zOH8qF6jRy9fqj9&#10;oW55mD0GGx8ej6Q9T6Qt8WdUCg9tIvorJfPQHp2QTtxnr92KLI9txgVDOXt3Ah9FzAgse2Ged68G&#10;WrWClPRcXlJy+IdAjO0ZgQR5RC5KUIiOtkYIUM7+7xVRjDoEJzNX7wzQImJ4t6NjinSwo1jb4Uk9&#10;m5klGxHJQLvfjSytw8Oo/rbKfTNWQq0ld/rIUqZqGJHPCwwjudJFZy0n51XFxQ2ucnTkiDTYhlHo&#10;Rf2mwvPMJLoAS2Fj1ZhCEPyxxqu50Q4g9vp0+6runQ/fjg2WeVK4VKMFsNxAZprC25TXEt0nlOwR&#10;PwKbEl1z23sM+gcAybze+9Pge2XMslaManUkm4FuUWb9x34urUECzMyKVqGhyEzgEl7tb/WkLAhW&#10;7Sh9SBuJ5m9E/pvqbmPo+GGlpabccM7is5Za5dKkhkAj0IwDp/k6DCiBGvGJdaB56VQ7ilgBbXC3&#10;9YAULoU7Y+8wh8djaYdJiW7TAqWPlmnqlhBcNFmJPEgNXkrtRAn2dir0+N0YF+vKb0csDCtx9GBo&#10;0nLWAkjq+7/p3H7YuXPI3KoticCu3eRL/p4Us5XDykN+2wT17/A+WN7GDorO5MZU82k/n2V3If5H&#10;9zNiPNFAL0Ux5V/2KRLdqu4YXlwySr3KKBr6G7SOPKoIKPjlyrJTfYXwTrJEqRXjyNwq0JWyYRFP&#10;QZISbBTU0XzUGyKWJX3FvGoApBoGCWtpKjAF8RUgPuij/cN6WrDaw4l/UbcfzE5AxLI/TbMmAzb9&#10;Iyshr+iOQMc/QKjvnIqO7oQNtwJ4DF65By11H2RzmdJQAic16flxGh8NBUTHjc2vF5dbTCTkQqvM&#10;IjLtxGjaB7SAx8+qOfJosJXMh4rF36v3x/Iyzo3iB8c1upGS+mJsqpBYfNbz5SXKZiqhv3Rj5RTw&#10;svcKTzzLgiERXLrlln+97iX5I0h0hCgZX9GyyxEpWwHIFgP3YkKcwLWwSy/YGN6ElzhMGknWo2RV&#10;fqvILCAXRZ18J9up/xHSHZDS49UdzBPSWhTrS89ldvjZj5O1g1+fNPaMMf2iIT5fQz91lQMj4lg5&#10;/ZeMaYTPpuTWuuhFRUkLQ4s3KX4TabkrkxBL34rRS0kMXLG/U50pHkBZR9G1IV9D5qZsRaH9Ulcc&#10;Njc11OXlRa446QU3LAB7ZMvr5FZ2yh6/Md64oY2KjgdPGKC0cl+TozOU5r3BtH4EEXSn2S+E8Bp1&#10;L2csw+olV66RRIy9eoPI9FBd5KUF67KySfMSoqwno+YnjZokRWqu2WLy8PCmwUKyn12roIYvJoXD&#10;mMUwxCfPbKMgU69V9yuJtJqGJVU32EfD7FUptnpcLJOITHhiA9lJwfiOZ4okjfKIcmO5K9VD+Ux4&#10;E6XQtvKyb8ci5G257INkl47Miesey/BKJNDlofiMvG0Rl4tq9z5CCKig21Cui3C8wFdlesJBzw0B&#10;Mtugdz67X0sTVmC+zKHjEjjgfD9K8KiUaN9vFbZNRDpCcdg7it+0woYwBj8+jsi0Yg9ysCAO+kAJ&#10;lYhkzXiNzcWJH1kpTCdEk694Ewl68PxpvS8G3lpAEtNy47K+uMAaUZbq/BvF8w4ukCcgSY+rKZGa&#10;XPPi0Dg/5gXg+mnFRZKsNaavk25frFeMcAC/KIOt+UzANSJ9TtmcKpOSKKNLmjA2o6tidrPRyoJE&#10;Vth+bCTgudhe0gmF6XxriwgXrLFe47pFoGm2SBKr1ABm4XNwu07wipFUrvXbp8JElWd2p07X592P&#10;xnJzP4p6haeXkNGo2fArx0pq0xJO3BtuDBH2tTOZ/Spl/kVG9c/8UcblQ0tXmJmyNhcoBiDXUYHt&#10;GPOto8N3VzaqndQDu07qxYm+tsmOPmfwHH9F0nM3GdXp8ai9O8tCuDz3WGC/Rn1Bd3nNYWtNdwD6&#10;N5oJUbB33HDX52EnFIEFWCmEt0JkFwUD2+/+MfRQgyOjPozj+17fV1KDHTJHP5r9RkmC6MIp1wNC&#10;vpfeYSuE5rsKJRbq8z7WhslSvZBEn+VkmranKmvJXFNTLasZR7jRyTbOYe6lrG6cu2k4LXUYJpc8&#10;6m6vEcIcGwe8S7yoEzYr7C78At2I3/RFmL6IAstgiodkjwzUrE7I+nragxWOvqvZjSn+TtEBMcxr&#10;S0CYRDjWtEletw1aD5kGjsbT+TH7S6g1vNF1f0XEDf/8lW/FqoXb9JLMOijOGcD3DzCcYl2bJ9QP&#10;a5Gl88KhKnntuyot42BPeVjvNKMw3nBxzYbRGcVFnk7bptJmEezovdJi0OW8bSAV0qInAA9yDMic&#10;7rlRz3IAJM6fCTGoLenaExRl9ud4BPhUVFfQWroS/Fh4OLfBzpLtTtxbOjgb/eFiaEEKlr2Ccusg&#10;HLvFyVYOreFxd6ifwbmz/CccyGJSJF7t271iX+KU6HV8upy0ZyjzDwDJSZ+AV3mmapGNM80g3WGS&#10;qD89kvudlY0KjOGQj5re6Fdn9LeC3JfyuyXVXDTWXM0n8u1niv60+W25UM+GlDr+V1gC41IPaDJ9&#10;KK3BoaO9yAAg7oUKiqWBKetygzgySVpgM0iANSF6riB5D3eXmsGuxuGQQ/Wi2egq47qysRigte+o&#10;FJ/rHJ+ujOsEcTnjea7WIGIC8Q9rYaUm07OeTGRnHR30o8FzaHfKyThVlimGJNIFd3QUxzLBD0go&#10;FcLIR2PZ6GhwaYiu5qxMw/FLYDDtMSNLHUkbDhDwnmkj+bpakQd2SR5mCpeMH1tf4nfboNdabsZk&#10;NHfa2S8NetQcMAjlFI+HPRD8CXW5/+BvbdMsWngsnxooPUQt3TzuoS3OIYoWw0OtXNcObMg3kHd5&#10;JPMHiis5wRat16NGTNrkicTdvyhBVaCt7ok1y5EEWOozz1ixiDGaPDtykhLKapC7z5UWcEFE2dt1&#10;mfCnrL1cyzKPfJZNzGAjb0gFFsrza/Q+Hvhj9Nq9OktOe2uYkhXHSomVleebWnRrvcsNz99yKf6Y&#10;MES6WXSflWK/pjMNWljOeV/XwtamwwBH7o8tXvW7/JtRZNJmCO8i5eFtb1ckC0DDf2WTJfA6zvTN&#10;kp/PR+QqSkEcTK2VDRIcu+CztqzJPTo1ES6VwgOwRCeprtD0Vhy4sjElPYOAxqy3Ys6wspXXar3y&#10;LwDXbergJWemMu2eMwjTIrtGh91vA/lTZJmgNu6naCevCqRev8ENktvd2ubIpE03pMAWk/QgUxOa&#10;ragEpYtAPUwQZp1055sIk/HAdNwTzAdQOLUEf15str8p5wYz1xrdmZO6Cx3gRLODgD9WUKJWXaTV&#10;6T5WvvDU+6jVhFkJx8s4BxMxRbtsxwLpalPTxKkR96ApYyXwBbSjthyoZeciIuCaTNzelmwit/Z2&#10;j5wm7rzKnTpR8im9tH4c3n0bS+E/aY7Xci7x50CIvLweZ3xxxiWD15omp6Mn0oNrPfCeufajJGvh&#10;JUBly8GCOadMT8vqtVDXLdNUphuMwJh66VbB39RiFPrXcrOs8CdnMaPk1fZfk+O0E7n229zV4PvS&#10;qKAo+YYUymx+uC9zUHBEOndKxdvblUWDKOQWNHNpLz5fB/r6shq8faS9aWR49mzG/X5Mxb8mF3i5&#10;rZN7gfXwZQd/7sp6U8P3Xxs9086+LwxMktQ5hGqvvk1ICm6YC3m5iKNtjvBroUjgyOcN2VBXB5qQ&#10;hx4kpLxKjTOeTKyulOl+Y0cIOBRKuNYht7uM75PBP9Vx5j4y/ASVd4HcAzMhB2HrE5vIEvmbiimP&#10;kF4wurOUno3yUHNpMhDw95as/JzM1pNzmJby4qwoKHpFJyRxdffQKgbWZSFEHLZHiMavclKSGeRU&#10;mZfoDgx2JtGmoJqrqJJ6Y4iXJn6CtlnAm/eB6BlDLxmDyBhInvMP0DRVhD937JzYTvtQ3Vte91X/&#10;RZJtQmstpsX+iFOP5535HfabwkvDg/eFYaqTmDFawmDCmiAo7L3P6iWRpE0BWpQgvG5KAHMMlGCh&#10;TcAWJ9m4PF5OFtcosQJWgTKWbUc5JK3FWQ5dTH7BHKiaiRCwaAtYvMaBYWCFRO9H+Z5waUmKV55N&#10;MrdjYyzbaB+shaU5QNSkjqI4hrFycuKt8JCZQPHR6Ii1dxAahVkAgk1kbySxhyivtXrC/VEbS9zs&#10;ZN0nk5iMQrZKkN9gs4WAo7zsXlNSh7ueNWYsUQ6Z8mKkSBNyrWGkHjiTmuIKZPCZzSKgzpA02MhS&#10;0dnInmxKCSiNKX9t1NjNxnvDx3sBHNoDsaOQqLTRYLPL2XF0oxhvDOh5BtLW/QCA2rBuQkMtg1IN&#10;2TwOMr8kfiULNNE7TmNVFLujPxBvLfuJCsvTOljSkVu9QDbKtB7emVZyqSG7otSE+xKfOsX5jk5Y&#10;oQADdKQdpDZijM0lU6mpAYL1sUJLspSAZoE4ujB5Xg2aqjAKkIhdHGyaSklNgjzeuxPMjfMmshse&#10;rRD1kBr8unimns2J90N+6hPBd2W55YN6D/uDZQ9XTxpVMiYwBeT9xDtqPntDCy04kb+FiiWeqyw6&#10;qsKovK98VWdLh9HTQvBMogC7ik4KT0P/mD1CePVaIp0Tu3xQfkracM1luXKO4u5CHss4ZglREylZ&#10;uXI0IKwsucfYzVblPlP0135u801OjOmFZS1jppGJCgZhKFOyctuoDI6Rtc9PNhQV9QgTrKOOl4DF&#10;svfCdoTS/31qrJmdz1OhHVJi/cJaJJGAnoIBibO+papGuaTQ6Wz5Qd9vBqL0WGd/yy6wi/tnA4RA&#10;aScWeJDEPANN9IOSHEODR+EPwdKR8Y9ul8pMBRcSPhwdTzQOpqCQYBK4pK+AFGMdy4azGLpWqUMs&#10;838ACSesdSLwYMmHvY5Ri4S/NYcpGZI7zFfDflAOBtamy99ufjw0HipssmhQIa6RI85qUjcXCfBo&#10;7C564nYPEetgofsUZVyosvuquRd3BFq5SGPXNuaAWmZqANoi4lJNemH4EfVd5eft9NyMfRlrnk3m&#10;0WrtEth1qsgEYl4aOk/wL3kvV2wVtSg3yX4WKnfdBJzYR+9zOcur4lAMfd7EWhi9rZcaB3aNX2Qa&#10;KBJHcXTlcTxp30oFnZqVumTRPbaaO5UalwAHvsQfJcVrozuSZm+VPjsqEzxiALHetGae9I6vUtlm&#10;tIITnR1ONs31MT7I6bX+b2dzmn1HteGTUV6wIXO901uDVyQnW7PVjf24vvASPa62zgROA5Gxi4fX&#10;66vUNXBmyU/AU1WLN/nS0sETUyVwkItA/wKTaCfoXA+ygPtkrUlnVSISq0KlGbT4OHqp6pxn74kD&#10;hc4nOw0+8FCK8zWW+5ht4VIrM+hnWHOfjRXzhBll1odQLynB3zNa21WR4xTMcb1kBxChmTLWKVz5&#10;VB7kBFIpFsDMkcA4yD6YwHGQjrqBa6jkYv4Zz9tRuwW1Xmb5A5Np1LrJyLc3jvTbJ8FX6YVKL2yJ&#10;NYSVyAaipQF1+1h1a6XIW+c4F3MXvZOXVmakPAQdQA1jRiKIlMpF2kPjhlvmZu6iHRfKxlW7drUB&#10;nh3ISWTxcVTvti7l+tvJfjb4SG6oPxg76x9gSR/YXpReWdkElig5IhK9bN6A0L0UNdj/k51LNGHY&#10;EyLoynqXy0CJm1pCZMz2waaqYpfKRD2JjMo+AGU9c6G+tTNW86i+k0kyLhQ3wlCca691a4zgflpH&#10;yf5Lh7o/V/Owja+9CvMNJDJaXDzM64c/uqHrNEuebtTSTAVsTgbEU1WtnuUziuzhOtGYCxxeQqyH&#10;OkRy4d99atsZklgdLoEU71+KaxLF3ZGmBB5XW8biUtUDu51UatkbYylYr/IsypX0MXo82eArQdkC&#10;q6T6HoRpC+X/APzAsuKhpzGyvMm7FGTmQqq1vzuxPPc6rQSEjXeispScvDmrvHFf9RWul7DT/QEb&#10;EzQFuPXXi+9qPmJGVFrJ+YmcDonLTxByt6+B6X29fZxcR6W38o1t74iZZ0S+/AAINNJvfKoqlb/a&#10;1j8InDxQi+ygijxGj6rHjGzX3CZven9cAsoNATSDrm9uxWUoYzYFGsI/lKxSr8nOvyHtjAH4I7be&#10;6jHFzH751O64fWrwzCBg0Uv4zDzdtJMtd10nXV2mf/CHufAF3pZMdWF0mftI7MgSyzgvBGgyJvKc&#10;Rja1MfNVEBYrdV8jgtmV/d8I/JOjngFyHe53+/1hY3j7/N0Vk/b2BpcQydV2wDxH4sUbAZRYoPYb&#10;Cl9XnlmX3zx+dXhQtInATGZ6H4VKkhk1cc7BWmJnGPnYNzyRdM+ab5KVMNyIVwiBicXoTLdKFFx6&#10;9kAbQBVkpsd6qLhpxHVOmtDx0NlpPdGP5oFissxjV45OlEF5nAmF9BCs7sWjjv+WDVjNHYiZAL0f&#10;/Wqv6qiT+SjRgQgrQDxhJojv46KbF+n6WuvqgRIGojkRqo+E//3iUJt9SS+ZzBBLc7ZwkTrLtUGg&#10;7ElJiiF3QOXYd8fF61rDJ27z+zzLiyzO1qmyXNZbjXbsKPNqd4zcJfoRtGNNXEasQnHTHnvN+ivF&#10;zbUjtGtW5IjVvkT1+Oi4xHy4sxgQHeyk9yP0H8Ctpu/DiEKp2SUh11q7EdX4HKe2war8tbWeRobm&#10;So2U6Kc8hJ0nv0aqeBdm5b0YXrj/1q78XJ5KpsNgAvZitT4RaLUYJKIzyOgngtBu1lL/31E9owRy&#10;cZqNg4qTP6HGj5E+LPp8eiuQZ307xswyTHCxAiCfNvlNAfxIzWwFRnHJ1GSBLlNeKV8VPxLwW7Kf&#10;y5ViCbQiyJy9Yc++cL2SNvW9Ju+oxN5HOHEr8VjbpTXcyVeKo95mFMMo1H79TUNOhHOQgKLEv9WX&#10;H8C4/KJrkDFra6Nhr/l1hu2Jd3nG51WHKTnXY260knKqreSNohpLnUuX/A0wpm3TxDWRKM+TuRU1&#10;Pu2DncpKYo4b3+owXI/v3g5VzlZtmsUE+EPF+su3C34ulylKbmD7vgrLRR29ssA4KGg/F2jwndbo&#10;enwufiMBhs7ESusii2+1aOiWD6F0b9wsmviXkF7+lN0pJKf9qEmqbIS2VDi3+5TNsf44ocTdnYuy&#10;opSqd6SGkwlW3JP1UJ8pt7kXDAVF1o1rmjrKEVFMGq3FCtzLrptviojNtfOSm5a6sKfFSzduM2Xf&#10;6m1ZNK45HnCwsD9p14bHeGLlW0T78BpXIh2T0z9A2pbIpS7GI/lQBtxPIAIQMgnymqDHWVC3Ws2x&#10;oDKqEz1QFAh9Z/6L88WV94Dc3sx9IzEJJH67umr2sEjbO5aI3HsTpX6QtkhV5YEM8+P+/K+vXUCv&#10;XalmqzTgsPP4ng3DbtzD0GHG1UvtKIYh7+eHLFnC5eIOr6nJY5nWifrbL0UZKxasv3885wGAY6B7&#10;cZ+P7/IKl40QSqKqSszqNITwG19MMVoXZnx6MgyA7tXQJ5ZJW2lCdUMnpdbV2KVCJblowj2SoSD4&#10;bHGdQMMe5GHIiaOFWVvWxO109m3FlLWTrIWDmT6T6n3iKRHLH6sKqcTquuAb0W4N0Mqk6wVJaUSS&#10;lK1h8eSqHiWR91k73xl0rONoEyDp41PM/oxcxR1d5THkqh0w0FStwzbU197axuBR21uV/YR+yo+3&#10;eerBfqfFt3iHuYPxKvG+sfwTAopB3s2lwNwmLSslvVUbvzow/ZnyXDONADsZfvhsoMWzTi0g7DnW&#10;A8EozIvUAhT47RkH0dIRFdu422i/kp+lhdlNxlistcLrR5tXsnz9YrMsodmUgKwt/gVv3h2g/mJX&#10;7DXsmaoG72/LIT0SEO4O75zGUndgwy8+rplpkQOq+XiUixcyWjv+3Meu7VwkVy7Nkfjj2atM6ObM&#10;ZzU61fuXPCQzLEpUGhJpgXrx0jSv7N+dh+f88U0/z9pKh3CcQa+BdQHCLdI3dd8tyBXjYXqM200y&#10;yIJ5vbAysUdG0+/AEww4xtNmtRzxLT2K49GeyJ0k7Ne+vjecQvMocWIyZe8bK162pQs2GgWZkEr0&#10;97waCRhLBtIcRBx2eBq1BC3JDaR9ufXMNJFRezjX4W1d3PdTe1Do1uzLIWZWOqdha+EoTsjMHyYW&#10;dxWurA1ZIW0jQRE7OHVk4O5D1hSw7BKk3Ww6SAn3IIvqvomRSiXuSdiY4b6uZe2W/aIHdnRO2eZN&#10;g2KaFVikUac/gacOdBBdtOmzbniI31Z93TvpOyZUBvZFaqmqpjqMX0XSmU7ekYfuM93iu2mApaUR&#10;+QdW4oiK4xWVqcMF4TiwGm6jQBr3wHkF7DWa9pSxpgbF/rqYM2zJAzUVBzwvVSjsa20b7NUeoFos&#10;1oF6ffkTiaJOE7smT1QJiXHLFqOYxebQLzLY0zLlN5bcEj6GKKwiIIUlwrkeJecvJYVz2XzQtBJy&#10;dJDrb7A7twSv/M1T5wYrerOtDIHe7U/HAO7H+gyM+7LeibLfwy7rIXdTln8JhRH8cMKjTqOzopgS&#10;pQKlHQV9lM1zy6IYehXo/aj7BNHb0X8tbrijwyvvqJKPFk0VTjLINOOYUJV/rNnIiaXrwY7TUChJ&#10;zi+aSzdn0Be8gP5PcqcG0fyKAcwk9dfJl1qOWoPq36w9Bl4+34DThDrKDeMmKUfwrGcWRjJOynp8&#10;J/2GPWp1JCQD6X2aBlShuh964tToZLG9IYkZAIyxYdrp2s/92szZ2ZQa/yH6nfCplHTKNfRL7Eew&#10;+Srxemsb2MEiJ3VU0FWunejjrQoxGjE42aaWk/vD2KrYV/yXikvSBLRLehqSehBS2lweiz9AIxfl&#10;qQ1ibLLWrepVk6MAgoVgCMV25pw6nMrCiu0wpb4ZjEJ7xXX/Mw+reNBqlRTKcvzAtyWSbxjP5uge&#10;idS/G+UsK9kLR37CQzONjdl/f91jcEQSvnhnm/rZ8B+ZZk4KTxFlefYHPXIdF+wsNx/Knjq2i5qC&#10;XYVkB+VNbFX65ZBJuFFNQyElJYR8e8EqjIyxvmbIqOZZHIjwws4fCPMOJQkUQ/Nlg7n6dg5CRCNR&#10;DXUnE7JBYUZIWvLnLq4u4VO/fJ2G819rxyGvJkZq9Ljthe3X8Nrrg+9Ec8+wfjdAkYvLWW6dxtCX&#10;7kjGosWcDULMCI34t1XTHibODBb+2DyqVw9j56WyH8lFMpju4KKrFcuZdD4jNkpVE0HXvV5lhsJ/&#10;NiWs0S5cb7em3yTlnl9el47cT739W3LAwkTo8Ra7VBQWBRqfaErmLM6yQigba+0HJdXSFYx7/tti&#10;0V6z5TBKGJTJqHnn4VSHO7WEIpJ8kVkI8yGC2f/cERsqJNfpWmH1mYLnL57cV9WBrrCyaS7yu6n8&#10;icuYwHjZHw5nBds1v7GIyJTBhFym1syS3W1YhXI5N/+7fhK5qcNYkYYDkGmn0XONskQe0XsyZd6m&#10;+Mo2uLwAg+FG35q/CFX2smn3uoNqkrAjEH2GCn9oV26rqopecTwXMa3ILOyCivVZYp2uaLobuZT7&#10;oLGntzKqSp/MFspaDadQR8liNB0zoFibv0HDJjKFq0Wrfzmzv+Gpwus8y2Kh9jbGu8QGfKo2Umfq&#10;VUbXdN3H2R4/lJV0zZAVOA7zHtT3jc0QBn65tmLuG8fUklORxUDurZIGMqn3qjmukv1UyoV5/Eph&#10;dVdgC+YSJlMWd9/ZJ+i2Cu43wjwkRYgXVzX8FtFgys+0+ZLDYpOCeNEcWHuV4dCqAtNFRBfHUB//&#10;ADRtLWmIU0HNof3xOyFfTlpJY06InZC5qYkyZJFHo0phoAfBlkIm4kSBQc0f+WH7XA+cj+WHPyE6&#10;R8e3lAz5fNyq6tdHy47WRrCgSiG5F3rGjuTaO6ggVBKxCDI+Lf8INmiRGRBF6vVyGo3ub2NE1urO&#10;2JjQ/M3/QcUy+rxPmGuT74OR+9c4moRLGFMW1Sk7kcdNoMZMf21DyM1xEtyxt3LyFSB5fNhLUBjK&#10;oCckkbFaUoCgd7Gf+gib+nm0H9TmMfpUdSd9cuxEvH4oknRvwTnzR3tBsrC7Ra/XFNZsOQd2g6u9&#10;TTAqPygva7sMiFIxybVw6I1VckW6CNe570Q3KS4I0hB0vVw3w93JoyOVth440nYd+2jG+q51EQwc&#10;ByGFVIYGRxrZfl0obG1olUuUj90IBY+FfnOtPKIYkliE3JwijnSE4wfMHGq+pXY/sfndNzek3Q33&#10;pRCEL2qIz1oxlMima6naK3pin67Vl9zUhW9UNbeKYsI6joRdrpdwSnMskuUJWx0C2995dLCKxVPF&#10;U5riSf9uL/zBmLZiZ5zCLLAj8d+zYhe7dxvj/NKzaWhuXlCf2pNcJcaVRw6JDsi1Biu0vBUnid1y&#10;F4tH6RSoqMFQ+5Hf7lDFu63QoGLnWt555DdnSzueMPqlhhSeEVb+CxWPcxgXim1ZyMrGoUI+XrPL&#10;SIZ5FG+fKNsir799U3pax85ubZhpDB6aa4Dwq9sGJ82d6xDX2sFGncmG44f8sxBCoj0sgLhp7Ett&#10;eNUAmDOSWVtgYvguOa0ANEhha+e961zK9n8/AnN8ri4o080+RMvzLrGvTp14G2CxPlEtD0pif/cE&#10;kaS8/wKufjDHf6Nj6A/jfum9PL+GOiZYrUzQiV4S+++YX+r9GUivpXv0WjeOt1s18eeJUk483HB6&#10;ib0edI8MKJgyXe/vsNsmpKyV/ITwAn2RtgLP62gDBx13d7RZvXIwC4YwVxUFP4aiJIyoddfzZf1V&#10;/QveHeyDNpUNxxtXmsknG6M2za9oc9ys1YtEKLsRj7CgGqb5tdGUapV+MfbxTDu3cuUJyepYKtgl&#10;XvDh6amWX1NE2IR85prDebi1TKM9el4HL2n92xUKgqEvRtxh3BHJ+kB59VVaYEfBMiZrDnwqnzxq&#10;kKYt/BqJIzw7FU9CFjj71jb9l0BmaL7RDVLaVR16NeTwFFADqwIF/mI4U5OjMJknESGkg2Ew1Bkn&#10;Rk6UJviQOEjih7H0lvJnuaEMpt79XJJzm/Bxb7jUsMUxTfuR+HmKF1ejAEwZscxO+0tO6AX9Nh+h&#10;pwMPXRs9eMXcm1dD09feLu93tqSMw3WLiOtQ552La65BeWgb4Kl+HC/0D6DxpjJoppMysiuzFhrN&#10;ZZcprlhfuWN4eX0t8eSb5djNE49g/+oTMcPao74l/JXCUITTkNzht7CerlmslIrbyP1+q1b7EPnr&#10;+sCoCOqQLNamUHHdUU2Qv0p+dRCPLOB56Kf17BvB7g0/ZuuLa8Q+wlOF1PGppvdjJr7zZ6yzhctb&#10;5mkPksUXslC8wP6RfAhBysx5K7iNx0RsUtunjdT7nFxOG+biZqz/Eg5t1QIyWbV11SMZ0rke+rNO&#10;jVzKBdMIwkSylUmSR6r3PlZ1DQ0X5bvauPhVhQuWX1VnoJ8A7EaUQKv1sliU+ZGVXqBKaP8+Ftu1&#10;OLLqTp7YGyGfPlBC387Ngt4r/2wlSYIoAc2w16NFGakAYTsqT/5maLUrVmYCaLmswFqsdLGxVdot&#10;1Tzq359aya+5CCEgPZw4lR9fxQBdx++ZMS6/hj9bgoGe4SPbeSBBffDA1gy41B0nBkfRSUXDJlkb&#10;OdI+sl7LTD2FLlOUQA8TnwtX/oYoqiK56h2UKaP9qLJu/wfA0pOyKcijz5BNBLcrA49GFfdxzZdA&#10;2uu2kKeLhzH1Iqak4Hxm8GM51/kCXaSnaE3cZOCYdFzHlo4XwDlgaNY8bsquQqkvlzUh2w+awedZ&#10;XLNPcyo1kHBuauSlqQ7VSITeQXk9UGv+/ZR4+A1aey5eVg6Z78OZ7bfhR72M1r0U2nUHqCOznoSS&#10;TVCngWGqc6XVWX1SAFf5aUQC+eU2dv4PgMj6fo7awq7+tEIcAqXWy5+/31AnNoIe5KPWX51/FUru&#10;MpG1GxYxS5llP8bPb4IWz3KZuXPF+9ON4A9k/NyEhZkL092WLMtHVVIwj8acHE79oVCtx2AuhpzF&#10;xYIQV0sX0HhOGlKCF1nMzeiW/12NO4nBtHvZE3ueLOH4nXabVTF1Y0u7BUBmGh0noopDreGkMzqq&#10;j5SBxoC0A/1ps+jmAGnt7VaRsKKQSQ4R4IEXMVLRt+on9XGemru2TE9d40BvyjEs5Og/CYNCTXrI&#10;/4J/Pqt6qqoR1Q6HoswwtXoMHoOKnhzHA/joqqI+ESrTnMoaBDehKEgFZQDRG5I1rL1q27CyW0rd&#10;hYbi2uvCc8XgjqUmeMJUrpDIaFhxdOhxTKz+jjuRGOesDlsiWOqqMFwTOvCo4endsg2Wzc61oXha&#10;eGZCYUwAAWugvcyTPijCYH2Npl1Mtq21FnHWZovvoxjGHsXeq7sAhw+mpkeG8wzHo9c0I3aJG2+r&#10;ZPNDMM4BElFfyqYyCrLZOBDuS46zu/Gqwpcc7sDHQqjk0nXCm6oPVUJ9m0JHYZmxcmkFT2BcjO0v&#10;j7ABiWXZ+1u1zFYJtJr72NjyEtIxi4x919ouotCnqoe/wThr06eP6LHS2MNIJE+s6+SBf4gQ24yG&#10;LOQs6q+GxdyFS5bLWE/XVZWh0FN4GyBkgxTVKzbGqiDQVRJwJFQVZb6x3dtLSVf8QU/N5SyUlrB8&#10;6/uJVa4G0d5gn2v627bD+XEJftykdHf9/l3xDXHN7x1G5PQCe86xImtiakJtLa0deKCqU+GiZmyv&#10;qb7Pig24Vvt9G71o+9Aukp5TUj6ZgvixQljlKzrfHKN0Uaph/Ct4LGS00j12T27CpInBqjPGhb2H&#10;Z5bBWEvsOrWa5X2QFKMEKcLVJyHdjVbjTZp6ky/U3LIJRYkFx7A9TCj9UILwop41dKTGMgEhSqp2&#10;C+kR5j+vCv1ptWdIjyj/AB0CKUYR6g01P9wnZ9BEk17svziw1SNCpmlHKFKp7WbpQBTZV1ZB/JG0&#10;nwgxxClueoqwv6gk64iA5lF9kBNe+OmQKevwRQKDAvK044Pil/iLuUHgmParmYYxNJgOafGe52/z&#10;ZE6CM6gb1xHBjFXtgueB1mNAn4xk1HjdomSxkdHzFezT0bJNMYRmUNMYdajRGLUQQg7SvAmBFMOc&#10;lBg873htnRG8H1A2dpTjsPnR2RZ4LtEe5XYlkQd3GchQPPFJeb54S7RxGKfl939HKRQhr7n4Xynr&#10;FBRuylUG1ZHFwYWOeDhdEgUJl3/zD3SwgZccmadx4UtiKyoAvtxotMoyEx02JHnqvwOEPdnCeqiY&#10;pRtFTE23XuiKCh57C88Vl2vNzJoXKN2ERZhrfwioyInLnSAq6cSf86O0/+lIPWQI288WH+GswjwP&#10;KF1vyXPVFXlyFEI1kwmJH/R+xKD8yyaTJXfta2S+f/R4xYmRVm7FvZVbQ+chfEQSLsAuBbV6r4cc&#10;vXyke8vqkHbZkc0dvWre1ieFBdA4EEibLG0C/sTc1hEnCd4gyzWeIoWcNsDv+TPfOBPBsC8Z/WQ/&#10;TN7/CHD7jp2zTvXQINnzXL8ke7WGZL+kDXm5s75aPimXX1Eyfw7zFfMrjrxK6Y2/JEK7q6CPzeE5&#10;6sghsdlG55YJcL8HXhhzYfgr/6AshVpcJshxK+C1Qr8tRAhNR8Z1Abs7hmyhY6vSQTCGYY2pxACt&#10;NvV+vH4sP5bF06pxKR0o8auhvyyWJEXEELmTDp3h/AjA6W/q4cBMxJeQ39L83LAgyu0ybrlm4zK1&#10;ac3c1RZer0ciZPUNpIU4nhQF5TZup3vNurKpVDc7/HP3ywoi6Rd4TD5iyLmKnh4K7Kv7Okct3vWn&#10;DT91HEFhTaL+vARfPTVrn6Sx3ndYtnBBvdDnsYN8Xo1wmsZho0kEftEhgyTeu0mNhgeNOA/hqTQ5&#10;10ytGC1ceqaUgzYntqwl4LUhKXUmwNa9nOT+43SyEIzgTtX2xMNFmSx8bC2g+4s1MJpwOLxct/VY&#10;Vlthq1y4GwU0KnF8qc614rGdgUOvjzqYSxUkfUZR1Wnxsfo5nsx28OZHJnB34lzLn0CW1HVrxVOX&#10;QHLaehcfy4U/hFSra+fcixmJrhxacIhblFkOl2/xoEIdoTM75FKxON1I+rqPorT/iIymR5FCKm5U&#10;HPwX4vauFj95opCNGSg7/5zjglRuiWB/9BfUfQ14PLMhwdLAS7BPp5yC3K/JO3TxNcmdj8EFxXal&#10;nNiecePlXmx2BzLXackTARogd++0gGM6XO+IdEmRVteax3osYDOxapYgh0etHUllRjp94XCjMoWr&#10;BQOfNFJVNCst+hKDKIlrvNaLNE67HIYSq4oILzpaTXP8wstDDdzQ0GnIYmOKOfrqgIDm3m9j2W2V&#10;riZhSDkiOzJ0NxaZJWd7VxX1SXje3uQ5CD36eMLAwbsSPdwh22WKA19sWkMqIlMlaQJNUXtQ/4UJ&#10;e8KtQvoyIU43M3ERxLGn+ImVHv7a+agIECtOxYjvuFqJ6e3NhS3fA2zyLViSMc12ula7VMKUZ0RA&#10;iB3iyWIkE4fu8qM1GKiv1pBVhbBLf/VZZCHaoFlOBdVFC+R8U5alryiqSH3nMUvfIUBw+jYUce2K&#10;uXsUv0qcbrW1C25JeCNXMqm1cZZjRX/xp5BEe5SyBrCxMP36zlaaDyPFS3hVvuALJY6MswaY72aD&#10;CtDo7vjtviq/IsgcWERnvysSF2S99/pjUDzRgCTdDLHqxF23fdAI2ba9T8mxgoOb9TyfKtu9esfy&#10;fUt6c9ICktzUv98w/2G/gxSbQ4hMCKXtdWP/hNGca+fmmhgn2H3rnKlxcqwQuo33R4afNOzuunc6&#10;GzUGOoqIHC1+p/8AJsJlRxQVrKTYtZoEHwFNsu82YL0CKba4kvczrHnm0bf1/qouRIvjOOHPgR8V&#10;x8ogjoAadmAc9mrRKmxMzR7tM9ShVFtjEt/AzmKPR+C33WNhMW++fdMxYPBZcey76+uP87IX8d+E&#10;waDlve+y30UKKFKHZ2tZufOjASp61HpipE2QFwcfEaydVVW0QBzRaaJ2M41EycZco28TSuaVaw7q&#10;LdvP1jMPGNbREhPNFdj2M+s/QTXInvp/c8BQL/ZJC04zzyTkodhO95ww/adp7ZBQwwgz5Ytzr/aM&#10;C9patYqIYn1wGqKg63ivmQWa0gNHhSCr17S76LT+0HSU/yhhoN6AnJ9PkFqOh9lqBH5yPeLz0mky&#10;i6/3M47aQ4+ca5dGAe6x6Qvd+l6Tv/MpmZoJNkzwBdBURlDaUuhJxFOtAGswx1jnub0BucD5lxCZ&#10;hpk1UVgGQicLPMz+vC+gwTxrJw+ca+IWfh2ZTXskWS636ZIunLojrg0WkUlqLJuyhC9sbrJSrDUk&#10;VvEQdQk+FUhbMWmmG3E+dAbIKGmNl31Bqfap9+OFfEIXdP3o7irDjW6u1PXMqX6l33nyLWK4+1rQ&#10;UvNTqxVvTeKAc7s43Cj/oIY7ZB1ZpoO4yx6x5yZ9HEnbwm7mTvqX4tyVLsH6WlNuvyWDyuHoBqRN&#10;uU3q4lH7nzZNwxRQ0dTbCqXWvHQLoHBlnXNgdPD+6wq7w0dAwtXhd67APZO93b7jmSok/9KEwm6L&#10;Bj36K/gxPJPeU4PNof5oAxOI4FFTVyLW1TCPRgjsfOlm+jEGW0WGDWEavOUIGWJRZn1vnaLkzM1S&#10;HJnbMAIoG9FBi1C5cyfOHMaioxRkSjz6NFcVErZSH0XGYSKiM39z7Q+iKOZz7vtJWyYlX74wdasS&#10;r80ixznopt59rqonpYY862AZagzCkObzS/bXolxeUVO66jKiAw0x6hLsnyI4CZ2yY24bfPxAvf29&#10;ZgZkmANlbibCGo3vd3j0JFxxk/XmqEPF+BxJvG+Y98M1CYzZ01aZ0pqLPRTKqz4qBagjsLclOzP6&#10;0AM7UC8rVmHBHP622vRLFw6b1aNaks8JH9jJmtO9V52teqcptzkPCXrNv6HeHP1xUDLV5wlnrYp5&#10;F+/sWyXhqJLcIOexpRWehLub15FlMlVAHz8meW1hRtMng9u6Ajq6y+YJrOqLPc38SOHCn0Z6yacc&#10;VVwWSvQoAZNDuPeKVyWQHXRGzo6LnZX4i5glRhvxQKYs1o2jpsdu/XXh+cOeDkMMKLhsTP7g3Ei9&#10;336w/Ay3ePzYs6UdXsi6jCQYfDM1vmMuFRsbumMskjI8qB4u2v5Ut3zbkW7UFu0ZUfbjRAI070jW&#10;DmG+P732eEolIVdnzQ5Ig3RTKI6m00VSkHVsmoQ7ZSVVb0fwVK8r/0pGg06gceje0dYs8oKZlJyS&#10;7O0rx5gS+gluzrTQ/rbhoUucJ3jBZ9HiIZmitbw2WlhRCvOCJ4uHNub2Q9ALGXzboLTrqXDDBuO8&#10;b0UaPQJ+wJSecrQgsYbO79HGV4Ph8XriV87EsAYgjfkc93kQ5MIC3OP/8n0pLZwrV0rxQe5iRnVo&#10;DCL92DCAwwLdmh6BzhXX+kOnsbgMKV7fapVmW0rO0BMORtKjMM+rUOKp7x6AtL6xqX+x+qwBD3p5&#10;HciNNNxTt2Bm9TChZYCbi24+UgEKTC75GRmfX/hA9VJsMYAT8fjroY4oRFqnJEZzXB2tXVJezAcq&#10;yvNmuGCMsJ036nZ0nf6r0eRhrz4bPeevtRyO08lTEo8UY64F1hoUKPDigZ6xfNuGAYaMVgC7mgqw&#10;Oa/fvY1RBV/kr04x+ui7+M6Kd7HMT9CwWkiL6zm2794rp7joeq7DqspQrWpoFwjyulxS8jFaCVq2&#10;J2ftxaSfrxORBlW7EGXd5xIrY5kiBJ9/XA/2qrJF1X+JUjEtRUl5rsNdGoSHwrp8eMNFm+2k6TQE&#10;K42NXaz7nh0gXQUx+pNe+wg/okEMJzZIiqS8JeEPrD1hbjQyyNsR0BSX3DTRwngqVaFDgCDFjb4B&#10;BWWwNzsR5Khyr2GGD5jYSLkaMwAS0t40MxsQY7bxwrCiGj+DEN2yGXYq6vsJzbbcRwb3xzNU3qWN&#10;IC+iLJx4shMSNhg0+ouL1QVxBMrlZkAZmUUkAAxyh5qS822vqWTWV6hQp8EGkxb7VY8LsptKX5c0&#10;MUqQr+WKlb/MB11sxcS311wk2nuRs6wD/+/Bwnlrql2LJxZBmbfJyj9AjYpYnbDJNs2lyTRG0wfX&#10;l69GlTR9XQ0Bz6raXEeYrj2hwU21VA+OJYdnCkUu+gUI1AMbYrLMUyKXJJtmpiDE8JZgH74Udg0n&#10;ELtnsk8LX+rAJHPiljDoyjVwYbWTrzGnd1yQa8RA+oB/JcDEvj1KlYI5aiPQ2TsqXOyBWk1P/v3S&#10;rN2U84mNjENyU3wub6+WghBVhjCTYKexWgb4DfOuXq09P0bXpnq3pyiFsEJaI1JmNy7HUs7Qxmno&#10;H1Zg5WiDymeOyeg7XsMBEy/F+srG46kb6aCk6ai6fzekQDTFRXZPYvqozKKZix58Nb62RwlPPxGd&#10;u96+fz6k/y6YAF6wMCHgMbtUw71H/WBueQMq6UGK50r37TqNg7VirQ5iqG7ogsKqKA3YTBqyiEwJ&#10;NNw4LqUZkKzB7B3XIQDyRqeOCP4D/Kyb1WDZO+cqba/PIUMJPOTYv0rSmf2hTiNxQJ2Zk3jG7mBr&#10;MGFOVOWN7CLnU7u3YR9ZMmPMIedDdjJwCBEB/rYHzKLke6lgfYl/MV8zvNDHxsEWceeLET0GC1r0&#10;XvawO7Nc+hWNNhtV72lwrtjf03a+VZoU2icg/WOQIUTm0PNclWEDgijX22mt5qcuAVD9iIFZJ5rg&#10;k7aC0iSnMSgJEOx1qSaDfMDExzmkmUoxfLIZgXe8XPAX6I2X+1p9kNN/aF+3VdKidIxYlKerqJpK&#10;BPCsINZQ5vdVRcDRIGKm1j1ey7DtNKDM669GXpfY5FUeyd1LMCFT9MKnkREKO24Fskuo2Xf5LBjb&#10;cjQ8Fgc2+FAz7eAcHcrN41HVVKX1Hhwg9jeY8hSTqZCIsBNKy/3KDLBP/jVPpPCTr0JWE/+lyAn/&#10;VtIU6327BvSHJd4lNvoO9AnIaPnk77guAW5MVTKzMCqQd68+krRAqJcF3yWoQyNJM5UNFayddWco&#10;aefs7INF8kWCwhJxwi30X4hexyWsbniZLtwPGzR8Ox5gt6XgJ5WaZmNvi9tUfAJgaiamm4kwFRmz&#10;AHmaeARnbjvs8vR4ZgjStrEx9P4TRpm46XhYqUtx8S2hmeVM0zhezo8TxLZzwRnnF6W4F+EwgeM9&#10;hVPd8EgThIoz6Wlk1is4DqFEm7oXRaEbxZGPD6lP2qhbJ4E1jarN2lX/4pWisDjWnRgTfmk18oPp&#10;iT7HM5gy0ftfMgZU0PF4qWOUTg/nenKq88Z3rFmcHRihEqcaPMvpkfeLtgcDA6mZQmJY5TGDhvuO&#10;ew3t3bUyYuLkyqqIHq4Vlm0R9rXETa1eV2aahQpdV44QFiN79Djqg94lRYRvZ7Q/9mz2e1dG5cGz&#10;VD9Z8k714Ux2ac8n9G63bBUdhaZES8z1uF3K1+JEToeW6Aiv9Nc55tUElkt+KApsZrK/MdalHn8j&#10;+hphp9QJD5dB/Erv+6gU2s3x5jfOuZF3Ji+ZjuGv0ml4WNpMKc2vbKXCY3C6N6mbr6ZSFRPFUgOA&#10;XBowTJS+pM6zp8q8zkGRR2cjjbBxf1+nBhsmJ/xQgT0+6vSGwzXbU6fzqlDmzIfAIOY7Q1Cx78n8&#10;D7Cm0fZAp/BYA+0rtv8Aq/50ECfc7MJw0MGm8Zc/nEyZGiphdgXu5u158MecHH+r6zTTe9sonutB&#10;toYT8ufaJ010Utu9GGSUGQJpVMzwRTAIFFBG1kis9y4Ptzf1iyyKKp4GTiiQv7Q+HtBX72GKs3BL&#10;XrNZFkFAu57AAt0q2ovXmEqZV2IhlkBE2YB+TxjLvS3qg63fZuXdJKIaRNblylQPDtbmx+2fksCe&#10;i8Kx4+yNpsf3NdR9KPIt7GED09MLmOrG/2Jh3ANZk8AfuMh1TZ3iuVXpqn/F/rqfctVwd5LFzjZr&#10;yv2Bb521Sh2TPCqkEjpSIp1aYmVC6GPkEqxQAr7zOFPD7eOhDLDPQWRGEFYXUyc9elOPCJNuSnYc&#10;CxwoqErF6dTm/AmdoKDIyZa+/uTb+6U6QpaXUu8PlLJx4qsmn0NiGcMi4kEFuZxStrxxGX2skh3B&#10;d9k4KjLnHMPzcdEu0KyN0OYpHvYQ3ORr/0ox0IzUX5FMzg1Ke6zhQQP3uAX2ffZtNPpBk+TUWT2d&#10;lq2zZRfsSq1WTDslLDzUZtqPH6FppyNhQrJkXnVh3NSuiYarL5OhVQWRqZ8+O3pBxAWUOP1y57PZ&#10;8IUh1fXkH4ocE1S5Y/sbZDVV6rx3VZjJQRJJHGMSA0ryfXlaL2gujVxYYDjb+ca9LavKklRZxA2z&#10;1Wpv8QEPwjAVQNWDg3FNp/kZtVip/DB7B3bPLS8y0y/atoVRyo1ScNvNv+eROTN2X8nBpGYJ6IOP&#10;OlXrQK6qNOfT8ADa43v75/c1r04lVuGroUgLZ/KxwKd3mtayPdsxyxmH2aGAO9MH6ayq4qkG5i1p&#10;M9NfYk4V6gFCR26g02LlYSG3kUKaSvpvqbxJs7xnMR/G80s9uZrhGrP8z9R+uJLfArzx4l6Ui/uZ&#10;6/P7zS0QNc3tbr+HKdHG2YfD/8r70ZbefBVV6W0pYBY2FBOoK1OtWKpDQXEdlYg1XiUczVt552xo&#10;LdrnLxgpzXu8Zn2BLVd49RDO5xCgp6mmwydxXO1DnXAJ5Lh+0d10N+PEpvg4JCBsDHMNNJipwwvI&#10;4jQF7HxSSt4+AiPMv4PzKO/2RyRGwPiTnR/gss8FIhyaQzuAMBAhY80j9uyhlIuIPqoa+giL+wg/&#10;c5MKa+96kxIu9Z5Dq33LlptVVWx3lzX3po925R35uP3dli3Z3VO11cIKXEFl4KeOYDhPNrL9qORc&#10;SEvmpX8nberccuIT7n5OTRf8eKIlbbpkGSLuZfq+Kevhw+a0k/MjS9J4mF28KmgdtKtO6XYrJN96&#10;70Y+WhdZmR3b9h3RZsnOXCdL0kIfU1SDMGJKd/OBCyVnL+4Vkw0x70xB+3YxngLyJLxn7dvqiMz7&#10;szxpYYxtb4w7bDTuYcp8iFSaWikWYeaLJ0hbUQaJsIvs7QB2NFZC4G7I6Uy5VnAe7KsG8NiLHsRS&#10;2GyZEXZEf+JhDjTuAkaX4zadgLBNDWOVT/VCzbLpxZhyEv+hu1ccb1/6nZJLmLgmxSzQGfS2LDed&#10;CCvDmpTeyBkT/qK67P6sKVwS7nvUksI+kOGo085KwTJN4YqakmjAoGB2VNKk457zq3MjKV7y1cZl&#10;kFGCJsOuCIZIgGX/++a9JHEx4Rrevt8WzoiLvRvsLcHMidCF+p2xIJUr3xufNGKzxPZG1ZEP0oYQ&#10;KyNEhKd1E36Ecq3ZJPgNBZcjDb/9VYbrAO+YM98Mc9FCHToQ0qGD3TTodIqdx6cqq3z+6OKjtx4m&#10;UGJ/Lc+Hma4kvmTx99i0cLTTqiry6N1mArUYSp1Yr7Yxfem64oF9m+8N/m22P5C+vT2LISH6OPAg&#10;2g9wqrbbIrWUunnAApYK4on9fK3xNfwUkWfbHSo1RipQQsFEYONZoOR2yAjFU9z3wTRWtmnNLfbZ&#10;xp3tKEUoKhGNFme0FsRX2JlhFiumCxIIULmgxXmSsbpalZ7hxMsX63/3hkVmWvHHvJkugUndGt5E&#10;Bm3YjUqlbAftmlG8cfuMWRjOEjzDhcorwzh3b+Kho3bAEQfdgTio2/84lyeX3Mx55vqiPsSHZBmC&#10;eUbT4MWRgxtkr8KYTHXBMuJSN9trdPu5VYWNDKMtdyHB+VRXbNQeMbpt0pR48GcrUeJV4vgTwqVV&#10;AKEGaEXR3WO5l9K3Fo9cyccyos23voFjkYivJ4qJst4DS4QazDlD+Om9FK6NwKQM8ipEyScntYcE&#10;MlbS3ES33EvdL3bE0uQvUuNCsuyJPgpHzV+EwZDyRK3WcqxgUrmuX90Jn9AscbwR0F8W9jXuXF98&#10;TheTuobEqwEHsTn0W67V3gyLLPpWpnirJLcOYfJ90EjyO2FjSKZ4XA3lJIMWp3YvfLEFQHjM6lez&#10;gzfam6swqt2GS1uR3xn2pPwPYIaK7HU+UmJrhTM19JR/K9m3D0gZ7TtX3lkuoaZw52avw7RY0MxP&#10;lfyYKum5D5ZXKFj7htL8/ZKRIZ0NshhAs6+hulDjJh568cTdAx4FwlVjk/Vitz3hJQQVL/ne3+i0&#10;YiK+ICHiUD4MB6ku7NNCcz6DHm8omdUJ6lVrR+hrFqjMHo3qo6K9R2YqnjDSGKVb+Wypx8otycGy&#10;w3DFRZKqqRWErUZZupugqaQn2VkUKMl+B+c0cq5Mf7F7TzbX5buDd0A43Bq9BGRM4XB+iI9YhTr9&#10;25CglsuKNMJ3A6WwnOLGZQplS5y2qtjKxKnhFo82PHcu0rSqW4NSrNSJFts91st60BpDfujIc5yg&#10;XD06YlxPMKUcC8LrslJKzVlgHc4cnA+Bz70YwJy0EqedsCl9QFUO3+USy6NOj0OMHzkz6Vk+4PvX&#10;KM+/eZnPj++MUfL7GkIo2QEo62Wb6CQNU2MNbLynymKX5Qz4CESfWaHTIQG82zflnWfCHPDV2rnj&#10;Gqaaxfsk9QYhMHxLOHSEyjyD6RBLHjQN6ClciVd0iKgAs2dWv7TPIg1B/FCGbWMqOOyjxX8A7zz8&#10;hpktNtcCgc0PzxLVfSBA0ced8jpvOn153iTYRrFimrPvqfTVpCP6XUVW3FVREvfa2a/Syq4EPHHw&#10;QO1kf8IQ0Xuv2BKOpsUlzxtYX20kZUf0ncOpL5oTWVMWvZPbPPOTP7mWBXs3bXbRDqP/ma1lziT4&#10;x30pOn5g4QmS7Qsrnie0V57PJXOA9Ay34DKvFffo9neso5dugA8UwB/YcJNtd6NI+HBL+VDBKvln&#10;r2jZ9CG57mhwRZds3wJNk2yf7B0fGU95XnmBRdATsstHe5GUgMSyv1OKb3reA48mUALvO+dH/w/1&#10;OhyhkD4HVUeeQcRvNxvD6aEsvMTBkJcA7YwcT7Uqi2qrE9KmhugAeL6v4DoQtcsVh+Q/G6ESrx+V&#10;U8pcZbcswS8t3xBPkl5cpFNpeISCco7qyjOQkd/IVsNeQeaa9zFLf331E/40PryoELL+5XoYjzvX&#10;LQE2L7w4W16W3JmZGjaa8MgZKdW6uhu6Z/H2nKss6nOtebGXDB5mMvQF4fv96e/WGMDs5OWx3ApY&#10;g6O4vLxeP6GdKp6/rnVdp0+dl0wowuZtm3bq5In15Duf/2DCiSE3D3vyybISvJs3A4zEQu/Vfl+Z&#10;E5KYZXvUpVe+MZI/ZuaOuvXmQWwcd4wqjqT79G0NVX8OU95bGXBCEFKTpX4ezLrLt2i9q1XQa2vp&#10;WVCeP7wiSV06oiar1PCOvsR7pAyKq3H7wmttlSO+NOkMO9RsIvwJBtKJ589GX4ImyX6mu9clskcI&#10;FCtfE6KVQk8sCO0dv+wdhTqPuvT9Sb64RdiaeAnbQEhM39b4RNFGrzyPa2HDY5lBGnYnWPeTyhP8&#10;ZwXlN/z+F8q3c3x+eYx3sD2QkBlbHPaTr0K1MSxIXG7Rd6TU00i6CB6hR/nLE2Nu5KtCAmjo6UI0&#10;3umJQjzzAWHj//NRJk+6IwCWN/xW6rWJY1C7YK45tQvujw1AYnGv4sXHIEkP2J5OJRbhFIyoILCr&#10;6CskltTvQppNbTZGkBVq6suqSTr3/wqTVmypr2K2dmiUAAsME8tTb96x1Rpp0XLqd7TGBNP7U1qZ&#10;zHmfjy3dfEdtOVPltbFQcdSD0/WuZDbSSFPAzXpfjWMNoLuVBZHXBx0zXmD7m43cY5rLFVedxT6K&#10;x7eWwtQl5s7RYIbgeYyoSyjqOaxp8RTvH5sZZT61u2UK7UzyPLHH5V4j4rv76LxxfWttOyB5wAB0&#10;5xXmqg6smc0qigejzeXJguf4h91jUSwLtDKy5cBuR0zTp9Nht2EDqAVRdzbskkLz/Wl8tUhj3Tvv&#10;Cjjdzz+Fc7iuhrcoz280hKKImUYAJJBzWVIjRkh1Oe+K3TBI0PyTszO2cn5ccD0zWfdWkwj+7kAd&#10;Qw5/lTQGY20uCSM/Wk2oQMgUyWU267pFYj/ZTkVB9utWTO5QevzDBrRRb2JbSHSxLI2SAMd6hZCC&#10;csD6cU83EcgxHIOfQ5pnOD8w471aTW4X7FdhjOTyKj3fKRn5T2qwX/hI/GoXRex5rREMrsOeOley&#10;/DCfzfCZiz/q52H54NeNNkdR0r034V6jFDa6hbSyIgDLINxx14/pXbg5WqHLiVeB6Vjmgdaoyaxp&#10;6H5r63H1kFRtrulIMtqNsB/10FevzR7nmWZqluK4bxv45Hh/Za2e17pj8+QSEH+Na914x0GC1kf+&#10;0oHZVJCq/J+lc3DaS+JrUahpqwpJsZvMC5LnOOp6fWspzVrRZpCN3dnAXd54k8SOLq4SYQ7vlluH&#10;8uNR7A4/Sp9P0IzAl3mvSudwtlMcY47ueT+Ar0zQ/BtvceXPqbTNIZMZLFjjHv0GfSu3/s/S9Ng8&#10;uFY129z6Vg1rqbaW0PJdI8GagebSCOwjJAZoUy5H+8ea2bL4X20Oozy307TpKmME5OcYOSa7aXXd&#10;MsIZGEoeV+y81g3vxAsbJcy+TEOcvM/J+iimrINzX07RNP0i1SK3gSMIMZrLvtMtkMkwmWMtyEB5&#10;rgNc+Klm7eRZvPdscnJ/doP8a4nVfHGr6iqhLhIFJKmOHJOPrRzoXKesWGpac1tf2N5cRqoJIkJB&#10;25H/ANauX8Q67ocWp6VqVxdrJdWDZjhtyHDjA6kdK8wdJp5C0hcGQ4G41NFaJblvMdXcD5UTnJ9z&#10;UOS3KSZ1tz8SZhq017pOm29ncTAB5m5ZsewrGudX1zXwwvtUkEWfugkL+AFVJbKR7dPLgUTL/rAG&#10;HP4URotusUlxM5ZfmWNMAA1LkPUbHaR2z7jdxrIvIJHWvszSP+QPZZ/594//AEEV8TzGyVWch2kL&#10;c5OcV9r6Ng6JYEdPs8eP++RTQmUfF8nleEdTc/wwE14Ot+eGCtivdfGkZk8G6qitgmAgEdq8N0/Q&#10;1lIElydx9TwK0jy21MZ3voTR6g2eXYD61sWV5atjekjt/tHIrRsPD+kQIftH7xsdVIA/Ot+ystNM&#10;LLDYxhzwsjmplKPQcYsj0oWUiqDagN14zXQw26bwyx5C9eMmsWaVbGRUdQ7D7pVvlq1bXlxOd3ls&#10;wHOAD0/CsmzRGs1yyYEZK89DUEk7yNyWbPocVFMAEDuh35/IUm0TOu2UgA85pFDHlhGRtbPcE1y1&#10;/eGGfMcCpzjoDn612cVqq4Z2BWqWqadp9zt3oJGHIAppiONGsXUrki3CjPJOflqrdTyTupLSOm3I&#10;Cjqe/HrW9c6ZYxW7utqV2nklcgn6elVY/LjCorSqwBYBRtHv04oGjF+y3FzJEkMRWIj5pXyP0NIl&#10;tAiOdktzJux3wP8ADith5ZJojLFsjyNoJ68cdKznlcqY5X3AAAbMAs1VcRdFyXj8yW4KAgHYgww/&#10;Af1qG5ksWbMksuVBzk4GKrIxVF/0fzMAALnv2LDpT3tJLi4WWdFLK2zAHb19KQ7jXvY0gZra1Lr/&#10;AAuBnn1yetV31sRSx7o0cFRgI3ceprWhsBdQyQJFMzMcFgQBimjwgsc6oI3itx8rZX+pqk11E7la&#10;x8VWNnEFSM7+QMDr7VKviqaVpALJpedqBssFPpV3S/C9hBI1zJGjt0QFeBjvXQLHbwROqwYHPRMZ&#10;J60m49ASkcuviTUbdJoYrUSPjLbVxtJ7VV3eItSIhZZlQjkE7B+Nby2ipctLCqwgnPzLyx/GlS5Z&#10;pREWZDvxsB+Zj2xUtroh2ZiS+HLo2vzajHHORkI/OKqWfgEagftU8xuoVyAGYqp9xjtmtyPTLIao&#10;NRvrjMeT5cMsnQ564raj1K3Mkdnbldm3IOMLjsAKHNhyI47Ufhbpl7iRJYbUheVhQnn8TXNWfwdv&#10;9Sv5w12sNrEwCyPGQWHsPyr2aJrSwjLbsuTuZTn9KlS+czsEUrGw6FecUlOQ+VHgHjLwDN4eRBHc&#10;JNbgdfukHvxXBxedauZI5GRuRlTivqPXPB+na5b+VqF3KCASMPjb6cd680uPArS3Een6XZl49zZu&#10;Zk4A7knv+FXGSasyWmtjyNHla688ksVYMWY9at6hq8t/MjzBVKjHFdtrHgNdEiZrzUIVkJOxFU8j&#10;1rltM8L3mu37W9hEJHQZO5tox+NFovUV3sTw6qiaQIlfbJ5eMgnIo0fUbia6kWaYuqpn5ucc1S1r&#10;Qr7RQ0d1GqtnGFbNYqeYvO4jPUA0vZq2hfOzrpvERgvCiLviAHfrxzWnY6nFewease35jx3BH9K8&#10;/aYCQjAH0rU0/WJbW2eFF6ksGwOM1Dp2VkNTu9Ts4dTlMxaIK4B+ZenPocVKz3cjOGmEUTkNtiHT&#10;8a86F1IJ5JVkZWZicg+9dOb/AH6RBhizFBvOec96mUOUuMr6GwFgjkQCdt4Ocls9KDqIkdTGZJFG&#10;RkjjNclFrj20rI9ukiqTtbkN+ddTY3FtNYxTqrZZuUJ7Ee3vUSuio2ZPDfTBlcL8oPzqW5/WrX9o&#10;uWKyW2MjIJ6H8azZ7iNrxkzDDuHGTgNjvzSrG1y4jMkbBe4k4qOZj5Ve5dj1HzSvmKqq+FUDrknH&#10;NSSyRISEmDkH7o5rPWDDeW8Ij2H7wfKn6VaiARsJkv1ye1JicEyVCJcAEZOcE8UjRODyp/KqlxcL&#10;EQHIUPzk9hVyTV1ZR5QBz3PT9KLESh2IyMHpRjIqqkl7qDSNGCBGOSBtAGanhiaBWe4nMgwTjHA/&#10;GhoXIxSB3NBUe1Xnt4jGHXgEA8npWfdTw277AXc9yF4pWISbFKj+9RgeuajS4hkfYj5b0waseRJj&#10;O049RRYLWI/wpwJPY0FCOuR9aTH+1SEB9SKVCM9qRhwPm/ChetMCRuRxTcH2oOMcijHPFMQ5EDdx&#10;x2qYoAuDgYqDJBHJ4qZfmHUD6mqQiBgOm44pm0E81JJg1F+NJjEZPxpmMdqex46mmc9smkB7j8Ku&#10;PBg/6+JP6Ve0ePF7q0mOWvHH5f8A66o/Cr/kTB/18Sf0rZsojGbo4+/cyt/48a7I/Cik7Jot0tNp&#10;RVEkd2wS0kY9ApNeQWUMs2tWjG6AHl8RBeSDgnJ+uK9V12XydCvJM/dib+VeY6ILWXxUsUcj+egU&#10;MNykEHHA78YqZnbhfhbPWlAEz+wAqQdaiU5klP8Atf0p+cCqON7nJ+NPDFx4lktBFMkaQncxYZzy&#10;Dj9Kr2fhE2dssS5PPJzXXGNmP+tcfTFIYm/56v8ApWE6Km7s0p1JU/hOa/4RrauABgdgKRfDIij2&#10;ou1RyFUYrpBG4PEp/IU/Y4H+sz+FZfVl3f3mn1maOSufCkN1B5dxAJY26o6g1W0/wfbadG0dlarb&#10;oSSQq4zXaFX/AOen6UgV8cMPxFH1fpdj+sz3ONl8MwzMGNsjMj7gWj6N6/Wl/wCEebe5RER2HLbO&#10;TXZBHA6r+VGJcdU/Kj6u7fEw+tTMzRoGt3uFYEfKoBI64UD+la0fEa/QVEfO6AJUqjCgegroiuVW&#10;OW25znj4v/wi0vlKGfeu0HudwrI+HBuTpV99rQJNxux9WxW144Vm8NSKrbWLpg+nzVifDWLydJv0&#10;88T4P3wc55ah/Ed0P93Z3hPFRs3NPJphHNUziOe8YAnw9N/vL/OvLsjJYjgV6r4wAPhu4+q/zryp&#10;2J4AOK5K/wAR72XfwWjvLMZgjbsUH8q8O8Vx+V8TXJHHnxk/pXs63bwabbyRqDuRR830rn59J0/U&#10;r1729t7VpWYEMF54965/bRpyd+xxOm5l7UYITfbgsm9l3HGcc9/SqMqQuzK3Lgd13EZ49KvXl15q&#10;E+ZGQgA4x0FVwdvGWyRkndz1FcN0bWKSx26qpjQb1GcnIGevSoHRzHFhlweuD1q45VEZi+DyOQOl&#10;QSglkCFSq8ZYdjVJoVjMu4WVwQuQpOTkd84rlPEiJLaQouA5lAHGCetds8Q3MSQOQc5xkiua1+wl&#10;nSJ7eMF0lVhg9smuihNKaM5q6K66fZwCJlQhwo/iPWnNED6j61fnUCNPNUZx26VQdNwwSVPqM003&#10;LcexUuCY1yI2fnHynmq4u4ZJCu7Y44KtwavMCARkgds1nrABc3G+MNuKn17VtG1tSJX6ErYPIOfp&#10;VO6MqqPKJGeoB7U63hMZcrIcbiNvbFJeZ8huoNXFWloZz1jqZ7TyrxIWBz60i3bKOQSPdiaQ288h&#10;VURiOxPatn7FZ2tuPPWWWQnrtOM+ldV2ciRkRJJPukRRx168V7P8M9ei0zwr5d4wXZI6quOcEg/l&#10;XnKRxCJGFv5bFeV449zVOLMUssT3xWOTgh2IUfl1qoysxuOh7DqvxQ02wDJBNHkcYHzGuB1b4i6n&#10;qMxFouI+pebn9K5i7ewDhbdftUgUAuqHb+GaiBluVYvGkCKvygjH41bm2HKkaWo+INTvVZJbx40I&#10;+VYPkB+ves27ZjGrmRcFOR0P0yetU/8AR02PLcmTn5lXjApY7iP7TutoeCOPM5x+JqWwSvsMiSJW&#10;LTRu7noAM8VOsMjo5jdYivIDMOP/AK9Ry3kzKu6ZVbJ5UYIFVZJbfeTvdzjGSc0rlcpcKwQokktx&#10;5791JIVc+/enNqMEdsPKtgHYdNxwfc96zTeIsIjSNcDrnnNQtcOemB9BTs2LRdTSe7vBkQS+VH32&#10;8Z/xqlIxbmSYMe3tVZi5xnPNNp2FddicyqF2gZHfNfc+i/8AIC0//r2j/wDQRXwhX3fon/IC0/8A&#10;69o//QRVJWJbuU/FbiPwrqTnoITXisGpWEa4MQcjpya9i8dMU8D6wy/eFs2K+cILidcAwFmbuRwK&#10;uMUzCpKzPQE1iwkjUCNI2/StSz1a3+zuZNQVHHCLt4xXl3mNu2lmznO1e1WFuHU8EjH8TU3TEqp6&#10;nDqenSKg+ViOpcda2LfxBFGoEUkS7RgJt/rXi6X7cfvmJ9FFXLe8vP8AWQu47Eis5Uy1Uueqz3tx&#10;Kd6yqFbkkt0PpQboLtImIwAGPauAinv/ACBIskpT3UnJ+tbGivq19IV8tggQlS68MQOB+NS4FqZ2&#10;C30ysAgDqRn2Ap2fPuFLEovcZ4rnLqXWwS0tm0QUAsRkCrdldzxGEzMmW/hbgioasUmbd9b3Eljs&#10;hkGf4QuAa5S4s9XjBiRxn1U8iuzUxxkPJKMEZJzwKlS4sg29gjbe5I60rlWPM2sbiI+cZnAK88Z4&#10;p6x2rDdDbTzuenHQ12uqarpEMLKGWMjOBH6n+dc/aajZxNuj3tJwMsowRVpPdE3WzK0cGozOhWJx&#10;8uNuAAv19qtWVvgPJqc5Mhb5YYjxzSzeIUaR0jjf5zhixx+Aqot3d3k8bW1soycAt2x6+9K4zcg1&#10;O30+Hy1gcKW3cjmqN14mmmuRCigsTjC/NzVO7s7gzg3F4GUrj92Mkn09KntbNoWCwWhTJA3E5Zvf&#10;2/CgZsm7t7UKJvmlUcA8ZY9qcTcXcrtESse0cMf6Vjz2UEN9bSTys0hlG2M4Of61PPLJHdzlrnyU&#10;I4wNx/AZpDJtQt4bYrI88zheqrjFZ0V6sl0PslsfPUcDO4+5J7VTmdgQZJw8ZbmNlAY+mantJ5p2&#10;AtoPssTttaXGA3rihXFcGt5LyYtchIGWQgAnJHH/AOursVxHZgQ2ytPcD5Qdn6k1Bc2tlZxLNLKW&#10;ds/J5m7/AD/9ei7udTl+WCz/ANYAwfP05z6UAazQ/Zts2o3nmORkqnTPvR/bbPaeTbrvckglO3Pq&#10;KyILL90RqbszkbgN2MUy5imFpttJEt0c5yCcge/pSGXru+htZRJf3K71HCKcmqL+JtW1W6S20a3M&#10;cKkK0sq4x71RbRraPbPCTd3LAb2fJAPqtbsFwljAIvJRpSMBx6//AFsUWQENz4etrgibWtl1dHhX&#10;c4XHpgdqtLZ2Gl2zjS7KJrp1Lfu16kds9u9Z0t5fXUhRvLY42L8uDmtKzli0iyJvnVF6jA4JPJ/r&#10;Sd0B5F4p8P8AiTUrtp202cITkDrjNZ7+DYNLt47nU523lQWhxjBPb3r1i78QvcSqtpas7Pgr5i4C&#10;KRwce9V9I8Oxag897rUZlvFc7MnK7R0wKtTa3JcTw59DlvLsrYWc8gz8oCk8VHLouo26lprOdFAJ&#10;JKHAA619GNqWkaHaFI1j87GAkSjNeYeIrzUPEGpm0tY22ynAjXr75pqdxONjy4Rs0jBc4HNWI3eN&#10;epI9DXr+jfCByEuNQu1iT5W2Kud3qCa3NX+HnhrTNIuZ5IM/u9ofJ4PbBpuUQsz58lkzMxPety11&#10;s2+mwwquXX0H8zVHUbGGC7bymZkzxmqyq4PT6ChxT3BSa2J9Rv5ryRHl6gHAB6Vb8PXUqaqqGQ7J&#10;AQwJ64GRWTdFxIFZSpA6EYq5pjRWxe6mDFguIgDj5vWhwVrIFKzudvNerG7/ADAnHU9BWCPFMXny&#10;LcW7On3QUbH41lSahPOuGbispz87euazjRS3NHVvsd5pd9bas67WaMofn3dTnuK2YPKtIpYcCZGy&#10;AXArivC0uxrkZ5wCOK27rU44YlaZgpP3V6k1jKm+ayNFU93U1jdpGvzPhemSOvtVG9uE3qoLMD8x&#10;PIH0rkJddvUvXkimKrk4QgEY9K6Dw/q7X8M0Fxbwu6jIcjsfanKm4q4lJSdmaI+03LLvJZMYKg4X&#10;2OKmihYti4IYbgSE7gdj/wDWp/nJHFgA8dAKyp/EFtFO8LybCvX5f61Ci2U2kbDyQx7njTaBkhQM&#10;nHpVhNShit1jUl5AMlemCe3NYiX0OoMpt7iJPL+8vPzfrUhskllaSVxHuJYADJ/PtTtYT94lvb64&#10;cp5ZVQwyRs5FN23+AQAPZ14NSGW3gskhjiBkV+JGGSw9D2pRJNPw7c52qOxoFyot2cQm3RTSL54G&#10;75AcEVM1oUBIcAfSs61kFrdTTPINrYVWzxgVDd34mXH2gvk9hjH+NJ72IcL6ostd2wlMRuYw47Zq&#10;ZPmGVdG+hqh5D3ESgQKBgfMy5NTwafDFKxEokdP9r5adg9mu5a2uOWXApXff/AB+lWbSVZLb5hyG&#10;I59BxVaeeNyViAIxneMGi6RCi27IiJpu73qCW7KsV8rGejdvp61F9qczhDB8h/iDHIpqN9QcGi6X&#10;pu4Z6D8RSRp524ISGHZu/wCNNeKROqHHtRyiatue5/Cs58GA8f8AHw/T8K6N1CSOB/fJ/M5rmvhP&#10;n/hCxkEf6RJ1/Cumk/1z/wC8a6Y/ChDaUUlKKdwMfxY+zw7cj+8Av5nFcF4Pnt77xO3l2flbJQFd&#10;k2s3c/rXbeMnA0XZ/flRf/Hgf6VyXgSaW41+ZZY3QLIWTKbRjb/9ape530NKTZ6PD8xkP+2alPSo&#10;7f8A1WfUk/rT2FVfQ4eo0daKQGlxUpgGMUjGlxQRzTAZTh0oI5oxikMKO1BooASncYpuecUoPFCY&#10;jnfHDhPDbkgkb04HfmsT4ayCTSNQYQCHp8ozjvzWx49LDw05QEtvXAHUnNY3w1kupNDvzdqyyjj5&#10;hg4y1L7R2x/gM7wcjNIetCnKD6UjGqZxGJ4sGfDl0P8Ad/mK8rXHP0xXq/iZc+Hbv2UH9RXlI4bv&#10;+Nclb4j3Mu/hM6aV8aRaJkfOFHPpis94o2jiURgheSAAfX+tXHZv7FtmRog4CgF+g4qFJMqCdjNj&#10;BKDivPrbmEd2VGt4jCCIBHgE5K4NPkjjD9WJye9Fx5kjqqxoYzkMd2CPwxQS2S2AuTtGD6gc1iUV&#10;Zo1aNUIyztgkn35/kKiuFHmqqkjOemDU4ddkkuCQHOMnsOD+tVmKeav70gjJbn/PrQBBIis65YkA&#10;E9O9Z9wPlIBDEkdTjjmtGQK0wXexXaT2PORVKUoAvzcsRjHFUgZlz+bgAEcdMmq0jEcFST9M1duO&#10;QAuDyec1Rkcxgkggeua6IakNkTSJ7Z9qrnG9mySSuOanEsbwtIXBx1wM1IkMYHmKwYg9AOMfWuiN&#10;NmMpozvLZCzFTgnjAzVyO2RxtdME4w0nShLsW+8zSQhi3yMV+79fesy/1K3zGzyNcvjIIOB+Ix1r&#10;pjTSOeU2zWb7NaSpvlAYHaGAySP6Ux5nkkV5cRQuScscbgKwbnUppnEkarCMYG5wSD61WnvlJQvJ&#10;JMo5Kk4XPtWlhG5dXOnu2958MY8BVOMVkyXEBlBtbV2GPvSHkmqt1qomCLFbRRBRj5RyaptdysMF&#10;jj0ppMG4rqayXM6yB2kihBUhiDVW6lgIQLNLIV6kng1n7ieppQMgYyarlJ5l0Q8yKAQBwfWlNw7A&#10;KThfamrE57Y+tKITnBI/CjTqK7GOOeDkVHg1pWOmT6hdJbWsMk0r/dVR1pstu0EzxyQmN1OMMOaX&#10;Or2K9nK17aGftPpTwrHsaseXIc88e1KsBZhnNVzEWIGLbAjD6GpDbhSNzcd6nktwVI71W851+Ugc&#10;cciknfYrRbknkojeo619yaNj+xLDHT7NH/6CK+FDK+MZ4r7r0Uf8SLT/APr2j/8AQRVJPqTJp7GZ&#10;44QyeCdXUDJNuRivn5dKPloTJsOOQG5FfQfjRtng3VWzjEB5r55bUFxn075q436GE0r6mla6EJ7d&#10;2+0kFRnkdaa3h7cf9bkdxjpWXHrcqZELMM9lzzTDf3E7ZbjPU9Kd5Ee6ddY6ZpFvbMtzulkxjcTw&#10;PwFXbeTSYgTDAq4XaSTx9cetcE9zlwvmkHHJNPjkRSCJxke9HJJjVSK2R6D/AGnaw2+1SoU+iUwe&#10;LorNSYXXK9AB0rhmnZslHJHqagGVbzMhj6U/ZB7U7x/Hl9KpCy5VuoPeqE/iK5uZvMLLvHGcVybX&#10;RBwyBh7npQJI0IGWGeeDxTVKKJ9rI6O4166kyrTOfcnio7XXLhDkSbvbNYa3Uaj5QrH/AGuaf9qD&#10;KFGMj+70p8sdrC5pdzVeaa5JImUexyanjlWJVBdt47msQ3DoMArj603+0Jh8uMoOvFPlDmO50/Uo&#10;IZleWNZPU+lX7i8t/McxT7w/z5245964SG7BwYyoPfipxfSIw3kge1Q6aZpGq0dxppjW4TEgI9Md&#10;PpV+51m1sdQHmSBtowFTnFcVb6gGwB19KcIoBcCbk56jceKylTNFUubWoa1azTfbLeImRBtDMf1q&#10;hNrE2PNR0Qs21ytYF/eNaMfKj2FlIyoz+VZkmqOLdduQGwGI49zS5GVzo7SVovLSZpUY4Ks+RVYX&#10;sE8qWtkX5wfmfAz0yMVhWGo2yoN0TggDBJzn3xWwdd0uzXemXuTyDtBIz1pcrHdG0ulQ2oV7+ZZc&#10;upUAEBfrk1rXuoNtQWxjnRSBgDbtHtXBS+MjO7xpGrsRkFsHFJHrQaBH5YjkZPOfWlyMOdHVzvcy&#10;XYDbFBJUFgRx15pwib7NI8m503YKjgYrA0zU7u9iluN0aiJCd78Z9h7VYj1yZ7YReZnbgMccA0OI&#10;7m/NewWVskGT5mMnYM7Rn/8AXTI7rUJmSSeAx2qqShYAE5qn/aVpZyRzMBO+M4QY475/Ks/UvFjy&#10;xF7cuwX7ykf0qBm/LNnC2YDPEw3s3uccmqF473WrW73zgJbnCxD5vMPTp2rnI7/Vr5xAYjumXcHU&#10;YAFaum2Q0ieO6u5DNOrbio5FFguakbzTyfaoYQkPKcdVGf5f4Umt6vFpmnOIrgrIyHBUZ384IrI1&#10;nUL6S3kji2wQO5EDbclxnHOOlZtujW6hAwubhkwNnzH/AOtRYZTsLfU9VUy70giL7ckHcR7V3Phn&#10;w/baVI9zsLcZ3yD5j/8AWqnoNhdQzQzSr5Ue3cwkwcVV1CHVdQ1ABb9LfTw+xZF9f69OtHkhep0W&#10;u+Ko4tNlgKqpKZT5scjpXnsuq634kX7FbCSaJcBio+Va07/Q9P8ANjR55JSh+d2c5f256V1OkW32&#10;aFESBYLUDgr6/wBaVkhmHZ/CuwMAmvp3fA52/KCfrWlD8OtAtWiu9wXy/nRJMMu4Z4P55/CtLVfF&#10;djZQJbKnmjJHloclvUn0rl9Sn1fWIl8mzktrZGIWMnrkc5p3bCyPOfHVjG+uyMr75Bw237o/HvWV&#10;p3hfV9VUGxs5JlHGU6D6+les6f4RSSUQXsCup+d3A4VuwFd9Y2dpZW0VvaBI0XAwox/niq57Ijlu&#10;fPjfDfxILd5DZEbcfLkZOe9cnqOm3mm3LxXUDROrFSG9RX1brusWWl2UoMyZwcqWAJx6etfO3iC8&#10;n1W8lmMaoHbOKcZXYNWOZsbme1dmhkMZYYJx2qQu2Sx5Pqa0dO8OX+q3i29pEXcnt0X3PpXaWnwj&#10;vQJpdQuVhhjiLqygNk/4VTshanl0hzI3rmtPQr9LC5leQEhkwMeuag1PTJbG8eIsHUHhx3qBRsGO&#10;9Nq6BOxu3GtyzblBCoew6/nWDcuZLhmPOe9PBP51A/3yKSilsDk3uT2Lbb+A5wPMX+dd5JOqKcHc&#10;2fTgV57G5jkVxyVIOKuzalcXYIkfCf3RxUThzFRnY3tR1hbeHdbvHK+4ZGDgVBYeKEhulmlt1OOT&#10;14Psc1z8shMWO3pVcHAo9mth+0Z2ltqK6jfMIZU8xySFfjI6mte2tILZjIuW549BXBaVcC21S3lY&#10;4UOM/Su9vr+1toiXf5euSOfw9azlDl2LjO+5beaGNXMjBe5GcD8KpnUHmkiFiqsOdzkHahx3Irk9&#10;Q1uW8kZYQUiIwd3JYe9QWHiLUtMGy2uCIweFIyBVKm0iXNHbC0ntoxA8wwBlirdT7H8agFu0IbaS&#10;1u4By46H8K5o+LdQa4aZmXcfQYFK3iaaVmLkLuOSMcGoVORSnFdDfYxyRkIHOTnB6GrFtZmNmnd9&#10;yspCxHsfX61g6RrDzXf2coCDkg88fhXSSS5iJ3gY5LE9KJJxGmnqMhvM30KmTLfxMBxxnitQurNk&#10;dKw794LSaCCPBcDzHIOQMgECqt1rawpsjG5zx7Clyu9kZSdz6M+GLK3hIbTwLh/6V0Ev+vf/AHjX&#10;HfBm4a68BCV/vG6kz+ldfKcTv/vGui1lZkoOtKKaDS9KQzl/G7ubS2ijxvMuQD7Kf/rVh/DyC8S5&#10;mlvs+bhjgnOOgq748LzT28EcjI2yRtynBHH/ANeqnw0svsWiSyGRmLRliN+4Lz0BpdTti2qJ39vg&#10;W6e4zRKxETEdaSEYiUeiikm/1RqziK/muf4qXzJO7GszXbh7XQb6eJtsiQsVYdjjivH9O1Lxnqdq&#10;Z4dal2/QVM2ojimz3TzX/vGk81x/Ea8KnvvHKn5dWnwOpK1Qk1Xxnv2vrc3r6VHtIlcjPoAzSbvv&#10;Gl86T++a+dTr3i/zCn9rz7s461IdV8ZBdx1ef86n2qH7Nn0G00h/iNHnSf3zXz22peMSD/xN5j+N&#10;dL8MLjWr/wAV3P8Aal/cTRQW7MEZzjdkDp+dOM03YThZHrzSybeHOcitAdKzj2HuP51oitbIg53x&#10;yrt4eKxlQ5ddpPTOaxfh0rro2oK06zFQF3q2QTzmtbx8Fbw4UZtqtIoJ9OaxvhvEkek6i0chkjkO&#10;4EjHdqh/Edsf4DO8TiNfpSE0q/cH0pCKbOMyvEwz4cvO3yD+YryhJAGxgcV6x4j58PXuf7n9RXkz&#10;qAeAfxrmrbntZd/CaNpCX0y3QjIdsZPOAM09girnZkdhgUyWVLbQ7RmJ47Dv1ppZ5IiggYMRjGf5&#10;151X4jLqyKQMksiqpy5BGBnHaq88U7rHh1Cg5OQRU014I98skMij7oO3rgmq63KTQrhZCWAA47n/&#10;APXWRQ2eCSKAqTGSD2B6E/X61G8SFzG6Fm/iK5xU12zbJCqMGPIO3NQ3ALsPlkX5uTjB60rhYrSR&#10;qxb5pBjpis66gxE5EjghsDI6cVozTJul2luwOAeKpSuACWLn5htUZpphYz7mFYSyiXOOuRWZPeRQ&#10;DaUd3J42Ju4/GtK6mZyTvYDvmqSXCQzoxCuFYMVYcNjtXXSdndmU43VjJuNZmt4jG0CDnIMh56+g&#10;rIk1m5cFTLheflQYHNes6z4es/HWgG7sILW2vowTAkC4DY6o3v6V4pLE8MjRyKVdThgRyDXpwSaO&#10;CTdyeS8LnOMnOSSc5NNlu5pcbmHAwMDGBUABzir8dmHsjJ/EJMH6Yq3ZEK72KRLHqacnIIPK+lW0&#10;suoY4xzTxAqqNp3H2FLmQ7MomMFgACBT/s6hujEVpJbFsgg5qSSIxRjgA+9LmY+VdTNSHrhB+NWE&#10;XfCwHVWHAHWp0XgjIzn0q4luq2sjCISljtBA5U560agrGelpt5YdfWnR24Kt7e1aPlTLhPKZcYIB&#10;p62FzPbusKbjnHPTH+RSKvY6Pwfe6XYQk3EJd3Qg4fac5/8A11keK7q1u9QlltbcpGcYyd2Dj1qG&#10;DSbpcSSElSclV7Ul1p3nzHy2YlW+ZCelcao8tXmue1DERlhXZarQxZFKqCMBT1NQfLvbk9eK15YA&#10;oWAMrIoOM9RWfewvD5TBtu44OBXamjxGmJbxiQghfnJPHrV650IXMEF1GdgcYbjuBWXFbo148dxK&#10;QBn5veuq8PW08/hqXyoJJfJuOSgzgGnddBWZgDRo1B3MxPT05r7T0gbdFsV9LeMf+Oivlf8AsPUt&#10;pmFqxKrkBiBmvqnSs/2RZbhg+QmR6fKKpMhmP4+JHgTWSOv2Zq+YmucIAc49OK+m/iGM/D/W8HH+&#10;itzXympZOWlkYHt2remc9Xc0Fuy6kopXHqetBadj1wPrWaZIiRjJYeo/pTA0rn5ScH8KszNbIC5Z&#10;jn1Bpu/5gVL5qtHApX52bP8AvU/YFGIwWPXJPFMVkWxcgYDb2I9W4qIyyFz5QCj3qMFUBLNuJH3V&#10;6CpI52chS21PYU/UQMsrYLSIv0pY7dpCAJBzVqCLeSBIMnuR1p8iLFgeYOPSh2AbHZmOMs5Df7ox&#10;/OlOI1JWMD1O45pxNxJFiIDZ7dqVLOcL83U+h6VPMh2YRx7wTyO+cmrcMQZcMxAPTbTFWIKfMkye&#10;gC0+CdFkGBwPU1DqW2KUL7mhb6ZGRnzGZsZwRxUi2F6ynZjav+elTw6viHaD0GM0j6q7DYhIz6VH&#10;tWa+zRAsUiBlV8t78c0vnXICo0ZGT97NWbZfPPKEeprTi0f7QAFc4PXmj2wezImsbaaACVwW+lZT&#10;6IgVkiC57EVuS6HcIVZLqPZjO1s5FRfYbmA5LK4PdTSVVDcDh7+w1C2uxCEwpHyuD1oj0idYZnk3&#10;buikjkn0Arrbi4aN9rJnb60t0/221DqdzYwT3Un0qua+wrWOPi0+drdgwZH3YK5weegrbtLGd7Yt&#10;5I3q4+RRnbgc5p7WDwMGEmCRnBHJqxFfqYHhiwGA+Y45PvUyuXGxfsNKaQx3OoXCCI8CIdverV1b&#10;Ww86AMSzqCpzxXPTaobWWJZHeXcPlDdM1Kuuzht1yjmMkBYl4yfesmmXdGkunviSMyjLKAHY4C4/&#10;nxWPcLbWTSxtMJtpBwpwoP8AWmXU8slvLM0uxt21UVs8VRuLM32RaJKE2bnJXjP1oQNko1+8M6R2&#10;gI2cACtCLXTDm5mJeQNtwDnJrAtUu5S1pawyKy5LSIO3rWvb6daaZbLNe4nuCDsQH16Z98U2gReW&#10;bUdXPl20BQScZlbaoPsa07KJfDthOXkimnl4aQcAKPTPNZSazfMvkJaOyRAZLjjA7mo7XU5NRaSG&#10;WCWcqCdsa8D0qbDTNzT9Va4t50vAFVoyIyCcEYqlHczmRIIpXkPSMEYUHGM4+hpt9amG1t4J7tY5&#10;CuNi87B3H1p0t8n2SOCGYQKmQu4jzGGOeaVhmlHaWunsz3khOfmkJfOO1Z+s6/dXFsW0+CUQEkeZ&#10;twNueKx55Ptmobbn5bOEDEbNhpjnjp2rVM7EKs/7uIEJHDEuRt/u/Si3cCfw3peyymvrmUNM3zkS&#10;Lkcc8e9TS61PcThdvlxFywAON/rzTdd1i1XR1tbVHtyBkr0zXL22oTmVWI+VMAEjrzRuB3cWts9y&#10;iWyl4+MhW+7Umt+IP7JmiiR83EpyVPb64qKwt7iwtori5tkYSv0UYI9zWbrBtptWe4v7iItFGQAg&#10;BJB6fjU2Hc568tdb1LzL1IWKu5bBOee+KwTpGoXMwjMBjGcF5OAvNdjJqlyNOeztF2xKMg/xbTUt&#10;mqLaxy3UqswORG2Rn6fnVJiZ0ngjSrLTLdkgZWz8rSlOWPGefTmuh8Q3q2NrcQzGLy5I2WMkc5xy&#10;D+Fcra+IlTTxGiEMhMhManjB71y+v+MoL2zaCSTc7SAkh84Ht6cUrNhojirjR7vWNae3tV3uxJUD&#10;gACr1h8ONUvbZbn90sZx8rNg4+ldH4evrOS9nS2Dwo7AsyA/d/PjNd9/aVpGqC3QIi9V9fStHJpE&#10;2RxVz8HFvLDz7C9CSImNrDIJryPVtMn0u+e2nA3oSDj2r6L1DUryLQ2NtcCHJJDYz26e1eFeJLmb&#10;U9RM02fNC7W4+8fWlFtsJKxzQXvTjxVr7HJt8zb8ucVA8bKeRWhBG2StR1KOFPqajKmkMM4Oas+d&#10;JOweVy/1PSq6IWcD86nePC/LjFMTY8uB06VUJ+Y4pxJA5qPvQxoWlzxTc0ZpDNfQHRNR3OwChCST&#10;V7UdUeecrCxWD6/erAiU7gDxnpVp2wcZ6UnC7uClpYuz3Lw2qTpgsGHWo08QyAOHtIHVzkjGOfWq&#10;91cFrAR56NWbTlFCiz6z+B90Lz4dpKIxGBdSrtBz6V2k3+vf/eNcF8AP+SZr/wBfkv8ASu9mP79/&#10;941MtEUhtOHOKZ1pwOBUXHY878dkTXzw+esGICPMY4A3ED+lX/BNoLTwvJGjh18tFVlPByD0/OsD&#10;xzZwarq00FxM8cY8sfJ1JycD9a6/w7b/AGTw8sO7diRUBxjIGBQjslpROkAwAKjnP7rHvUhPNRz/&#10;AHV+tWjhZzfjB/L8Jak3fyTXC+FIhHoadQHOTXZ+O32eEL4jumPzrmtCjCaFb/7v9a58Q9TansaE&#10;myOBssAoGST0ArzXxD8RdNtpmgsLUXki5BlY4TPt3NR/E7xRLCV0O0kKbl3XBU9Qei15WeaqlSur&#10;yFKVnZHZD4gTPKjSaZa4DZbZkE/jXe+HNc0XxGpSJWhnHLQueR9PUV4hV3SNQl0zVLe7iYgxuCfc&#10;dxVzoxa03JjNpn0d/wAI/avGHBYDFafhPRIdOv72dCSzxgc/WoNOvlurKKYcrIgYfiK3tHPyXDdc&#10;BRXNC3OjWV7M0G/h/wB4fzrQFZpOdv8AvD+daIrrbMDmfHxQeHR5h+TzV3Y9M1j/AA2+yjRL/wCx&#10;oyQjIAY88FhWt8QSg8NEyIXjDgsoHJFY3wxmS40O/aO3NuufuEk+vNS9zti/3DO+j5iX6CjNJEf3&#10;S/QUc0mzjSM3xCM+H70f9MzXlBXjPUnpXrOujOh3o/6ZNXkoU7gT6+tc9V6ns5f8DNJWL2VlAueW&#10;B3HnADf/AF6vJF5QkKplivUYHNZiz28SWqybjIN2MdME4qxHeRyrLhmBU4OR0rzaj95ktasbGJPI&#10;VWSRjgkkn60jCVbaGPBViqgt74+vsKrx6vZ7VijlaWTkHbzVK+1aBSifvRKSrAbe3X19qjrYLGhI&#10;iISA7HcccjPH51QuJJH3lVc4JPA7DHvSTXcKzRZSYKqhjz94EfWoX1CNwXBk2sOOQBipHYZcPEsk&#10;6yhxgdecd6oS3AlXzIkONwOTnoeKtLNFPv3eYSzAD6D/APVWdealaLvRZZGJUAAYwMcetXFN6INC&#10;s7s4J2MTj8uKzpHYA5B5q3c6jC3lCQzJECWPHXrisae9RyzRl9nvXVTg+xlNo6HwzrqaPdnz3k8h&#10;hz5Z5U9iKb4p13Q9XuWks9GjimY7nnbqxPXiuVN2qscnqPSkMqkD5uT3NdcVKJzSs2VLxyJwiIgU&#10;jstX7SKdoP3cOY2cA5POaY0MsymeJUYJgEn3pTc3iupE6IU6FRW3NdGfK76FwaVdTB5EiX73GT1o&#10;XR7gy7DIFbd0Arp77S73SvClprrXpkjkVN0apj7w9a5yHWVuL2LCzASMqt8x9euaSkHI2WLXRWLD&#10;zGYrndnNaa6BayIDw+zsTXp9l4WsIoI0WIN8oyWGSfxrRj0ayj4FtFjGMYqecVjyJdCgVt8EMjAD&#10;PyLn9fwrY0/SnuLcyRWTKvfcMZNd4rW0d1JaRiNHQAlVHYk//Xq+tpEUUHayqdwXAxmlz3C1jyTW&#10;RLpYVbhIIC4yoc/NjpWNLr8AnB81dgwMqMH3OMV1fxfsvOh065xhQWjyorzhNHgDw+YWIYjPPbj/&#10;ABpqaS1NFTbV0em6b4WfU7G3uY9QJjuB5qHbggelVdY8NvbQXl7JI0DRqsagJkPjgHrXQeA72FPC&#10;sUbI7y2paMlUycAnH6Vr6lKupaVLD9kuN7gFdyY57VLbbuCainFnjVvZKs6MWZhnBBHFdx4g8MQX&#10;OgK+n6eHuYJEfYB98dxVfTdJup9UEF7p0kMajcxLA/yrsrW9SeNxpksczIcPuygA/KqbZmmk7nn5&#10;0LxDIpaDw5bwKc/fxxkg10vgjw9qempq3261hjF0gKhGzgj2rqPtdywbIXgZ+UZFLZS38jbVRQxG&#10;M4pRSTLlUclYxzH+629D3r2ayGLG3H/TNf5CvIp0KzSI64ZWIOK9etP+POD/AK5r/KuqJymB8QBn&#10;wFrQH/Ps1fLogDHDEfWvqLx+wTwHrTHoLZq+XGl+bKMWB9FraGxjU3HeQqH5VQ49s0NvB4AGemBU&#10;RlkTkn8Kja+cNkrxV3MvQmWN5GAlbC09lMb7Qv6daqC6lI+VWPpnBpZNQcMAyfrS5rD5Sz8oOWXn&#10;v2xT3lUAbM4x2OKqrdRSHhtpPXdStMCwCsMd8CnzXFYlF2RkBSPfNOjuJGbgce5qn5wLf3V9fWhT&#10;zkSED3qWNI39OuHMoVmUI3vxV6ebywFVCyn37VzCXaxsBlnPtU4vmbLO21ccAmsmaJm2pt2BJjK8&#10;YABqzFBBPGwRQrgevJNc8k+8g7sj271ZjvMP8vFJpjTRqC2dyAqyY9hmrdrFJbXALR8j+9WdDfse&#10;GDKg6AVoRzLMAGLEHpuapdyk0asM8aMcOACOmM5NWLa7u5JBHbguzHgKOtUbKyh8wlpgAeSD2rrt&#10;EtoISs3mgIDzkdah2RohbbSL+S1eWeJ94P3fQVZh0abgPuxjJwM11MF/Ds+QAg9aamo2nm4BCnvi&#10;s+YqxyUWgxyXbO6koD3Xgmtay8GWt2Wd3aLJziPjIq9qOqafuW3WR1b72QuQfY1e0zUImYB5VChd&#10;oxVc7QcqM1vBdvC8p25jDZQnkiuH8SaCNB1BrmC2z54LAYyAa9hFwJCVJ4qDUtKh1CALIocDpVKd&#10;xWsfPTW9ze6g9zMsUUcQ+4uB2/nWpbaULq0ZJG2F2BCrwTivU5PBmmlP3gaLcRkdSxB61Bf+FrKz&#10;iS9+zsZoTvBVjgnPU02wSPL18NAXXk3UEiB3/cxR4IcY5z6Dp+tdVpdsdMUSP5csm0p5QAwqj3pl&#10;xG15Abu3kPnIWJORk47Ae1cu15PI/mu8ixMdhkkbgH6Ur3GbVxdFVnaGIQK/Tyzyfr7e1Z9jD9ov&#10;IhNIoJJVGIBAHc1aeG2kt4t4d3fBIyQD7/8A1qoSabLZkiC2LfPucrknHvQBPdQpaXckjRSOWUEb&#10;eFwOvHpUOkSN/aLG2U2iZznZtDD+tF5dTiABn8x5JAqxgY8sZ+6OOau3uqP9lQWsEW+2XaQOenXm&#10;gCreogWe8WMTMpKF248snocVhyXcOnTTO8cVzLJGFjz8y5Ocn171oXdpPdWSzYt1DfvJI2mJ3e/W&#10;pNCudMhEzNBG0igqSE3bcd8GnYQvhWK0ked9TjRPOIKnGNqj+6O1XYrdjcTC1JkVJAQxJbHrnFc/&#10;Gl1qOofY45lVGfcx/ur3P5dq7XwfHDY6fIqXhaWSUk+YvG3p+VD7jRyF5o2pz6q880BaIvubJ2gr&#10;nFdNYxaD4dtZJ5mjuLggbUcZCc1V8T69e3Lyw2KCVAxCbQScDOT9K81vry9mkZ52OXPQdD0otdC2&#10;Z2GoeMry7uB/pJWNMrGM8c96qWIs72Ym4nIZSe33q5WO2vPLEoiOwfxdqv2N5DGzthS6jPTgVSgL&#10;mO7srVAczMsYcqRtxgj3q7dNp9rDNLMUaWYYDd4wMDArzmXU7+aaRbZpWVMElQeKdcrdTQRNJIVG&#10;Muc5/Oj2YudHTjxVpultdWirG9u8ZX5Rkseoya4Y6a88vmiMrG53KCe1PGnrG5PlvIw+bkH88elK&#10;8rvsQ70bPygjFWopEuTZuWd/DZQrBEQHAwxx1rUh1OR4yqzIWHQ5rA03RLu71GC2ClmkcAlecAmt&#10;SXwhq1pI+2N9qSFck4yAeoodhK5c1zxBZDTrddh89fvjdkH2I9K4a5u4bidpAqpuOQoHArpbDQH1&#10;S+uYBbGaWFTjzDtB5/OsyLwZql7qawLEkMbfxk5VfY46GpUUmXdsxy/ZFLE8ACr9v4buL1A08Txg&#10;9tuDXqfhf4c2emyCa4lM8+cKSuAPcfWutudEMSmWdEIUjnsRR7RIHFs+fZPD9tbShSpfHB3Vm6hp&#10;iW2WVuOuPSvaNa8G3V7lrTyAhyUYNjPtXner+GL2CJpLsxIU4ZS+T+VWppozcJJnBlsH5RSMx71Z&#10;kg+c7ASPpS/ZZGQlUYgdwKBlQYbg1AQQa9G8FfD+TX45ZLhGVcrsOcYGeTjvxWTrPg+bTtRmhkbK&#10;qTgj9KXkVtqcdSrywq3LYvFKVb7o71Cm1Ac8mmFx28lyxFJ5hzQ5yBgVHjqaBCyNuXnrUVPIyDUd&#10;IaPqz4Af8kzX/r8l/pXeTf69/wDeNcF+z+f+LZr/ANfkv9K7dbuC7mnNvKsgjlaNypztZTgg+4qJ&#10;rQpEgoY4U0g60SfdI9azRR5Z4hlgXWJXmgEzSzCJN33RwMknt3rutFgWLRbOJPub8jJzwPr9KR/D&#10;WmzMzzxNIWJJ3c9a0oYY4EhhiQiOPOM9v85oR0VKsXBRRYzUVwfu0/mqtzdQC4WAzR+btzs3Ddj6&#10;VSOVnKfENyvhSZR/E6j9axdDjf8AsiEsRgL/AFrQ+JMu3QoEz9+df0rIgultPD6yF8FYyf51lVV3&#10;qaweh4R4mu2vfEuozsc5nYD6A4H8qyqlunMt3NIerOx/M1FXSlZGT3CnLTacnSmxH0P4FmMvhXTW&#10;kOT5IT8q7zRwBBckdyK8x8DSsNBs0I4EShR69a9P0jBs5WxjLAVwxV6h0S0iXCfuf7w/nWiDms1z&#10;jZjpvH86vefEOrfpXS00YmB44Z/7ERYxlzIMD1NZvgMXY0/UPtqBJSB8o6AYrrLh4Jgu9EcLyAw6&#10;VEZFSJ1iSNdwI4GKh3vc6I1V7PkLMR/cp/uinZqtHNGiKpJJAx0pxuYs9T+VS2ZWINXG7R7wd/Jb&#10;+VeSMwy2eor1i+mWWzuIlzl4yo49RXnbeG9TcnbGoGf4nFYzuz0sFUjCL5mczfai9lfQOYVlRYyS&#10;pGTkHPFbFgzrBeXiRr5M8QdNzfxehFUbu2+w6v5d6uSq4wnzZJ5ApYZLiPS5oRBsJcyIhPRfT3rg&#10;qLWxUmm7oqXVmv21Z7VkguWTLRnsfUYqjeSzXeZ/JxMMJIxPXqBilfVA9+xnKQvGdrDJGWNS3Vtd&#10;vY3LMojQqvlgNnIDZJ+uDSSa+Im6eqLkasLGW6dx5iKFCkce1ZkNxGyxThNkMCskgY5G4noPasmT&#10;V7mynW02M6TY3K36fyp6TMAI2VWYSecYyeSewrRU+WPqSm3Mvx3jnS7gRqImEgWMkZBB9KwWgNtO&#10;7TgSTSJwQeODgmty2VoNPluJXcOihWizkck4/pXMyC5N+FY5CxkDHbPUVrSiruwpuwt08jRH5Vwx&#10;HOevHFZ6y4jkBwSMYFSF5G00NnoCGzVC3lRI8MpJYcn0rrhDQ56k/eJJiFmHI29Oaie4MhULwBwa&#10;Jz87YGBnoe1RqwAfA4P6VskYSep0ej2X2zwnqUwIDW0sbnnG5TkVl+R/sjP4mu0+GQt7gajZyQiY&#10;SKDIrnC7Qa9Ug0HRoYmVNNtVbH/PIHFZy0kzWEvdORu2+1fBmJSPuxj9GxXDxRhtMilVcZAwcdwK&#10;9E8bLNDYQW9tGyWBjZJESP5S3UDA6fWuNsb60h0+30ya0jJmjdkkaTmNgP8AEVjKLtdGtOcU7M9b&#10;snd7G2uPOciSJCOB6A0kmpLCHykjMvDZNchp8mp2yWb3MU4ttyxxjJAYDgEe1Lq+rC5urqW5ZWBU&#10;pwMbcHrx3qumpi1d6G2LiFrl70CQPtG3PI45xU1lrsMoYMqRkscgnmsHTITIptmBMSjIbinz3tjp&#10;OqN5/wBkizHgK+OR/ep2SFe5D8R7i0vfDP8Ao9xFK8UobajAkDpXnDfNbQuM8KP6j/Cu11i607Ud&#10;Guo9LljnjERMpTqpBBFcdbAyaehII254/EH/ABrOWh00X7p3nga++yWuqCaRltoplYqilj8444HP&#10;auin1+ALINtwyjgERkH0rjfBs92mo3MdpgyT26tjGeV4rUv5HkleO9IW4GFcLg4anz2irmVSF5sk&#10;TXv7G1OSa5tbmaJxs3hc49OTV+a9tZYibeZHaRPliRgGLHtipPs1hqGmLcq6Owj2OD3qjqFrpEcM&#10;cStHb3ce0gxxkEn14qfaN9B8kLI1LSK+stPkdbN5GOMIZFU/qafZajrC3SPFpkfliUBi1wvT14rM&#10;stYkh0tbieYP5sZDMRnbzxikXVrQxYN224KHbAP58D3FVGbb2MnGx0Gsq8eoM8igM6hiF5FeqWf/&#10;AB5Qf9c1/lXl1/cw39na3MLF18sAtgjNeo2n/HnD/wBc1/lXZTd0YSWpgfEDH/CA63u6fZWr5ZLJ&#10;ImFLLjuelfUfxFYr8PNdOcYtW5xXydiaQDaZG/DAraJjU3EmeEPjLN6moyEzkKW9MmpzDJyT/P8A&#10;wpRHs6hT9OKpIzuVR52cjA56CnPE7cygKPc1MSm/aiZY/wB00wuB8pUfg2TTsCYwqYiML17+tMZm&#10;3ZY4HXk1IELE4bA6nPUU+O2Y88bPUilYL2GqqkckH6E05WYPjAK9jVpIrcD5pPm7fLgUARh8DLD2&#10;p8orjGUxqGBJz6dTS7XmBkdCi9uOtXQ5ZCqRq3b5RyKSKJ5JCrK2enrijlDmK4k2jhcD6VLBI2ch&#10;c5/SrJtFXqd2DjngU1xLGoCFAp/uihxDmLkcrKBuGPririXKRgbmxnpWGFd3AUMffNWF2KBl8EDp&#10;ik0O5ux3207hzV+HV3U4Vicdq5yK6wCFXA9cU8XYDfIpyOuKlwuUp9jsYPEkyqVLsM08ay5bIcg+&#10;tccL4cYDE+lT/as7dxx7elT7NFe0Z1qaozN8zDNbVlrCoFyea89S9CkHqfY1aj1DJBBPWodO5aqH&#10;rtnrsJUMzqvrW3ZarHKCU3bexzXjcGqBVBLYINadv4pnhVUiYCs3Ta2NFNM9bkYSOGLEkjgGrXlC&#10;WEq5yrDFcBofitHkEc3Xsc11C69CkOdyZ92pbPUe+xg3PhdolMUIEMaZYclicn/9VcPr+gHTFulk&#10;dXlYh4kJwB716pFrCXT4YL04xWbqHhG11O/e6LO2f4N/BNNMbR5dHdS6hdQW8aozQqN7A8D3rrv3&#10;sVxFZoFBfLStn2461m65otzoSpLZWJto5H2ynG4N6VRfUFmVJpCnmR/IsgOGLdMGmxIx9e1OaK7l&#10;jZQhifGF5I9Oe1Z0Bn1CVxB5uxIxI5Unn8OtaFteprNxcabcwDdNJueQcEBenNdFYWGnaTdMqRNj&#10;aqBs9VHXP4mgDnU0yE2c995rFo1JSMSZ+YZ4IrK8NSG4FypcRvJJ87n+71wP8+ldPqx02CbynVI0&#10;mlYkRnkL9fWudE0Vi8slnAiQg9m3EA01sJnS6Xa2unaPfzSTiW7k3dD2IxWTZajqkVrMbeFMOwAd&#10;TuKqOwFZ91qc11deZCwVmTGFGAPw9a1bWxuFW2+zQqshYEu7/KCCOo9TS16gJZQXt55kqxTQoTkH&#10;eBgY5P44q7/whiTvbPfTkxuuRtA3AE9/Xp+tb974dlk3xBxCrOHcIOevOKSWa20WGN5ZWkRIzDEr&#10;4yWyeTRew7FS+8OqYn0jTo4o0RVMzu2cAdK5uHQNAtZ5ftU7zTPwGB2IB34HNbNtqkmpR3EskhDb&#10;zhk4MntWKrWFzqzi7VzEoyw3YAb0oUmKyHiCKKaRrC0SOzQq0gTPzAepJzVTUbexQh7PcVJzIgPC&#10;H0rTvtZtdMi8m0t4zGyEMMli2eMZrEuLqOwPlQuEilUSBmXcSRzii7YWRNd2z207SPuAlRQ3PUH+&#10;ValtZpczorQo0RQKocdGxwc1k21x/aLw2y7Z5ScEB9oFegObG20zYkIiKL8ynuR6U7sLGXp+iQ6Q&#10;mZpzA/nFnfPRKzvEHjGNI3stMZip+XzHOT+HvmsbxJqF3qk7rbqXiKYATOR68fhW54Q8F25s4tUv&#10;5ZN20kRYBCnAwaVr6sZb8BaZc21rf6hfW8vnTny0Lggquck810elC1tWubePcYmYtuOM8Hv7Vn3G&#10;tlENnJNlSCiOBg/jVGBnjnQJcb0Yc46//rzSbbHY9NhjieyR4/n+6QRwRinSyw3NtNDIVDAcZOa4&#10;vRtauba8lt5WVY8EHccHPYirGstEWaUySQBYyrMDwzVIzOuNU1CzklsiiuA2Q4HAX3xVW+sJr5i0&#10;Vl58YAZ3YEAZ69e+Ki0trm71CQKkkQZBEXYE/OO5zXW3U0tvYNaQBmkkUrlRnnpzVbC3PPD4ElvV&#10;kkaG2hjExBjgQ7sDnrmuktPD2mR6etr9kjiQfeYjkn1Pf0q3a6jLp8DG6h3MTlnGARjvW3CunapZ&#10;+dKyAYyGI70czFZFbRtLlsXjQRhIFA2shxx3NM8ZeG7S/wBIlnEJM8IyGXjNai2s9pCvkyloRyjd&#10;/oa5/wAR+OLGG2uYEd3lTh1XAXtx7VN2Ox856vIDdSxRAlQ5+b1rPjtnkbAU1011FYu8xMzHJLKq&#10;juR6+1VkjjiBIGRW6kZ8pnQ6bLPIEQFnPQAda623+HqJoovNQuWhlcnYi44HvVrRdVsdNtbhViSS&#10;aRVCuHCsvqBkVpxPd+IFO3y7Vd2P3j8DA5YmhyYJFK0+DV9qemyXVlfQtuG+BWP3l9CexFed6ppE&#10;ukahLaTvE7RnDGN9wz9a9c8R/EH/AIR7Tf7F0a5iubgx+W91HyEGMcY6n3ryNkaR2kMmWY5Oe9JN&#10;t+Q3ZH038A8f8K0XA/5e5f6Vj+C9ckXx/wCMtFaTA/tCa4iH/Ayrf0ra+A67PhuB/wBPcv8ASuf/&#10;ALOi0Xxlreo2pU3dzdysZHXJUFs7R7VpzRjFqXUulSlUdonpAkkP8RxTt7ddxqhpMk02mxSzsGkY&#10;ZJAxWBq+r3cV9NFFcMiqcAKB/hWGiVzSFGU5uKOr8x/7xo3t3Y/nXAf2xfEHN1L/AN9YqGbV7xY3&#10;YTyswUkAueaXOjf6jPqzrdU11LaaWyg3NeCPegAyPxrxfxFp2tXXiSCSTW1ju55gQG/dsnQfl7VN&#10;4O8VX2o6tqt1dMqT+Wux8fd5wevtXO+MbsQ6yyMHmM4V/PlbLj6YqY83PYmpGmorlPU/idc+Tpel&#10;xltx8zk+px1rm9Su3XwyFPyqY+opPGKyQeCfC4nLicqSd5ycbc8/nVfVZIj4RDbRnysg9ulTV+Ix&#10;grI8jCtJLtQFmY4AHUmt298JazpekLqF5bLDAx43SLu/LOan8C+GLvxR4gS3tiUSJTJLNgkIPw70&#10;3xfo02i6t9ka7a6XG4OGyvUjj8q6iVD3eY5zaTk0KOa6SCxgt9FE3kiaWUlH3j7n096w2t2UhgDs&#10;b7pPegurh5Urc3XU9f8ABm8W8PJCR26Y54rtfCHjfTtX1G70WNZVuo/nBZcKyjg4ryi08XQ6Rp9t&#10;FbosssiqrZ6LjjketN8OeMD4b8Vz6rqFqsouB5ZaPgIpOTtHesKVKV+ZiqTVrH0YxAA/3hUF9f29&#10;iqmd9u44HGc1FbXsN/a29zbuHhmCyIw7g8isXxlLstrdgejHP5Vc3ZXFQgpzUWX/APhJNMyR5zZ/&#10;3DS/8JBp3TzT/wB8mvn3VfHmoC8K2axxwqcAlclvrXd6LfHUNGt72RQryLkgHpWMnKKuzvp4ejUb&#10;jFvQ9Xt5o7m3WaMkowyCaypPENkHK5c49qt6MwOjW5yMFP61wF1OEuZd2NodsfnU1JWSZGHw8ak5&#10;RfQ66fxLYxLlgyr0y2BUllqUOoq7Qg4XHJxXi/jy5uZra0eMH7PGxEi9iT0zXU/CG4lk8P3ayMW2&#10;T7Vz2GOlC96PNcmtTjTk4palTxu0w8Q7omYfvFGF6n5QalMcnn2siyh1VGMgzyAe38/yqxr+nXuq&#10;+LfsVjcC3eRC7zkZ2KAAce/Nc3Npt14b8RxQJfNdxToV8x+ee9clSN7tblwWmpm+KIIxKr2EcvlI&#10;xErNzucnrmtx5ZX8NRSpcKRbRFnB+8cL29utZ967R3UNhJKGR9zPkdTngflUVz8unPFkxoy7DjqB&#10;ih6qKYktXYp6EftfnX92OIz98jjGc4qK7nlXUmMKrv8AM3AjptArQhuLKTSzp9sHWVkCIpHyk9ev&#10;rUNzpE0Be7iB8xo95jP07fzquZKbctASbirdBf7WF9prwceeCGLDjPXisg/abaJ5JIWTg8OPxyP0&#10;rd8K+HpvESX32cxRJAecg5yRkVz9/rst3BFayIcRKUq4QtJxSByTjdlBJWuFdcAEn5lHA5qk7kfI&#10;FAC8A1saDol9rMrGyiwin55HOFFbGp+Ab2GIvbXCXDAcoBg1tLEUqc+STsxQwdarT54o4xVdtygE&#10;ueQKcltNJKIUjZnY42gZJqdVmsr8echjkQ4IcYxUvmyRzLMG2ybtwZePrXfCClG6POqXhLlZ3Pw/&#10;sza+JZdPucwStHuDA4DDjIzXr9uyySyRq2TEBwMnjsev1rxjwtdwX+vi7ST/AEjyjujPvwf1wfxr&#10;0mKW4jjTypBHM67GKfxLnPIry686ntLRR1QdONFzm7WNHxbfi40DYtvzvAZuhJ9sV5PFa2994q0q&#10;OSIGORZAwxjOdxzXZ64dS1KJRPOlpaWkfnOyj/WYySPbpXJ2sdvDew6pNceVEsLi2JOAWwRk8dOa&#10;woTqN3mztnClye6jrNJu5tQ8OadI7ZNpO0eTySgc/wBKp32kvLqcBljZiZo8gcADdk5wOT0qrok0&#10;Vj4eW3NwroFk2vuGCTjkfmfyrovD0S3drayRmR1UGRmLbiT+PTpXRzNyZz+z00Nz/hG7eEB7eNh8&#10;mCgAwfeuN8b+B0vNOubuNZrjUUhXywTjCgnIHrxXoM19PGrvEIkYLvZTySM8j647Vh3mr306qws1&#10;gyuAzyDk554pTqOGpdGhzuzPCPDl3LYa2LSZWVLjNvKnII3cfnXqaeBbMRYlluz9HwP5VzPi7w9Y&#10;DXoruK8lkkLBrpkA+U/7NXrg6ldC4aDWLoQxIHiR2yzKSBk4xjtWk5xaUnoVPB16O60ex12n+HLf&#10;w/qMF7YxytujKsXctjPWrEOmQLqDh0uJPMbBd3z/AErn/D2nXa6md+r3DlUBVWAZTzggg13u4zRl&#10;S23HXC9ahSXRnPOMk9TK1bToWsEECsvlnnaev1ri5dUWxZpHQyTRsGG4k8HtkGu7vdq20irKoY8Z&#10;ZeCfzrlNUtbWKxcJb4neTP3e2ORz2rFu0rocVKwTSW9zdxWxR1QqXARyvGM/zNZka3Gn3SSxq0hZ&#10;yrhyx+XPAFUpGkntobiJ0RojmUZOcfnXS3GtPp2irLO0DGCIyOcEbvTHNa02yJLubVpey3Oh/vYw&#10;gjbtx3/+vXsNkc2UB/6Zr/KvirVvFer63dNm6ljhZjsgjYhQP619naNn+xLHOc/Z485/3RXbThym&#10;E3cq+KdJl1zwvqOmQMiy3MJjVnztB98V403wO14KAl7pwPqS/wDhXvtFbJtGTinufPjfAnxGTkal&#10;p/5v/hQfgT4hK4/tHTifq/8AhX0HRT5mLkR8/wAfwJ14RlX1HT/+Alh/So1+AOsAnOoWPTsX/wAK&#10;+hKKOZhyI+f0+A2soR/p9iR6ZYf0qV/gfrzLhb+wA9Mv/hXvdFHMw9mjwNfgdrwQqb7T2z6s/wDh&#10;UifBHXFTaL3T1x3BYn9RXvFFHOw9mjwkfBTXAOL2wznruc/0pJfgv4jk4Go6eg9QX/wr3eijnYvZ&#10;xPAV+BevF8vqlmw+rf4VL/wo/XB93U7Mf99f4V7zRRzMfs0eFD4J66Bj+07Qjudzf4U0fBLXQ3Oo&#10;WO36t/hXu9FHOxezieGP8GfEBACahYDn/a/wpv8AwpbXvM3fb7ADuAW/wr3WijmY/ZxPDm+DOukc&#10;X2ng+vzf4VF/wpbxB31CwPPq/wDhXu1FLmYciPDE+DGvDrqFj+bf4VKvwc15Wz9vscfVv8K9uoou&#10;PkR4s3wi10ni/sgv1b/CnD4Sa6h+S+scA8ZLf4V7PRSHZHk1r8MNahDF7+13Z427uP0q8Ph/rIZS&#10;b22IA5+9z+lel0Umkxnna+BdVXgXdv1z1b/CtfT9A1ezK7riBsejN/hXW0VPs0O7Oeu9I1C+t5IL&#10;iWFo5BjpyD6jiuR/4VbIfmaeFnJYtknHIwO3416fRT5UF2eZL8NbyL7N5M1rH5R+faW+f9Kq3fw1&#10;12e7eaO8s1RuNhZ+n5V6vRRyoLnj03wn1ctGYbmxBUZ+YscH8qgufhDrVyEBvLAAH5sbuefpXtFF&#10;PlQjyWy+FN/bXK77m0aBWyAM7unritOw+Ht/a2txDLdW8vmSB4yQSFwfpXo9FLlQ7nF6j4W1SYML&#10;W5t13MGO/P8AhXN6h8MNXvJRi+t/LzkgswP4cV6xRRyIOZnjn/CqNft76V7TUrRbc52I5bI/SnH4&#10;W6/MD597p5L8SFdwLD8q9hoo5UF2eNax8ItW1BYUt7qxgROG5bn07VlH4Ha5IoD6nZgL0wWPP5V7&#10;1RRyoLnj2l/B690+HP263M+/cGAPA9OlbL+AdWl0me0ku7ZneQMr5bgenSvSKKHFMLnl1t8LriF+&#10;ZoAm3HBOf5etbC+ENQt7Fba3a1772Zm+YflXc0UOKYXPLl+HGrPfNPPPZGPHyopbAP5VOvw91IXC&#10;yG5tsDHGW5I7nivSqKORBdnnlv4BvrXURdpPbE4I2nJHP4VYfwZfyXCiWW2ltkbeI2zy2O/HTmu7&#10;oo5EF2cc3ha+8xdr26xgl+GOdx69qavhK9+2xXb3MTyR5IHIHPauzopciC7OH1fwRc6nYtB9pjVj&#10;IHDHPHany+D7xII4LWaFYkGMMTzx9PWu1oo5EF2ctZ+HtQisvInuImABGBnB/SuK8UfCrVdZ2LY3&#10;FlbIpyQS3JPXtXr1FHIguzwGH4D615eJtUsw24Y2Bj8vft9K2x8GpIbECFrKS6AGTNuKnH06Zr2O&#10;iqsI8Bf4D61JM8p1KyQsc7QGIH6U2/8Agn4tu0EK6vp6QKAAilwD7nivoCiiwHzZ/wAM8+Juv9q6&#10;b+b/APxNTp+z94hCHfqenbu2N/P6V9GUUWA5D4ceFbvwd4UGlXs0U0wmeTdFnbg49fpWfqHgjULr&#10;VLm6SeALLKzgHOQCfpXf0UnFPc0p1ZU3eJg2eizW1nFCXQlFAJGetc3d+B9RuLqWYTwfO5bv/hXo&#10;VFDgnoxwrTg3JHnH/CAahx+/t/1/wrN1n4Z61fafLBaXttFK+BuJYcd+gr1mip9nE1+uVe55B4T+&#10;FOqeHortpJbGWeYBVILABe46VjXXwW8QX3im31WW60xYIpkbyVLn5VI4+7XvFFUoJO5jKpKW55Z4&#10;6+GureKXsDa3VpEttuyJC3OcdMD2rAvfg54iu9KFp/aNiNqbV5bHT6V7lRSdNN3ZKk0eceAvh5c+&#10;DfDc9kXtpb6fc0ky5wT0A6dAK5LxV8F9b13xCl/bXlhBD5YV1+YFjzu6DvmvdKKqw1UklY8G/wCF&#10;Ka6tk1st5Y8sSCd2MflWZN8A/E88cKHU9M2xJsUZfgZJ/u+9fRlFFkbVsVUrJKfQ+c9N/Z/8QWmp&#10;29zPf6bLFHIHaPc/zAHp92ptS+Auv3kk3k3umRxtIzoMvkAnp0r6Goq1JpWOWxwXhHwZqmheGbLT&#10;b26glmtwV3JnG3Jx1HpVHx34D17xFp8Nrpd9bWxDEyPIWBI9BgV6XRUcqZak1sfN0H7PPiBZd0+o&#10;6c64IwC/+FdnpHws1fT9MjtJLu1bYeqlun5V69RUypqW5pTxE6fwnJWHhq8tNPit3miLIuMjNcpd&#10;/DLV555HS7tgrMSM7u5+lesUVMqMZKzLp4qpTk5R6nhWsfCLxbqERtoNT0+K2PVTuyx/Krngn4We&#10;K/C10Y5tR06WwkyZI13bt3YjivaaKapRUeVGc605y5pPU4FfBF2NZe9d7Z43hMe05zyVPp/s1h+I&#10;PhlrGsmApPZQeUxbK5BJz14HpXrVFR9XgUsRNKyPF/8AhTmozXQnury1YhMADdw3r0qq3wY1qSVz&#10;JfWRQ5Crluh/DrXuVFL6rBC+sTPArf4Ha9BcW8n9o2JWI5xlufTtWi3wl8SS6l9qk1KyA5GFLdPT&#10;pXtlFN4eD3Eq0lseSeDPhbqnhme8ae8tpUuI1GE3ZDDPt05rkJ/gD4ge7llj1HTgjOWUEvkDP0r6&#10;KoqlRim5dwdWR45oHwp1bRNLS1+02rvuZnZS2Dn8PStEfD3VQHJmt8k8cn/CvUqK5Z5dRnJyluzs&#10;p5piKceSL0PBfEvwS1rXJ0mhvLGJ1G0ly3I7dBWO37PPiJ0AbU9OyFAHL9fyr6SorspwVOHJHY46&#10;1WVabnPdnhfhf4Javo17PeXt/ZyTMoWPyi2AO+ePpXWW3w/1CC4SV7iBsHplv8K9IopOmnLn6mU/&#10;fp+zex59c+Br+azmiWe33OCoznGCe/HpXOav8I9S1K6uHS4tI42L7FLNjBXHTHFeyUVCw8E7o1Va&#10;Sio9EeH23wW1aIW8b6haiCDaFVM5K4+bPHc11Xh34fX2iaZ9le6hdnnMjlc4C5+6K9Goq/ZxF7SR&#10;xn/CKXqpNsmh3SO785xknj+lY+rfDvUrmxgjtr6NZIIii5yFLN95vrXpdFJ0YvcuniJ05c0TxL/h&#10;UmtCPYLm1wRySW5/StTQ/hnq9jA8N1d2zRclFTPOR/Fkdq9Zoqp04zVmddbNcTWiozenocJJ4Pvx&#10;p7xQyxJcM4O8McAD8Khs/B+tW8rh7m3kiP3QSc/yr0GisVhaad0cksTOSszgbrwbfywFUkg8w87m&#10;z1/KsWb4Z6xdh3l1CMS7Dsxnbu9+OlesUVmsDTTvqaRxtWMeVW+48eg+Ed+FPm3NoSykMV3eufSp&#10;vE3wp1DWdDaztbq2imKquXLbcD8K9bordUIp3Rg6snueDeEPgTqOi6yt9qd5ZTrHzGse48++RXu0&#10;SbIlU/wgCn0VrbW5Dd1Y/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LxWAQBbQ29udGVudF9UeXBlc10ueG1sUEsBAhQA&#10;CgAAAAAAh07iQAAAAAAAAAAAAAAAAAYAAAAAAAAAAAAQAAAAglQBAF9yZWxzL1BLAQIUABQAAAAI&#10;AIdO4kCKFGY80QAAAJQBAAALAAAAAAAAAAEAIAAAAKZUAQBfcmVscy8ucmVsc1BLAQIUAAoAAAAA&#10;AIdO4kAAAAAAAAAAAAAAAAAEAAAAAAAAAAAAEAAAAAAAAABkcnMvUEsBAhQACgAAAAAAh07iQAAA&#10;AAAAAAAAAAAAAAoAAAAAAAAAAAAQAAAAoFUBAGRycy9fcmVscy9QSwECFAAUAAAACACHTuJAGZS7&#10;yb0AAACnAQAAGQAAAAAAAAABACAAAADIVQEAZHJzL19yZWxzL2Uyb0RvYy54bWwucmVsc1BLAQIU&#10;ABQAAAAIAIdO4kDQ1u+I2wAAAAoBAAAPAAAAAAAAAAEAIAAAACIAAABkcnMvZG93bnJldi54bWxQ&#10;SwECFAAUAAAACACHTuJA7DppNO8CAADZBwAADgAAAAAAAAABACAAAAAqAQAAZHJzL2Uyb0RvYy54&#10;bWxQSwECFAAKAAAAAACHTuJAAAAAAAAAAAAAAAAACgAAAAAAAAAAABAAAABFBAAAZHJzL21lZGlh&#10;L1BLAQIUABQAAAAIAIdO4kDMYtdybNgAAG/ZAAAVAAAAAAAAAAEAIAAAAON7AABkcnMvbWVkaWEv&#10;aW1hZ2UxLmpwZWdQSwECFAAUAAAACACHTuJA3hxpuEN3AADSdwAAFQAAAAAAAAABACAAAABtBAAA&#10;ZHJzL21lZGlhL2ltYWdlMi5qcGVnUEsFBgAAAAALAAsAlgIAAPNXAQAAAA==&#10;">
                      <o:lock v:ext="edit" aspectratio="f"/>
                      <v:shape id="图片 1" o:spid="_x0000_s1026" o:spt="75" alt="云水谣" type="#_x0000_t75" style="position:absolute;left:15831;top:1677;height:2235;width:6165;" filled="f" o:preferrelative="t" stroked="f" coordsize="21600,21600" o:gfxdata="UEsDBAoAAAAAAIdO4kAAAAAAAAAAAAAAAAAEAAAAZHJzL1BLAwQUAAAACACHTuJAwgS9WbUAAADa&#10;AAAADwAAAGRycy9kb3ducmV2LnhtbEWPwQrCMBBE74L/EFbwpkl7EKmNHkTBm1j1vjRrW2w2pYlV&#10;/94IgsdhZt4w+eZlWzFQ7xvHGpK5AkFcOtNwpeFy3s+WIHxANtg6Jg1v8rBZj0c5ZsY9+URDESoR&#10;Iewz1FCH0GVS+rImi37uOuLo3VxvMUTZV9L0+Ixw28pUqYW02HBcqLGjbU3lvXhYDQ8smtS9q+Fo&#10;KFGn3VaZ63Wn9XSSqBWIQK/wD//aB6Mhhe+Ve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gS9WbUAAADaAAAADwAA&#10;AAAAAAABACAAAAAiAAAAZHJzL2Rvd25yZXYueG1sUEsBAhQAFAAAAAgAh07iQDMvBZ47AAAAOQAA&#10;ABAAAAAAAAAAAQAgAAAABAEAAGRycy9zaGFwZXhtbC54bWxQSwUGAAAAAAYABgBbAQAArgMAAAAA&#10;">
                        <v:fill on="f" focussize="0,0"/>
                        <v:stroke on="f" miterlimit="8" joinstyle="miter"/>
                        <v:imagedata r:id="rId8" o:title=""/>
                        <o:lock v:ext="edit" aspectratio="t"/>
                      </v:shape>
                      <v:shape id="_x0000_s1026" o:spid="_x0000_s1026" o:spt="75" alt="云水谣4" type="#_x0000_t75" style="position:absolute;left:22011;top:1690;height:2152;width:3210;" filled="f" o:preferrelative="t" stroked="f" coordsize="21600,21600" o:gfxdata="UEsDBAoAAAAAAIdO4kAAAAAAAAAAAAAAAAAEAAAAZHJzL1BLAwQUAAAACACHTuJA+f8zhbkAAADa&#10;AAAADwAAAGRycy9kb3ducmV2LnhtbEWPQWvCQBSE7wX/w/KE3sxuLJUQXUUDhV4b9f7IPrPB7NuY&#10;XY39991Cocdh5pthNrun68WDxtB51pBnCgRx403HrYbT8WNRgAgR2WDvmTR8U4DddvaywdL4ib/o&#10;UcdWpBIOJWqwMQ6llKGx5DBkfiBO3sWPDmOSYyvNiFMqd71cKrWSDjtOCxYHqiw11/ruNBT18q2u&#10;usM+r9xNxfd88mfca/06z9UaRKRn/A//0Z8mcfB7Jd0Au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M4W5AAAA2gAA&#10;AA8AAAAAAAAAAQAgAAAAIgAAAGRycy9kb3ducmV2LnhtbFBLAQIUABQAAAAIAIdO4kAzLwWeOwAA&#10;ADkAAAAQAAAAAAAAAAEAIAAAAAgBAABkcnMvc2hhcGV4bWwueG1sUEsFBgAAAAAGAAYAWwEAALID&#10;AAAAAA==&#10;">
                        <v:fill on="f" focussize="0,0"/>
                        <v:stroke on="f"/>
                        <v:imagedata r:id="rId9" o:title=""/>
                        <o:lock v:ext="edit" aspectratio="t"/>
                      </v:shape>
                      <w10:wrap type="tight"/>
                    </v:group>
                  </w:pict>
                </mc:Fallback>
              </mc:AlternateContent>
            </w:r>
            <w:r>
              <w:rPr>
                <w:rFonts w:hint="eastAsia" w:ascii="方正颜宋简体_纤" w:hAnsi="方正颜宋简体_纤" w:eastAsia="方正颜宋简体_纤" w:cs="方正颜宋简体_纤"/>
                <w:color w:val="00B0F0"/>
                <w:kern w:val="0"/>
                <w:sz w:val="21"/>
                <w:szCs w:val="21"/>
                <w:shd w:val="clear" w:color="auto" w:fill="FFFFFF"/>
              </w:rPr>
              <w:t>13:00</w:t>
            </w:r>
            <w:r>
              <w:rPr>
                <w:rFonts w:hint="eastAsia" w:ascii="方正颜宋简体_纤" w:hAnsi="方正颜宋简体_纤" w:eastAsia="方正颜宋简体_纤" w:cs="方正颜宋简体_纤"/>
                <w:color w:val="333333"/>
                <w:sz w:val="21"/>
                <w:szCs w:val="21"/>
              </w:rPr>
              <w:t>游览小桥流水人家（世界文化遗产地、福建最美的乡村、国家AAAAA级景区）</w:t>
            </w:r>
            <w:r>
              <w:rPr>
                <w:rFonts w:hint="eastAsia" w:ascii="方正颜宋简体_纤" w:hAnsi="方正颜宋简体_纤" w:eastAsia="方正颜宋简体_纤" w:cs="方正颜宋简体_纤"/>
                <w:b/>
                <w:color w:val="00B0F0"/>
                <w:kern w:val="0"/>
                <w:sz w:val="21"/>
                <w:szCs w:val="21"/>
              </w:rPr>
              <w:t>云水谣古镇</w:t>
            </w:r>
            <w:r>
              <w:rPr>
                <w:rFonts w:hint="eastAsia" w:ascii="方正颜宋简体_纤" w:hAnsi="方正颜宋简体_纤" w:eastAsia="方正颜宋简体_纤" w:cs="方正颜宋简体_纤"/>
                <w:color w:val="333333"/>
                <w:sz w:val="21"/>
                <w:szCs w:val="21"/>
              </w:rPr>
              <w:t>：</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333333"/>
                <w:sz w:val="21"/>
                <w:szCs w:val="21"/>
              </w:rPr>
              <w:t>A：</w:t>
            </w:r>
            <w:r>
              <w:rPr>
                <w:rFonts w:hint="eastAsia" w:ascii="方正颜宋简体_纤" w:hAnsi="方正颜宋简体_纤" w:eastAsia="方正颜宋简体_纤" w:cs="方正颜宋简体_纤"/>
                <w:b/>
                <w:color w:val="00B0F0"/>
                <w:kern w:val="0"/>
                <w:sz w:val="21"/>
                <w:szCs w:val="21"/>
              </w:rPr>
              <w:t>和贵楼</w:t>
            </w:r>
            <w:r>
              <w:rPr>
                <w:rFonts w:hint="eastAsia" w:ascii="方正颜宋简体_纤" w:hAnsi="方正颜宋简体_纤" w:eastAsia="方正颜宋简体_纤" w:cs="方正颜宋简体_纤"/>
                <w:color w:val="333333"/>
                <w:sz w:val="21"/>
                <w:szCs w:val="21"/>
              </w:rPr>
              <w:t>又称山脚楼，建于清代雍正十年，是南靖最高的土楼。顾名思义，和贵楼是劝世人弘扬以和为贵的传统美德。楼如其名，在高速变化潮流中，它显得异常的祥和、安宁、沉稳。</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333333"/>
                <w:sz w:val="21"/>
                <w:szCs w:val="21"/>
              </w:rPr>
              <w:t>B：</w:t>
            </w:r>
            <w:r>
              <w:rPr>
                <w:rFonts w:hint="eastAsia" w:ascii="方正颜宋简体_纤" w:hAnsi="方正颜宋简体_纤" w:eastAsia="方正颜宋简体_纤" w:cs="方正颜宋简体_纤"/>
                <w:b/>
                <w:color w:val="00B0F0"/>
                <w:kern w:val="0"/>
                <w:sz w:val="21"/>
                <w:szCs w:val="21"/>
              </w:rPr>
              <w:t>云水谣古镇</w:t>
            </w:r>
            <w:r>
              <w:rPr>
                <w:rFonts w:hint="eastAsia" w:ascii="方正颜宋简体_纤" w:hAnsi="方正颜宋简体_纤" w:eastAsia="方正颜宋简体_纤" w:cs="方正颜宋简体_纤"/>
                <w:color w:val="333333"/>
                <w:sz w:val="21"/>
                <w:szCs w:val="21"/>
              </w:rPr>
              <w:t>是个历史悠久的古老村落,村中幽长古道、百年老榕、神奇土楼，还有那灵山碧水，无不给人以超然的感觉。南靖县长教风景区拥有世界文化遗产和贵楼、怀远楼、省内最高最大最为集中的千年古榕树群、一条百年老街、千年古道溪岸边，由13棵百年、千年老榕组成的榕树群蔚为壮观，其中一棵老榕树树冠覆盖面积1933平方米，树丫长达30多米，树干底端要10多个大人才能合抱，是一棵目前我省已发现的最大的榕树。榕树下一条被踩磨得非常光滑的鹅卵石古道伸向远方，据考证是长汀府（龙岩市）通往漳州府（漳州市）的必经之路。古道旁，有一排两层老式砖木结构房屋，那就是长教已有数百年历史的老街市。</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333333"/>
                <w:sz w:val="21"/>
                <w:szCs w:val="21"/>
              </w:rPr>
              <w:t>C：</w:t>
            </w:r>
            <w:r>
              <w:rPr>
                <w:rFonts w:hint="eastAsia" w:ascii="方正颜宋简体_纤" w:hAnsi="方正颜宋简体_纤" w:eastAsia="方正颜宋简体_纤" w:cs="方正颜宋简体_纤"/>
                <w:b/>
                <w:color w:val="00B0F0"/>
                <w:kern w:val="0"/>
                <w:sz w:val="21"/>
                <w:szCs w:val="21"/>
              </w:rPr>
              <w:t>怀远楼</w:t>
            </w:r>
            <w:r>
              <w:rPr>
                <w:rFonts w:hint="eastAsia" w:ascii="方正颜宋简体_纤" w:hAnsi="方正颜宋简体_纤" w:eastAsia="方正颜宋简体_纤" w:cs="方正颜宋简体_纤"/>
                <w:color w:val="333333"/>
                <w:sz w:val="21"/>
                <w:szCs w:val="21"/>
              </w:rPr>
              <w:t>建于1905-1909年，是目前建筑工艺最精美、保护最好的双环圆形土楼。楼高四层13米，直径38米，每层34间，共136间，为简氏家族所建。怀远楼最引人注目之处在于内院核心位置的祖堂，也就是家族子弟读书的地方“斯是室”。“斯是室”精巧秀气，上下堂建筑占地190平方米，室内雕梁画栋，古朴天然，书卷气浓。</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15:00</w:t>
            </w:r>
            <w:r>
              <w:rPr>
                <w:rFonts w:hint="eastAsia" w:ascii="方正颜宋简体_纤" w:hAnsi="方正颜宋简体_纤" w:eastAsia="方正颜宋简体_纤" w:cs="方正颜宋简体_纤"/>
                <w:color w:val="333333"/>
                <w:sz w:val="21"/>
                <w:szCs w:val="21"/>
              </w:rPr>
              <w:tab/>
            </w:r>
            <w:r>
              <w:rPr>
                <w:rFonts w:hint="eastAsia" w:ascii="方正颜宋简体_纤" w:hAnsi="方正颜宋简体_纤" w:eastAsia="方正颜宋简体_纤" w:cs="方正颜宋简体_纤"/>
                <w:color w:val="333333"/>
                <w:sz w:val="21"/>
                <w:szCs w:val="21"/>
              </w:rPr>
              <w:t>景区自由活动（约30分钟）</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15:30</w:t>
            </w:r>
            <w:r>
              <w:rPr>
                <w:rFonts w:hint="eastAsia" w:ascii="方正颜宋简体_纤" w:hAnsi="方正颜宋简体_纤" w:eastAsia="方正颜宋简体_纤" w:cs="方正颜宋简体_纤"/>
                <w:color w:val="333333"/>
                <w:sz w:val="21"/>
                <w:szCs w:val="21"/>
              </w:rPr>
              <w:tab/>
            </w:r>
            <w:r>
              <w:rPr>
                <w:rFonts w:hint="eastAsia" w:ascii="方正颜宋简体_纤" w:hAnsi="方正颜宋简体_纤" w:eastAsia="方正颜宋简体_纤" w:cs="方正颜宋简体_纤"/>
                <w:color w:val="333333"/>
                <w:sz w:val="21"/>
                <w:szCs w:val="21"/>
              </w:rPr>
              <w:t>景区停车场集合返程</w:t>
            </w:r>
            <w:r>
              <w:rPr>
                <w:rFonts w:hint="eastAsia" w:ascii="方正颜宋简体_纤" w:hAnsi="方正颜宋简体_纤" w:eastAsia="方正颜宋简体_纤" w:cs="方正颜宋简体_纤"/>
                <w:color w:val="333333"/>
                <w:kern w:val="0"/>
                <w:sz w:val="21"/>
                <w:szCs w:val="21"/>
                <w:shd w:val="clear" w:color="auto" w:fill="FFFFFF"/>
              </w:rPr>
              <w:t>（中途在天宝水果市场休息15分钟左右）</w:t>
            </w:r>
          </w:p>
          <w:p>
            <w:pPr>
              <w:keepNext w:val="0"/>
              <w:keepLines w:val="0"/>
              <w:widowControl/>
              <w:suppressLineNumbers w:val="0"/>
              <w:shd w:val="clear" w:color="auto" w:fill="FFFFFF"/>
              <w:spacing w:before="0" w:beforeAutospacing="0" w:after="0" w:afterAutospacing="0" w:line="400" w:lineRule="exact"/>
              <w:ind w:left="0" w:right="0"/>
              <w:jc w:val="left"/>
              <w:rPr>
                <w:rFonts w:hint="eastAsia" w:ascii="方正颜宋简体_纤" w:hAnsi="方正颜宋简体_纤" w:eastAsia="方正颜宋简体_纤" w:cs="方正颜宋简体_纤"/>
                <w:color w:val="333333"/>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18:30</w:t>
            </w:r>
            <w:r>
              <w:rPr>
                <w:rFonts w:hint="eastAsia" w:ascii="方正颜宋简体_纤" w:hAnsi="方正颜宋简体_纤" w:eastAsia="方正颜宋简体_纤" w:cs="方正颜宋简体_纤"/>
                <w:color w:val="333333"/>
                <w:sz w:val="21"/>
                <w:szCs w:val="21"/>
              </w:rPr>
              <w:tab/>
            </w:r>
            <w:r>
              <w:rPr>
                <w:rFonts w:hint="eastAsia" w:ascii="方正颜宋简体_纤" w:hAnsi="方正颜宋简体_纤" w:eastAsia="方正颜宋简体_纤" w:cs="方正颜宋简体_纤"/>
                <w:color w:val="333333"/>
                <w:sz w:val="21"/>
                <w:szCs w:val="21"/>
              </w:rPr>
              <w:t>抵达厦门，送回各自酒店（遵循哪里接哪里送的原则）</w:t>
            </w:r>
          </w:p>
          <w:p>
            <w:pPr>
              <w:keepNext w:val="0"/>
              <w:keepLines w:val="0"/>
              <w:suppressLineNumbers w:val="0"/>
              <w:spacing w:before="0" w:beforeAutospacing="0" w:after="0" w:afterAutospacing="0" w:line="320" w:lineRule="exact"/>
              <w:ind w:left="0" w:right="0"/>
              <w:jc w:val="left"/>
              <w:rPr>
                <w:rFonts w:hint="eastAsia" w:ascii="方正颜宋简体_纤" w:hAnsi="方正颜宋简体_纤" w:eastAsia="方正颜宋简体_纤" w:cs="方正颜宋简体_纤"/>
                <w:b/>
                <w:color w:val="FF0000"/>
                <w:kern w:val="0"/>
                <w:szCs w:val="21"/>
              </w:rPr>
            </w:pPr>
            <w:r>
              <w:rPr>
                <w:rFonts w:hint="eastAsia" w:ascii="方正颜宋简体_纤" w:hAnsi="方正颜宋简体_纤" w:eastAsia="方正颜宋简体_纤" w:cs="方正颜宋简体_纤"/>
                <w:b/>
                <w:color w:val="FF0000"/>
                <w:kern w:val="0"/>
                <w:sz w:val="21"/>
                <w:szCs w:val="21"/>
              </w:rPr>
              <w:t>特色：午餐特意安排美味农家餐，8菜1汤，10人/桌；全程不泡茶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0" w:type="dxa"/>
            <w:vMerge w:val="restart"/>
            <w:shd w:val="clear" w:color="auto" w:fill="C5E0B3" w:themeFill="accent6" w:themeFillTint="66"/>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kern w:val="0"/>
                <w:szCs w:val="21"/>
              </w:rPr>
            </w:pPr>
            <w:r>
              <w:rPr>
                <w:rFonts w:hint="eastAsia" w:ascii="方正颜宋简体_纤" w:hAnsi="方正颜宋简体_纤" w:eastAsia="方正颜宋简体_纤" w:cs="方正颜宋简体_纤"/>
                <w:b/>
                <w:color w:val="00B0F0"/>
                <w:kern w:val="0"/>
                <w:szCs w:val="21"/>
              </w:rPr>
              <w:t>Day3</w:t>
            </w:r>
          </w:p>
        </w:tc>
        <w:tc>
          <w:tcPr>
            <w:tcW w:w="5769" w:type="dxa"/>
            <w:shd w:val="clear" w:color="auto" w:fill="auto"/>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南普陀-</w:t>
            </w:r>
            <w:r>
              <w:rPr>
                <w:rFonts w:hint="eastAsia" w:ascii="方正颜宋简体_纤" w:hAnsi="方正颜宋简体_纤" w:eastAsia="方正颜宋简体_纤" w:cs="方正颜宋简体_纤"/>
                <w:b/>
                <w:color w:val="00B0F0"/>
                <w:kern w:val="0"/>
                <w:szCs w:val="21"/>
                <w:lang w:eastAsia="zh-CN"/>
              </w:rPr>
              <w:t>网红健康步道</w:t>
            </w:r>
            <w:r>
              <w:rPr>
                <w:rFonts w:hint="eastAsia" w:ascii="方正颜宋简体_纤" w:hAnsi="方正颜宋简体_纤" w:eastAsia="方正颜宋简体_纤" w:cs="方正颜宋简体_纤"/>
                <w:b/>
                <w:color w:val="00B0F0"/>
                <w:kern w:val="0"/>
                <w:szCs w:val="21"/>
                <w:lang w:val="en-US" w:eastAsia="zh-CN"/>
              </w:rPr>
              <w:t>-</w:t>
            </w:r>
            <w:r>
              <w:rPr>
                <w:rFonts w:hint="eastAsia" w:ascii="方正颜宋简体_纤" w:hAnsi="方正颜宋简体_纤" w:eastAsia="方正颜宋简体_纤" w:cs="方正颜宋简体_纤"/>
                <w:b/>
                <w:color w:val="00B0F0"/>
                <w:kern w:val="0"/>
                <w:szCs w:val="21"/>
              </w:rPr>
              <w:t>鼓浪屿</w:t>
            </w:r>
          </w:p>
        </w:tc>
        <w:tc>
          <w:tcPr>
            <w:tcW w:w="2265" w:type="dxa"/>
            <w:gridSpan w:val="3"/>
            <w:shd w:val="clear" w:color="auto" w:fill="auto"/>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餐:</w:t>
            </w:r>
            <w:r>
              <w:rPr>
                <w:rFonts w:hint="eastAsia" w:ascii="方正颜宋简体_纤" w:hAnsi="方正颜宋简体_纤" w:eastAsia="方正颜宋简体_纤" w:cs="方正颜宋简体_纤"/>
                <w:b/>
                <w:color w:val="00B0F0"/>
                <w:kern w:val="0"/>
                <w:szCs w:val="21"/>
                <w:lang w:eastAsia="zh-CN"/>
              </w:rPr>
              <w:t>早</w:t>
            </w:r>
            <w:r>
              <w:rPr>
                <w:rFonts w:hint="eastAsia" w:ascii="方正颜宋简体_纤" w:hAnsi="方正颜宋简体_纤" w:eastAsia="方正颜宋简体_纤" w:cs="方正颜宋简体_纤"/>
                <w:b/>
                <w:color w:val="00B0F0"/>
                <w:kern w:val="0"/>
                <w:szCs w:val="21"/>
                <w:lang w:val="en-US" w:eastAsia="zh-CN"/>
              </w:rPr>
              <w:t>/</w:t>
            </w:r>
            <w:r>
              <w:rPr>
                <w:rFonts w:hint="eastAsia" w:ascii="方正颜宋简体_纤" w:hAnsi="方正颜宋简体_纤" w:eastAsia="方正颜宋简体_纤" w:cs="方正颜宋简体_纤"/>
                <w:b/>
                <w:color w:val="00B0F0"/>
                <w:kern w:val="0"/>
                <w:szCs w:val="21"/>
              </w:rPr>
              <w:t>午餐</w:t>
            </w:r>
          </w:p>
        </w:tc>
        <w:tc>
          <w:tcPr>
            <w:tcW w:w="1408" w:type="dxa"/>
            <w:gridSpan w:val="3"/>
            <w:shd w:val="clear" w:color="auto" w:fill="auto"/>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lang w:eastAsia="zh-CN"/>
              </w:rPr>
            </w:pPr>
            <w:r>
              <w:rPr>
                <w:rFonts w:hint="eastAsia" w:ascii="方正颜宋简体_纤" w:hAnsi="方正颜宋简体_纤" w:eastAsia="方正颜宋简体_纤" w:cs="方正颜宋简体_纤"/>
                <w:b/>
                <w:color w:val="00B0F0"/>
                <w:kern w:val="0"/>
                <w:szCs w:val="21"/>
              </w:rPr>
              <w:t>住：</w:t>
            </w:r>
            <w:r>
              <w:rPr>
                <w:rFonts w:hint="eastAsia" w:ascii="方正颜宋简体_纤" w:hAnsi="方正颜宋简体_纤" w:eastAsia="方正颜宋简体_纤" w:cs="方正颜宋简体_纤"/>
                <w:b/>
                <w:color w:val="00B0F0"/>
                <w:kern w:val="0"/>
                <w:szCs w:val="21"/>
                <w:lang w:eastAsia="zh-CN"/>
              </w:rPr>
              <w:t>厦门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9" w:hRule="atLeast"/>
        </w:trPr>
        <w:tc>
          <w:tcPr>
            <w:tcW w:w="1240" w:type="dxa"/>
            <w:vMerge w:val="continue"/>
            <w:shd w:val="clear" w:color="auto" w:fill="C5E0B3" w:themeFill="accent6" w:themeFillTint="66"/>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kern w:val="0"/>
                <w:szCs w:val="21"/>
              </w:rPr>
            </w:pPr>
          </w:p>
        </w:tc>
        <w:tc>
          <w:tcPr>
            <w:tcW w:w="9442" w:type="dxa"/>
            <w:gridSpan w:val="7"/>
          </w:tcPr>
          <w:p>
            <w:pPr>
              <w:keepNext w:val="0"/>
              <w:keepLines w:val="0"/>
              <w:pageBreakBefore w:val="0"/>
              <w:widowControl w:val="0"/>
              <w:suppressLineNumbers w:val="0"/>
              <w:tabs>
                <w:tab w:val="left" w:pos="3155"/>
                <w:tab w:val="left" w:pos="5780"/>
              </w:tabs>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bCs/>
                <w:sz w:val="21"/>
                <w:szCs w:val="21"/>
              </w:rPr>
            </w:pPr>
            <w:r>
              <w:rPr>
                <w:rFonts w:hint="eastAsia" w:ascii="方正颜宋简体_纤" w:hAnsi="方正颜宋简体_纤" w:eastAsia="方正颜宋简体_纤" w:cs="方正颜宋简体_纤"/>
                <w:color w:val="00B0F0"/>
                <w:kern w:val="0"/>
                <w:sz w:val="21"/>
                <w:szCs w:val="21"/>
                <w:shd w:val="clear" w:color="auto" w:fill="FFFFFF"/>
              </w:rPr>
              <w:t>07:00-07:50</w:t>
            </w:r>
            <w:r>
              <w:rPr>
                <w:rFonts w:hint="eastAsia" w:ascii="方正颜宋简体_纤" w:hAnsi="方正颜宋简体_纤" w:eastAsia="方正颜宋简体_纤" w:cs="方正颜宋简体_纤"/>
                <w:color w:val="00B0F0"/>
                <w:kern w:val="0"/>
                <w:sz w:val="21"/>
                <w:szCs w:val="21"/>
                <w:shd w:val="clear" w:color="auto" w:fill="FFFFFF"/>
                <w:lang w:val="en-US" w:eastAsia="zh-CN"/>
              </w:rPr>
              <w:t xml:space="preserve">  </w:t>
            </w:r>
            <w:r>
              <w:rPr>
                <w:rFonts w:hint="eastAsia" w:ascii="方正颜宋简体_纤" w:hAnsi="方正颜宋简体_纤" w:eastAsia="方正颜宋简体_纤" w:cs="方正颜宋简体_纤"/>
                <w:bCs/>
                <w:sz w:val="21"/>
                <w:szCs w:val="21"/>
              </w:rPr>
              <w:t>厦门岛内各酒店接团；</w:t>
            </w:r>
          </w:p>
          <w:p>
            <w:pPr>
              <w:keepNext w:val="0"/>
              <w:keepLines w:val="0"/>
              <w:pageBreakBefore w:val="0"/>
              <w:widowControl w:val="0"/>
              <w:suppressLineNumbers w:val="0"/>
              <w:tabs>
                <w:tab w:val="left" w:pos="3155"/>
                <w:tab w:val="left" w:pos="5780"/>
              </w:tabs>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方正颜宋简体_纤" w:hAnsi="方正颜宋简体_纤" w:eastAsia="方正颜宋简体_纤" w:cs="方正颜宋简体_纤"/>
                <w:bCs/>
                <w:color w:val="FF0000"/>
                <w:sz w:val="21"/>
                <w:szCs w:val="21"/>
              </w:rPr>
            </w:pPr>
            <w:r>
              <w:rPr>
                <w:sz w:val="21"/>
              </w:rPr>
              <mc:AlternateContent>
                <mc:Choice Requires="wpg">
                  <w:drawing>
                    <wp:anchor distT="0" distB="0" distL="114300" distR="114300" simplePos="0" relativeHeight="251706368" behindDoc="0" locked="0" layoutInCell="1" allowOverlap="1">
                      <wp:simplePos x="0" y="0"/>
                      <wp:positionH relativeFrom="column">
                        <wp:posOffset>18415</wp:posOffset>
                      </wp:positionH>
                      <wp:positionV relativeFrom="paragraph">
                        <wp:posOffset>2400935</wp:posOffset>
                      </wp:positionV>
                      <wp:extent cx="5894705" cy="1083310"/>
                      <wp:effectExtent l="0" t="0" r="10795" b="2540"/>
                      <wp:wrapSquare wrapText="bothSides"/>
                      <wp:docPr id="12" name="组合 12"/>
                      <wp:cNvGraphicFramePr/>
                      <a:graphic xmlns:a="http://schemas.openxmlformats.org/drawingml/2006/main">
                        <a:graphicData uri="http://schemas.microsoft.com/office/word/2010/wordprocessingGroup">
                          <wpg:wgp>
                            <wpg:cNvGrpSpPr/>
                            <wpg:grpSpPr>
                              <a:xfrm>
                                <a:off x="0" y="0"/>
                                <a:ext cx="5894705" cy="1083310"/>
                                <a:chOff x="4152" y="39402"/>
                                <a:chExt cx="9283" cy="1706"/>
                              </a:xfrm>
                            </wpg:grpSpPr>
                            <pic:pic xmlns:pic="http://schemas.openxmlformats.org/drawingml/2006/picture">
                              <pic:nvPicPr>
                                <pic:cNvPr id="16" name="图片 16" descr="16_329410_0fabcfc6a03795c"/>
                                <pic:cNvPicPr>
                                  <a:picLocks noChangeAspect="1"/>
                                </pic:cNvPicPr>
                              </pic:nvPicPr>
                              <pic:blipFill>
                                <a:blip r:embed="rId10"/>
                                <a:stretch>
                                  <a:fillRect/>
                                </a:stretch>
                              </pic:blipFill>
                              <pic:spPr>
                                <a:xfrm>
                                  <a:off x="10341" y="39402"/>
                                  <a:ext cx="3095" cy="1703"/>
                                </a:xfrm>
                                <a:prstGeom prst="rect">
                                  <a:avLst/>
                                </a:prstGeom>
                              </pic:spPr>
                            </pic:pic>
                            <pic:pic xmlns:pic="http://schemas.openxmlformats.org/drawingml/2006/picture">
                              <pic:nvPicPr>
                                <pic:cNvPr id="10" name="图片 10" descr="d1fcfb92f4f8977b69cf0a054ec3db26"/>
                                <pic:cNvPicPr>
                                  <a:picLocks noChangeAspect="1"/>
                                </pic:cNvPicPr>
                              </pic:nvPicPr>
                              <pic:blipFill>
                                <a:blip r:embed="rId11"/>
                                <a:stretch>
                                  <a:fillRect/>
                                </a:stretch>
                              </pic:blipFill>
                              <pic:spPr>
                                <a:xfrm>
                                  <a:off x="7351" y="39402"/>
                                  <a:ext cx="2941" cy="1705"/>
                                </a:xfrm>
                                <a:prstGeom prst="rect">
                                  <a:avLst/>
                                </a:prstGeom>
                              </pic:spPr>
                            </pic:pic>
                            <pic:pic xmlns:pic="http://schemas.openxmlformats.org/drawingml/2006/picture">
                              <pic:nvPicPr>
                                <pic:cNvPr id="11" name="图片 11" descr="Cii-U1i9BpCIcMDVAAS15N6-8Z8AAIbXANwFisABLX888_w640_h480_c1_t0"/>
                                <pic:cNvPicPr>
                                  <a:picLocks noChangeAspect="1"/>
                                </pic:cNvPicPr>
                              </pic:nvPicPr>
                              <pic:blipFill>
                                <a:blip r:embed="rId12"/>
                                <a:stretch>
                                  <a:fillRect/>
                                </a:stretch>
                              </pic:blipFill>
                              <pic:spPr>
                                <a:xfrm>
                                  <a:off x="4152" y="39402"/>
                                  <a:ext cx="3093" cy="1706"/>
                                </a:xfrm>
                                <a:prstGeom prst="rect">
                                  <a:avLst/>
                                </a:prstGeom>
                              </pic:spPr>
                            </pic:pic>
                          </wpg:wgp>
                        </a:graphicData>
                      </a:graphic>
                    </wp:anchor>
                  </w:drawing>
                </mc:Choice>
                <mc:Fallback>
                  <w:pict>
                    <v:group id="_x0000_s1026" o:spid="_x0000_s1026" o:spt="203" style="position:absolute;left:0pt;margin-left:1.45pt;margin-top:189.05pt;height:85.3pt;width:464.15pt;mso-wrap-distance-bottom:0pt;mso-wrap-distance-left:9pt;mso-wrap-distance-right:9pt;mso-wrap-distance-top:0pt;z-index:251706368;mso-width-relative:page;mso-height-relative:page;" coordorigin="4152,39402" coordsize="9283,1706" o:gfxdata="UEsDBAoAAAAAAIdO4kAAAAAAAAAAAAAAAAAEAAAAZHJzL1BLAwQUAAAACACHTuJAVygCpdoAAAAJ&#10;AQAADwAAAGRycy9kb3ducmV2LnhtbE2PQUvDQBSE74L/YXmCN7vZxNo0ZlOkqKdSsBXE22vymoRm&#10;34bsNmn/vetJj8MMM9/kq4vpxEiDay1rULMIBHFpq5ZrDZ/7t4cUhPPIFXaWScOVHKyK25scs8pO&#10;/EHjztcilLDLUEPjfZ9J6cqGDLqZ7YmDd7SDQR/kUMtqwCmUm07GUfQkDbYcFhrsad1QedqdjYb3&#10;CaeXRL2Om9Nxff3ez7dfG0Va39+p6BmEp4v/C8MvfkCHIjAd7JkrJzoN8TIENSSLVIEI/jJRMYiD&#10;hvljugBZ5PL/g+IHUEsDBBQAAAAIAIdO4kB5GeheBwMAALwJAAAOAAAAZHJzL2Uyb0RvYy54bWzV&#10;Vs1q20AQvhf6DkL3RCtLtiUROzhxEwJpapqmhF7MarVrLZW0Ynf9k3uh7a33PkqhbxPyGp2VZMd2&#10;EhqKKeRgefZH33wz8+2sDg4XeWbNqFRcFD3b3Ue2RQsiEl5MevbVh5O9wLaUxkWCM1HQnn1DlX3Y&#10;f/3qYF5GtCVSkSVUWgBSqGhe9uxU6zJyHEVSmmO1L0pawCITMscahnLiJBLPAT3PnBZCHWcuZFJK&#10;QahSMDusF+0GUT4HUDDGCR0KMs1poWtUSTOsISSV8lLZ/YotY5Tod4wpqq2sZ0OkunqCE7Bj83T6&#10;BziaSFymnDQU8HMobMWUY16A0xXUEGtsTSV/AJVzIoUSTO8TkTt1IFVGIAoXbeXmVIppWcUyieaT&#10;cpV0KNRW1v8ZllzMRtLiCSihZVsFzqHid7++3P74ZsEEZGdeTiLYdCrLy3Ikm4lJPTIBL5jMzT+E&#10;Yi2qvN6s8koX2iIw2Q5Cv4vatkVgzUWB57lN5kkK5THv+W4b/MOyF/qocowjkr5pAMJW4DVvd1HH&#10;0HKWnh1DcMWn5CSCX5MpsB5k6u/6hLf0VFLIu0ErZiNORrIerGWrs8zW7c/fd9+/Wi5MJFQR0Jbb&#10;GXut0HfRGDEcE0Y6GHndsE0McYNpYGpQbNieC/JZWYU4TnExoQNVgmoBpQpzc7tjhhuM4oyXJzzL&#10;TAmMvdtjZMmI5jEFdcizpCKEI6Ul1SQ1Dhk4fg9k63qsFiqW98QMZwXaeUQtLvJ8d7vsS9V4KFxK&#10;pou8jaJD2qTSp1TkljGAHrCAguEIz85Vw2e5BcRyT6EyYVgXAoz/IBXoNfXBWkoFJhqpJC4jLA5b&#10;zGdB2O3GnZAwhFHbp8RL4lYldUP+ZSqmOccrYexAMV2v/aRgzJlbdYn2CxYMRLEpGJhoBHPM+d6V&#10;y8Oj8viMvB1+HAwu3fZFZy/4FAwGZ/H14GJ+wtXg6Pw6CILxvOOjceoHaEzcsa567stVU9UCdtt/&#10;Hrt11trPU3fOLtpPdW/BpV5dZc0HiPlqWB+Dvf7R1f8DUEsDBAoAAAAAAIdO4kAAAAAAAAAAAAAA&#10;AAAKAAAAZHJzL21lZGlhL1BLAwQUAAAACACHTuJA2+KNUxtuAACRbgAAFQAAAGRycy9tZWRpYS9p&#10;bWFnZTMuanBlZ52cZVCb4dfmQ6FYkeIuBYpDcZcCxd3d3QnuFCjuXlyDB3d3d4K7u7v25f/uzu7M&#10;ftrdO5N8SJ55Jtc8yXnuc87vOv8W/20CvkqJSYoBoKCgAKsfD8C/FYAIAB4WFg72MzwcHBwCAjwi&#10;EiYy0pcvSHjoGKiYRPgkxET4hISkFIxUpGT05ISE1Jw09EzMbGxsJFTc/FwsfIysbCz/OQkUAgIC&#10;0hckXGRkXJZvhN9Y/p/Xvy4AGjzUZ6glaCgywCc0KGg0qH99ABIA4OO9/16A/7mgPkHDfIaFg0dA&#10;/PJxQP1XwCcoaOhPMNCfP8PAfBzt8/E5AAbtM/o3ZiFYDEVDODIgJot/XC48uXB1N5bS9CUFq5Fj&#10;AAIiNg4uHv53SipqGlo2dg5OLm4ekV+iYuISklLKKqpq6hqaWsYmpmbmFpZWTs4urm7uHp6Bf4KC&#10;Q0LDwuMTEpOSU/6mpuXlF4AKi4pLSmtq6+obGpuaW3p6+/oHBoeGR2ZmIXPzC4tLy1vbO7t7+weH&#10;R8dX1ze3d/cPj0/P/9EFBYD+H7L+cyn+e/0futA+dH2CgYGGgfuPLqhPbh9PaDSYz9+YYdGFFOEM&#10;gRhkLP7wmMJxudXdCOSsSpdYRo7TiNgUbFvfr/4j7b+V/d8JC/j/Uva/hP1vXcsAJGioj4sHjQYQ&#10;BDg28ZeaAsMn1UvUpJ6jlXua3blK8h2QzRF8jk1SiI6olwI98QUsPuVbQpV2WBSwqqXVUpnIaeWZ&#10;FWt5BhU+FJkRxLeiWLVmWSIlzixhSVbt/foxrg7s1zQd/zWqJSaTTpZfwo5GXG8bn8/8ohYWdKrW&#10;z4WYPgJC26nXy3MU+bmd9Znru1RsgkqCCfe33yrF5RpY2yCNnyfKAznOZYrVkYXsKnE3SkmktyVO&#10;0Zac0KquH181qAXRmHGdd74/kpa+gtIXF4ma/wRf7CmMLVfAkn2xCDveZ6jgaCYfcADiq6YCaTT+&#10;kSZVckD1nGulq6k0UdcYVTkypkPy97/QZhK3hZqEI653qbD1zuGAtVussNw26cC0xNV3M87U5R8m&#10;VMmXNZ7FascqXSVpGuGXLFkQRvFV575nT6x2XUuumvGycuqV4jrEfVGJ2VoJwMrXSX7HPzq7lWRY&#10;ceIyveW3tlr8xRGNGX03rsyU6BLY3M6H7ocd8t1wkzc9tpItgP3Yp0xJ8HM3Aq8dUecmn7qKvRoX&#10;h90k97ioffGv6yTDuDMd9EGjIjcflKYtanFp3BApaWfEv13nomIN00P9qo7Wnmd8l2Jiswoi9kR/&#10;1zHNIRDas7L2Ueek20Xb4NQGlprig5wCCFsoCEodqjpAVCf8mAzcXLUWA1KKy9gtTy3Pp412a4+w&#10;4mtgBl2+Ar++LCZ0w6h+aedmGNhe40E8LLDUsUFPvghcLh03BjowTR9AAxZseW70MbjNpRi8ineW&#10;Pp+ufImFq7deOgzAQdJAd/jJXma7dd3JvftGO13HdC2nXUVUZvW37m2RH8lyK23eIgwc0B+JBHnW&#10;zXtaSmLp6Eg83OF+anlWAxUgRybEWG2VqE1bHZiQpjc7WsO4hyT/VCsmmxmTQyB9ng8qJqeoQqQ1&#10;bw5zmmm7sGY/zy+L/6HGQo3OgtKrJO1Y/Y3UuVTZikCom9CFsqaikjMjhTJUMXFtkbsY/CVFqxIG&#10;tt+J83kW1ghhwPKHPQYsG0xafxZgkFWy2oduvtcwl0iLi24heSheerDTj57c4L2+09CaqI33IEll&#10;B7cc/iKvXreK8mEQZpqiEedLhwdgaEtoU11Wyk46ySLaQkXRe1LNWVwzSHu0wXBhJmOBuWmNLgAn&#10;h+i9fpBhDFu2dYxF0IBOUOEKqeZTnCl26N653NTLQLXtufNCWn8BCy+HbqfUPjuyr3SAcGbY21w5&#10;DeNuXJiRRraWASoN7hvdXL5/EL9eIYtScs2i80K0xk67+goFeJibHYTlP6AfHksPZNK4lH+IcnHq&#10;t0SjrY6O+4U9j36KZ5tzz+53Kng77Ueuhe+bybDIGOmG8rhd11ll9g+QFdxUuh2flM7iO+9Z4LhI&#10;ltfWIk1HY1cAUyAdD+dnZfd7QSsrNuW6mzRogtwRbgIO5qrrdrC6wn4g6Dw3XFr3RmsZ46DOSooc&#10;G2Bye4e1DRkQP36f5+3IMi9DRL9fHz+NDh+43t+bzDRkaDlDqpgoJ7gGfx0oPVKKAFPOmx4aK/jm&#10;GPwD0NZXRc9NC3ELST00B2l+5wBbQ3laxue1pDJs3xBybBhqJvNkqLPyCXjefceLnukVeHtrL830&#10;VDkuVXa1yTZVcnAhq2PbjS2mAquzfnWw8qNZNEEKXFWn8fFzKzxeUHOcMGQdihelB7/kfj2L/r2L&#10;z6yaL0TTrnA55ZIeo1yIrtxrVqItQ7VWxYG5811icpY9F4a3mZ/O/buiHi8exDt6TIFT+TXbqioO&#10;4AhV4oqxXBk/IDDzginDTtAf3nHFcgfjY/Xpz32pkjCkQMEcRCpnNSvmNBOnAq32Nx039qFfjszG&#10;BDHOFcn8Ggw/XrsSO2jt2lXqtEeuNgYuyFAJb8IdZDcZhPc1w73r125ommXwdXVLunpwVUqSZsAw&#10;xHXi5TRM1uJ7oODNhfd0Cp/34meVbYRVqJHgHrAmu+mrjBR2ZTCSLknFrUWXLPdJ0qq4cdWNDqJ1&#10;UAtoPR9vPZOkijEBnsocYMVLNWpN+ohQgVhfhDy/Wtdkfv9sYrLF3VorwWKOy+44Jaxj5yBQ//uH&#10;eoOlXF4XUJ3Wtoz0Xql5zi83hXQkL6bR8l7f7aHP6ZAu1vrA+EgxdfFG00eVf4VNweKcpC8U0ybE&#10;4LVfs+qKj3qT50DgsQLBnkjZTpL4NtuSErRpyW6UeFzklVXzfFaW8/0+8EQGH1SiU/bOTaie9Fbw&#10;PDt/BTFgJhHR8DPtzWd3D2+P0QpUqvPOH+G+UHot3qCPCJxpi2KnybftjrJcdk9zF5sf/dFuylch&#10;rcGSTKtvSfyX6P1qghbPPtLK7XVUB9wZPlaMNST6PLuipTlVeiawu/ADUkp18W0Uh8DCRtIdW5Q0&#10;tuON5sgn8BjZccPCsV/ahHip7AuQtlh1y9o8SBKXXrl5ZUXMFQGvG3kIjLsk4r1q4FYhLhO/+YdS&#10;j7mLvYISrcqjUD+XfX8+DwJ2mgKpcq0PtM8yrnX3FGOFMByt1TC3HRTnXd9z501mfIrumv9xX/NL&#10;TsCAd26qt9VG1OqIfyIeUmw708jvUcaif7CnBuVTFtM0FxnWxvzrlrJ4vIKlcPGJqoSyXgNPdnXy&#10;JC469GL+ssaJdCenFMezDriLwOO1AEdZ69CbKkGio8rNbjY5OnwHPtqzezBzHNQ3cWM5gXp8Sl9M&#10;y3cqhVEySzfg999vWmJH0I/t82UnSTMlraJ4TtB1GIW4MSdT2qyna0TGMzzUEh/Us5AzjKWv8oVs&#10;/KZj5N4J8x+Uy1G5KI0XUKydxWqsbogVI5xJ3o8YYOhOk1TUL5yyZvQq2bVJ5bpnF62Q5jYzkixk&#10;K1/7bIuIbHUHhz2K2iK/01W6/5khYCBJSYzvXdWMjgYFoKRxiwWGeAY9uZpIwljwmJWXMUMZRamv&#10;IjYTRzmqcExPWk3VXr5tpHEC2sedIH3KWg2ESRT3LL6DrOLtG9AzedpqDAEo/EDdPh6Ct6Nmok87&#10;FHMv+l/at2gxhmNe+hytgzUTv3nVum8e80dTndVorng4RLfLqr3PtnyEucqnhTzJTToTXOX2GFcb&#10;KIV/gB4o1NfX/ud5xbGq9M6hIv/K6uv9pG1ke9FgDeczYY1viV+volUOKuGeVVo+jynpR/CezNc0&#10;ZuLhG/gnYkwx7exRVRZp5cUg5e/6+rV4zhJvOLlUxnSK+cj/MJ4Cu7BdxosXrcnauyZ4X0naUwpX&#10;yqdHBs5GurIv9FzpiRxoS3wPzYBT7K5EcJcxduCqFL2M6ZP9ITu9PetiyyN6jfkna+qTTkJGFQXS&#10;PwDPHRP3n+IOzda+G2ATlqqTkNfAZJhzUfPs93j21auKTX7+myy6kJn6kL8E2uN8G8sXqBQavCk5&#10;3zUci4oai8GP3sqCoad2NkbhlpUspkG2scEGzd+lAkfOjpnkveeL/qT/qqmLO/u1fS4S9qvsxlzQ&#10;5ecpV/kJBBTW51Q00lo9HaTDT6zWnB0nolTv5cNt55xqdm0kPK0tjxt9DJ29DXfxg199IZYuc8q5&#10;NcroXtNslTxKyOjJSJufJwBVz8oP5zjF7fnJYt0kmlAcU5x2yCvDBWbBNJ+vEV9LyLB0eRzTUEtU&#10;gpOJ/1r7u9NJIxEdLrWXqo/xg86ynO+k7PeHaIkxi7LIzwCojO2iqNAjLebllXICO5MmTebrphDP&#10;N5R1v6+dv0tntUOHlkc2b2k9/wEUHxcgs30DltRrApMiPZl44ppWPJxUkXPF2pYwaQWBWIZalctu&#10;rPc+ETVDNdSE+BXGuOPiTeFijl5ThX82+1yISmsr2enwo6LUuRy/NmLhxS3kkoGswgbrdUyo0Fnp&#10;/gHcIQzk/3l98SkJ4i8zZbE1KnuKUsTy7IDliZxSlHxpAhvN4idFNkRVDxWPmbNXGOEeyVwr3IOx&#10;IlRlqorWUwz56SS0i0BcP3kR6wbPFFP3Gj0dhOlEhvCOhBqh63lz7otz96YbsZyFmn7DbYn8VNks&#10;gVtVdSK9D82z5OanXWoc//SJZg2OTypIGzPQ4US9LdvKWEjukD/P5JNRPphLl+nABRmuXsywKOcM&#10;W0tXKOQKv6al/DdU07xkWBDlAhYjmlcuj4O5EHErn4Ft7NVMXopGU2rNTLWg1uCXb2fKg7b0gbnF&#10;92zJDd976FwtC0tIlTosSe/wChtyJF/mYLR0In3NEHkT1AS6bUnWXe1nQKWSh2ZzLHAdTq9ifxl1&#10;brFYv1g8qk7O57ituuOWhcf80gr3gaEf8zWS5Vd0iqVlWL1RoiOek6lQMuC6xWyCLmKbEsSQg2Ew&#10;G7IQLgIzDYxvfCocKsolzkthFXINza8f14oGCP5JU0HacMafrW3UhL8Rgm7mU2OnrasYW3F0/VZX&#10;60ESWtVRP3/UwNT3+4vPeHRRvZrkaV6UFNGms8agVgs7SY3/lMRqDn8n4jUzlrnyr+hlzC1kbQ7b&#10;vIBlknUyO4F2q7W/0WaflRHejrtY+/y83Jx1J19rhVnVU/q+anehs1GgwMp61NPInpXx7nCBJ/K4&#10;zpQPdJuJNKMtE6wcBors5HgXsATaTL4Z80IdxPUrJGg5PpqPevp3Fwfrclt/G8XDPXUBFwe7Pg07&#10;zQKPFJ4u3m5fTxJeTIJFaFwdYYFTiPJnmn4jC0rd2saZ2ynK+2S/b9lu0yxaz4lD0qJ0YwBmhVCY&#10;3mvWBySpZ5Vkpi3hQg0/Vd6NCjXITUcM/c+5S7+JOC/7SXHU2SbRB6f8MIKs1TMIP6jhTK8uSdKz&#10;DnTnx3PQjvgIYc3oPf4D9OGkYC9wbpimuUMpMzWKekBthpB6r/EusKTMFPeFV/CLwxayaq/m6q4g&#10;nG7siG4ovpSfFASs9FU1NMKCLZE3Y1zGwYPniyx31OI690eqifRks2qz7NykkPw4kbLRRnIIs31X&#10;oL9OU60q4Y16m2Dl6qOToiV5Y/D5uuj1fn3Tz6uRdmD0IDnpVLaKtP8Jj1lHWgnaqhZ/1ArGHyMk&#10;R+PsuBCYnQxf8ujkpV/FlQRwYnhqyrGiHmmPa7Yu/c2zztOgFUJom4RaMYStGL7NB6wlSb+yw/tY&#10;XdiZC2f1nu/9tbVYk+R8u8SrgeF3l80ptTHfRZ1jfqD93k9hI6qwtunez8DBfNE07IwCNdCPFNCZ&#10;GAT+dnCQGJdQLj7nEpg7U86g7ZdDFfNQViqiQrALBcpYpRAnDmB5l2c5C0N6aJUKsmi8E8JB2ChA&#10;OjTJmvK/DhYajlaJWt/HsdpaFKHs5tyGiUo1pjUA4uzSwoSV1Wm2EwJn3LbSDlDjdiJGCzD0EtJe&#10;KuP5Or9yamxsHorOtnCsj9mlCpJmWCaiSBbbNjgfslf7zd+ieo1HjXwAFR1rf5g8lGjjUTzdyoDr&#10;XWKqicRPWCnzRQRHTn5lYpJe81ytPiz7ew290Bi3Zffv2BAz0johnI59wIIo0CmhhWMUZbRfSTpT&#10;aJiOcdWVjU/V8ofrkEClHOOMbWxlIKVu+Q213g6WpyDsr+mtgu67/LOH6h6knKrz9cTDO4Tv8vHq&#10;VHiwzXvq6O/TNSAhnzicHrRu6iTceO6Sg0sbN8cwIfK3hPWSCjDwt04jUYtaUmMYPgvmVVZhbUa1&#10;tcr5aKTDhVhk+gbMk+Iel/GUWbHo5kujT4GBZ8xlxR47nXUAUuUz5MjN+B+AfgOOX1Z4cNuofMSd&#10;h8VN/POPPwURUKM0/Pdzyltf9u0TjH+APR2H8BwJHIrHpxQWl7JBXPvuf1ChJa5bs5HXegr+RkAt&#10;EJUGfhQC4jDQbiu14mSiHlQSFsL9nXPbar9C8UNV/DWblV4Xk4eubJnkrbvse0DDoYl0LWi8PD+w&#10;57JZWVwoEbW0+4ukTj4T8dfm5+SQvOf4/hyBVb+PqPY236G7LwVhtZ0n7T9AFA4zqE5Aa+VsZSqr&#10;sMVrNMKdtRrzzTq7rfUG2iBn+GKCLi/JKgnfcXEfLPVVi18GARRXm6Cyuz4Yby2lC2q4e+iHXWOO&#10;R93RyzBLEUlmlRi6jvFOE8HSc4CDBol1uYFVxiHnytc9WUlkxiW5Q+NiY7QPbKt/h+Ck7P/KisbJ&#10;q07ORFDQaSShWBnQfjdoL/GeVpg1kdSZCrb/ARcDknhwlHLwvcgpX3t1KWLoVvSf8JqXS1ob08Fr&#10;Zswrwe9Hp/z50nVbvJXamx4m4Er8RvfNZPgg26rdKoL1c7JBqBd2V7mpFNPP1Yootnm0MP1aWKop&#10;SA1STQA2c7TKTbhp2dH8LhoZOXQ3aZrNteakC33AUYMxifPrRpRjXXM7ZIZj37ulNY0ZlE4uNsO6&#10;aexw9jgvU+OB4XuuoMw1XOqm9Yf5R5LNhHozexLDSqMvnSeXpd09mdP+NLmejyhW9AJvjFqxYL38&#10;661gpjFrMjfb6oJWr9A3xwYPl4avZztZdfK7FUKEL/hRuKS8NfKepX216F4L+8O6q88vSxoOgkH8&#10;Ji6HTgoHmBdb49q/1hLCVN52u++3Y5JamAS1/mBEN+df9suGjK9mylQ7Ro7wR4tKNYY8TpG4lBqJ&#10;Kc9n7h9cACyA+ClGO0+cANtY6EP3AmujsOtaEydVJtyrj9TsPPt4dWcmqRUT5DMx2isg2Dpdpx2F&#10;fyGnKzzeizuZMS39hfh4J8M8Q7kNa5srd8H2jJ33ydZGM1rzeoQABnk9MEuOLla7hsuZRLEfN1iT&#10;Rd++eruUNVHLJyzxG8WC02J9NlphFFjcFPi5VbvFXjvdOo6niR8VYHwHrsLsqu0cisztcIr8xDph&#10;3W3auJy7BUN4z15d4p6uAakbIm1HkzAgjQgIHO86/OJSKRxtqYXcLGD9DvfZpiYjXmHqvhicEN+b&#10;1ZOfpCq5zP1QgdHzzhguiLSWCwEbzZGtkfV7l6spABDRAgGoRMg2j/J9149hVJJniQQa3sOmodgT&#10;GlDXkVkHRTmVYtHWcrI0hxurMRwNmmoITVYp6+OxAnZWBgFli8eedgUTDSkW51FVuZ+1BUUm9Wgf&#10;EoWO9DKYMY/LuldvDuRAnJZlaCy/ed4py47cRBTrcb7YHQal+tq1EZpfFfPJ8mFrIb37zrPShJFz&#10;P4U9e6L4IdoHGITIT6PZVmAbXbQYVbYiLxpHAs90VJntT5jzP25sp0XB+upJmm5qvD5o78O08QTW&#10;Do7WRe45TTJXQxc6nlYsZbAjjYWiOhHaJni+nSBjvT8HjKbNC8LtXINJNWvncVCfJ+1FNHC+uqCV&#10;wPFlzbUzQB7g8Qmx+B2sakME/SpzSvO5+73GXAwRTs17oUnVqCUGJAbZ+lOJ0o0axK0OySJx3fG4&#10;9kulbWFoTbqQuI/UyijvMPJm1MzMlwVdR0lt25lEv9YxV2BpwzVheY1F7/9ogZtPYoC+biYZKcvU&#10;VjXyIHCT28MzQjpWDUTZDAezsDnZQu89u4CnTc8mwXAy5txUMaDvenQOSbD3zMksfbZEVmf11QyB&#10;WpbG+DuxzMpnQQLnrJoT7bdisbm2mvq2fQa05paEkDICJDaw/4X4cqh9CmVu1hGmmdjwLVZM2zOB&#10;Rdh+G1rhYozeXaZADsOlbvVZVn22T3m5ldp3wHu9P/3sGvfxmNezuinS97m93F593PwCF7O7hVAJ&#10;/cSdKbPa6Go3al45OEer+KUhcKr4tpWH99+8bl/+z65iUdSHSRPcamX82tVq1mWprMlcpZvMgtwU&#10;KgN7AApKWZV4M4q4room8Tw17rWVuXjeYoHEXoccx6XSGNqDEsocVyOnKbXjbCeJ2Y7dax1HoOpY&#10;UBRt8WaC1GZWQL0kuUVBaFo+2zUtpVWdVQh0uOcQUHVUsaMs0VanRiu9I3fdUkRpj7Jva/hCXp1d&#10;B9/dSo6CTSfMjVhWSyVKzGOy3Zw+OOu7A3PaiILNgKLNLMuAmIRidJcyUvimWBuqVQm2iX1qUxkd&#10;tXwSTpwml8b4QE/6TyEzPi9Vj50/NKq4dn1pf1eloLps8HNZk+2SFJTs1VQwmjHoEGU4c4tKWZES&#10;YqR0wW/Ph831k98TTAz992oV7JTnQXF42g/hI/LF/ZxGaa+dxsdir1l1+zIVn4kVxlHKtR1nmzQi&#10;B3qS3MxhM/fRHpIzcJm2I6qRllnlVAEv04GLJmlJX8VvOBmWE4wlPH6pfG7aLk0miEaWps8yJDRA&#10;jASh6Q5SLcKEdCBzYQlAehL/sp3SJXwz5RYbnNoG4ShBNYgioRr3q8KEOw6J+00kiNLgf5U1wwwk&#10;nvE8xyvj0V4/ajzxKTxGtaX1WSL15pw9OtMkSLwjSeJycIwJfFJJ8kpP9lx7z9xWLJEQmKNjNn8n&#10;esKlig7J6qhv6uDN2tCzVDyfmRHONx0rFM5wdBoecHSv4P7BSH7shgp8s9Kv154Qz8aDccOctSA0&#10;eOCdxLbiSMFftaXMibFmg9qKnzmUCuUxqIBSHiS90VpHbE1et/zWCZmD/q207gHlNAgDPRKpniJt&#10;izWAXEvpFTkfnQ+2djqad11wA/Op+R1LF9MH4g6cN22qihUk6Vv7yOwJ8fgO2/igGdsf1FR1R0Ye&#10;4E3O1O3X+tvel/+Msbq0eP+2WhQCjqdrl5p5XyxeIYCGGc2SfCf1I1Q3LHgVa0vvuXBnMOp013ja&#10;smuQRD8AJNLF8+563ldKmiEq6SwT0n0exrGV24eJx4vIpcM9LpiPl4tsK33JUOfOf1wQhrDN8s9B&#10;OPw41mpHSuXxDn3rp5bGLT0A1tiSxnx2ymmH95dlpWZAEK0nOpyoIBX3iUqlLf5R8DwtHMgK1AA/&#10;CX2kFo+bJPYzV3XXTbTJiY41PXx4C1eQqQwIJ4cYS+ewXBZNEzBKFdePig5qypdOMeamOFVnJw8e&#10;HIEHQxv9PRSfqfI2L9Vxt+7lxAe3dJ19oV7hOOXYiURyG77QkKtzY1P0wpCoiRb/VMp3hsetO9D8&#10;RrIdHFYi1bDwdRLmNKxxb5VogiXHhfA986S+vg4/Kk0HXsbwCVGCivjxXRXMJ8NhMpLRQrjWf1sZ&#10;i1l8i5X+rdm4l9gL8SxdFO7RMqxAnMAJt6LJ6EjUIlpy64B/qQucdHsO/Epyhqb8hXcIFo3FB6g7&#10;Nt37yac7bbi5NcqzhWpLF21AyktcBCfgD7sjtyWDC9zexGfleCr5tl6B/crjlvhWrGBXQaHwrqSl&#10;GK3bYjFHdU9iFz05a9FV74KDClk1UyNPfAV9Pgw147DwAOuyLar0xKLdhOWsque5zh9EJa24GVDi&#10;/L0rWEuq4lJhUbovmNeE9DLyM9lvWR9bTM2FaY/8ZVEXGnnpVPoCiBnrkRYY/6aeR9Vc+SPMREmn&#10;iVVnGQskZmliOQceyTAnaNGklYJ0CxTVkJx7Ep/ipCwM2DYtln5iQhv7l6ANCnMVlziFJ4dZ1BR4&#10;Qkq4YnIPIHMMfc4gmKw7RoSP8kmBfWIkFpK8DlBOrcEvdRbuRDPfX17Pc94u/tBsyzaiL9eb7Dcq&#10;iFjjlgSkNgQdGC67caa0ixXecjh71xf9jMx42CMgWdgoQy2weXUyX7V5KZpVcXZPd+JQ+tPxwFLm&#10;Oe76XRh0WdTHYNxbck9nEr2/tlgVIHo4OBWzp7hhzdm53IifrvWWLBmtbU5e6X3p+ay+F7M2z7Bx&#10;KfCwKDvcDzLm1bgkBuXr2Niv5+KpxxwoCeRnzzQv0VdsGYFhT11Whl9bFirdPer0sZYHic47PQxL&#10;B3Y/32Cp/ToFDKDwC9SloB/d+5Kmy3Rq60rNUAB0njx033qJgTE2qs3jVqcLE/8Al3JuMOlRaeZR&#10;KTJnDirPaBIqUP2e86157p7PWwRydc2mpsQGdSIsfcABITi87nINX2LGEgfD2cqzB9oQl7hIU6j3&#10;S+7BI1m1qDPzBwuRwIYDBItg6aBI44ThMs6qAvQ68c9dcOGrC3xwFYc4xDLz27/IHUdxxir4hQiN&#10;qrRGjoTMw4bOe/ehr7DcZA+7dcWNopd1O+bMR+BOjmSZ31XVKfu4XktAPlY+f0/mA0JmMnv6ferm&#10;cUvuVWwErBjp0JR2Z8NnpT7CtMJpUaAcBvRDIr7F9kespw9MjQ8Iie0j8UyyN4+IelmYbi71l/Mp&#10;7XOwk900J7LSTd6jXO+v75CMLZgmJD6R1wBTRBbIQKNB7srvU0Z5meAx8yRW5uTr6bBBU+vVnZDb&#10;NYHjcYpwac3uNaSSdqe3rUOfE/NeYpamGefWUckf7HScfmk0ZxxJQ4SwSqwxDl4LJITxVM8lNfyo&#10;/wB65eCT4r6qXc9wDIitKFje8NKvb03sQLb1xjBGqfk3LBr/ZAoN4W4x6fkz9OtJ+cw7qSVOMtjN&#10;zY0oe7zRBryw8vqiPhF2j4AZ1MP8/oD7ai0im60yY3uOPXBbrk6tpBEeEi0UHaRNesc3X1VJ7cKS&#10;TMyy+Bw+qRp+LcgyY5oENaBW/f0xPX/ZqmZRjpGjlzRcOyiGWWwwx+xMD6rQPfxGrqqpsSX6sOzH&#10;OShgb9sivZqUkOmerEUQxb1btiGXdfVo2IWWOg1ZCF5yzgMJnq/TzmqdPG1BjdWZ0N54gU/7Cnah&#10;98rYdwFF4fxYbqqXyBFFvMhzp+Kd3JpjEkmA8XIkCv8GdwPPoLeY74BrcwdsaP0MrgzTWlFkov0Z&#10;ZJwm4Z+kcD+JqyfIc5b36yol6Ictu1eEGPo/QAnTEAouCiJ0MOFvB782cSkgMH11QkpRm9hthwFO&#10;btrljfJEtBm56LhoPCj7vPcGBYpw0/yYbu32i8os2+IVr8x5uOYwX4an+T9ApT5nGDszXpW0MdCu&#10;Bo3QBtrGN8Tqnv3snQhin97LkWClCMr9hZbN9JvAHu8VqC6V5gRJhXgXkKC7yMrNELH4MG5vfwlu&#10;QiPvFYDjix0SUiMQ2r3mAvMTaLW0XL6VP7B6xLdUr//8PLCNeTVIDtvkh6bTGVZfpstDIyQGRI+b&#10;mPK9eo4V/HZXMV4X1jFJCJ9Hna9QCnUI6KqIZDPkAW/8ErWU+qqmFatvZSOO3Lqozuu84GYfVQC9&#10;qK4Nm1gVq00v7qSGIW/mfYookLFQLY8ml9ITw1FIDLIPW9zKnzGLhao7Zyc/VKL7PLHthXgLM6sK&#10;DNov0GWW9ln3sWwbX01KHljJYOgMCYXK9ONpYkPv3dM6y59BsKmFko33oZ3Xrx0uXi7o/k19XUya&#10;FUjcMTeuzOq2uo7nw9bAddjGNLHBZOfDo1ZATBBA/l7mhDrT8uJXS2bCUkMcJCcqSn/JKBzgpCFN&#10;ouZJrmFw2KuN67d0X5WDlL7ykg9SzcJSJeP9kaMybjVOTyuNRHNfim4l2zoSgO10LKrynbNib4RZ&#10;Yq+ePZ5/iO015uJzhau2B9TqdE0MUC9j1IuTgCPDkTk82Id0TQxd4yGrF+tQcZDWatyXKlv90/5T&#10;3j8A9OiIl+Jugl78OqJC+jIz7j+AVenwFnwzpaniKV0FNwgHcuBOKHzo8SIUHjpA15jdM13S1azQ&#10;UVhdj/zNloDYwoUfviLcfcTJVWbC+XhWPY17X+hIsUZ1ibybqxjXYMHE1CFyBJLE/NMyyMH617gy&#10;nhTyN8y6gcEYT3cDWlIJ0LhsqEVsO6fHXeG0XLcx4/IxdbRho786SRecfHEZJ+yCUoOXh4h4G2p6&#10;BfyFnhuCh/mvOnQE3apchGH2lsvHBBnNgjT0q5/dFGa0XRhTJoQLuzWB5z5jVmIPPwa3XNdRl9VU&#10;JxFDYGK8b/NOhJoaGll6dIfeoY5Ucq8YegB29CisUUMS7y4lltvplFzxkoYC0c0kIHPqcbuofG3t&#10;Qs3LkCj2fwBUnTZPh5v8xH1pD3VqOeasxTKcd7qWhD6WExwOOmsn2j9jpKWbrgffSs8Ki6wdAOHW&#10;lrVv84B3lZcTAh+5xX6WFqfYEdZAkeIzw05zmhspyoGoMvHtE9uFtKW69kZH8tBIyjEX0q/aNzuY&#10;/wAoJ2GWJWvaG722jttG2O5nkNj8nEEdtCf8PRtvAoDjjU7qQk3OsiDx7Zp5b6WxTcLRCflv+b/N&#10;E3CVNwX7lWPxnXeQoBAQzXWJxT9ARZEk+NFNbM7MR4qOIIIXoWbUiYI7LNpjQMCAhT8EZHL0D4B8&#10;u+a6MFk1/xW6idyWy5V4MO4xLaXnnfLKNaVI3t78a9osDHyFQizCSWOsH0pSEko9sEDusKo9Y2xA&#10;Eg232MiD0JVERtVLFGcsfaFjKLtE1bZfc2VSmVzxUq7MmJwmwp1oQPxk9q5cs6511KJX3pr22ztL&#10;9o9OfrqFen5j4abL5TWL54lc22JAzrI0qzH/sx/fdsPmvOHV57QjR6HPc2M5dcBBntJgaEE6YjHg&#10;er0qD6fbrmOLU3QFg8bTxehRrFXrgMwfY5AX4TtRja4u/V0l0qpGQXUyK0Hs4+2euMzDuJl7zNZ7&#10;DMwwZUpJgTRZssV5oUzJLcyOYKa+oHgzPqdvSFIiWZrKgusG8t2Sjd79BJ1XE6bdGCsNhdsgl6B/&#10;hZoPxz7SUywPFCRu8GCmdKfGC688pIKm1ad09BuhipdGw6fduXxKdoWsdlpL0y925DHfYtbB2AHU&#10;zofmHuRxiztGWeILr+GjsbBmvD+HJ+CsksoYV4vLwlXxDOVMu4v62jC08ik5Lc/6+U3jeNitLTk4&#10;cICrbzWnvbRF5woGCART1Zu+AvWJKtDRgoj0Wf6u9SL9I9l3cQE+QKV+CoN9bj2Oe/bcfHejE809&#10;yuAl+edaB6kwH9erCUGw5gIfhl/e8vdRScJDDXIPgz3JowWwIc2M0u5+LbtSUqVRwOoqVICSKXku&#10;IaTTusEiUqnLeDJniGQ+nSSY/TSWnlLHzwv6KW2CE+PXADfUEBdtL4gN0oGdnet9vyFiN7xbH6xY&#10;uDFMGF+xAP/iFiNMO2PV8oGYMbSPcTxI9OHuxkkmw+LuaRcTOh/pLGZRvhw1rsnRjrkpUfKVJcSc&#10;d8qfiIKbnvImKhb6I7BqVtcQcBSiIEHxMO770DHtUSO9V+DWcccdjdrG1gSVJNvVJEnj5uEAkQfV&#10;WUDlAt9z2s2N+wy1doRLHJwLm+Biha5UZ0J0TgXr421hen0cI5rNnT2sZFHvtrvZfD2c5Znr36Te&#10;Qs0mxj2IA1yhU7+XN2zP41nAOYK8jiip/Z4+xTCwZJyojnk91fZs4BujiA3J2gSLeKPUVPUV/3x2&#10;WdjZGaiG0GPDMMFyUngIFfpopgLrO3Jo5pdjH41nB6HE/Rxtt0k6f70fW5URPEHttw3SxRUlTb5b&#10;d6ir9vyuB7EEjXwkI63tnNsDCUDTgw0tHXK6J8c6RIpoyqNg7p20Za4QSI+KFq9Frt6dsYkVFx57&#10;qu12JeraADG/0hTH+D5Hkgj1A5GoIzH11ZT2IsOtZF8ZZvj1MEEAFdwj5laLCcZs9G2mdMLI9JR7&#10;bd/XR79frU04yQp68H9XwKObvDu/MR03hPRwSh4HHlSmz2T7y+NO1NXLWEYYZrhAURLLHUXIk3L1&#10;jv8Aaq1z9T4i6m0ds9uaQ/XJuBNUzH+OsFWHJhzk8fj7xbf40XWttbRh5r/9qquH/cHCpCKB2Aj4&#10;6vilcQzFV18qlWPcKFF10nnG+XBzBpwX6NgXyrxv7up1wHfAXSZv/fXlIm2gNr2vhHfQxxamOhSC&#10;YPwXqdMRljXSBa5TZj4s2si/gBYcLXZ6o8u24qk3gE5oCw7t7sKs7jfHsBsAnqmaUHyCGr4vLR+P&#10;+Rt3VxEE+xzn5KCrKeb2Zz94DqOAuuzcGjCJeGfg419sCjnd3ipU8KHWUHnmoNJi1qqLkm4XFlMO&#10;Jj/RGciv5LMZ3mhk0zuJ3YF386H725IykVpw1HSAdWzIZO1BPjywj8CopQRJ85Hadh3l9WHtV8hy&#10;pUoezk2H/lRmaqJT9olfaNzz8o9x9W7JiOdw7NBuGgjoWDWKyA2QWsE8eGxVviOSdXbfSTuetjNy&#10;Q4thGLNB5XdqQhu0MSq1bsDxzEi2mRGy3eMm45IgQIDOJWeYevahS24QkLrMh90F+4Cf7vh52L6Z&#10;0gxTXNj+A4C/RII8426xCAgXuEv0TvBNl/uBP1KtZgB2al8LHkhRMukKVcIUcCNYqmBYmW3eXeaC&#10;B2lvHPYswRf2R89JSjG14UnnWfPfyH7T6uYlIl7ss+zjYmfXIbpruY4kDzmSd4G6SjhIpDhIhET7&#10;x2L4L+/+RJQ1R8pcdwcLfQr+XjsbzwzJ7sVaawxhOL9dGV0zpLJuX+ljYYJ2Al6fcZM3CyyWvDLn&#10;kcZtqgpamN4wmjgI/OTu4o/hOphdr69HsLf7MQ6OhLUgfDJ9iCM0zn2Co8IdkBy013p1bTenzTp6&#10;iI2hRzfHQ/qS727l1W8vgErxt5uu2oSLIMVVkhv6evMZiOAtj4LVua6z4FVhqaR5ZGmIE3tiTxGf&#10;TFOXFw8YHiIRelbnF4gsdInmD/Esi2FhYSrAyOLuOsmWs/ZUCkr3XGVnUZNWHzis8lGsVj+rOGgk&#10;OWzJuEI9b/7u15OTLh7PXRiV4zN14CG2U8HDwS8KLd4s0RfRrg6IGvHKcJ0EavG60bJoa6w2XBHX&#10;QsFxpBi/PwkW0tnNDoahqXbOMpITLcEbPhH68WzhT1zjcfx9YDotwHhCrMY6W0UYkSvl4iP0rUfh&#10;j8I0ZphUqrlyC7EbIrH92nzGkvgPcOJbb3bzc8blHiMMWxya2AT9k8QHHjkSnAtzEmbk377EkT2m&#10;PKVthwotDY0iIkoJVHidVizYfsqZVCbGmpnh2nkh884PkBx+zrobl9x8M1t/wa4p/sOxl+7L/Ogy&#10;brxsnTZX+Lmj4Rpl2OkG+LjfAG5zKu+CW3ZeZFRuFZbKnhUcKZy2KZZr+2Frv9pZMVy5pDXoxlHC&#10;cCz055PKsIIY64TT0SRYfGsD8yleFiU/R/v4UjLY5VqFzx33swShD21/Z58smf3aRxRbwehezR18&#10;fE+qNAY/uu4JL21oDmZvUohJPhOqFkCaE1idYmqBmbwdH4nxAK173qxsczwyB0LdIyZ61RhnkhGv&#10;c7/1urb2OIxWQ8J2BHcSnpa0dHFeuEI7JOOT36RWhOplUnK1M+NYdMFv3AEhFFrebDiN+txo3Nfm&#10;T1uE1Zs7AT6WPcoR9k7cs72SYuOVgzdEpZYt6hHf0JBRnNzg16+XtEtsMwHHnEhZOQv0nUibEMo0&#10;AmQ5bcutgUd7Wxn3oZ3HsFer+fR89wS5TtaVVQJN8iHNX6lUi8aN8+XWAmQLZxU7TZBlGnPT5Vpx&#10;XGX/FVo4MLve9IqiNLTH9WyaOZ1g77gvdySN9QFLtZJqCNfFAshpuTCwxFL8jWfAy8ET7+tv3xCQ&#10;p9IJMTGETZNsjs0y+W3qyfMPkqTZpJoaF3s9TiiDS5mXz/eLM0wOZoZb2718qAEvpOf9BtWdPF2Z&#10;70FggmYGnLFLTj0rVR0x/qdKl5ieeWytyPnn8yiQnthIecLygIcy5OqGpNJqzyU7pEUHPzae4KWM&#10;X2D7Z8MFe4kJ6T1qk/lJ+GHk3KmjJC8h5/IyMvxyvxMGQ+++REOVM+nzLemmX5xK+RllZ1vwzBrn&#10;OOsfoWNZt3fGS8bqrzXaXNsQ8l/MNLWBxpF+HuL6YL3LhxD97toVeQ9LiuW52XJgSVRbhIodggdg&#10;4LwN+vWIJyIhjSeErj21EyVtfp7DVY356HrU4pfEAwruJdzf0WghuHqgHjUEyZe3Lvr6YXI2L54b&#10;yYFopIlvT4ibm0TryPkf4OvaunXLRHqhQBJye6KjNGEeIXms2NkGp7DT5I7kFg09FYOPM5s078oS&#10;VAAdTaJ0pGN5M9cEawzYYyQd5DGsLz+2/lAjxhnmUuz8xqJ5KrDMaF8wlLYN9xPnLaALKnrxeSGN&#10;mX63miKr4KFichsFVDZe1h50a0Ygke2N5t+Lkt7o9p40YJx21qOkUJitfvMqUyp1PpCcsnXyZkaj&#10;N0wORIPydygwP1ErutRrtrWnuLBqNdbtow+XE/h9o/vD/5XBDXivq7egGvVtXc2dnJ4E8Da7koW6&#10;o/XOr2ssGcX+he4KqxAbOwTadSdLTJy/DLH+xMtFLl3tRv6ckTnk+55XlgxFHIoQ6Wz/LElHbkde&#10;XLCcvNb6ZYe/aaU8e92Do4hDvrNFKcrWRmUR1oKaQhEOt01oYIKrGK0ObYNKnfmcrG6EYiagL4L0&#10;1nDc/kQAbcZ5lC6gpYZgKIUMJ4kT46jOKW2HA22mFsSlpjPVOa7RSCN0bAs+KxO+krYxQoUUT+6o&#10;bV5PMxfqt7cOIUqGIV4oQ9A2jjSgGMl/y32wcXUkysKrxJG/X6JpV/GkwA88t63zDOSN9UG5SQa8&#10;uU1xDlfRJ7Ee+sbZVjMRAwm9rCJ766B0A13ob0nGvn8qhdXf4q1Dwu81qvfGaaFWuLEsXYZVsJLZ&#10;kiS6z7LBsn836Hi/6Ar3qkIoKfrJxTpZur/9lmhf+rpDRaTOrsu2qK2gudn6J39r60nqU9kqOkfC&#10;ybiTvF+Rnlg1Hyq8cnZKThmQ3pE6fFbR3WCVULiGEO6oFcxbJ0/mxXpo/YNwSZYy08r0B/u6qia8&#10;qQ6j3MGhnBjXxaJaXUudhqM+ULlu81Yg6Sb7vqEMj0W3l7Ca65PEmZ/zXqtk0o5bh0BeUe0VaC6U&#10;ReJG3DnQ+tcQkS7qlTkh04DH5nvSnDx63tvhGmE902xj0x3/so/lT16eeYYBEF88Nn2fp/mntvcf&#10;+BtyxtEErdZhGnYqwRROpLfLrlWGb+tF9dyv2mUGpzGyTSMp+sm/6PNL8EiBq+Zk7bQar/RuMtfW&#10;m9W1LxKn68+O7uTESbJLqWH8so4MOz5iZPg+6KzYa/1TElDEzcOY1a/CDX53aYbQb6n/AP3WNXiF&#10;WB7eMQKFylHJz68TBYGKVeNOvYMt1jGPN+muXPpMH0UcoX4RwajbJfLle7cvQ9zaf2C+Omn9A1gb&#10;gvMhw6ZcdXfRWcUbTXEGkbywNjU5iNwUGVAa9t/HO5o9EGUuteF3HMq+JiQPUUBPmVfQUZ70LZvM&#10;cNgUNEkyCa9KVYhXzGYJQmk0ao2syhFRtgnhjUnfxw8wn7omPC+gULGpchy+vHeYlwSPmspvH3eC&#10;+aJDdGLO8NkSjt14sXQ7xvHFFIY8kQIkD17ThqPYiwLovgQFe/llGjM0UgAQlgdzB0VUtheKWAtG&#10;xvmmA+sPGJj1c2wAvgGl68du6m4M9OWTdN6gq2h+eD0/ra2SsEjQWKVP48ZcVhAf32azLrhjxZNc&#10;ewD/D2cUjNrMcCRsnGbol6NB40nK+lsv98/lFmn5ergQh5ot5RXoDB/r1Clb+nN2LFsxi21/SUfC&#10;TebTjp52WGk6V+pt6kf9uCRxeeMjvUKVotAy2uv6+4bO/NcJeptcYbS8ypO3H0PB/kp/r6TQOwoP&#10;UsaCEWMRFRLP6hlSm5Hzs7V8lzlmmip45RaUZX1EjYXccaWZk7GRVv7+xkQ5OJnFtHgos0euTg20&#10;Qu0Qp262iPttGxXd0QT9PGvYlEzn4kfL8TvzZtjJDLOS+8BygseHZ96i7pt5WjfqecQwd/SBjW2z&#10;NCDn4NHLqJP43k7r+5tvyGHGkd3wue9kyRg6b6sjpasTpiPRGOtvgF6GQcZBSdeJinlT0I9InBQn&#10;8WI+bXmlVglaHO4J5sNOea0RDhxpj8/bXZSSro1/R4TP+GypCsUrrwutmI94TCezPchGTlnycJDW&#10;c4h3iFh1vyaxmySN7YlVgIfJzW5FsBLFvIpnrUhYnc4NPGEJ3PnMv0xwEbqUL8zdktWwyDsbm6KF&#10;GuvTx6J4cAvqZWQ4V3AcqP74PpiCvq0HzWxTfH+Ad6YCjTaVPdGyI6ltDzlwSnr/0SrS2raQtiMf&#10;Pz/iF28DZx2P13WrQw19omFE8KjTIjHmoyQzT5olSuR0VzLz/gu6ctNSCp39z1HF4TynGxEjqST/&#10;bkz2JJhN2mrXrtFEoFrwlrs0rEwiB5rceOpGbVY5aGDpW1A0T1z4cHdFNnAaP85L/oKeOijk/EJT&#10;vqD66inyA9VPUtrjjpYADT5QdL+2zBnMs7ioR5KcN4jyafZSMesx+hAa1Vq6vEZBimYmp5O1nrdg&#10;V0IzoCESqbBp36vSyaRdlI8LwOwM9vk6vZR7/wCFjn5SNglyGTradH6dOHeEkOvK2qeYZe1t/ZAn&#10;7DP908mWUaXmev6G6sEj7fks8iuiJmK1XHv3/EczaMGphW/7WsxQOc4C1cNv8IITBQg4rzUdpvdJ&#10;8G9iFsD4k0e/2MQS6ed/ANapb1fji0o/bv0PtagGD4XeXewEsd19j7zLci4DnCJCHaFeWfV8MNMi&#10;qR4wKDrvJhT85N/rJZYLpvfsToN9TCLgbnCL29qlnEv46/i5hkFWyftcPxgKxHVbFQeAt+UabRj2&#10;MNEX9DVIr6XuXa88CyiMdUuhawgix1Hv5M/zf3Dif+Usnqh/Nc7jRe+EKDue/ykZobmWgEBe+Yu1&#10;daGKAgwNeDpFNth519yDB39my6dpVLDtBFsQevjLOSUNDd1tl4puI/sydhp3KK4aYDwZFcnj0no3&#10;Lptc3n8XMHzejnf1PdyjqctnSxP52EJgLI/SK1ilabbWfamOZUXviGzmQ7sjVMvK3vbS5VrV0F5j&#10;niUKRZNHo8e8I3IAXiguW/sSpyJ2O2HSrxXIBuf6fJq435f++wG4FsVXcw34WGVqimqmtqhQUVGW&#10;66eIzTCY1jclr4hCbssyR0xrAkeS4PGgIMQCGfOURZuZHHQpkNvD+qTZ6Ub6hmm6cgpjbiMhXIG8&#10;VK+cxJV7FmVCluZ9UE3LvDMXiMc356gdSEv9WccrMNaPdp5r0vPCGMH0CvjwvQTymDWzoHA5htsY&#10;ob52XV7pkNyvTeLNCpzMeS0LuvwH6O3PGrm+0LO0tc3rljwDRat8hG5eN+edmfKjtLuzqMHM7xk4&#10;QJOn2NWfhZxvPM9oM3WdWz8aAs7FqquSe9ZtnuLo8342HyuTGh/dlhZpocXQO793mDl1zXUsiG4g&#10;92+RoKSHnrYJwdTIiB1k/eQiAhzyzruFtX12K+v3AWtbl3jDmoR/Jkix1y1d+QCSy4q7Tb3wfIw2&#10;9GYZ87u0CxTpqfiC1d7Niec0HqUlxaUXGerpdBnPlrTOexWUqk0I6Qp71Kd2tyuYpfITTUvGqcdF&#10;nRhQSfq9zP3Z+PFtaZGVFmTS5rcSjCV5MToLNT0O5b0RJ2fbmLcmUa2uv0OSeUK92atab7D8T1Gm&#10;hlZflPmcOCMr74/ml3lFDQA2lrvjbSi/q6BxB2UQ50vvS0RtxnbOj8cuwtTxVevHnt3uRSjzxuK/&#10;9JTmLhDnJxxNgjyWSQc0JYnz2pP5WUhCiXGCkWX1BvVqdIP2hct9EODw1HYOnR6fknO3XsbpNPB1&#10;ISiMmb+FSMZIqAAlRE5yUfnEcj3JFXuyUt8+g+u+o2kqVPNKNUhyw0GA8zVQd+Aoy3zro19CSZin&#10;iN2OTTtw0Hjlma1eau1Q8CxW/W3ETklUhOaUEe5abosF0JE3yltnkXHApkiMeVBHEGguloPMhorr&#10;GBKg8k7x2lS0yYk5EIqvJuQqlRJD8lyyK29zpaas0nS4zS3ufWnNnE866+mWn+i9n9tUEyc8bDf9&#10;1RFRZVqygT+5JSIPDp1CxgE6+nWeZ6i3nXqN3AAqjVvjaSKJ/ctjBb4IIQscQcrImBHV4LoOcBIY&#10;SXhbMqsVrBpxpiAXyJWs9it9lD8clsTtLWG2ukIVb8sRa5Gzul9L+uXPZpPhYS87A6qY3ZcoVuvh&#10;BtwlhI9GevlOLSMK8wLpdprt7cM3QccbKdavATuIT3erKLOni+X+JZ/8PBATIk0IlZO1OaGkzgb5&#10;Yi7zVeh+QbSR2SoOojd/ofSSNsUg9vKRJISH3bb+MuXq0CFJp0aZPlmJ8SxgOCugoCthWOR6V/1W&#10;7cKbBMLVMfH09KFuRfklIM3r+JKHk2W4+1qWcA44eZrDs00f8YC3QcEWdhD448pOrpWEyNmBE8tP&#10;S26DwG3zvJ/C9JbKEBTUfzcdMEOVphA08m0Y9+FILyHn6GG+RXiwWJYmaVEwZR8dY8rHx5p3y6Wt&#10;SLkziH5ZouAPbAbjLxPC3/KdtxXn20N9GoIw6lMmtzTSDzVuPi0kghnbVrMpNeEPXnfMr51WfKXt&#10;u89KofxlRz65Nx2QArL7Ig8Xd+14gTPY1eg5gTk4Vuon5w36uR2oW7YN0tl7/4mRBz2ymzqvF7/6&#10;lYK4ba55iYCJITGP4YPoxzMd1+oy9rXGv2bX5ZqfVpNG4BCZSqKjBwUeT/qdPBsjfly49UVfVVxu&#10;NcZ3/ybdzEqdtOpubm1qSxhryZIsGOCU6I8WxH/dQBWPu5F2upWqbdn7JSbWTZBuX2iZk2Ey2zBz&#10;VhGRasXmmabvqZtowwYwb8c7t+i+LciBQ1WWJy7MfwDBxqLbrQxRXRYVXBe/nN0WO63O0DzVWGpg&#10;pi22NN6IyaH40EI893qQ7B34WeOe5+W8ZsxvSpy3H8TC20VrOZW1ogYog3GeC1H3aUWbqmJN85wf&#10;ov4Bcit8LIX4ETZVXuDb636cKB1XOAua18e+n98W1RX7/S2ZoXtxGa+fGcp/95B+o0uXRCTGDXdv&#10;SnTmfp5JQrD1eo7mCnVtzOfYb2uOiSjjWvRsIyUZM4DoW1f7ai1LxJSzAJ8IP3wkdjEM42ubDS8i&#10;vwpYsScJP6wlUmn7M/YUo2S/eqsGcG+Gd4p2TjS5ijvUopIk2cdxHnIkbTfeZJ9EFmXx3o3ZneVL&#10;u/wT2arjkky+J8aADOpoSQCEz3Sw76orFsTk9VkjyCyPUq2ESSbQnXAwcScZ5pVg9IK0c6rIDPyW&#10;2ec77id2EXKj4xEqARCTn1SUHb3/Gm7WutwADbPu3HkCmkaSUZ/ovCCr21/+CadoLtyTSfYIj60T&#10;D6K2YlOLGuFxfAe51WdUEY0irHw1zvtwqaPV3n+APzHKDYLNkO+xKLOAf4AJcPcObwDcsk1urJ8n&#10;X8k/AOJky9T6OlZGvEqTUuSfrxKTfoPXeSviTRAK+9o+8iiBlzMukp/clA2JNNrrYh+oVFNtQeOV&#10;WBLTJwuqQP6Rc5KiR9U6fIart/G7jptXRtd/AD4VDmIcbVmWeenp9yQgqcWOfhv5BCdaoP+pR4Xv&#10;jWJ9/LnuPTP8g6Er4wQcYIE1X7bT8UCUZw5/LlP50Rq4WhZ3HMKue3tyQphuaS7bm1lQQr5eBbYD&#10;k9vOP3ByRL33XmlzpHWUoSDhJ3KKvCRUUl2Vr3ESd3rMlE7Wj95r3YPytKXtgUg4DSkwzeHApv+4&#10;UYhzbl9L50JCGaj0qfTrW1/oSL9OfqlyRy09qHB/2DTKi+iTcwW/RyTBpTKE+g2SvHlqujDgKCpj&#10;pgjonZfxYJJfHamUQqLA4MhV6onXy/rntKoTbK1d4JG8m8E+MUNFPa+Lwc9NGiR4JR+f9mP1y/MY&#10;F4Zyc2kNl7+EOLI8okq7KK5bv2/5DLbLNN3dJJtr4qnN/B8qN6J6kwTqkt/htN0j445ZvxQ85Vu8&#10;/4xa2QC7CJef1nEdK/Q2LCeIKXszV2XNaxezZ1NyhaH3O2HPf7jOxoTIqn74ElpNL7PvRSxbYV8d&#10;OK0Mt+Lew7ZM1rrX25GopG2J9rnzRnyabCxa23znt2TwFi0e9mJfK4w1spR4Ef5ZTu56DnyliJGz&#10;eq95MPER0zeTfFh4nRSM6V1ujxylePaOuL4EeaEd0pYn11D8kYqMOXzFv+fmM7Qv0h62JlQHmSt9&#10;OBZCrvVxR2pJMp2OaZE5VWZdrBFy58rLlw2cvhQO8Y3tIPZy6TlNkqVX4jDgkaiX4a71L16j1roN&#10;wIHYurjvK40EsC731grOgObAwrXu947FvZHIS3WLp+6TLrKakN41XsWaF7uk0uBAoM4Qxxnp7bcq&#10;Uf26hsNBMQ/jHmZVV5SC7daTjZDnNppmVR2S5t9i/wAPwFh37gnr9LbLiUrL944e02dGvyRrvEHr&#10;2Fmme5PYnOyebJLziW1uIoF6q68MdnAZIOCcdqCiJAEvqx1F9aRW0aKeqR9TwizFs0KP4kNi8QNu&#10;SeyTwWszheesMF62hZ4PzSKjcLhu16TenakaLm4BaBRtzkt58/fTX0Rd/y7Vu4p8mUe/7TeNMi2L&#10;GGu0f4DkWv+v0AsH3IK/2cA+X8+Tyw+Qf2eR0yt9Cmwt0Ydcqa7PSFO/DhMyen7m98O/GxfcNJlB&#10;Y2ytpKYqdy3VeePkEIyrGJV6tN1cw6VjzGDcI7meOX3Kzn3yk5rBtYqccE8DCvjOOGe69WF4aKlG&#10;rS1w0ac3VM7V+j8ulLibb/6ZYdFxT35TFRc0qXcc80mdhL6cnG/X0RG3xe+3x6ewYirORxQIyI1/&#10;NyOkJglyEYFe3csSoK62BFk+swdoaaz0W9viPhlHGl8JFK3OE5fAKHdschG/WVmCskRuMFRf8+Qk&#10;K+WCfpiDJ+mwQlVTGCK3LHgRkxjgQHpft7MwiMpK5swxLUSxRHMGpZBzbssyEIV7irLE1ie+w9YR&#10;J07WoEp1SBQeLCrfx7M6b3s3mLo5Trhhc1M8sM1A2fjHWOkzhFhxxEHUh1dfYMLQjJdGCWcpLCCv&#10;uVF4+9F1FchINzhT4QpDfhEkWh4K4mRpxsrLmVPlw3wpA8LxPLvK8INWzjZXJHGhxJmiApIy6Y45&#10;BkaxViIxVoiBWtjJZqarw91HWXeV1kX9JLywXkBNuToD160qLOvjOnE2hl1v26ihe62pmumKigWr&#10;gdzGT96DCIMNEhVxBjCb4akMXTDbVckMK788FYYoHrI3HWpXxm1pok1oN2/Zv8KB3SrtKppMkPjh&#10;x831LNRuvlmkjCSQ9E69Yzn09x8xIFntaoRSbkI6WRN3FTN82fnHyxtm/u7qkOhrhdjzLSjVQq5A&#10;ONg7381CyM7Z7l1kSrfSF6oK/cNlU9mGUfl7P1UIEcFz9bvy8N0/TyQmE2uJFIu2WtelyxyLk8cN&#10;D407SqI2+CbxKbACllYm/Q40VcPTGpW1lBx8xX/aILlNi1XHxqFlcVEQOwUOzke8cLqbDSCdj/Qr&#10;OuKiQdyGdz6wHZlp0+Zk7agFFqJY7JWMc+hGQZ132Lq7MtbCbooIATOzJ3LDkaJK5ezKvaz6+CJl&#10;r1O749lHpdWiwsfgHTESo7YGjLzNvxswgSsJGWhpp2yywhsas5kVHz1LY1JcmU2PUl/126cqqKHX&#10;srE9S7PmGzuK0ardrLvpI+GB7XHbPsSbb6PMygNiXDbvf0Fqq1nXrEWSN75ni4vzpxUMRRagOFOx&#10;WD76PyxVvJdQ90M72WAXX6Lq6IkZ6fEBXmtVBlKG9+bqCR/Yrdm30p6ZV9Y8kT2J6zHGryXdvpzn&#10;F4My2y28sowT20vJRGbb0NSaiHuubqZdXXzn/N3vGfXGZ+iRrtLVbWbbackPGH08/i9ItXwIth48&#10;BSi7pmrkgQmDC9FLJFrbCfJRxoY/4pVdtyhG+iRJHH87LUBnpfLNZ0fXa2ci/mLtR15VjpoKHnmy&#10;YU6I9Xgn5jHGGuCM+RixcC2DfS2hUpKsSr/I//P1J98ByFr8C43wUeok2jCdxqwPIjlFuKpmLPqv&#10;nzFyUFyT+vJX5ScnX2R5toytw1Svbj7rrnjwYQyyx/0IYw/bQRv2oqP0PXcQlFGqaPX4utiXrbD6&#10;HtxChPDdtgc3/VVugy7tSgezuxECteNPliRY6JephR/03ttBXYHTwbQBMvCz6aXkO5GQn+bInimQ&#10;HuefANLLLuZ/WHicRgJPSE52XXoxs1XfPNM27KoY+U7Iv/wDePLlgrVlHd3hsT33VkVqhry7n/AP&#10;kg16Hzz//DE+HyUWvyuyNTsYrUv/yOifgIpD8+OVJ2Mry2L66O8d4k72O8hWgknR2Z6dkXZ+IIve&#10;nb/Bn+/j3ODPp9Go35P2tzhi7tQViZthuIpAt5ebou4C0YhplhBdO5EiMV16T+AVpX8J3S+7HN1j&#10;hfJjYwPUZpL50sHNN+7T3ReihUzyT2ryTF+LGuXmehhBQNK3uzZ16AULq1+t1Zqsu5I2/wDrwWLC&#10;yFR0nZ7fxTJyOt14ibLvKWvNDTT0xxYUDfrxuZebuHGpisAc/wAKC/1NEBdeLw8PBDYx5petxSFA&#10;9/MBPx32rF5byF79QuGgaZMi6eskOxg1vN7b935Frk1vn4O5+vXxjYam3+YUXZWgLQ/0ZqMZ0we2&#10;xWrDECo+0rL26bWnZgwh6dFw7DxNeJzbu3Jcsw0naKVqCjUYdg1ma1FcdPpjPElFvl5z3iZt6IIb&#10;ozx9vqXglJknCvf6ovpRkRVn99iOtUILloNx9L0gnzrAKmL1SeNeo5V3b+ok9xQCWcUc+Pib1Bph&#10;e2CS+6SG7jhGMuv8A2B7vajxDwbeSoOFtblyQs4kQNMGSQnjJKfnugUvdqUf7bZo2xYPMOMyr7mO&#10;baPTEL+YD22eQKupJX9Vtm2bjd53ZyQRz1y+Cp9qOQbGKE+OX1VHJ3gbc2g6jyh43yzBlM1Q2oaI&#10;ERyzhzKmV4/z3JdJ/VHb9f2r2o68Z468mwLrQO18vZbG6hcly+qVupx+x+lq1SblASm/Ly5PwbRi&#10;C9sWDLePlXYMNn/tw6WH1JzQDva4t1I2ADfaNO2JHS+C18zuHuCdByJU/++XC8GVYwnnHnskVw9A&#10;lG74Wx273eddv5ji7nLLh3+AqwM/W846xxLBZOu+NB9OxWxvDlfJ3U926DNuYRsJKaGfvkY/kmaD&#10;2SxD+9MIjuaxqU4XcBTy+2mIVFg2g+/50taTyRy0qR4JkxxG5NWmz1m+8YuqW5T170Bc0i2M0mXb&#10;la00yDlX0j7FrGJ5G3d8tjoWoLoyC0zJWJO2QsWgB450hg2IY60g+TRGvOL103++j3+NkbU4auoe&#10;xsPau/TWbCb4VWIjjRQ1xUV1bdWJ06+tZlujvYJxWJsoGKe1ZIbp6qZPaXL9PGotmMaPKBnICGOA&#10;WLibMNP8953cEv23d+PwaTydX5CGPIkFePT78j/ACpPfvdU87ivLi8SEO5JMYwRH9HvXFLawJ/5Y&#10;zKAeiQ2qgCnVyyW7pj7uo0/n3hvcW639JTiZJ2JZ+oL1faK8Uf6cgc2OJzxyVwV5uxO1w2/bHFVm&#10;N5hk5uPv/yfhJxW5at2rab8loSrVfcq6MR+Rao0f0KC6cK+06Yo42ClKbmhnxrCf6pXCk+QNprzz&#10;4hEsUCvf8jLmW6Ze+5K6ZTSHmLl4P/7j3pmx+Xpyk9YklmeP4BJ0Q8jofjKLdZ1ivqCJpS31O+Nr&#10;130/22FYNGFML7tlAcXVQkkRBbiJeagfx9DEvCOIGk8T8/ZkUCtAFv+Ia1GOH559CmE6xSZIOCuE&#10;CFkj/FesAceFtxtoojdxN12uRVgorPMi4Y2menlolpapiwqOfY1eaPYjOYo5kvNSuMIiRYv0oXZB&#10;DNcZecGNFakDwHJtV/bjkJWOnVhms5ITObAqa+trMwPG8iMXYCBZDQI9UR906L6+B5D8RA0bY+/2&#10;oTjeAjdJE4q8sl5moWF6oPQmh56Fu8LN1XUQTfRHmMUvY4EkPBlzMhBncmlO6s7u1aSWZKb4CCpV&#10;mtX+ZQnCKwMrhmat5qmJjfdVwIhfpqMV/LGTbjSYZ9DkKDtLqA4V7DiwttQhsRijQDfbI3lt5e3r&#10;h++nqdO6oj97iVudMKX6pxHwezfaEzEenoLQpptIEotvRhzW1XTvVKILq9WNT3sFYpXz62noJypB&#10;aAEO9rpBNNfrzJq80IWm49M1txtvTIXllYgbynAyTi903ekQu074SkTqHTuOqi3HGTHM8lGGya7B&#10;HQxxTvQas3oFO64LPDj5i0lNFouQtQOOg0D7P4DyG93fp4OMT77mNk56CbmPtJStf3QnzlFVQ23P&#10;TuYL5ZfAI3ovC8aJ2gh2BJ5VVLjcgI8pLrK069Sve8nbEjgW9KMDp8Spt5XK/wBBXkVvacy2LkCc&#10;Ea4Em8BrckGwQxbfZV0aRUNCBCSZG7c4msu7BoV1kgK/e12LwxZP1CY6W7qqIUEywuZzJtrvl/zH&#10;MLiNwGd11e9J/szYqtfJbMLC/tM/h/mj/TI9ghO24Z1POCRNEWUMdZLN1uICuGxuBnEHsUQG9Fjx&#10;M752m7qwJFGNqVKQMwIAgRPiUsVcw9dlGweze4Yqf/Iq/gHkOnlTiZnmGe12I2SS9Edq3K53Yw0L&#10;lNz5+eG0eqrq4vf3PnXTl2T/FSu4elRIv7CDHmIpi/TXJWur1hhsyzDf+6TaRZzupZZQcpo/0kjG&#10;dB+/74WY3HB/jfBt9n2SJyMSh17wk3u5j2VOUtvU+WxC8Hf/yS0tx+Eff7HZE/ZJL1eanp+niy04&#10;cbCHne024yY1gncYBYIc/HgOCp7MQBy2yhpc/YTLPTCwmlDdQ4rHVt9xS84ZzskF2/13AA54EsUN&#10;aRftE3QaqklTr5GizgKYaZrs3Hy90KKE6BKjPOSV0NEkkQdYE2dkAQ60WvLCCRYNLtLglweA/IPY&#10;9BNipktrJBQloScT8uvJD4rZgASlo+7zCNXCBrMWq4ZoPx9LkjmWotsyuo/NA9qaPO77STazH7kG&#10;LL0LF+4km6G4d9r4dIyIxLZZdCSXN9o9t9+agLKfFLBJYvLCqCUU5bh78OnVOl1TKov1CTKlM6ZD&#10;y4sKEulNp9cWFycuVn6TK1Z/S4X+8RieVE8QJn5h1NBK3K3xnjFv256wvpJMwrfUreP8/O6tKj0K&#10;W58ZK0nw1XOg734SZFLc3erC4XJg8kzwaX+ec+3e40z/ZZpbRG1nvoKctL9MfvByldRvAexoD/Sw&#10;gV0yUfBEurR6T2Bze6BDvqG9efi9LL8t+Hzn2w3KZ02mTXuMmyZydcNNo6MLuhOnlj9QkKw4umHC&#10;cZCKLNpbz+0q1u+9lnWicN09JSTndfo2hAuAzupoj5mpvagjGDU3MYtKdSd3I312Ws+j5Zv3SqJ5&#10;aZteXJQ/9SpZVm3xTx3gGHI1vuQC4ZtML0kStUP+8ML2DF8TOn9YMuvwbW50RWHMYRWbUmwAvPFe&#10;iOvZEhLY0ukmzQ0NwfTNcaH0S10rp468z3OSYvySQZr89BajwPIvQwd/+z2lYBImI9FIiTgPLlyO&#10;PR5Kvi0w2jZKMmSUMXSoISiJEWsc7HJP3B50CtxF2JeMZDspOXghJDK9juvJyt2FjCODex4WV5ye&#10;psf3OWEewvLfygp1YXAU+94thllXYlY5S2sMU5lXih8K/wHMLGYn939lafeO1axI4ZHdughzshC/&#10;7nnN4dmDQYh25VSRlWJ0zeLbgj2lT57e4d5loQ8Ys66rvrDZjYmaJOp/ktOwGdt+ICm1D0HI0fJR&#10;WeiK0+gDHzRdz0cIL9doMydDXII6LclrbtId3lbRy/ugu56EqOAiCVWH9lobLNK+lHzqT8Clcqzw&#10;3HTuvjiRjVFoboz6HU1O6Sv5aevD/01c6tfiTlStTiijmVFVGz1grKl3VGT7BtpLvyBpi8OTuhpa&#10;Bt71W1lF2WL87PnyYrqSwipKZnfO/OgG/qKPpbP85Ho17mJtE8ir+jpH9VKOqnI/IeaZlZRruwN7&#10;HYFdh/ptOfTYmDlb3JSw5AD5BOIGzlXDaY/7UwIRZygftTJojB84t/CP2Y+a602eVJDoJokyepr1&#10;CJK9KfKV86jUrr8iSocN3543BBBId6n9nHybQGE9mkC1qrfLwm6OeMBx0PYY0em5/HsNp9TlIHHO&#10;M3ej/K4iesxYfpXU0oSa4CAB411w90EiXTx72b8cC15VGjdcRsc5BGsjOC8ly7F8E1MjHgG8DrFz&#10;vpImd96i1PwDdIn+A2zT6hjcixxkq7n/boseq2E9h665K9ZX92Ddy/vxMq6p3TwxLdmPCO891k6Z&#10;7xYZD7g/ksGP6joWeqVts0mXaolHFeYJtwSQJMbz96vGcbKRz1Pqt+XEGGtxtGyjQxOivW29WWcW&#10;5TLXdGC1bkaGyyFESeZ31M+Rp4TwIhA9wV2Buf70wf7+7QNMuymuNIk8lXaBm3bzi7Kz9NwtRhRe&#10;hCu23yqnklrOFxU4EHEvvWxTuiZ0LDBJWK5GCWOG2nEhDlUBPi4I2dvpMfNyuwFbXT3YnX+p4xHu&#10;cA/4vakmD0ynRw9gxxSknwzipFhbL2WJdxk+OWk/N/4pBzsf2Z2xp3NHAv1rsHUfLwbomLc86qk3&#10;o4Qs/9Ie+EMQK2aC4n91IeVnoPUDh1WcbG18kPEX3T57hvFa520s+DUNcpSQ0dPh8nrA4VIJ1GNW&#10;DSMfF99oKUEBEj7IPDCvAfIQ409SgGTX2ZPaqRlVpFRxweeRqkFBqdP6RshlUWhGB8EPefIUr58a&#10;7bt/ms+O5IOxJBposxD9B+frKkiRUuM/fIcTwAu12xUSDm3v4sG/5WuPiPJsq+WR9CutbsboU2Ri&#10;keTmumObXx3kf/rRTvowiaInD5nZF1kdBYETOVhHrekkCH+PrcboofCfEH/xu41DyxjBe8iI9jS+&#10;3s/74bgbvzjUPLsplv61DLDpNKk6rgZfmo7j+eOF3jo3DY2vsQvJ1pTrlQ4vl0zGYF5g7obdaTlX&#10;jiWfoOBdQpa398jJvTze4JeaMKE5OXlupdI0GXJx74D8mJ+Ijn2w7bKGvTwpqapy5GbGuy5d2+Vc&#10;M85RQjL84NGU2oN98kFKhGKUJHUBeJHxzvrEVm5nqCnOWH2RPC6xuIubFC1rbtRbnXXdogUzy6gt&#10;ap+VjZ8Hheu1bNru9o1kIo7xyppsSJMiWZXYkKKaLmFolPBdtetVIRyXdGorwCz+G2FkzTc4P/KM&#10;GD2ruS0PHZVc/Jso3g8oZdcDMeKvY+nic8xVsRZebdMHGsLeTkOD97RCVcthhZnghlLsW0wnMWev&#10;EnmVaGlYdHpAtWH/SOmTm4j9s2nSabn+LNcIx4nVyT9BtuGXo0NpgcunujxVHQPnCs85bVd+79rP&#10;cgqq9l7J5KG2XERcWHZcklTQ9RzsBPKEZhVdWDU+QQ5y4hDhDHXh5shYlesCZ346DJWp2IFZrahy&#10;KKPA3Gd1OUWr1thyWMtZMDVv30G/gcU26Q7X63OW6yowPLKS3ffJSHMfkN0mFWM1SV3UXAnkLcvO&#10;Gtaso9Zy2GknxYVrp9aJRmZG4qZKGAdgKNPDtSK22hrVVBHurOcpR7qxg4RB6hZ0idiwpjBuwyRB&#10;aDhhETBw0Y5c/S7PUlE8Cle99hyb6jhfywPhlvz7fy2z1zXb8Nhx93wFvNGhgoXveeflI6yOBeP8&#10;TT3YwZN/dxyzO4oIY2wCA7VOk1PA8JJoiDHZro672dsHgTFytF/G8aW9x/FYBlAkVoZe6Sgm8n52&#10;oTui8KgyamXd4k0qZeqw3rvk2ysbXcPvfsIKC0kG33wF4E4SxVj1DSE55DwTqovz33K2GDfZ/82Z&#10;+LlaAOAidSsXDeva2CPqqCvhtGah0zrKN5dYsMuNGGqKnLTOwjQOzFq6ePcAm3bUttQlFlyujJ32&#10;x5sDGvEGoSNvB/8BtJqH2LXLFISlqoUdEGGUBAFCr8deQHvfAY+JI+2S3U3z6M8q240WE7TLomk8&#10;ROC2biozRao0cuHeP0IBfZfABay541qtFQsaW9xwdpMbEP1KpMjvEghwIevOd36kP/Z7Qzi5EufX&#10;SBWWuCxxud9OOlR9gjXIaova5XFD31bo7XaTBuWK/AOXm+cELZXX26N0xXGPmvW8vLwK1OqbG+gF&#10;HkZYBp/ek6SkLQ24rW386gm+WsNjLGZPVGjprA6gpvCFwxkMYkEOOyKDNLVVrMS9jTd1VkVPu7he&#10;H0Fec7G+VzYHJMLgp7SRBMUsNaglDc+a8DRt8aUDshT/1CSKld+L/wB3MRO5M9KOSWb39Amw20p4&#10;24K3I7I9/g695+sY72Mlb9ZkoiY2kWABGnN6Js3fpx7vzmuYU+JfZxch1oOKN/Rygos2fjz2K1v2&#10;HeVFN2U0RSJuAItuTUwMRl4v/6Pb8tZ0vG988WJ+H72EA8XTfC/sK+SyvOthPNxo29yW38C0NnZZ&#10;CRy/+lS8S9whaGJYqOGLi/maunSqZgcJSyjb8N/ZJVQrr1aywnAzF1rzynhxPxnqq4fxCrZna4yj&#10;JIa9hubw6/wbCbiS5iSico1yJY9dr5m8In2YJe8fBQ9JqN4/D2uUOK55CEZbyTeQnGePRIyjxkcw&#10;CQECuAeLS9I2uYcDvt3C+JErKOqGIJih2ZNv66/FKMiig8vdZErIpeH5BJjkt1QPMctZ+gIYekeV&#10;G4kQSk5Fc5tJbNe/Aa7wul8v/ZKE1fcHQWJjCgEFAbyBUsvw05CzUzcEtpNk92i5Yalg+cHId+Fi&#10;4UmkMtKJKQeJXSWfQiPEVAQYg4O0SF7AT+NAiOes1Eivee6j58G4/ybV+XX+iS4bMKqIn+eNLuiy&#10;26xT9E7qfGe12INihxRDJ0ErXfTQQFfm8ph3Jy7+508x5LqHI9U1LbU0McfdKuU/SuKVep1RFh5k&#10;1kXGN5/Ws5JgXPNH7FkwAl46LPyyZp8hxS8LHC72ksoNE/sW13PmliqJSI4l3fzVZ9oYmtrwDHk3&#10;FJ/ljAAmBkg7ILOVXmC91gasuM1NJED+piLAj/3c4E9v0MesvyZuuNlXq9R4FpcgherPyaIUcfVw&#10;yFmDK2Dbwy8Pa0uKCiTt0z9PND0nPr9+9cgUMPp7zArJtlGXzv+JP2JuEfk7d8yK2/BovlDquJ/K&#10;CLSaPGNpNc9cLElIDUeLQOR+N3hd6np/bA8N8FWlwJgEWVglV/fam957if/ma10m85u79DLvvCvU&#10;7NPSpDCc/rnpY6FYg2GmlgnfBLmDX0Di/OgQg8+zLlcdgzxuwcifFLLI26I6o4QA8+1nTc1NfCbG&#10;APWw0PKjbfxDr7+a78ffBb9oJdbMRTDisgn5dFMJzrTKI4vJPlHVfYCMwliZRRpfbPH3ntlqcsgX&#10;1SaDE944lCcR8+8+7uXqtcEpfKSTJHh0c+kEfvkbazqy8B9zVtfO/1T3XZ/FBWRUw0A/tC4QXDEu&#10;FbbMxFu71Ds3Gu/2dZXuTcqgWh2z84JFXjylCzr9c6u+IwUAvGOfCCscuww+rTXfsk+8yiRl61Qp&#10;He5q0tBnItCvxli5mJ5LDeYnze73KyvVqvm8EHu8JX83St8AoEtoFTkVjdsYu8knxiMQocrdzR1O&#10;hzRlDm2poE7+A8wp6f+ULWEewCVnMhlwZBLsad7S7V/KFuzTKKilUY6elvTF8Uvt1xFhSAyQIWR+&#10;7ec8m6BYI+ykMuhNW5wnE61e2WvhZepySjiLFpzEGudx0lvHgalm489fP0MLGKNTKkw0zW00MW1O&#10;GA5XN4+rrk9/UpcWCKqwvCexjJ/fY1jYp1fZRPk7QZd6uSvLsFucul6Ma1x1V5F7XnG2I6G3v0lx&#10;EhUsEkz8t5KEQEqlrMVrZeh5FVnKhZo2WpLTZ6XzANKTot5Gh25vgBVGDigRDNH6s776degUwbcA&#10;yQB/zp18+OexBkAqekMr1wU/DoNxNnlA1BJRQReV0f15nB2BLTt7qKutEfb0BgItGzBeaEAWyfyw&#10;3UIQxYGj2mwkOSgXkAzflfqzC7AgLhCSPVoyOWrKUqz5jVpyYJsWgo95LUbMjdlo4A62lcJhhqV1&#10;ICScO7EIz2tTDKPA7bm5cZpJSG8IoqbLGFzSpHIG3tAs+yF2WmPP6+eW4WegD7rPsH3XvJzIhOyw&#10;Z/1Io+Gok10IzLqbZOcmEQqoDAbhNtxxbArVC67360Uz1xZ5DtSn3Rt8Ev6TEAsrq4X/p4pJ8uxq&#10;Fghz6XV/pJNQRLdEvMsMabY3txcRjTVqyrQbEy0eM9b51ot2KOt8bXXJtVr681ZPfEvnbmTY5Xsv&#10;M7cd8JAX8ahbGJhgb9w3yezuCTGG5x35BwASp+et6v2kVI9SOIDZTXhEvLj98WnSpZChqzWyFeVr&#10;Lu6AGGv2kYYvJlTdZeqwJIpfpqdcFMWVu6cxKiw3t2FUtyOPeeSCztpaTGZwOjHDNhh/R2Rhr76Z&#10;OYW2BhqPwiDGgbYwxY8haNMZEPIkQQV9c6br13e43wRhaz0yWn7Abhf/9ts48CxWHKufQo5JmKQS&#10;ZJMGhIyvSdyN8/Ynu6Y55o8DktlMRS2jZ4N6DmIWZtrSVSGMLj5yXieFsJraVERwOcSQIF+ZAIHE&#10;apF4FlrG3JJyy5GyOkXG1ALZkqHpnilY+EFWuTik+71QLDVtTdLYgsDPksjR4sQ7gdoKK1Fl/hDV&#10;w5yhAV41ln7NrEz65PL5I8L4Qp/SN9BTQ338XK6msVOTSazKc4Cg1mLbjHHmF/HQvTsi1Pmq03Oy&#10;mla/Bq0vkXSMM3tSjcZxh9ZaLt80Cd3bsGwwUzgmS+yemb8XLatxqBrBWMcuEh8EPqt+kSj4wBnx&#10;/b5RGER9m5iDWyD6ACdsY5d9/hoMEDhizPnhp7zwRzWn73+JjFqFfkyblSgjdHM0HZhlZCsLSaZ7&#10;DOzR3rcpsXEDRM6azeW1VjO3iZpPuJEFKU8CVfaasrSdf9f8nXLoMDR+ugmvtwdtLJ81pc3s83p/&#10;MmXKbHu5GrTKtHXl/5HbuVVsS/Z7bRzur2HM2Jcp6LcLp4z3pGEreaCb6wMncqopt/FMyyTaIP6j&#10;HeeLNFs6JJp7bUL9ghhAflchPu4VYYYaMCLOtV8LItIZzegYD89VgUoYF3T2O/sH2FDB/Onh/faZ&#10;AOPlHwDkjLu41D693xApSVxm6QwaCejkkDiBkEyCWOVqZ35JA0t06sY8XthLDWOqjZg6f1tddJC7&#10;y4tfbgbsj6xrTPWSfwpES6YCYDy+eREnTXizXz4/Ruh6cTxhc+GrpVg4IHQpBjBnZFcWsccnWEwX&#10;1LOyr5DQrtmFhPjVgkG4QWGJF4PetQYfprJxseY4H1bdj7GMZ59+oBwnX4Lv+ldrRdrqJjRKDxCh&#10;BEX+AeYrUPiQB5creNGHESaASuBUF/UkOzT4rWSirpgxVQNJrkqr2VeanS/IjAPrdLK0oqEh37c/&#10;ieufYwOuJu3c77aDTxHX5KkDhXBih7+Dtzkm8n7RxAwWnaiaTF8oao6JWN3Zfvjg15l41jOt0SC3&#10;K9IehaltJdt/q1RIuqDONrj3mwhKliUeJIEfQ+QB2ZCPFhqjOXBJA3JZpyzpO05wxlykYw5282eM&#10;/4o3PcEiN/ne7uiLHIMmt+twiiMo/w+g6+JU223PbCfGVV5QMRJRQ7ssBfP9L3RkdkpGxrNLcYHF&#10;zAgpjEFp7e/So8AAFjj5rhm+2H6TnT04C/3U8AD5pv10J5a3NBWUJdVfSwcYkOiypxtlo3P1huBl&#10;SwaDuBWgg6oKdELkzWC984/PQx06XEy2378ywnMRyR9oeFqozRsqIyBCUdoOVqAwCVWkjKs3dynl&#10;ikHZQR2NY3/J2LtIc0myJBeNEKRj5HTgvbl4Vtc0WeB4FpG2xBhlZMoVA15EP1ZI/h2vkKZa+gOD&#10;/RTt5zHB+qxu/WVN22L43pmBL0hVuBCYMPxawl6MyZ4cr3nKdwjSRKd0aoVG7iJ9b6dh20TI2Dwb&#10;Usw2EBwonJ9DAR/Y9/wNsP0ydCFXG/KAsmrSzOfp/J7IRhero7280rqeqGKipCW3qZ4uewWtJism&#10;yZAlSMp8PSPR3fPmuaC5c3Jfd3kj/Cc4s88vRPm1bOQPogJTFl9W2RD5bT/XVoncOVDGrl7iCNtz&#10;8I+3tVuFPEe2kz36pscZGfMxExOc4binedDQzYFdVyX3c9rVj+Bpzvv21/CCoD+MvuWCPe2tPUHe&#10;o38U3EyYSV0HaIoHWBXDa35xc9O1D1V4a5qxf8N0nR+32YrbY/lxASvGfcpNBdv2UYAJ2kuKCd+u&#10;X40tdwUGieoAWNaYdc8agjy++Flp6/X7AAmgcVG6BFjKC+LFJIYmiyuJHkfGNr4WrcJ/sf+q80Dg&#10;15eGxanGIHMKCteQKgUR2YDBo/jE9UUUrAiMueKWQlCrSL/hPiae1HfWMRC+729T0TsFxRKmXePr&#10;WXMbkK3N8smY4ZyoHugp1SY0r5w8fGHY5TVZV/8+WSgHeGXWqBGtfyujnDHGPEq4Tgigg3hjbEnW&#10;p8r2Xa6IFtYkscrX7bV+1iuiQBsEeTXROzMlYuFgn3IZehjFexFeBGowtpLCoF9WkQiFbzh9i5/g&#10;DXM9M6qumB46gOZvZj9MfkeYcl47nRZLKPfwMIixCcu+l3gpgkt4mlvkwwCNMIAaore3EYw/0jc7&#10;VY/blUHyq0pO7Pdq7eV+jYt8ReXCowu/2eq9a59Ue0qlaezF5p3svgesJD5gKBkzDPQ437ehA/aj&#10;RkGUTU51tCWr2DV9sgAGfNJIB4/dbHk9uj/zddLj6PAGnXVMcpQvIAdck81IYPg+EEgjyUoByzFb&#10;tnqx3Lv7ZeTFKzxtgmWhZAp5cBaiPMUcsFsgDT+ydS1gP/kMuS+J+ENR+vomdI+JlKDR+GnCCG6N&#10;ZL5wZvsG7adts0jw+0VzSX2ocfjAaSTySfJBO29vn4fHsoSCHNwM6JRIDrXfdHsBQXL5p1FkGKzY&#10;Vp3TuFm3+z/ANcReX4kbq33HEs2ljll4Kv9nU1QzOUzMkc7x69RQX/QiXkXxK+1h/0a6SNXle/73&#10;gmqCL9m02zLUdJHXnk7q7LyjmXbu53bfMUby7a5zMO668CpYpds4GkM3Y1XOlVDg2WePUgS8r79R&#10;Ma4Ey1Nla+25u+BnDN2Coh17X3jpzuafXTpT5bZJGILdcftVf/3gRRFTq7/TCMCigjHHSoFXZDnb&#10;4SMZUhs1nqiefhTDVeoPqGZ0mGyt3gX+A3gv5B6iXGlYffrRVsDBdSjO75u0/44VKcQw8CWb01Vo&#10;9xO4iziD3VM9OPPXAvVPAwM4SwJ/0qw1eb2kH9t0uYPe4qn2t+3YD1bBkmb+EAPbw5/kfM6vwLQd&#10;tikkkInuqH9cjB7dtC+ZJNY/QGDbXQA1RR1E2UEOQQnXjrwYz/hxIesoJ712bwSDrhctlslJ/f7X&#10;bRxlWf4gUVEmzE8sbgMuCh86MpZwqKFK0SbZ2PzPE6ckOXflyOLitfHC41Z91dwWTW9wj2pynKsn&#10;+WH3/IxmQhSGmMkKqDJpndADO3suXESh5Y+3QQ1ZNDC2ZOhu5CVw0Ost6e7gH8IU+BZ1tAXJSDrM&#10;r+IkQUDVINBITE5uqvSSl5xKPOvy8k9YHFe/FicNNz1CCGVTvMXtSYmS+pOJhGbiyyc4rZn47WNB&#10;TFB5QnUoWjXqGh7uka5qSoQLLzJA86haV5dWtl1vWbCFNVk5Vl4gaVY4veDOK0tAkCmZhZavhdKR&#10;XCJbLpqrKMjITZFUmBtwgPew3dqJ3Ji6tRf+C522M1noFOEjjQnfY9c12tGYL2xurm9qoC9Fo1yb&#10;8jQvmvJckN9MxZb2OlHqM4AjEJMnb3y70eXNUm7hpq6orJMezq1OyqH7hlQMixsgTp4LRuCzB49a&#10;3C/YI++yQO9TTEM3PcczSd7enklvW0RVhh7EMwf9pR/Navstf5I24hU1/dmiG0r44Cj7qpIbkkEx&#10;Y74kgiyOJsVOiNGiG1YIcdZ+cbe9YPv+K/K107TFebByfW24QutAVuEFzJI6sec6NGiDP+uuThE3&#10;qajYEkTr+u5SZz1uM6GVqkd0Mmr/AfRtxmm5m917Ybdqk1NQF8RX8Ppyl3I1/gNk+71+/BbdjeQ5&#10;Jo09Olv+EoWy9jo48vPMfMyr/8z5gPEPQFQROqKsLu6vl2gxlyQwyL2DiqVvnUboMHH9ZKTgWufv&#10;/w2YFVD4aF6yeiT2vr2UKLGCeY43Epnhg4ypwjEHu3BX3KwMtj8xCom8I4iy7puRd+3OVMVy4EGC&#10;frNOSvzM8sHGVYti1QsG4U4C45g144JZcNHi0h5ivrzKt87luF+wPS67fzOzVJLNva98AA74TYIw&#10;FTXrCfKOhFkimpUHWLq37QkstVRvWb5IMBxkJnMDWL6mV8dzveSoJ/oEcNdJt0t70YRfGUmErCGK&#10;kBxS54XbNuVzF2SFqG4pkM1sG7DoDh+caOGDT9I9VEo3EakLHvAXc20d7XpKVrNZSJLaf/IPtmtB&#10;QpkOYOKoRTKc8Y4GMRV/frVQdxKout+bjM/5ndl0wD59qpAgBQvP5+usKF0ic0AqVjtHSSmWYol8&#10;QzL4rO79PHs0rfkrNgS98FrauIkEMi1KSSHtZk+wIXdN1kgazU0Ss6NqEC1huzESC5XQ+wk4OR9O&#10;U8X3sC1z3bloZIS4t+If7V4e9aMP/TANEzhoasrVFK8gcxlCuvWT79lk53la1JIk6OsDT3YINL7s&#10;aWBJ08Gl1p0+ct+s9jF1fJvc0G+JkH09VHI2Rc1/gNGe5EGGQr6FT+uLXJ9Mg3SqGGLxdrl3Xcia&#10;s6OATx0MDUZjnzTFuy5SicNpqRvyXI2UnBpLBj1abBsRCp8K/CY9In7s5vplKjc3SQfA19aHAXv6&#10;sQX1CsPpJDKuJXFeqbBKrthTsi0xj9owCCOS+KJzLq3nXN7kZq5H1qlvm2y/1IxM2rhyYDl86CDO&#10;TsJU5TCa5h9/d37h1xo2qev884clLPWhZMca9pgLHHFUBBnI9p0dRnm4TuOagP1J5XCb9zGHTN64&#10;c+oH9nMPQQK8uoNCvKP7Q7+xt8Tle3aJu971s0W1kzlePA3mZqSrAERR7f5z86YtpqLwDcyo3CGK&#10;vIgauVn0FvdwvLxcht9dcV6VWLuYe/hbxyAQu0tAcUhgu56PcWdISZ3Kkt+nOC+MAaaRa4Nwjf+9&#10;xNqJGmp91ZyIywxrbOeLKFabAOavhbYu9HL4Yzo/mcz4czJ+oCjmEvUqBDUdPaF7TZOSP4F6UqT7&#10;9TCvho2Tj2OsceL3K2jvXcJ62pt1oDRQ0AOXZCac1nfKmWBHlmf0HWuiyAWGWLlZjZs3ZpT04mi9&#10;LXrWaqygQqVPGlWLuuyF4nyiQhOhKsZOBTkH6RZkiWZiMcI86LD4nqiomYZt0ChG4G8gXzIuDeKV&#10;iI52VDldi0SHZU6jLqfYYOH8o16bcPs6odxXytAmbs7is52T7Yjs8k58vcMpzBVQOiYGB1EUtXkm&#10;fOu/ioedtSkgZJGuIjFCfUQM6TpX1lbgYXN/Df0HwKcGK6aT7CwKr2uMyOnmmxif1De9u4xIjTRM&#10;wFhfjxWjXjkinDw654XvZCiXXux6TZUpcUnpVCxL39BJOKT2q6yamCm554X3UDVSrkQ9r1zzCCLw&#10;cpR9rzJTTUYvCBx6qOg8U9e/uaE6EMVaCXlETRmv6xf85fdv6b8AUEsDBBQAAAAIAIdO4kBT3wSd&#10;MygAADUpAAAVAAAAZHJzL21lZGlhL2ltYWdlMS5qcGVnnXp3UFNRt28g9CLFoDTpLaBICUoPxQAJ&#10;hBKKilgoAkEpEQFB6UWJoYUekJYQCAqKIoKogHQUhCSgAiIQioCI9A43fvfNfTPvr/feyWRmz9pr&#10;7bN+q+ecHH07mgAIIizgFgAWFhbAGPMDOBoFmAO4ODg4Odi5ODk5ubm5ePhA/Hy8vHxiwscFQKfE&#10;paVOiUtKyiioK8vInZaXlFQ5Dz6toQmBQKSV9Yx0tQzVtSFa/w5h4ebm5uPlE+XnF9WSlZTV+n++&#10;jloAQlwsbCzfgSxyAFYhFqAQy1E7QBoAYGFnavtP4f91sbAC2dg5OLm4eXiZDK8FAawsQCArG5Cd&#10;nY2NyR3J3AewCbELy2qachx3cOeUw4C0YjNKueTNaltFUIN/FbQ97sRx85w4KSomrqikrAJWheic&#10;O6+rp29+AWZhaQVHODo5u1y8dNnV0+umt48v2i/4bkho2L3wiPiExKSHj5Kx+Mys7JzcvHxCGZFU&#10;Tq6opFS9fFX3uv5NQ+Pbj23tHZ1d3T29VBp9aPjrt+8jk1OM6ZnZuV/zCyura+sbm1vbO7v/cLEA&#10;gP8N63+Q/R+4hJi4WNnYgGyc/3CxsIYxv0AhNnZZTQ5hUwdOd8xxOa1YLpBZRmltK7e8NuqviMed&#10;QZ4TCpBJxZV/0P6D7P8OWNz/F7L/Afa/cY0A+IAsTOcBhQBQwJ9tEqlP7HmZ4ZVEMVKfEhrLoIC1&#10;LXwFvXFUlCMLWoVJesQPoWZaITXE0SRaisaQ3KXjcDjcxgQpCxF314HzTBHQJQS0jhkrmjSA1CCQ&#10;EjFIDWomUokie04WQkP8hxQEGeEm9dnXcBDQcHImkr2FBv8nYxoEoVkjdaxMkBDqLAGp0ZD0b39I&#10;1s0cCWEw6eoQKoqAJhskwxHoOoAjGq3C+whNLkSTY1NIEDI+3c1ftkLcX6YhKRNUl8SkdejjSern&#10;QXkVKPuT4jAlIwo9i29DHwzWvqZJPaMIchTM8sYibqijteEWvizBcIIN1fFFInmQAH7EvCGJBicn&#10;tENGHJmqC7fQkGzU404JsmRxDJlAkiUT0J0EGEqQhoSQCX7pCRCaLYTmlCyO5geTdMzEkRBaCmQI&#10;MGJujYR8nBI3QyM1hmQ50NqmpKr/1rhuoEaW1AEmQVrQTM3Taac6mcgQnBjmkqLCUkezI0/FpkBG&#10;wkFJ6XwkyG+UkBUHVTwUrHKqE+VIAQNGECGKAEUlMN3BncgUKHvnWalCKsuLw2NVAKQyfB77P3Ao&#10;ByRZRomARsqSZfn/o5CcBQFdIe4uYpXBdCEBUcqFJmcREB7i/7EhhcudJFeI5rdPEmeebs80fcUU&#10;AaYhhjUDfyNB2jWw7iKy5AyXBItgK/Qsc0McXbeP8qg05yJBFrjIQDDJcZ6rxJOLTIgCa5ow1ayF&#10;YwH+ivqZID5/CK2b1AHQSqetWMFkRNGath2yJM0kfBG6oYRjKhO0oMLSQKrwwNlr08D/sDz7hyUe&#10;lFfeJ1vCRirvA7X4c+Tg85Kojo9IHZqX0ExeAkwTIkv+Z2ThdnKGLWSMJkgFJ5GUmD5RzCD4G2LR&#10;VQrM26acowCYwbBgbsN0KI2imnAelDUF1rThEEdTNJFyhBsWMAg9wdGqyiYjj5xhx3RhgjYoqRCm&#10;aM9PgpBQ4r7mSNlySFYXpi7pCdzEDU3qgIKKE4GiMFkRJctyWVASDGvjlIDyhPDhsIhwUF4Jh3gA&#10;eJuJVZsZdFPp1TJiWBvHzcE6Gkse0R9en1JXoz34L4W0r+l9xQTDFM8AQEm4QRszBxioBaFCKgFC&#10;suqyWhDmMFmytSAN3ZlOu1D7L9TwlRlJ+EJ0Q9W/gFtlmvpCbRIBxkQpYsW0f4U4uspMGJ8LySer&#10;JTKz0NxGXQnNXUIVL3UzQycVIiFDzNQjE5iB62tuReowgIwNAWhWzFPz+OTSaX0QmiANbksin5Sw&#10;ALd4DQ9nu/MdAbRLAqtvujxDW+YXOJAWPmWL2V/+EoSR9NrbrC6I5odgqyGjwXSV6u2SVAUWJ5VT&#10;MRW5gKBbndV59JysdSPsJR7McER+z+QPI7M/Lh4fKqpNQ0ouvT38DfFfIL+2Bl/bqVT0cl4mzKbK&#10;vdHZyaf+Qr1udOhDlsKPs9aIRXaYnsuNQbz4Un7rurbWfqpl7TM95cyw07e+luq/Fhk17F0hIkez&#10;yN3O2Iw4cIL4k8PgzGHi6FXKryCD62aG9jAoKKvFW2W2ONZChVVfjxJzasVSil6j3UQE1V3EhyTD&#10;zoC4EAhXlePC+BzsDUXFM8xEUgSTyKwo8RBZslUb3BaS1cPMY10a0j7pX1J6CBP8TK1MKjAQGFKO&#10;JIMScr5z+wL6tayruwgc3ynur0t1xssAimzVrg1f4WLIdPRI5oj13fQcyXlFYdfx7kM73f1BPdvj&#10;X/ESj9fKHKVSkD4vteV0b3JKrQ9grN8xAIOivUYBThVigRIRIvxKqq2mVgsa+tLl/p/dey9CaHY3&#10;mTn3SB6StQrWdAKqdPpdwDX5A6Z3eQZf0CbPvp3fZGxHeJeVX2q9SnAsV03t7lVt8eEU0SnHfX15&#10;O9nyFHzi4gX/9RlJdpmVRWuROo01oAhnIdAN33X/rVJx/qgk57vnCl8zEkOIP0aKHCMYy4oOQrX+&#10;TbaRapSiP1YRq6rJDfU+6t3m98OqiMlVjGW1XZ56cXxuk1pExqgvqrsgb2nz6UfzCnZL89gW47r2&#10;YZ6UpqBmV7i63Fs3ve51nb7zrqiDhS3bqqhOzQPa1uOMBc1e7cJItALdPa1BJ1Zf1C3xdjz1aa6O&#10;NdDWtRpXnkaRDqlGbg2f3Ia5FDjzD7joBducvuU7MW9ZmtnlHGn98ic3x6ng9SrhG0X6qOMEd51B&#10;Hj8DSdpT8L65FYSGcsS4jsUm4UmjJmb3HYJkITyFXYtYszxi/rE2AFGKnkjR8n3xJ4zuAAvnvMHM&#10;OC4w2LdD48UIeM902eILBtaWdVNRl0IaiQSPuXhirGBQjgIs2zlm0YJjPeSJoFUwVwXmEpJYS86m&#10;OAFbn2Z0AWzwAsNkxxmdRPUo8mVR8tD3SdPPPmrzzmIYVwv407x+dfV2LxrSkFk5ffvGzOEEVxtn&#10;QQizrgpZwSBAKA+gwqHDuZ01HTfgSzLIINjQC7hJmoSnpZczZtMzbX27xchTT82udhJseDAgKjjm&#10;o4r9eVY0Pa9KCBNQlhKvYKKxbJMzbWt6s3VTxyXn1SbGdvbDOPJK6U1Xw0gGNX+TIjih2TJvP5uH&#10;1GGnn7roDzkND1N4nKQnwhJobgPJ9uO+faEKcaV2tE9pFVyX7XJhTfPzzrKNUjwc0Xo/BRIFITnU&#10;DXQmTURQ3Y3mZ7WxaDdUo7lu+X6lXKZSLIfvaV9SSZhgJlLPaP4bEfTHIGMK57hioTIrblDoYEvq&#10;CLe8ZY72JYI63MFgukfsJX9FA5BHLKRzFkdwQ3nkn3PPhGdaYzVNNoRx1KkCrAcdjFYp8RjsB6uU&#10;hIEoaoXY5Kytij9y6YU0Vx4XL0V0op9HPjnrqU1P+2Nv9IN39AJmF5maucDXQBZykSDgavwyFbtq&#10;RRQNsQGqjyTgX6oNQOxjLXzBizYc07sD1hH0NF7loKhsITZHpFESzVXzGAMpw+yAZQGynNQ8mHE6&#10;TcEbrGnXIVqB4esQpeB/zIiZCDCQ+JOPJunx1kXnX2+cxcOvjQiJo/+FQVXjOfkOWcq52az2b8qS&#10;PHr4Yy6bF3T/9Ya8qoYkpnPhzJ7pFiqG1Q8rl8Ohbvua/ZymHUPqYjURjKGMqUwRJZUWYp6fwr1N&#10;ImifR8MIHCyQlQbyKB9dsjJZJ+YLZD0GeRRZvlYSKD8pDR7zwLqqfZ41knLQtACj0cGcKmMOsdYw&#10;g8dZNjxmzAEAA9HAmr1WYmqf50Y8t0fL0YioV+kAneMBByT4Yrc455Hfl1Eoe1JbtpDIbKYImJzh&#10;RLJOllKpWIP3GWT2amWC1pDMuLZBeeSCPJ58bLMCJaK/keQeJ7e7gz4aVaHAJGcl62Ru0MfXeiCq&#10;Kk0bI6tmMZLprwQeK3IopFlRuJgNJfERloagM6WKNQqtMPD6cjU49sHHablRi5FcJufa43S/E+bp&#10;Qb7hYoc7yovWWDPVgOd3hqhvzLTqqKpuzIrar44ydOjXHHmCtUHdEb/g5YhBZSDlUoNmRGFKzH76&#10;n5VLATYTlICakwaLgfIomlYwScaMGBYRqtKhfmNGzNI466+GH+a0J1tJ97M5l1G1AkdiX1PtxYwR&#10;HCHHxdLDZJp+r0I811T1QU3PWCAk67cDU0MHA8NBwqShwVST9RlV0IfCwFCFQnzbAmDz4NarN+/e&#10;vE1UTHK+G8JXYZT2xm8N9CcCRR70xgb49km2r6aWZUK8izUaYWV43OBndQfmZAwK5s1SYZJ34rNU&#10;iJCsYPY4fA6eyXKB2Xmydr412o+hBNE7pIol0UbBXk1bSDbCq4G/gznEZQU/lKEyqwsBTSzU4xBC&#10;dlihSc6qCfqePDQMCuV83/S+liFKCFXoaFXqzGmV9m+0wBfXKX//F0qyJOII5yt5ZuTSMHbMlQQz&#10;9Naz3pcMaWnV5VH4IbTNmHmcXAEWX2BZJ+DNDBXw1SHQqxfOp/pA70sO8qjghooc5WrFs75dv4c6&#10;PdKxGFL5Eme3ZoMYkTnc3OsRW7C0nUpM19YQ6y2UpG6OpH1ncbVxfOX0R0ftSuAGHrerMhaNQD3L&#10;+e33ZPM0U51row5v3p2ZNp54H1nVpgHAB3FGIMr8fgWcGLBxcHs9lyJf/8E3sX47a+JFutde6lDp&#10;ralIrYXv5ONcm7isTJYGsamXqeoFoTZvzKxLa2Hh468Ztx4nO9ydvRWSkno9yKCLJpJ9BOCOenME&#10;gC4fAaK+7quBvQVtPznCEtJ33J6RfCpEbi+EBX+s/WTwks/d2itIA4r4HLam4M0Zd6+iVBaDnZu1&#10;RPZ3ma2cI/r6T1wGmsQUn56T/kL/SnF1e/zYylvRNAMoKBCN+Hug7yX8/DNnDy5z2RVNyXc7HRae&#10;cewiGy5StwplXWlk+/zq1+eOqCLdCpUMKxGzlatR+Ya54jfrqOle91o9OF1XLwdIub2yEvv+0tpr&#10;+ivck2Hw2MnqZhxHEoSH9Y8LAzdXPOO0IOd50t/OtM/jXoFDw4valGoSV/8evPNea9UtxlWdmIOh&#10;Qd1fcl82np0V2saegntYlWXIm8HRoDi4JAYrr4NBqI9IjAvR/2ywNVxJtn7mHjod3H//UITm/Y7R&#10;JiX3glradLzbJqWuKnartvhTdaC0xPyMYJdkateyusmo9ROgpSMhMK+8l+NqG75x9h3x8tfAszrg&#10;IglKztib7jibG5EsVcOEnFJ/7S+g1eRL/t6n4fL7sa53tVEX6ZuSg4TVtqn3PjP8d1piY2M4jwA1&#10;75WGVyUq2dJ78WfNnKa9KwoaH1CeVj++TOrTDiL9ZBYmUj5zGSkxv3a8F8qcUgNIP/5Vq55/RKUF&#10;vfisKN8+7RClhQcfZ6QJAejzqABinp6lI5oXFVDBzC161g96AWWNNwtDpjJFLTXuYNHkODqVTk/s&#10;PaNo8apzFS5e72oYIJVf8Y//Ci8c/rbgbeqNFwwkpIDC6/DZ2AFOJphNsMJbRCRssImPK+218feI&#10;hQ9IWUllqVN6ROELC78itAqxSRtPSlanXLwzcgzP2nMDirvpTs9KTyo5gdfgCqgVfjoGfZ7nJtfM&#10;vTnJg1snTVeMntRnBrIvda+Zg8bs/s7FRedOXhEPTGJ8lQl3GVFy8jZT8oia7xL5dOutGXpkqKPs&#10;kb1lDOsFgBhg5ef7e+tr3P1EvGtRto2CPNJi9+znXxvSIuiIOxT0/lSb7A3ZZuN75PlxVVrgxPha&#10;V8D+Pt5Yd7fwIqCTRa1r9kF3uGjl+AKbWAruocwNL0+jxcDnQ+9/+2zoh46t3z8reMUPP9bhwZt3&#10;UrEwARWcqoXGL1SzV8IzlLKmjRXsufYFti/ykr5/iq55niEakors+zp77QhQ7rv4QXJIoUjszKcs&#10;QfJftxKBtIK0mlsE8rln5QF3M/XBk+CO69lNx/3CtrS6xb8L6Roko+yuaSYZ1Tozpe3h1qOf5AQ5&#10;qE54o2i+ocvVAbnm1nDFm02XkxUa9a7bDKmp3Xp85Vd5WK/azRjP7mdy1VU5482zt/TOE1OPAF89&#10;SwOFr7/OejEm90qjJZ2VdPG0Dtgjvx4qb/RqG5t+BfHmOfgB0UD6XXB88YqIYO3IsSH+zH7X+hCv&#10;keAwvRn4GVkJ8d1zryl1v+tLJfxy5Cx2rI4A0qVPzx/K0Mn16RKj95LltzA3psNaZxuPAGBcfFpe&#10;ROHmVPbvgKy4+a23N+KLh1/vtjeGX5z1ptyKHiB/kofnGPo0Uh68kosdtJPkif5ewxv9dL8P/LrJ&#10;qRMgFddYkHnG8iqiz7eqIvjEEeAuXQqxW9xfJ/uqsO7MaRsPdbZCDG7tMHJhq8DnCGCyF9jXvF2l&#10;R/hBsHic8zOZZAh9xji4+ugIEJP2t9z41PCVqksrNC7oNmEJ+HwLXj5W/EPnz31RKeVhJUztdqDr&#10;79v2R4C3zO0793yupLSR6lXa3v6NhtV0G4bP2M3ZchxPFR38XXL2mZOe9G/+4MOoM9HL9UcAnrDN&#10;E03jU9+OAKMXa17krX2s3Z/nvr4zfQR4Ar0J2Nw4ZvNLfLDTqx56+Vqeod7TaZ/fPpJr8tLzV9Fe&#10;nHl5UZBEhvTq58HfE2cDtfHGInTpqu8CpOemf+vJTupnNHSl30f/ramDiy6K7fOfLZDeX4M+kepn&#10;3VzTg/ztr8zv+m53UB8FRdzfvu+Y8fLTrXTN9upDEXr+8cPw4v6CWaV75ju0aazLyfoCekv9YAiX&#10;fWnSYPOI1gdL6YPA4erWwCnem98DQzNK9VRfSUaVveZN+xNVB2yKefgX8r7QcmnWJXWtQ0jGNPj2&#10;RFiU3Ry27u2bR7VJqd17y/K7KOkQ9+3BTu2k/fk93YfDqmFnzCl+7bOTpdciLL9IP6J4DZ11tqA+&#10;a19rAfCUnNvy7hrOymvZm4O66slJjXuTxOuwXA0saR6FTj9HhY4AmGbNSzA6303KhzvrO0cA/f8w&#10;TQ6fNFSWms3yW2FkBX52AdqA1j23B3xa+tuOAJEOn4Tuhxe0XTQz9rpx5z6WdKjsRE+s+FaDkIza&#10;uahiTH6V0iUddHi32Bf45OEaafLkK7CHwpvz16/EQdR3nCUzM5yevbvsGa0waPru3fV7GqP7i4Zj&#10;f9t82G7EjzkJHhT9+D75Gnsu+p0DQHkRq+fcejF0Td/8KXivKlrTcpMcIfsMeO/HuYylQkfkV7Il&#10;w3ZQedTm5yE1fR3HmLdL3fRR3rrBOCiB5teELSlLd+zQSpvvef2UePvil2nfsZaqT5QBoz3ZtgsR&#10;PjMyRwBV3EL8Yfh771OhGyQtsZmxiAyH+mpt4cv5yVuL8PBs1Sf5VSNVicq9wWmIzx++zvoqpEpI&#10;vOy4d9PNc6XSdf2NIrRcY5zVeG4aKYzzqg5KCYf9DOb5aT/sv/xhUCRl+HJySJSF/rEfJn0hLxYP&#10;vfxcqTOSf01xqbdU71ec+DNY6sP7cRp3mN2PjKx6xtbB35qRPNE04aNrhOm4kaWiKBJ6V/9Vu7GP&#10;V2hFu8kJ6RvvdHW/5HYdAa6VNK64ueA+hJT3qvEte+1Y1up8hj/90SG843KyWt3CvLarGXrgd/tQ&#10;Ks1Rbmph4TokNvtsw9kXU5ReO6sAm5sizzZXIcv7t6ntFxGpcJKFlHd3T4vxw2JErt1KQKmhsES1&#10;0oxY1HyqkkHzsSFL2KD8YAXhks/PWRU2jQnP+SvX7uZPdKWV6368DipqjkG8ixKthgpnzyVvAB72&#10;0gJENNfgqreBa8/IdB203B0CxuDD4qPcXZ6Rd3Vp9s7WecRsp2lgQ7S8c3+alyeXDM/jQtXuiSiT&#10;YR2Ncarb5/EcHcc0Vb1R8OtF8FUqLz71jue3UfjGJrn5sY7o44zKcfn0S2wNsk7TqV0Vi1cNXW+f&#10;+Cu61PZRT1ohJTUyFXYnbRKe8eKlF8Dyq05KBL/C69rq0zZXAiszb41kfT0pdMpixdGvQe3Otlin&#10;yRyn8YeNxMjKL2dGczJyCx/81NyHz75pnpRqOn4yFeY4k8CGW+/aduZ9zj8W/vvzBGtwi2TU60+i&#10;l38Hqr65krcUps5YOzR0/DB6blxBqe5hkqLn54ejgOgUw3uutkkeUB5abneab1O+5sLJjJ5ZGAZy&#10;56yFharllGq4znvY0hDyYDJoOkf7vA3fsWbX7w8/jpoqhfZHgqn3gipbCuQbRnF0BDhQuqVhaOls&#10;++zI7jyNP1hbcuuOn8zauWNzMntfLcalFpOxczUAaSqeH9QedTnfrnKCRnvR+LxJrzOjge2FTHBf&#10;APo0TsSzrq4xv3Tq/Phv29nfosG4+56cw8+MsatBW7ZHgOVg1JVtP025RgJMfu8hR6qljlesM+7U&#10;qCz92Q/xHtKrPWG4ck77qq2d2/2LYf6TZ3g4BDBPR+Hx3aue9tFPgs9MfvIB1K3VQ9+1HAEQT+4a&#10;3GTjVjoCfHi47eT00QUPN5Bw7HRnKI00EK4VlFkzjBCdC7M6L60+mauoCtZfTDU99UVqqCly8idf&#10;TX7Y5v1WnZZkHAL7cA4w8eBpUcPyJbuyzglwYwOPgRpjxznv92fuhLfFC+3n10SOt34NRefyBZy6&#10;9ivgYcnlvrIuHXruua+N/r/8H2OKoA9p4zVHAG/l/YOrR4CJd0eAFOdLWPVBw5/XNeJ3xZFpzJE6&#10;7PrWwVO9Gyv89X2luLZKUmqhD4XU88XNMQzHgDSlGi/PX4cHz3DWRH5h2P5IjYkKYba+TdcY2+ih&#10;dOOsGrmrXzK7icFS05GqWlZLaR9jIl/ZTkAxXT91yXgjv3OjP1mz2Df3+dViltr22taIyjWTWLRq&#10;hdgBujwpdMIBIxwAOFgezg07BYP9lpfOK1HL+Ji2t5DdkgdPfZ72MQ0yVxPNEy88x255sIEQGl1W&#10;EyitCD2heKaJAs1BkyKKB6hsJkFA4G/0nZiiaG3Yx4+4UIhP0evjv890/uyoVH0faTTvxn3Op5DZ&#10;f9IrcvbBFaosvcWdGTHyGDXbSfd2n+JFSw7izn2RffBDscmY3SPAbuWsSDJ2YqXQ3slLWFWjJVr4&#10;QNt6Fqzby/iG1Ytrw651rRID9OPtX7ROCPTHWYm1yC9aalwKHzHqY7vhUzFcMtb8w/SPFXPIbLKb&#10;AgezJ9tKSGvuU8YvSkeviXC4seCJ8x0sBRSP6C/U1Bu151qL3/dBOg/zRaQ4lr47LOOoOxVh48qL&#10;sK/20rW1nZPIkR+r6CSzY1pQKXBr3gZw8e1jMktaP6HleGqwrUJqosku/Zq7cpJ0Cn/JycAX+/OY&#10;jf1f499molVxr050A1ch52JCf4dMRBDcMOnfd8V9g+nZp1IM+XDTnosIBsBoZZsqbNCzI24795yB&#10;dEOJzp4pEqtdJKBDgDmQc+MxPHa5qSaQvAG1+C14xzkT7p658TiOO64EK+V9wmO5nScJQGomT0SM&#10;r4zPmxmLsV37k56xPPoYpHd3PxRhLyqJc7wSVkrxLVd6VNu6A9P+xLaqahbEfJzkTihyumgg8YJl&#10;4DBEVUOUsVHZL9DMMFU2qnV59sj/ZSRjry5QdN7ZOhQIUYuYelpYcCIsfhSU+PXnWiUvcygbjmv7&#10;uUrMQwt4vDcl73+o62szspuxWPaE9Vqa8fpI6O46rkYKTKhqtElGq16dSGV52pivtAWkLVo3FJ7q&#10;23FSwIUpr5A8Dh7OZcLabe08+rYHSKpFzU9czsoYr//tePvcaHfwMxupJjh7l4DOcDoCVNs4uWfY&#10;qRB/ZlrmiylP90d/Lw9SWAMY6hd3PnmX0ZbW4nRLLjMRF8VaKKEnKv3EIKY0Rjk0mhX98QIQd2iR&#10;qXsKgXOK8jhmPrcCcnM5NZd0+w47e64R976qZlDjiMK16BFphh3qt/6EwHCuzse2d92ti3jOGRt0&#10;7YBwpC5oqcJQmkr0b1n3XIo1v4F43uC1so3lZhgAI/0Undm8gtdns+sZGbvRG5QxztyusrQI3tSu&#10;vxz5efQw5W+OfOlznLobZRPQzw6t8mvkeImJP9BUdNIFx9V2zcUmUBWLRDanURvPRV4BLgmK7pL5&#10;C06JaH1PlgNa5sEUukLihWDswknQHzmTKot7XS/Iry4UrhB8VDFJxnvo8H6eN3Rmqvxq4EN7yhse&#10;H4vFnrDaDdsUUeLqAkT6ndv7phD9E5LHO1u6Y3p7l29ATAIKNj4CTNNMbfc4J9MWEZ4pzW8t35/k&#10;ZQGAR77tYv3+jN1pSStXlwcCfY0/EpyhD9kOfFl+NokplOxi4AkyE5lpm5QG98GTK33nZ2/npNjN&#10;w1owZ1IjBMwJASdfThzeLdMxuojehAwD2S+PSs2mcwyLfboR3YQoydhaNY5xMgB5PV9An+PDLYlu&#10;kbRcHIowG31KdNGdnlITh5wRzpc0sTK9/ujTqG/cW+ut0rEkvtF+u0lCVWjjjmhaZCNpz/AhKWWj&#10;/PMu30uqCudpMDDp8HSaX4o8Zqhnl54wF99TEbrF0lQ7+DKqjtpXKKiJVIlNHmtkvlZpyKwoR/Yq&#10;cqR01dCQxzQ/eedi5FOjsv4YcDcXR+1Tc+/odhoFW11KxZiGdiHSzc9r7PUReKMgJxiGK4s2Xwx9&#10;VsoYp7oqXI8ZAG0WIsTD1sh5Ca3Kfw7raHiuLmnXULsjQCUqoKfly4wNV2+MQVpnjBmOsUE5Zule&#10;XH4ekGoCeqalLWPIN5UZtAHNNow55oRZJxozVkuPff4pOoEHd3Geid+YKhsv/tjItPlN+3CbQ50A&#10;qyQbbmCip9XNTHkuZnExDoOelh8jZHu73WkwfgJTdz+2Jir9lnMKHfYWb6L87S80W0UGl9g1ATav&#10;PWVGYymDQ5PvbXaor9HBX2jM1EF6cPXDAymgHzO2PBnFm78akh8d0+s23pCQm4ibjgJ9Ia8a102N&#10;uZd67xYOBsn7Ek+J2U0gZS7VxrVLo8C/qywevJZ2IWdbsCU8Onwt687yhj/27LzdT+EjgNiBLTru&#10;BH92qmr6g/eedi0Yswah12O3YppSIzVNGtK244vXNirwNS3sYqdeIYIEDKN0idcmdAIEDwZaDqC7&#10;60cADf+d+Ehu1vxZy/jMtFLoJNI70cIksJ0QJsjQu1YaZHSleMbhdY/7aqkynceCIMfZ82ZscPYj&#10;BwKzgFTbiYmbTJ4L+1p9lvBZg/dQDXlSg5HguRSPPTElYweIYs3V+mPA4zV3Jna5T92980708jOn&#10;QMyJcEyaaafvmn8/17XI4ENIsMwrRX7pv8VdeuTG4P7NXWxy+aMtz6VCVEBaXOjhGbs888+3LxVK&#10;7hbau9g2HQHkbbQ672du6B46GZY3/PpQfPhWPYbpXH3Gj0qlUMZnm0ht5Ni3PaJUDNbtxfwJu+F0&#10;nhS5aY5HtHZ8/OrSbiKZ8/Z+i8CNj1nHix5K0QcEtOttgzqJ54UZQI9DwwHEU0/+4q1XFlaHJ6AO&#10;thMW124zPjtL0bkVgAcBy9v88IaMzuD1Er47wRujiFZMHFz/rEJENc+WaP9ENAs2KP0Ya+0WBBf8&#10;1ZeZs98zm3PQTZem9+PH80KlgjORfAmrCtBENVx0ruq6/Coo0XsD+Eufmms6sDIfb3K17annKBbC&#10;aogsumo5SbDvsDo2jxU/puvdNeeQdxwakjbp6O2gnM89AYjsgzzKW4XyoW47dx4/ApwqB7DQVkG3&#10;6OzfSoIEBlAiwPTm/HLOZlNkP6Mfetxc3PyaiX78tjdxjT43rbtf5fiGzALBVUXgDnXUD3rlLwsW&#10;Z+tt6OkoTRaZ9mwQK1tk7jvyaB5qb/PomMC7ni/anGaRKe7Nu+IDOL5BjLLlKYqkrAEYWj7LNOuk&#10;eeUZAo9aiDm8js8TEOnbxMtjKi+TeQRgJc90/WWsEPn0BX1d0qXf0tsl/oYvwmfTzHfsqXuaxlk/&#10;dZrfQvXPzjrnv3/0xblnd7bcBVgWu+1skvrjDlScT4EZ1VDEg77buO+3e/WfEMfoFu7FG5+KbzvJ&#10;jRiTpvcGBirnuyYRq0LgQim81wFMh9w9Ywq1oUdZWGqlGzWQTlTq7RSslIezKBMadl4KlJRehY7s&#10;Nxyg+TQrf0GXnw3U+gwIlBtdgC5pyrR2Rv8ov5LouUqULpvKr7X3EjSaL5iGdlZBxdUHTmg8s7A/&#10;ADddhN5lWe67+ClkTax54hIo8bwU88cnQS/e7PuNd8A0IsshaIIbUE/b0DsCiFdK3JjErLvaabZO&#10;ivr8JebxtqkVChrHg35qvjRt3SVQ3rf0cBovIbW772mLbLpKttT/wUZ5YNGNFxe2pZMrH3R2KSZv&#10;uGMt0peA7M3jt3kkY7K6JCKHdxlYT5P4wkPmo5TnSC0vlqR96MFdMaPg7ZCyX2Y71kXB2xmW2VwL&#10;NX7C/dcTcw/ZhmQ6jT1Mt24fZik1HWu5ILNf+TPmsA43yPjz5lpSUfPvpMCSDnWNcPbIVzZm4cnx&#10;jz5ktWpI7iCMy4rG49Nq0OeEo35BTWHfuL6qHQxxzlsp9Sh69Gy68pmEJKdR02WM5KJnrO2BEJKn&#10;x9kZyxElIAC4zpqRJTvNWIH8+L5Xsd5xUkzuk56YPPAXO7iYEw8/UG28qKz4cNFBQ77Ctcg7pj7A&#10;5JSJ8Tpvufzsza6vOiZ/lIk+4wTz+/Q9uIiXr5inrhKMuHXzpVi0/pdv0T0lsgscRn1S1Ktx3R9G&#10;tT8tSafoJOjuMXYJFbO97zh0d6nJNw3T7SbtRsI5wTd2ZNLyiimks1KAq8T9A9Wz2kNmh3Wlrb84&#10;Z5ijaba37seS3Y2KQLFPAm0iQiF/WvZYMpFrJ5W33CKKwGvhiY9ZA3NLO1SCLDl1rnxZd0X2f28T&#10;NI7L1fhtGxQ+m84u/+Rnss4JhU4ty/eAXv103w/EC81KGhrGcfmdwcVdBCT17N+ouoJiik0UJJg9&#10;8Ud8YtcUujz1DiLKKWaO5BVdXK2mKrSmHn3cGoMb/zBNDU8pVIF8cLsau68yVouLTfN0rOzgmwjp&#10;UN/8oyqr1uSjIOBndmn9i9Q6Pa599E3I0jcs2uO+D401DxjiLSNuL3qMG+pKaldDtATFEbUaDiUj&#10;wYwwPaBUZyaA+YZAamJgQ7Qzu+saVNxOr7mnpN3INnL+w/X3du8MnnBPeGc3Sa07uOZnNAmG6+0O&#10;KHhUiIqugxwc71gltj/DvEu9j6q/Xwt1VaHYmdyPOyGbusmgJmY8DoHml2FvyOOvZO7aC1nq9myV&#10;YfUfWaRXTgj0Jip2s6UbVZbhx1t6xFjP9lrtoznHvlyvBjmzSL58+aRE3Tjrwm+G4qNNkMNl8k6S&#10;2j6DH29MLvOcmZYB/i3DBja8jYE2nQ43Xt+e9shn/AKAHKwiTaUx0zwvNZrveqbWObjUn0SJ1Uwn&#10;b1a63Z/Nl8RNZMYyFXY4MfZaPULOLJRyGxg775w4RsroNNKEgZB166DQ40uOPsuMX2CU5ZlPmZ0R&#10;gzDE7ZLzdr+as/W80HqGkSplVVqBGLhC1/PP4eTuvSsSpruDMMfAnCnsRU/nHg+D+zzpZYwMgkrV&#10;L4R4t75HAqxnx3IGBtqNYYh7/sHizvfh+JhnZN5UpCjn5Cn7fqHmOWO2LBEqpQkOXJ0rq1hT7eMD&#10;UU4Ol398i4Qbts3M+c3N2+ePbTEGMDBQuZITSqpYox+q6jYxgYGJWLuHSHIYENAKURAHZAp/jzKl&#10;QqPlSzBMRCbel/m3ggQBUxio8/wbU1Mjo19leY8eS5t2aAi3KaaAnHAwD1ttFEPm/iCMSz8FIElj&#10;CplbHn3/L1BLAwQUAAAACACHTuJAax/8U2paAADxWgAAFQAAAGRycy9tZWRpYS9pbWFnZTIuanBl&#10;Z518ZVAdQdvlJRA8EDS4+wUS3D24XNz94u7uFkLg4u6uF3cnuLu7OwkefHm/3fq2an/t7kxN1VR1&#10;19Rzumf66XP69LwtvW0BPstISEsAYGBgAGvvJ+BtFSAGQISHR4D/iIiAgICEhIiMiv0JFQUFFR8T&#10;Cx2bmICUhJiAiIiMipmWjIKRkoiIjoue8RsLOzs7KS2PADcrPzMbO+t/HgKDhISEioKK9+kTHis5&#10;ETnr//Px1g3AQISBg+mBhaEAfMCAgcWAeesDkAIAMB/fo/1PwP/rgPkAC/cRHgERCRnlvULDZ8AH&#10;GFjYD3CwHz/Cwb3X9n0vB8BhfMQkZxGBx1IyQqBwxGYNjM1FpBSt6cFRnv5LxWbsFISEjPsFD5+A&#10;moaWjp6BnYOTi5uHV+y7uISklLSMiqqauoamljbYxNTM3MLSytnF1c3dw9MrOCQ07Ef4z4i4+ITE&#10;pOSU1LS8/ILCouKS0rLauvqGxqbmltbfvX39A4NDwyMzs3PzC4tLyyvbO7t7+weHR8cnl1fXN7d3&#10;9/8eHv+DCwYA+z9h/Tey/wMXxjuuD3BwsHAI/8EF88H9/YLFgPtIzgKPKaKEYOSIRcEaiIgtGptb&#10;04NEyab8F8fYaRoZl4p9m/ryP9D+C9n/HbCg/y9k/w3sf+NaAaDCwrx3HiwGQAiw6lHNUFDeg+Nl&#10;1s2RBX9HtdhAWDdk8oG8jUptKJ67n53mpOEDGKqaQjGGcTnOuv9cvwbTfcbgYgjPAMxIfJCQN8tc&#10;Wg70LTOjIfwmciJu8issNtg8q6HL2ayOmQon9Q5xK97h8FSv2qEmJKFSK2i7dXimwrcAqx65mOo3&#10;B55ugOe4IFNtRrlRB4Ou+j69CyeFuAPrR30INnDwQ5kO2QqrZ/lWyCDOMG1p7Wdtmi1HZY5GAG28&#10;1AyRo/Tht72IX7W/8BEzhXjjPhfHav1x0XRgmK/b9mTPcGmmx72WN3uwoqfp3nIt2VDgndMsGtrn&#10;UDhYpw1N2ApicPeZE4FYSx2ZLR+sFP7q8TiipMyImKSPuDlNlyp6SBXh6DtpNWpsXus6Wcvw1igX&#10;bc2K3C1XWMkngxVWUTnT3VJpNC90SVkLBK85yGvjWu/HxoB0IyRUI9GQrDRNWVruSy07Ilq+5yIU&#10;ElqN5loqeGfVL0ZbG5eIGUWyffBWa/spZ71fAsDB+RBJYwlN4uGfcWxDiS1lWC7NS028v+DBwdfm&#10;nN3H6U/bkeYGZ1l9aDkooMhQtSVSzDdsQbwRoEfE38lujKqfQYndiWqgWeGcrdaNtqVh0Ku3GYdx&#10;YlSKaPuYmhIb03lrYjlMJDdDFHusvBdzz9o4Y1zsAjMEG2G3UvNenw6HgeEHYatZA7TCMOM5x7yl&#10;kNa2xwpcFh84AdTuc1BbLS6F4tU3T9nEwKusKeseXw6wkahXJ0qNionjhujsNREibKtWNihrBqaV&#10;uqPkbsWrUX3aKGPfbWEGGVsyL/f0cOiO7R3SpIkUrGpf5dkBpaQOoayZEf+J1YyO4v1m2rB5TAm0&#10;Kg78OCmTudaytRPH0tFYxbSRFTk+71GO+3dbYTriiiT8ghLCloExrq0ZTkx/2S3JYUnJvafOGmuJ&#10;My8vRc6kQRmCFan6m/oMyAXEzQODbGMjBloDodJmZEFeWQ1Lw/bnWk139Pymek4IMiuZ8q4UDtwP&#10;dhRk3sraNmZrmi9s6l9tJJPcKtfb1bULArv1O4Ad1HRHTo1zkMYJvUOYuogZpcSDlif+lQA9CEh7&#10;LUj+CM06qILxhtcImGfjKNULDAZpXkuNeCP/PiiUjISJHgiJKenhAH6FSoCHyxX2WEXoTyzj5Cex&#10;/xnbvgHcKTeKfQUycHVhjyOYg8YmWefMDDtOpI1MhyhjVU3V4YLQGGbkkjQtxSLhKwQUvp3WPLpx&#10;uBqYw+e2G55wD0OPK7Xwx9eJdpaGxoQHsQVifzqNsR0BxS+yKEMjUW/z91oi93D8btfHmYuZYiM1&#10;aPGGc8E8EwyjfUpRjGR2D+WyR8LzwW54karKv6UfJKz16e5Z991hVn4yzQcyODiPm0+aGTCHkUcG&#10;BiGyr2fNzzZm293tFp25cmS0ql7LgKNg7iexd9UE+o7rTWwKlnVOt49Vg+mfcYt4fT5XwzPutuSv&#10;Sua8pPNkJhQnDmrPtkNYhEbgedVolNoCtQc02LxwGpVqi1elG0u+81lyzu1bcs6ixJwX9ss2xtuz&#10;azJjcCVJlzswJn9tcreDEbCsXgXe2pB6zUVg/1RKxkeAmtIk9UPlFmZo0b7sD5+nRd0cU56I3H5o&#10;ZGYmNlWJcVTL2sJqw+unpo+6SoTWb3IaQjM7G0pxk5LsEM0OOyRtvUm224KzGkruHaQCiAzdK05k&#10;3BmIGoGfHyiFZKrHCMYuFDXR5CUZYx22Q9Xi/GNyKOHUfaCJY7GZnox2KcpCyCOUNBVr343j8cdF&#10;Is5ClCXQvotbsiifF/RrVoo3RqqmW/TDODHVGxesSqwgOPErKdvmBbRs/DpSgN+On8VpMcbIW5Pq&#10;/qPL0e69hOnQsrcI+vgsjdknTQQWbNhXL7SFtLp+bTE71AjDCiXL3lfsgY6yP4k+B3eYGqx+N13H&#10;co5M5NCnNaLI2VKJQnT6OZfMsr4q28nfhMPvRDbJvyDQYvpThLZQ6yE9NjZiO8GVd5cSNA7nWkJN&#10;FlEJAWHXco1GzmnaHpnrrQJLAWjWyYkEM0dlUZth1vntqb8zoRGHkeN3mWPOwfphxHxEDdpymeC4&#10;g23Fi+69bJnloPXkfQlKfhUmfXoj4+BPEU0WfZiVQIY4e1kCEUqFFYoStkWimbFUWFi8PC683UKe&#10;aJyBP8652v1c+OfyGFgqWV7I8E50LYwNH0ojHVj5IhqL6SORgzBzhSnhM2YZIpLdLNKkyh2tIp0+&#10;mq7pGBLMxxmCtKE0JPXBFhPqPOlDY2ABcXOObrLgfxogd4taie5I70V6p1AaOngH66lcS0pIw45q&#10;klyjcL94817WLWO4mGEkgdnKubTmvhMYiepxJrD5priEbC5LO3AhpZKRNWEruxDIObDexiNAH5nj&#10;0D7nIXDsRFvykOq16TLzQaTfWozR8WUNdpMjoI6XDpDFMMbF02MndQJkSKi0JEjiomoVgEcSDCtp&#10;b1sqSBk+sqKnNvjWJMwDcMuf/JmCKQJwrchXWMU90YX6f8DrIfU+1jLy7NF9xcl3dZnBqN9CS5QK&#10;UpB3VZFnkqOl2gimjhBEvjxVrI28VKk9SK+LmAZ+XobRjsNLXP2UodKoXKQUiL1Eg7n6cWBst9Pq&#10;c8a1Rpbv9DlslTYUYinxIrFprHm+54CHSlc0ckX5GR3/WBnay2ALm60dGCjEwlMQ35lvqyOSvpYR&#10;Z3GNiAcLZV7hnF/GchMPToulMt2lxW6zRJ6tRQm/4rsFP8x5Gk1lTxS8f5eBuuFBg7Tx8qsqtvm2&#10;gFS0FdEGzhX5+o9DbtONRe/lAS1os8La6bY0K/DhjdPK53kBHA94xIKJPAnVSj2Dx1Lgg2wiw0ak&#10;7goCcXpcTs9uwQvhnnHtWSUCOdawFQ/2ISVV4mIe4pP+EFvs0FqAgHVavk/FUdjRevgHFhCDpMTu&#10;TH7AD7lgDUU6nINRCbdB5SJNVWU254UqHgOryWYntgjKcoRcidMEGxLrz32yJn/ZtJMZlyZmfIGc&#10;IsCmNaFEL2y12GG19SRwjGgLglCUgCsPhgPgccG7HJITYYaEU1X7a21yhSOPi6mhFKexGg+qOpek&#10;+lANjIuKmB0fvRkH87N6f0E+Z1Ko+UqxHnlQwXiZlTgw6DWcxbZR0V/OTUaSGFkdnVvhiFI6z/5w&#10;rFaU+TtDnc0q4xkqzxsZ+U1D8Datd9Tppda0sSVmOHPemC8un9GjYi8Vz85xspBfIWrq1VUhOyZh&#10;2stXYR1+bS/2WMtZq6AWX83rOqLUm2FoCWUSimGFTnBu6LjSFIqbuANmKG2TguzgXamWovJU3Ims&#10;1Ju3XreQqbG2cCzKszfwFM16fQ7F21PELVyWbVppIAunK0o4qLDJgZK16Ngy5E5+KFqVgUfAXtK1&#10;ThpA1zYOyMc7VQGAtIWD3QUYRPed2h9VZNSKImEHZYxkCig6R+QTDQvZCxU/YxcsqyQWLAtXijVG&#10;NbBoc6rg/FfvL0uMgFvQVjhVn+h96iJ3I5g/2ibYlEvbU0XifI5TgEfwqqFJdMd7yLVLLXWOWI9O&#10;7IhNrUsTTSnXF9uGzIaenisllMkLhNwAzwpW1ZFnsHM0yN7fp+JlERl4kcZ4WznlqISPQ5yKysWr&#10;UuoBLfAjDLb1il845yivIivYIGiepedb6DRIsGuLqcdeCVC30CXhA6XwVkyvOF/uKoVqsLMp6mQv&#10;7wUlztbs+BH36+1V3ayWPoVTA901XOOGBkwLSebxlBTcb077bPzVLMdThTlXFD1M+KzbLs/6B4fs&#10;9sMmksTDNIXq3b5Rd8ZfpCmrppPrPWdCBLKsodJ0vWpr8/vz9P2tabI1JzHriP/w+3Uhlym7OIlE&#10;zqBsRjS+m3Jl6jmMIBXBnVYGlagzp9/568lpvmuqCrkt4yIfV/k+egyAvKYxKJ08Kj3Fe05cRGV0&#10;8F8lvP3YB0Lrohfqx1vvrHBxBDwLynB3nTNbA5FoaSE5ariiyyvtaLcLAnkxkknoVTjKOh9XhKPt&#10;pzTU+GVkBvmPOC+cSeZ633Ns1qL18wiOr69VwtGv36+uq0ilNk4jn3CuI7gUP1cb89IN3xELQRVi&#10;4Wf34+3pTq+9SVgedq/LE/Jx3GR+JYUHe2LfJg6KSVEaW7phrGRFptdLNaE/q3ZaEtPn0q8yeCq2&#10;pJQzA7j3VPZTTeVwAI+znFNYK8kMaG7fMROoZTCTTRUrxeu9VEKso7uCjyPiTZlHCFFiQkjqsUsb&#10;lepncEae6JbP1TmnGzO7qxqjEgVHOFWaP9vmFIJqC2TdY6WVugtWhBuWSvcP0sBQvHMUk0ShbakF&#10;+3YGSk7vneIVyRbdyPFlyWSNrOmpmN5YJZsyZZCxtrVT5QinWmbCfuDmRSnlsdqYfMT0b5NYVXdu&#10;6Oa/75VRKYl6Wo/nb4DTWfZVM4jiJP5plriburvOLsJNJZECjYN1zHnvVGQnW2h07+LFvhxjgdf9&#10;o/qcIFYanysVkggPgwSLnn8KRGR1qJxFiuWaKGKvFFLKhNZseJwfHw3SoWsJKEEQ4CWowdPCyhKp&#10;DHKHiNP17hsF69recHnZ7rLaWxv7GVhF2M6fmqmJn91pf9lUaOA/g6VEWNMgh1qWmzqhgjGEQFab&#10;tiB8uK1o7XyH35fSZkP3lRV8pUh6Z04LDhk2TTx5CaFAiZ2hPhiVZpLmc7Uxsw4O9ltJWHk+1lIZ&#10;+USLQfllNUecCGWbcgle+QRd5DY6enVOpdpfoSOrdOV8dHnbzhlJCwu/j2RQ2bqxKEf5ZDKcV2Gb&#10;bJ7mS5897T/4Jis0YhUY0qfgksXxRu5uQp1ptjZTyc2MR9xKGR2wn1Rb9XO//viz21wN4TIsdnHO&#10;MewO4iVhmfR6vv39dVdDsDPRK2GR0RRsoDlHu7gV8XqiysVSlQTWJUJTUADAluymHeQxVoYvozpn&#10;3N5B8fcsqy4qMXEitNylRpHP1HQPAW6kOwy0VDW2gQE9eCcC1mWQFQw/88riin8amtFK07nxMMWR&#10;iAf4R71dOzzQ+zZFeGyiy4idzi8r7HetGWHKYA2RarphKqyM15TKAWsu3Zhi+w5vVVOCWAWdLAFX&#10;BmdLGxCc+p7dSluN8usZejLUJOiSU3IfZP0THhZ5RlXvngZnRjtvL66EP62MWcQ+sXFeMnXUZ52h&#10;rmY9Q00iLC1q4cyFRZd+10HwplYOQUHceWgWI6XXOPtQt68wnRsh9lSrnQ/kLLXQStM1NiL6daGa&#10;Oio2nGeyQ9q1qvelgIlSJ3OGSAKKi/TsDBGw0jN2aVTvgixXka+gZsn6l9k94FEFz30WrE8SzPw4&#10;sr5pvABfaO+1oPf7N4eovkXqriuw3nXFK9vGwVkPPpBKUUvXUkWzn1euoGGaX0oA+VYleDZ2UPs6&#10;8BKTPTFpYcItJioFUMNzPqWm2e5fOnytedzMv90BOk27LDOu4TDb58o/Xq05G0QPKf6Ip38Kbbpw&#10;X0n+Ucm0XFj9YWfNeT+pN+fmDWD98GLVfudcT+8w7ekYAovAj7Eaw7bQPC7bp8/WNHveQPizkgk/&#10;nXMo/MMQvPsH713KSNKZlgd+FejJFxRXmkK+tZ6nuTAFbKLrwKk9cwiwESJYQdWSOcO/skQnL6gG&#10;nunzmztPnLDY4J1lLtB0pbDZgz10/Tj1qhtxYntY1xEyau2K3QuhtNnlOFfpny0t0C+OVvmkTIpJ&#10;/p5t6sHEpYXAvEMegIzbSLopN1mhA9my7P58ZnCks4hIVkLlR3tGL+UHv3lzw5vCZfE+NZbp/cMG&#10;rSVLNyUHhgcXT1cbCbahYo5OeJFxZmsLA6DVPjkph/ESTjxfAEnWe7aMvbfs1MLOLKhAam5Lxg9i&#10;vl7sIrYy6fxhcR6Royyha04Ry7SeEqjJq+Rd56puYPql2MPsI/qWoxbWKhy4KedU+8OMD5q/doQm&#10;McIYQ6k283C8+pV2XlDfezqY0kWUtM1xYFFMCT/vp03yBVpSM42BaYl/yZfybAFwM0mKGUi21IS+&#10;ZiVc4nOkF6INRNS3pSNVQgDq5TWnhAM8lc5ne84gcRdDEX51rF4VazEPY7Mm3qE/bCSHShEacRvb&#10;bupU7qHGyJ7FKDnN3JUgkwvXJ1ejVkgsYUscW/CjOiWFZIsMxrjtpJvmB6RxdcM6ujV469qEosQC&#10;p/k9u0uWe87tuQjqSCF+WO2ift4tFfmyksHktM0V4DrRc5WZ8YNEYTSoOcGU3OwReSECb0Gk4xsw&#10;p745nExNMS+vkr7XxFIWrbiNW4uJOqr6sjZblEGIvAM4HZVYsVdHZ+xrTfFHBMRSEFX9o0GOZUTn&#10;SPevkzZUQQQansfNRhE8y7/Qu/KRNi18NfIyclGyoXXqcK9u7tdZ4xtgjV31VUVJxU0vdgc3Pe1O&#10;4jtiEMWTKV9A95mTQNl6/xjLkp2rGNc6vrHzZtYSTibOiG3sEuN3kxK5K1+WSRy94dYMn11LgUmc&#10;K9yWG6hepkJ8qfaouSP2VI55ZGSjNCno+lg9WVx9dqsZckw6PmQCC/dZgfdm66DFWjq/vvWaktEN&#10;Ik12fVMZ8cmLzmZxQnRAN+jE7XI29mFBga3oIcdsFiQ25Yedsm2rMKCFC0yORf4+iNpNP4Hg9afS&#10;DWmMxAo/6OLq/tPSbb/H4YomO1Y5AlqJEnQYtfn42pznEMpS6cpd5P0kINJVj4yXJZ1+MHgvIrgE&#10;WJi7vOCVxlMtKrqYVGq7yqUc88GaAtPU0XY2hJtmE9d6vLqOWdaJlWkxTZTYzVjkvxyc5teK8mah&#10;3/7R1Kdsmcmf3dZB0RxVCB2tZtxdilOgVx0/HdGtnt337/tTnLh1PHOXSMp227Tlek9CM5OTIDE7&#10;2DXV6J+oFt+POxNTLc64fETR5PbiqG+EVs7UHkGeQB/V93NAJq3DcydT4cLCzrQFI+Unw3DMNyva&#10;8H5Zz67RG87CW7yv28DnzYPJ76+rCVry7MOOJtMYdZPRxs0XMICtSPcK1UtlgSEup/492LBlHrNn&#10;btjrEhchrMIxeuLTsmYjAratVPTmNwBFqy9bTyfSfP1iW6dr2I78RB49AJWPyPAy7bCYXsGnwf6+&#10;rrM+XyGu9Ifl17/l+VivmOtoMP19EC8SrCtSrg+56Tu4WfHJYfg+YzDhqxbPQbu3UPa/gyHsXWjj&#10;JIWMLKcF9sHjzvXl76zLcZYHv7J1sNsPr+NvQ9OjQPkaG8Owq92eCUSB51FDJv/j1LZH6+Q5ickG&#10;r3c2pw46+nGsVMDoIQg5ql9SwStb4YFjzUN2Jzroor3k9pPgJ4oLoWafALCyLx56gq+jThdWfRQf&#10;6J/D5bJWzwd88BtADU83g8SjCgYXhV7ckBU8zP1HR0csaeSRZPLSzlteYrL3elUe+y8WOaZET3Le&#10;Pc4ub1RVMhUInzyltQah5FyvoFFitruVQDTHvq0ZfPMgeVNR/kvSwzDpe3fiGv0NbOS8pJHAhMzE&#10;xs4B9/SQ09hoS4sAPE/lrvilRDFyj+GKzLokQQDUNoTcO66Z8kFdvCPl53QtIppkMce0h52st6+O&#10;z8xAYN4Syjd8fsdxe5EGJa2lwz6q47byTDfZvJrwPscRu/Xg2z/ywIiOjwX3UtobnDFobdhNV6Uq&#10;YnNFGq4NCaH4PKLoW7xp97g0GQbA2J0KDmnJTPHUHOXQu1LzxqwloCxWDjhAC/nwGocgxtpDgU13&#10;2l0CKySXWQvI0mO5jV5Ixn65ECaFOHwuu4+xkoAFgi8680K9miz8Gtdnjv08s/c4Y3tDsH8ivl99&#10;Llvzw5jB1IkPFsQWx6OkuM/cX9LbAliPtkJDfAMQeD5Es3+8Kwp3IkdRljgnlfGbtHJPPpdfvqBa&#10;mceknqJEbSlIzEt1ELkretCf65Su6MhQaeW8m7EaKwMDtlxyvgowbMbKMD1APWOjMkd6BEpXebaQ&#10;G40EBiz5s60gTnN8nz09iSKUvhBFzhcqNtAtQ8RlY6Wxv+u6FF45r1Ri/lplDxOWXMcrHBNUbloe&#10;PpdhkuZXfbVDQJHMJEewCgSlhsZ+ro+f28liCopOSzNPuC9ZkQZdEjDRMHtAf2bRLTs2XZb45PxA&#10;7kOHSl5nVVgst5XP7OtJFI3Kelz643GQzaklhO3UjQn7Y3AQfu2Qzce1qMHURos3chI5VSJOOWwg&#10;V5HkPqhXbOzzVr3/cu93o/LNoqyONpNUAEQ4EOywGpvVUYY37OrkFZs90OBqnWCxC5HCWY8XNBdF&#10;oikTh4MnnpGZCr66QMnIarjGrbnZ/+ZWTVkCpZvBz0EcUze6JhNyeZxztjwqiRN3iDPZcg7y5zUm&#10;jxA1+1mTlR/8T9lCnpCzNWrMcbXgCyF/O2akh1FWtgLQt5L8yWYlSC6egUgW5qmqiYjGc3BOgxhn&#10;c1kBA1dTmgeilD3nJASrNOzy/YycmWKPoc7c4qZiDcuEO/NjUodQtjMhbwW1tggJ4gTPCkNPW/X8&#10;Fy+tdqHeA9oRJAEYolfXEWm3mXANQwmRJuCzGLE8J9+ybUisJKVR+MRs5BsgY65VaR2BfNrAQ+YR&#10;l+kKA59xCSFnwD+b4wdHOfXv32pNgvDTQ0SX4xY61smnV/J8oa4wmhnZY2+AeD0q3sgayyxDzkUU&#10;oM9M/nkM5zcNONdHVSHLL5V59xAa+IQR9Q3+GjxCBKLHtBv/HwQjK/qalq0hC6YcSA8QYa15LzDP&#10;7+vTjIVPnQXldkPkNOqmhkfwHyKvE0+c/JHLTf3pYoYZbY4qhDwDm9EP/6nRj1bPWlwI0mmKW+7S&#10;zSDGquUKC+vC9tv9A+p3TrUjeJaIEKEp79FBjFexDdFYJjyrOOL7FnlDRhYXvffIztVFZwBsEJBz&#10;oEbF7bnMIuhKmeyOUWmvwQxAquxF5HJQvuIu7pw1eikhkb09mbE0yq/gOJtl3WubZ0kpUseaaNwD&#10;WgegH2bPNNwaEFoR9LkTmDShGnKD7TSx5dyGDxu4xObObL6SJd3Dsw7w+KlM7Ub7JSpVtP5gtZle&#10;UBf/qx96rUvHJks6SqvMAmG5sM58XYgzheB/hQ1fToQrDUJ3+OSu/+0SN7Rc6zhmmbypqTo1MjbD&#10;oRhAwpfh/kffmyTpek2nXln0iETdmDSwrVj/Vqbii2KraSBljbpiJU6TTzGHvrVHlZx6rQm8qy6n&#10;hNCEVWFllEA95zBlH5XWegZjpoYF7Om4BV4lk+HP6gNxZF/PHqqFiLy46Z/ahyUeDBebPTUvqUzP&#10;S+nIV183BqleFBz/qc//Ca8Az9c3zjJNaQNbmjX02lAwrgF8t8f6OggQKKlsqIFCZtWifdrFFqXJ&#10;lWOM5Gyhu4Ybr9pm0MUtHxfjhpgjYRJL54YID9kichJ523CRl4wHoaDU6CsSx2Z4/bhdj+Es5VV+&#10;XWYe0iAZ3UMA8c9xJe3rJ7PXkVDzKG19UbyE597SSVKRh0X3XMuVrLrCQW9bQknCPRhmSQUBdJwz&#10;o2vaH9GUoYsu03vzI9s//WZXSjrHhabqG8g4hqRLNnsq9eAtVCVTUKTjyhsgIJJioUKDueI56M1N&#10;S5pDRBxjYF5UghQfrX5I7NSizvgx3dNwqWD2XwXqOI2E9GAFoLu3H7pKHnwWEPIGCDnZWWCjHgir&#10;lRAjc0nc7XWjZF4m5qbIn3XdxFrvXoSfmRydUJkYM/3RyDbYUki0kvzcPjWipaYlLfGjfWIjqWQJ&#10;5MvK2KS42osCwGmfvRaSQ+M175AhOLc3i9iGkkc57tfxxfUSvQE+8pj9c6mCRkCkI+JrG57sH3At&#10;e/DeAEgVp+Oi3uBwcsheCVyCE6zzlAma8GHaRLbefGH0SOPsGJvdjvQ3FTsvNK/dBahZinplQbin&#10;BCtrXdHrbqHm0l0pLitIROu8FGRrRtNSk5gB00HOl+q8BsnBGLqFAnWWmHO1wFQfHH8Qgvas1X4V&#10;M6XG96hBLk1+IgmUGSFe0PPvvf4ljZKqLcWHj7b2Tcn8QvoTEOrfJrsHGQVhInv4zF1X7303MKdt&#10;+LB2zyEo/UcGO+vGucaJoiV4I30fZgNqc1+IYd7B7HBnCmLylWcfQBeWN/gMOciiAOnO3gWerbLx&#10;V1mBgMRlrx8yWONVqBxrD0kzSeb0+1P1lSblZvAgXuqTMQmeSEf03oZ3oJYI8KCV3cgK55E3smEQ&#10;ZcZHKjVvE1C1GT0kxRjaFEFNRtzCD7PRbP0VsyCLI+u3LqJWpNJhpRdEiMgPO4uCZa3wR7rCwMWI&#10;JchqvkWTKY91OKBzXf7DCpfi6NR82dDo0jDegZCVXc+x9qRd+TMHfoC/w0JEGXnP2viSwEec/DvH&#10;lxH6p+/MEj6nnEn3opyoKUr1xLuxaRB5ThHMwU62hiduwfkpqZFclaGAmgvwueqSTueW7faag3fp&#10;q9o2r82jGhunvIBJGEUyw2x5DMXqMEnLZIMYdcblQ9maaRNAu35pEAOtuqyasiD7xSptQYm9DNLm&#10;5BgSQ3qonO9udK2lOxgxcrEjCdmAT9gClKRD/owUtf29qAN/0Nc/5nJb2DMcZkSN0DyMjNUv3O5Q&#10;mO2VmqlQTCUyvaAiirYvNPnXNvBFkM5j62vjBC411ujTeSQu96teuXaKBsjNCIR5IjNs4TlD9QYw&#10;8ViYl4oN3DKHtCA0UTawr/o9+E8jR+XgfjrXqfzNLP3ROwB9j95PnzMGVPoGuFXXDT86MOdDpY45&#10;wDWT82k7GX5YoEi6ioRtZux4AR1qR2HG6ThV5Q7iFzMafhqtvw6cYFHexrhmjWqO4/mNWIm42Ru9&#10;Def8Hc2WmrWA7Y/FkizRr5hBIjDJbQNcaZP1RzS+29cGcqrgoBy0bNY3QJTZNkZGztp0boaMT3vo&#10;7+1Anp4/3Tv1ZNHjMxKnVcyuEyiO7WjBx/02nnwQN/LD+l/yFt1bOa7EPyfo9sLHyIZoIz4JU4UP&#10;t/PLh+n1UmYfWXaaMEIgGhY+VGNru6T9weMuSoO4nk0qWSGxyi8QeDxrj9YbMqKp4xxWWw76myFa&#10;i/wIEXxk3QDpSUoB3wlLhRqidCpBF8xGYVeYhL17hL/HOtAiLXYd/Q3y2CwEnsd5cJ7lefC+YXCG&#10;WfEyDYiBTfnFPIK6PpKq4Nzhz6DSBEghUxLKyNuy4bODuTvGoMqJvRsc/+qlNpuzhH1M1zPEvyuU&#10;qZHc61bBWiuDpoAk2MAcgaaqmraCUmqUmNGWwKgludE9gSZQbukDqtJeGjWk9jhb/2Cb2ovqTnTF&#10;90hilZj0yxbsShQ5I/VrXkGIJYvtFmqdiTlx1wMOAjVLW4fIz6C5+xx5Rd7r7m4U9mw6lqSOQr+v&#10;+tyq8cDZxgtEg2/Lee3DGzKBuq8z9a1MBKWROmNoM6kTa2jPaQMtf/vPwzW+0P1lGZEn2Ec6DfAm&#10;BU82qHF+Ydh7gdZ6TiAKTaSHtLKcNJpb2J9zIH099Oyj2JEwa4qJvc8gLfa3S1z16OojoEpDtvy7&#10;viJNF8fPaIMcwzL/gxTq0ee2OBrA/HkrjovZ8fvPkrLDz3VvAO9n7p34yIFCKu3OObvCOfmaOINq&#10;33wPRUGRWSpvDVmhX+zrTP3tjcn3ymUfZjh6FAUNkvH4Ic5peztf9gEs+ZzfhDw+av+S6mx3oAqC&#10;l/srlwNzK1Cm69omgi8vgPb024+zfuHjGlf20QCetm4YGZj7wjEDPNslU77j64TyBsBYXj6+Sg+H&#10;/x5GmBly5bE+5dZvquPhrjRDxbq6vOpzWe9nNYREFji1e/s+xQ4zQLH6giXQ0xiqdbWqNIfmdRmp&#10;nLgHNTxIW+BFgW9jqlo+bOMSceNUK4YbWu/UdRDin6PUbelKGl+QDV+uBFwTqKKsRpXB890WDW/L&#10;qyt22manxsfw9w2dbgodRvxspyzRGVqaKaYrLqvc2owtubN2i3At5zCnva9biuTKWx0zjfem+PGg&#10;GvaAdPo8ua/FAo28s2fUOG3lHjYG036NbguEZGhw4VbtRPEYN8kiwWFQBOKhbfk0w/IcBw89nya2&#10;aGzoQYvC5NzNRdpo49AX8W6KBaXtfig0yFjf2+bPPNMDTzjvseSmf8aOeSxJTHHvZgT/Sdsw0wRH&#10;IkjqOqgeCkV7Xb4IqTbXBsk6XQ8S5fxhGZ3KAAfxDLCpNkT53X6NH+1K6Ce0D/nyVAxwGbf9UVLK&#10;Pg2hUKnI5qwau5vPninUioZ6omXuQmUIbUBIyXD0sa27x7Mc00ckXxv1OFYVM5/77LC3UwNvjh/T&#10;bhcY4k88QehKLi1HKNSs3ktMFNd2tFL5pH1n2BrxpyQsza1trDpr48TFeOK/Y09vK1IbPBt8wy4M&#10;OEAYPwQQDnVnB/sNEnWnjYqtG72B1kmoeOLuqFch5po7MWzfYKuxb+b2GAqW9SrPiPCGBqz72PH1&#10;+OWNiGraGZNZavCpwA6Hgomb1iTAhfPzrBN54+VJQU0dow4JBXiZS+Wa+KTGmmkQCooguLJrEepy&#10;/F2FZ8Mbuc6oVLJEmCawtqXfY339xh1rkGNuVo6/PVQpSBoB/45IZVUraR4sq7VpYRBv8wNwO6DA&#10;80z3+ARSy02o/smEf94zCVWZuy0nJtic7GzGoHFAUPZHvsz+J3cbSDGQBp2Taz+jlnqR5IjesVV/&#10;AyjNfV90Ikz3FC1LVqxIIeY+Vr2ctl7XTq0A2jsvUf77WTTsMlXYMQoJV2XWWSzFez7VnuzXNh3I&#10;J/rkSKSEbWZp4hhCWeS5y78YLO66Pxx6SNLAzvUquSJFniWMjeZnYC+3gPJF6cKVkYmjZcPj1wAX&#10;qW3avB1nX6VbbeyQAN/1nJ9rau6/gZ1VxQQQXxsXzyRpouOsVfKXKlfqhWW9uY/Og5TFsEtKxeuE&#10;3vmsUrGtzLdrMBPcg8WH8uqZFxrVoRVepL98NBqB7oFmEX/8R2m+fUMwuD7V1TlR+SQDnDmzQ6cQ&#10;9Wr0PCQ5iO/jhXZW2dq6U08c/35QXh0cHGMLniXdc6k0OJ/1THFBZeUMXj0+ViiUBimXTkcqnSS9&#10;Mmc9Uj3pbrL6TsHDA3ZP9Sp/lKOc+nzf/6EsvOWt8QtUUvNd9bveaP2WOe3i6bgXegDzWU6NkGXn&#10;E0My4oyUxHRWBta7+025v7nLY6ARR9q7ctDlHpEKoz2HzwVuJrO3haPbaqUyrZNGxdKTMalF1TsM&#10;pk/Z5A2A5uWyU7Hyr6OCJo0wciKydwQ8aDBY6DpIiND5g+qvMkjSuWHz9RZn4g3w2+jL86PQ6Su2&#10;yuMLyRsgMHuu7I4/ad+eRFh+RAIg5Ez5OFMupcpmAHOG8AbQT9lctqXIlS3VzDDdB5D24tCwn7pM&#10;LjPdmwcs+89yRMxnFVZocHXjjE8xcj+Ia9YHad3rUtXVhdKi/rB2nFIJXenrP4fiYENK8UCH4yKu&#10;3jwBnk1mbHMfjeUJ+X5J5oo9GV/sHE/kcOahMsqF+IlFjy2ECEoHCjrjDV4O9cL+JVqQIL++Krv2&#10;rllNq+60ID1JVH2ZqkQT0o34rRzvM54+AExOpHjyhGksHLiMjIvoI+3bSatdpaf5mCUtqQxd/HuI&#10;o09oO8hIXM2zXv8GYNNp1NaWEtE0YmDJ/M3yBqhDTlUVi+JLZKx/kdgzYn9IjxHxdAu8hZ6CUK01&#10;lBF3IfDOAz1UUe+TYVtGKKU4iQ2g6vnaSejO6sIFKmD8V6Hc1eT8bhlaYLEnrUNmy+d9eap7UbBW&#10;EWX6Ead0rxWSShwSRvhiPECf8DyMEaduUIk0uKua0ygZtdfUPkel8qy0nNmVanXUiXn0aJdfIi3w&#10;rDjJe/H5ZwADHpiIpMNZYcaFL8pJ3u6pz2ld4dEiMSqEqY7aG/0iutheuxB4SzPILxnTxZOSLU2M&#10;Fd3/s6R9KQU2aPmolIz2RkybcwFTMPhrOLP6pNQsbPiO5nlf7dBgzBfHyR2pElSVYbOmWhFGdTs/&#10;nUyFs7JOoTaCrexeDtEavTzCACR2+UhAf63/ZY8sLtIqOQ8xl8xHQTy5afap34vfIKildjH90Y/H&#10;NP66BBRK5Fdb8ePABW65ePCJhtVr/RkQ/TrSBAj8dh6GKpQJqhckThiEPEeUmC59dz6nrcSfyu42&#10;HZdT8mo3kuL+VGd+IjptyFjGPN7TPHkJ+8oOyL8453eOE36xogYz5KgzwhyCWQb3tAuZf7WNG7JM&#10;cQrd2Sh/+Ib9YRxvsFKeZhcfUyzRaIhBQbJDJrLwb/7BhRpIsBe/VBveIDWPAf35hkHohoJN5qgc&#10;tamzNao4cY8xHsi4tfcT5vb+vjSnprY9VA0bNTuJk0yGDQJLQnrk4MsAg3F6lcOz7/7ZrxnOr55R&#10;BmvfuPcl8akrnPZBuRUFxTWH37Dd+rAvn1kN0eINsEEsKfCoblkTwjWOh3+COLm7iTOlc8IVy+5U&#10;cGXGFjO2PLjzzR95pjFZupO7IwjoaUrKn84lcdjUfJjFdlM4RhnNaUlwwFQiyd09eayOPVHaSM0H&#10;kdraaQv5S11giXpczidC+WBdh/l5UIAXDLuQKhSivXL4ybuVVWFMQhbjDyRzQKCk+RycUj/HvPWT&#10;QDwmyEHFA/YWp8a0fGVdnDYdS0fhR0ajavT1sSbULR9OYpky97W+WpchTn+GFiHHJvBRXbkc8chN&#10;ZfQS5ws7+P74IZObD5cLJSU9o9ynwVhAMll3N2svMhpqTNO2T/8GEAsmjf63oJvFN34Yb124yo1A&#10;AnYQQsaea/xWFdanuOAoewDZIcWSIDSpMYdDDRsSKtTmnU8PNZfS5KaCd3L3ZW04cG9N29Bt6Lsr&#10;PfgMr64FIJXjEF28fDDSpllBIvO8cgA9oxxLs9GV/6F+8YkGJekxuF0VzpxTydmugfGJL2fSva1z&#10;N3QkqGcrNgS6aIfYBqfcqlhf5yPLtgnp3OmuTU4Hn/TnBuZ6DW2TYV/Thf5NOz2An0cfH0jifHjy&#10;GrP+CmOu431j/NZnh8dN5YUGTG+fMfx7Ht+DW/bHdpRdnHKY6C+69oF//bTHuhPbIpbQv9l0Zch3&#10;uj8OxxnnlinRo4IHGSaLwi5brzPP/kMTXBjhytKGqaLmn/BQWY4jva5lzQUqWC3vuaSBpfEfRdRQ&#10;YQ7zXj7a0tR9CCiJDsXDd87ymikqtvlcCjHDIzMT6xHMTjRgPQq/c3w1/fcGiC2wc2nT1Les/2lq&#10;KvpdeVuUqwahWL8rmWNszbox/oeIORxcNQPOr/dV12HBjheg+ZPCgtQKTy4rsNocDTQm6SQyYRV5&#10;5/VxtD6qiPnKScssBtMftyShpe3nDOi86nTPZE1P3kG2wHQdXofaARuMo9SAznNJRT7L/wFeY9P9&#10;BjprWvQAAYeZbjgJx6g6W6T5bJmswb4B9ERKZ6t5MZoGukivWE1bG696L/xaPgL4vczq7L5SJC0N&#10;qNuWuQMDH72Qjwh71f/1aXAxCCCqF4tsH+c0xm0wCVM5gR28Tal2i3nuy34FrU0uU71S32f80m/8&#10;DejWTz2V/8JWb1XwMqPjcJp2cuHD5ck60GVRl6loaB+ZO9iJzqHWzuZVEmhrS1TEI0148HjQcBdz&#10;YZWzad+Bt5+5o8XWjt4OwnttkGvj40QD6QPzfIFKERsepBJuWizXfVsxIrSUVSXP5d8suZRkBmSB&#10;fXImpF/d33U+yWZvHjf61Z+h3QBMvj2VveDRvuaRQzymjWxWqRjes2ZRKXJUE/PLMjQTWCNUjUpE&#10;SvjMC2Yt5h+iFZfycDGIeqqmTUSBt+Wttr9lHar73UIrTchokydPHHg1KFEhWkogRrfIRoR/6ueZ&#10;KQ3tDb4FjfvrPxPuH8J7bkr3LmT1xuPh84kzzL79NL6YCbr6yvitvYRnMue5LCQte1nbQtm9h6qa&#10;FhAkJFNePgyc+IUN2iujQZxAGqS95kj1JejxpKCoKzoDku7sluSK7uxLHxm8zsQ/Hb4+5tW2/3wD&#10;HEZ23Q/nZdPGemUCoZFK7JFPq8TSr4mwVkgEgXDCr3gV8+ITU93eaQ3EJQM+e/amVieuOkcmpe7G&#10;0s6OFDFnaiBTHAI4IhxagUntJKkIEmzwSx59gKAIcr5gWF2bWQQ9+m9wC0lKoToy+nC23OGzpU/t&#10;0trl1x0rTZdju5bQncH2HH826ZpI6aAaIXNFoQ37SyjQVpjqV+36rpPgvxbT1wZsP/z5bE8d25F8&#10;6qYAId7Adr5S+5W/W/6dnyRbRzR0iInLK6C/OnTLsiLslnbfAMRVNrMcn2AVZskaXjfQCQaw0J14&#10;wYU+L0bbOunr4kzqCFlye4zg4H7X3e3Xzlw123/dgA/+0M9K8V6xPHxnzp2I82+AGn4ddiD9MvZ+&#10;At2wITQIYd5Zf7hCu17DwaNJQt3FVaM1HBX/C956dLFBjkD54R+M4ya/L5c6Ys6EVGXK9nJBbEux&#10;p/rDf//01fLofR2JPhtgo+Cr+RStsAXxLefpp/dKamxx+/N99is7DxNxzJFGLVKcVH5PfTYPAsI/&#10;Pm9zIlitx81Qv8XSI43F6Z9Gs2Dc+6Td2P3gq5H81nvBxCrvL88UvL/Wv5hPVV7V9WH5JxyuTs0P&#10;UUkpI/zckKcOM0rMN4374DshKPboy4vUETbJOe/yQDnHL15iHXxea7kpEApxRPqZjtiNvo0yAQ9k&#10;PtnYN5rd6cK0Igh9/MlUvwRKtkfGCtBkZssWiXbWH/UsEnM6msTELAErOt+DFNFdBeZeSZ7nB37d&#10;fVJfcAjxDcFp2pzf5hnzrptgdTtEyPK1qhQ5xFJIcmpITjNvkaCQ9UYVscfyd81wOjx+SKszMnX3&#10;d6gRrR6kdMLdwIiFdPGZ3PxJM8vN4wx03H8whe4bT42MSGxn7dZ5RXTlbwiPlixNOjCNn6evUg1e&#10;DCh8A9VQIpA0oCl7EUoAk/Yce8yBMtWpHGyAl7Nx5lWPzlouhL+kcnPW9Bj4TLvBwyrRnBvENYez&#10;Y8mA7Bzo8bMQXstUhWnIG8C035Jq/ANpknXomhSV6xAsyToQKb+1VZ5zRyq/df6W08gche6b9nc0&#10;bv3USYAL3nBZLWVqjfqONHizYy/SQZONFeJlR/3Zr16cnHKsCVDyNJaJMJ/A8AbYHchJzXPkWEqR&#10;t7fZoSzRK00sjH+qHpxCl7vD3wlLgfYpgbDztrst4r5/+UJFIvHlQgK9eYJep7qBmfbPvUywH291&#10;D+wrHPcbYPD4u/hg6n21p80e+r8vIm8A33ke5rC/Jvasamd4IIYXvc7vz/DilPpS5x3haLw8NJJv&#10;gM704q2P34vy2zjzf5RqrWC0uIQK05iRjIEMBimFgjkodYtYc+K8byaPJ3e6oswfQmp8Mvuc+vay&#10;B6FSsXXXwdEqG9VJlA8gfYhiE/RrHDvj7a9R/OcjfNXo1gLM/CBWGAEHeYP4foKOPqswVWFCN6Vv&#10;0hWh4ZWCEsPHA6B/yDEfnFiGTo8EizuMJmnnbsAhvT3aLARlvFkguTTP36W0ALSCuzeAYEJoUG5s&#10;upW/x19Q9Q3OmFVa+ob0/u9VI33uP2oK6em0OBFhBCS+n61WynVbmpqowUcKfrc02TaXUfvYjwSm&#10;DeWiPXu/D2vgG4L2RRQRK5ssKlV9sigxeGcO4oFDfaStHyXGfLt4a7ujt/NH1ufMCtkhTrF2Xn71&#10;KZP2hxokjGi4KYI/rsrlYVRQ0cUelB88eZZEyg2BJsTddwJlnMIVYibgjczuH4wdqjuJOll40eBx&#10;GTjfYaEo+jCaI7Z/s3JwGv4XHwTEZahoo7oyv5eUzkb/wyh+DnFYeyKQD/eIid6mPLIS4eTpebZq&#10;YW4vx7rNkXm+gCWV+dBf4+D/QyiTW298CuDXoCgdGxihN+OKj6318ZeBRUyWsdgNd/ln6rmjPwRk&#10;qmRs/LnCE45zT+pGicmVwHf3gqWGTwBqzf2dF7YKCuZL3Hb045Op0O3frqmZdOv6Y2fbf7o75UhD&#10;T5VdUaSWTl5QNGCNzKmxyqdtQ/n95jeAl5vQ+8DxJF+PApSHKxlTPDO3ITLP/B3NfcsMIzhQIdV/&#10;Y0oe5jcj+cpLV3umXa5kS/viM2aeSkW0qtX09Df4hQG3KchsdFkr7DZKSygWihNkRvRFSNhy0zQW&#10;gq8b7ahykddZp766NpAu2ZSwbxyLtHee8b50XhadS88tXSlCjGRqf6qHXyfAQ6rez5G/erUf+HgQ&#10;yudK2pC+AbzgmTyzzn54aXnuemIA5l2hP9++EET4Td+T8nfF/zWnQr5MUhRMOD/NTmCWbGAo/4CC&#10;Ea2yEDSiW3m7egKELkVJ+7wB2H1OQl4+vAEYPCBk/j7EbPduEH9tpsoQpWH8z/W2s14mr75lZ9ql&#10;kCHxr8sH0SXKLf7dsS9WOrPGcXpa1nJTxnPUy3cNkSSAdIbezVycJctXzPom4StdcYcQcxoy6POj&#10;H05f/44WuarUeT5yRzQP+/2l72wGPwu4EWb3tiLDZDyXjmli/czm/HMgtrfIxEazUCZ5s5Yw2sxo&#10;0ur+V5pm1Uv5advxOsF0xxfLH30atVIkfIEE0e1skcp71TJlR16DwdALrL70/CYzqeSv8UERa2gd&#10;1rM+f0fY8PFPkIj8Gq4PQ273bEU9Dhb2QsbrTYo3Bm0ydjr8Nq7lpm+mHTnzw5vX2SEGVQ83xQr8&#10;5RKG+26e9oOyuPJg+TnVz9Q/c8EXxZQ3NO2NKxc6nuBEvXsJj55j/eFL2j4C2ohnLldrU9fWu56x&#10;k8pQ95wHzdI/PZPb5/pMFk92WHCGGZ9BOMXC2kdeCj92xgUB8meYa9+Pgyr26/68itv+4+q/XLbS&#10;+AzyBFrWcVJco8kZKEoqrPmpRW0j2nbOLfD2D0O+tQR+iVHwBNy+iwFV+tGllq3Yj4TCC3V2RuF7&#10;kA8T0KW/QtnaP6Wldd0cfSqmTJ4wpaZXOw4yydb+oiZFE09hRXVczrndlIdCTRuZL/N1pLi+OKBP&#10;xQllOmijR6L/uOiqaXhA9cAP0sJJOD9DHHAcRPhbWXawc8zUVc+uqhMe/pU6hftaYBaC3uRfpaW+&#10;5qTuZnLvhvvFjcnc6Rcj+sgFf7bDchX7JXpwlUsjF65Ipc1To6DFa7vzLc5xo1doUnExY64adDVJ&#10;bJ6w+Y5srnA+2JMVluSbw7pAdOEnGmogiUCBR7TSTP7noHid4MSfk4he+45Ti5b5o4Uno/aORhS+&#10;jSsSqUwFDzIXO+I3PScsU48qPiJbbUwKGnFTv2Rnh5CLR/2riuc0YDzBJUdceXzNWUhsCQ5OaHzl&#10;jtJAAmb1et6Dv/+q0yUaUzBMjXwmRrzzE3uzizizqwqNN0X4vTiphtq6OjKrIl52m/BEvQJkzSE5&#10;yG2FPiKpsUyuJYLL9rPjukjYvl4cLr8nenXr4/5IZfAGEA1IXcOiwVDWDJLsVglbzIWtuTZMcq+A&#10;FfO+RfACvn2UxvwClwFzYt1IL1AOl4lM6rhQBFH0KssuwZk40ts4FN2xN27xTez0/4vGup6vNffx&#10;tleoyk6ADfTDI054P6TQoSDL+ZV73I2L1zcrF204T9Gb9a+44fo/tyuMlEvXz0eq24PbG3kupqRs&#10;Mz3mS7qgNtrhr0LTZ+bfnbEG8IMv8JV5KGcy+rPYr4ZHHEanDgWsvqxF16pR/yA0eSDyj+Lzk/oU&#10;ebeB3HT4yvFLsrkgrZV8nslAMSpSoZd7iySrz0v9Oy/TmA0ev5wkJdWiWHyPse8vVL+8jG9rGVxd&#10;BnNqAxV5FRDtJQKOwnF2cyqNbWFBCV8nz0IL1w/cn0n7FsK6N12yD5+7fkcVOPYIBszc1bK8Dv0W&#10;fAN4xi2k/XK5Gpx+AzzOU2ifyAapUwhsvgGg2kZp/HvgJorQmCDk+DSB9jbY4er1r/cJmIT52azc&#10;Qzfob4CFYo5416suWigMH2wW2wVMqfr5oImQKnZHHUsSSNqW8PkNsIUvOv3jA0u08tx9U2zeciM/&#10;JCRLssGGJk+j4lvTM3yxnhovR4GJN5HSeYHJVXPVg8vmS8cbALAHSXQbz7wEn/j/LoQMuG4/5wmk&#10;vAFCXcVUGkmvDvKPnFUqiw0dU1J9HQJmH/vGspCBr7pC7fviud0fKd+nClEsN720oghTGuC7F55H&#10;FpBTwl5bDW166G6LMt3dLKsLOfGRUEcGz3T2q1fsGwCmuCiRIuOn/+Ws3syaVvaDPf6zozJ9A/+P&#10;X6R/kAXan1K7TLr2B3e/XnH7n5mBk3TfAG34OBTH1F6U2f+QKhff9TJEWJJInuIH6/q4HNh/c63X&#10;F7Kl0rbivme7aIn0+kY+/m2gX1KpImqSavwxDjBCe4uGasIDM2znSkmAN0A5+OIjqDH1K5a8rYxQ&#10;9EPGzrEGMiu52D9mq7rSn9XToYKnel6J3VQYSmtitq4kVOKMkvhb0+cmj2nTA8q/7o/Fq6icjJU7&#10;vgkhW0tNIBpLCZTprKpY8ygMxk5YVWE/FK498rJXz5MVIwKFyHthC8m5i+IhCb8HkopGoqjrNda6&#10;hlL1RB4ChcQiauOW/IlU/FA/KU5Ysolg5SJ5ellY28/4twk9PFtUZEyLj3UWoh8kb0xgY0o6+fNa&#10;bl1neBlnxBk+Z3jPRQExghz112MvC747oAnJsKKrP3/km1DrRomXN1M/+vA0bQKTQfLvcVbWbeig&#10;YCR0uAe2Q0KLlTtvASWSabFYsL6fCjXLSmU/K8dPlV3Q+ENG8FSEQu+R9syWWfK4cQ8CEZH63mx+&#10;/z4Wi9gcvnQJe7r8nVQQFxVWXPlCw+4M1O3AgEswsPs1sQJMiNd4YeSJGyAlF2/aA+f5I+Pxctzp&#10;Al+3Kren38tw2nZvhy7iqT3nDSCzwy9eLJhaPoxFr7jF+/JJLk4HB6G0vEDelVFJv9fhtwfh/uR4&#10;EN+1gejR4sC9XFMzRIzMY2DHMXNpz/FP2kO2WGvSxuGQCp5WV+eTsECLgABwzge9Sn9lQ7o4tLG5&#10;SYjvY7qgQSlJXkvFrDtv4TAdTRPvJuE/CVJcy+5QjE2da5TDOL7Su1e1wC1f/yd2f+MTRHCmjo09&#10;2V72RbbY8+mUWOb+b0Mum0vd4kh+1rQ0znww/pMLA2pE19UU+gmfn37C+pm4oPqDlrX6FGVn6h/G&#10;3HAQ2TpT29BvYPR9wNHGGyATVACN++3zy9Ga16e2T/NCDPJDKPemwgDRI8fAv6/1UTi5DDHqZ3es&#10;5JWRTtpAFgci/nbzE/FJ5VxLyC2xw0Z59muDjHGCzdloHOMp/mc5jNa9yj+9JWWLbpyPkfKfnhVH&#10;YaPTOA12bon++iXiZhzzJsQdGDl/JpyOeAXDxvhazFM1C5HPruxz01OpMFQ/Dx0eg0RBQovPCNRR&#10;vYLx5KkIY4Yu5HOkEkdvgImWX97p45znZk0t1pZTsS1IqMXNVdb1lvn1yNMjUdEJcmLngnsEh66b&#10;qKvWyvjEfpMevSTG6B0Xkv6HIo7Jzry9gzV6q4WVHXbMMES6ooimggUuz+J2hSEaiulQZtX2xgvF&#10;/eQT4ESDPIr6NI7fQtzDp+5YNMUnrKUngqBe1eZZuwVvnfSUvS3MDD8492Iww5K2WlJbVkwGkW0P&#10;0WerEXOcH8UeFyv3GNYL3Ri/dfuvYs8kHx41xHHaNRoHDqVbZIcklfAJEx4xZA6jDb6WfgKXMcjb&#10;Eg+tOiJLddSy+j/Op3OFnZuo3Ll7sD3zrHXFQo3/4DN0l6Pl3BUh0HbQ4o26yBO5AVHft9tydlWO&#10;HRb+3d/jsWgv9V83/nF1rHW9oifszFFexJcyRHo/s2iF9Djbqw5CJ/lRIxbB8vmVUbUL/R8CnOma&#10;1O/DpbBXn5k/AzBU6BJDr544a/KWltyCru2gW5G0gkf4TFqGuO/+S05CMhOali4CVvxKYUnxvwx+&#10;jtK/Hh/BPPg/DiTWTEiClKIPgDnxv8ue+10kX1wiSRcjKl6/dEaSMu34m7op+wsCuSSsc49mJ/5y&#10;cJba66H60E/Cbtrbz80kwL5jO1xDbmOOKhmMW6hcuuDsEpooF+jo49lErXmMJ2QWaK5YIwV34rWy&#10;/TPLHvdP/RydRTVZ9T4AUspgXM55m2Ck8fevsQUPAJi5n/vpgPUOEuhUAMd/wSpgV+DZQEy3OfBm&#10;jR55iLe056YcxquGMcILd43Ll3dOBrxnp3ImNXlCt0/KhydWyRopBCulC2nBoYhRfT6GrFX6p+S6&#10;fxahTvD1H8gMzoz1zLrBt1KezGC+J0lhD7EhCur6Q/4G2LGodo59aP4j3Gw30XtZbD+pqiwg/C73&#10;meZb+dcKVgj9/oXUfPflXAWmb/KdrBIYNK19XW+O8e+O+j4OydJ6Lu00ej3zj8nra+55SbynGLzL&#10;3GC5+4n4OMUhW0+ksFmotgGyeAOQSzl4nZGGvwGQGc2OlU4/3qNnXciGrQPthORU+fqF7q2XQTvo&#10;r6Ny10g2hnSP/kGzNQW6xi3GFWHJ90UXpa+mugN4TwGbW/RfmIYZxy/Q/0UwCll8dwfnPpfKOUWa&#10;ceEfx1hu1w56Xx85Rs+X5rbYbD3t+3dPj9Cy8Kf6N88p/fu6/56z8yCKh9wsSTx76DJovv/uSyFr&#10;uLBWuwEgDngxohr880mZO1A4FikXEdYfEDIbxJ9AVMJSoV/UOfhYChCdDHiFzxfwMkxzNASNT+6q&#10;iN0ZPFhcCASMA4QpRjJqnhn62IbxVsIRDSZ+Ujdi0kX9+uowqiJO3RLD7jY2AZK7fEBOFeAgFav/&#10;6/fD091s0dqUXEtCRAtB7tGtcmZy+yZZGcmuQJElgDdGsOvFavJvVnGB9vHnh6QJ89evTM13J16L&#10;qj6uRSJYwB4y2Kqx4geCgk3mMC/dtM1ubSqlvHYmeoM/fESkdh5VPP96c1dXVpbWV0XBmkJO3s/F&#10;xaf6qYX/KgdVfaslKfzbGZKj2Ztvs5E2enps0+Mhu2lZhaSsYYwCiAKnIND8YW2qqfTvz99E/0rd&#10;TADJJxB7qHYzZph3lgB+avr58lnBCH32nyWmw82ipuEBfs56r9k7n9y1w3i2dGQ1KC0Y9w7/9nu4&#10;5iQWIiMhcJx2wo8FEtXtMCMKdMFocaZXhy7wU5aK2dJU69O2qF/TaIrg8Uxczq5SNPoAy48f56zt&#10;XT8ThIhR4XLH+HugviYuFuSE8dAK+J5O+ihtD9enZ5/rcbQ3I8Gd6xvbGxTK3ssbttzY6/+wdS7Q&#10;kSuj7K8fzmZWxQO+kj2SNAjrs0ox3nLKar0BAg7vndHVaN8AIvwR0O1orChjGPtvq94Er39hA3qf&#10;Rs91tMOyrctWOArPKKSWnNim7sjuKKIWQup3zkbyVesaDG7Km7X5tz4vU0DJm9rV4lDCvjWNVaRQ&#10;3uKk4uyl8U8vWxkKtBFX64V2g5cNprvEHtVbXBuGMOAjrxw8Sf4VkSdLE6w2u6lL4NGdthAuRWw3&#10;GHzs94NL04yYcRW6vFhaeQNcNHI/W7e1aNB9aj3k5qbk9zMus7nGiYmscoyqQK8pLomv2b3Xtj0P&#10;vV+ugq7gnogBhEi4+zkXrk4V2tg0R6lQi/Ej49PuUH7xAVdZwCVwzSL3/JdxXWJzGjjlHhRvABDN&#10;royRIzxPaMBGl9xf/0zaPWv84kvcG39i6MGor1tfNT9KAbfpY/T7topQRsrO8MkiPUnXL7rwvejg&#10;V3FPq/XcjSbOCjOxICLU0tfsRIxTeXO6pAVpcscJYz6pd9knkcvM1cHFqrxjUoZFmtDoqnjqUtjo&#10;ZVv3triP3PFLYsmSuFfKR50LKSGS7JEm6Be5edvIR9tn71ZCTx3U4tl3A8vprNyVtelsWM085kNp&#10;pFmaXRx5Eh1CuaPahe1+vW98MP4E/AXwi/rM3pwo+xfGuCLhnq3DB8W9Ce7p+3MBjE7XVbwl4ERA&#10;FgAu44Veow+X+IDMK5G7klX21zin0E0bnHLwBy1Bh+X7w4eFzlhX+HzSTKHYGokZlACEJt3ohTpX&#10;k1YSKH9rZHIbMJPRqyOkTXT9u6wL3LsVSsaO0vSddHiFVaC0MQl6u1JQNTG4VWQpMUWXnP/RXWus&#10;W2Hngv+b8n3VVOoAeWlypLumZxKbYfGIft/tn4n7WY30ayOVzTvJECkhlZ0tfFpwMJ+jEUp0tiRP&#10;YNXSnyQk72HTI3/8y5Y90cj+z95OY4wrKnSIodnwvU0togu51IkV84P7e7dKXu8UNkhndS76hvyX&#10;YiJVaXvVTfbNW1VOD2BfGK61NymiIESx8c1oQomSrCcl/g5JM5VrcZpVgpnH9Eq+n1rqNH3Y/H3f&#10;V7kF2r+iSX9xOnwpUC873xZrjvXIFntPQASz1r/+9VjaYgjjU44NkwbAlw+XrvWdkcq3kKHuOzgJ&#10;lF5NmTL62X7ae90zbwo9pP0VLvQniB663dawxdHmxwy00Buj2LCpZIEEoF+WJGuE7967w9KSnkRr&#10;K2RiLtinSbr+w+vtTQt/qvr8KDX/9Zly5Sex6gst5aN6/mmjouCiJ0YHAatQoU60VkhZbRLDOlrv&#10;5LH0TPHUtLln1K3sxRsgyDlqe/XiMvrp7T3YhaJ3owJfCfqD+YOC0O9W88WzpcihrBTAQWyDN+JD&#10;mgoepcMISXYitUy28hug8XLxXvkp+yFj+O/LvcsbYGgn/SXQ/aWP9H1IeJyfEiwH06BqkN+7PBA+&#10;09fq9xMABfdR/ZRVrx9V7lTH9rMOkFYTfcd+v/Z0DMBKCJ3X+Ye+67CILxtOf2Ae2wgWCTraIeos&#10;lDEObgODaRLzxmzh35WRkLqVQ8yP0wQyWfxtzb6adO5+++em3MIm3CU8+JDm9M83wmfx8wucllAp&#10;tPBJ7LeprHQ4bMyq5HEbB4ae8PPvscjr0eh92aSUN0D9NWfDc2TfFIafegveG8CMmhSqqYcM4Ky/&#10;rr5BBbyq+YiUkFR/F3CmFRrJa62fxyVe6Pxe9TLj+DxO2iYBwkqTPRfq8Qs1OJMF/dH135x8X2iZ&#10;pOzzv55YfWel3SV5N09Y585Ch+ZRhzPxXdrJYNunYFIZzA+7+9Ec67nN3e3mkUo9h9gHhJoIcETK&#10;xB11wp9oZ7FpZEsUeafrCb6vRcdGZtF9MJMPqT6dSb0rzd/GizakJzF7ylGVGT9xvilN+8nbMVEl&#10;O29nyySaJ1GYfMDHw9EC3pGIEGfVXJVhmdCI1z1IdqIwsU64xrLDl5qQ1G9YWrEiwc6MzjY2HoIF&#10;XAFNEhvZvNNb/X+m/q6e3ZFzEo0pamDmNzei7op1RiE3ZXAM7sGZ5Mzc/rlDat4cayLU20YaKm2/&#10;1SGQz3aR4Dzrz31XaunKcHYZZUwdrNHy/SnLyPTdn5iX8VnS6lSQ7Pib5Uq7vdXZtFR2n5OzbpKE&#10;9AADvsVJ/agFM1PfiEZs2ITEJ9dX7Pm8WWaaoBPVSE5OeAS4Rdjt0y7mrdUY5OEhhIVG80iJpyH+&#10;RkmvvcxdvkyVoEwObmi0c0MLVncxzwa3IcMyPUWtVNl0a6KpwGChkx/OvI7S7HQKD/Cqhps0prKI&#10;/5w7qhdmwNr1DzCjNMtgh5jmTy9BhXvjTHWw25Ge/4+X+OeOfrd3JY9QPQTxN1Wup/rw3aSc+vl5&#10;AdedsrZeiUcBEaT5/vFpMd7KS34zrEHNghoYpI0vKWkg9hxeseLIG3+34irAddZU28+u4Y47897s&#10;1d2OkF0oc0yMVkWStSPT8q+PYuhpLJAv7/GZH/G+dNaYJxIyf7ZNErogNXA8siKWFGlJ8z8X4JSQ&#10;XXpYziL2paeZzmZYvrDRXbeKVehaXkD8u/UHc+zL1am0taejW4j8h17e7FS8rdIXf97SXOvhEixb&#10;oQt7LPIdcPASEfJyEiW5QaLa5dUQOpm/dsGwo7UTPlTbZJ2C3sZ3X4ABaDzleECEFduWW+4oz0hH&#10;mQJH9VzRXo5+5FtaN5hRDXzwPSnPQ4W6S8zcpvtsrGTzSA4zmjAGXx5J1lRxzPNTehuSHKxyuXV5&#10;O6GnSrYuFlNdy5mKNyR9KEY5xFnZ2IXLUDn3W0jXPuAW8/reF+lHpuTCQdPILyelkqjYfEjMJn0X&#10;oCu1n9gzksAffKrfUe4BllqYTzdfrox+ro8CUD0F97y69ljpf4kXi12R5SkOJpJHzaC/5Xd89SwE&#10;q/EdCfYOPFbINN6zMe3XOOgDE9Ck7mgfD1rbBGSF5xZfCP4uyXmJOQa03NllV23rG1/9dLy6Pll7&#10;p+FW27PonF+4ya4j1ClcLOems5oczd0tENMwL2ODRq/pcaIcc44X4WSJjJECR9p1nW+OdaPCOkqP&#10;Dk0Tz8oBlPQxvcfvNjM9jh+RZ7dIQVY1gzZentWinve0QlMzFjtZ8IruBWcijrlr4hTyyIz9mlhD&#10;CLBTLi9WwNjCsdGXktlVnD1KyXqwwA+hQtdSMzus8dmL7dbwq2/vkWWPlK35FPR42/UK/T4ePNVq&#10;plCnxJKVLk+4aXsDfFrJG7RZRVcmVvB8fHWFGtHEc14bubSl7Ec6ObHpzv/5wb46yCqhj4R+T0j2&#10;Cl9d2c5VssI2irYcsIcHIbwSmql1yXYuSwLLH93cCogi6q+nNKzV0W8hIV8+wKjPB+j3zi3G9EKt&#10;kpKnYd0dIPkAmSW8SdFPVr07Or9nBmnK92r4Emp/4N3AmZNGiYVAjhZCGgVwLd//RjVVvcunwX7p&#10;EBkicYJIDLKHOu72Tfc6J8XoMhbf66uGRDtJcEM9mRkLw4edCYIAZnhUkFvmg2QQ2JKQzDOFKSt4&#10;ISGPqLGnDW+Cp6Ltk8LMFfmdVkiAK/7hZXmW+6eMy1OZ3Rr28lDG2OJUyLOqw0O6SCK5utD1OyOq&#10;pOc/X0fbno2IrC//vJJq9HJ/eiq+hOvWJ2bGfgi4XJzJu7Jd+zQ1INkKYaAoqB0iREUQyXA+fVAG&#10;yo18DxU54swI8Cdg/v37JWmN8w89zKRpP1CqNijUHVxc+LGJpBjSeUv4bQIRb3BffElTM4nun7iw&#10;9KHFh+wOdOH8VRy9NZcBqT23yYeD/LjtRHhyswnuoeONxCXNTHMN+1gv19wDPAYFTdSd3IQE5aEW&#10;n0P8Aat6jamhUcJY7GYySdqRjX+3z6z0ob+WyR0zor0kB9CmmwSkTqwYI323enkKWLdc+7+goA8+&#10;2T5MK3oOvkQvRDAHXI4K8MqWNDvO5o5TaMrbsyhDA9fUFyJMvyMMT/CltblFUdIBZ+P1oRPMGtYZ&#10;4xdZuOh8wVnd15ohzlMRp7cs+9p4A05raMA4YzGMtg5lNu8o7LVrBR7YSnF6vXXnbBlAtBCXMj04&#10;SlskifuCgUuUkAoDFJLNoeacMdd2Q50em3g1B3A8lll+3w2wUJnMEaRz7uHnBstDtfDjmfKnWzTj&#10;d4Zdh0OhQpdSy9LESBT1SCmUkePXY+iqoz9rSOMcHjP6xzYvNXx29wjjPNYRSbyDBqZ6b/ZAk+aE&#10;vrUM+MOrgvUB5w2a6q4nQNK2exkXZnCM1yIJAscJlxvruqWGNKaUoeoa/o+NQZz9izAefDynYvja&#10;pINYYqIq7MCp7YQ9giPlC+uUxDDkLL/Eic8sWfNeA/9Wg3K5vMzylORx01cOrbc79A/lu5bvohno&#10;ET9dhT3XzXToDxxIJ6ZPRpZ9JkSKajdx518MeIEWGyWq8Ry0ZSP8+3kWtLRG/42LATQaBFL2jowY&#10;+Zq4HHdWLyBQICrzsNpyGn3AkFVcrGO1YGvvUrFESglBzlZSh7t8Hgl3jhp7J26uhGORS0s9g7CQ&#10;Z/WoT3xW0WxxnySFF4SV9nW/O6Fxx/qXcByvMNe2FlY4S+IOoNRqTopzn58InEDKCyQrdVJ0ES+w&#10;zegR/xyBcos9lFlwEvvLsXVSsm3K50pvT2c3aizzcyfYfnAp8ctulzSY6qyKGnaJIvqlDgr7D5Qc&#10;CVK3vM4SmJUdwx1flXrcpaKh6zsIQV2z9AHAlp6bndqGDrRV3SbXGJusb6Iy8MhvgPDcPDDwmNIT&#10;tILdp8i6CzfvXweyk0I/6D+ej38DRJBCHVbMf9o9c7mxr3sIxQ5FHH3wF1L6s9rhdudV2DBHz64h&#10;c7RLHowmCdUQpaoYjqMzXVFrQnWQFFECoVQYnl8j6KI1l+w3N2J9TeR3lOkLjO/Ndjz9s5D/utxU&#10;nyDpyK8o1RcT17z3RLKTOE1WxDZKTuZymCZNTUvuZ0q7yKF+2M8rOkRh6S5zCDus/Py0U8+UNFTi&#10;aHeJe8hc6J9JtFszeqKPVDMXJ/2uq4i3gl9rv7b6lb/i9Jy8Ys/dJK9T2TL6ytU8j/g1H/9brJGm&#10;siZXTUTbFEUiVZK/9thDxRh+/6NL0fT2pd6DphLcV4g795Fffvbv/Ob2ZqcRmYDBgPzohQ4xtb/6&#10;qSWpNI0ilnyoF+E+Fb6Lb4B5ff9SD+M3gLS79y+3NIw46h+MCHNuRQassRKrSi31Kfxs0tjdYBfz&#10;7Fmoy4If71wK45e76Ul8MlyyD34d5TEPv6OZmfJrjHpKwVnmyZgy8DwrEgiH4mHnTPjH1Va8ODfW&#10;BPJ3svHPmBiTsxl+DdT9kFwbGE1tj5EkdII4lgfXKqAl2nVcWwf2IUdhkUe8xswS4lfEcNIWljWE&#10;KbeCHWfVXlE9tLIjMa8ivnQHCZ41Hpzkr2FMeBeNsXlC91PPUTaDu0CUoaCTBSUbpNdGzmFaSDBU&#10;L2hkUCVSvtCA/tPEAM/gLWkUkOiqV4YUtqZf10I7BFWbWl2vzU8B6X7w3ZGce83MlIQn7PAG6DOl&#10;BlXycFduWBOLzmumyEXwprwavXOHirvWqKu4AYEeHDT6CI5yMVenqMoGZzAgMM/4AmAZ8msR/+Zm&#10;N16bxSPKrI/EQ0s0uPH7ymbVddkwGHzw0ygKHOOPeRmspHtcLU+bZhh4MOEzqIznp2dFzDwoxzIM&#10;lBVT9Wjst+scxo8lzPhbPln9R538Us6ZuNAnlfNiWVAx9syLCOKYNhwxbWsWNTVACWsGZ5rhx3Pc&#10;/VyOoLOQduIx1V0jUelnSXHiGD2Qv3xqTczSNyBzInWxqun5vsPgaoj2cGXX6dHxxepq7SOCB6L0&#10;0WCj9Yit/czMdmX/CHvw/jLB2ZpAK/hv+bRHkmWXOx95I6LCDIrjw6HgLXP8kVVZZXHhQ+Hfzx/Y&#10;5jUJwntTxTh6Y4OviPxDnSZ33MJ6TCBU6cS4+DCDxOj/1KDAvsb7KWMzJJZuE56t+KU0iKR1mnOR&#10;DXt8fu0fdTnzIvRt5YdI7LgfZBkQBpoETHhhY1+2wGxt0ROhcJOsRE56PnSdUJON1QDwZoRNKeoI&#10;pmZfaeTz2iv71KpbmDKCviVR9YNqaPdW1lyfqHESBf9PTDWEC9lhUgmiV8+S3a7oMYsLY2/3Cfjr&#10;Xl/ErRcEDr6aFQ3KIsCAFZJMipyTDYMEHkbsZAPfpsMNk130a5r/pkTE8Ovku5U7S+lVIoIJA++S&#10;LgrnS4AOfJYqW7VgjpK4F9A58cz58bT2gmzXCgCMoTqIAH435vFUAUVB/rKJY7NgjWOW2qBvjzMl&#10;YPxRH6SNnBb/LkiBxWHWJBVLjAL/uHAQ7fjNNk8DdnmyqQNbQxbDX6Uza/MDJ6zjXuwJAzHmBPCp&#10;n4uvgE/WaU5J+Q62VZZOQ8FEWEkmI/TI49hA8ISOcs4OQwKbpx9b3aJefZgiEwPIgHEqjj3CIRPc&#10;JvByqry8rPt5MLzneRxbg1rUzIs29JYwrL4NVS3EhGHP7Q1AU5Bs0Bawwx7iwLPivLoRAbTocnEk&#10;ZC73mw774sSs+TcHnHs3adWjp3/XqxN2hx+dMUFpvPZD2TH4VByHde2osELrlNEZj8okkgQEJdOb&#10;6IsT4R60ossZG5+vH9XT7t9qj5TK55M+aScJaw/akXZZppLVMhGG6fk0qU1XUeaCyTuJdPz3BDdm&#10;fb2+doy4epx8F69ybUlrc1Xa3NUWOyYOHvn6dlL3eiGCTqy2ps9iRr7w39TR3TXX0oxRqANSz3mG&#10;92KZRDm7qR52qYKEgEVefcRUiLoOig6XS1MohV7OtgR9XImEmyIM0S6Rkrjs2gwfCr8VhgksqmOG&#10;L0PIXY3egLpc4PCDAl1evQkRKLye8GN9c3MEJVYf99UErK+4E69rgkY874gBcqTEQj+2EsamGP0v&#10;lLAfjstt2FJyzmfKwhMCR3mplnGsZ5K2Y32oQYMcxA19Q9rf0747TieGU0TQ39A8Zn78EdnQ9pX6&#10;42JGpTCFUVtXlfZFu5AbP+iup2RlNZt6XnUgXQE5eHjCIq9ONE2d4hI3yrpIlLqBlV7ot847o+kO&#10;80RzchbHZouwSJHZR5r08WcIctWSxmRofldzzCIYVHjKxBncpQqdC7VlSTa/WpxeXWotJrH0FOfn&#10;Sydy79dlWeT9REfi4dGqEzpna4h+/J3vuS0M+3ytQ0A8qsf/bZTI5MtqMzM6LLuSkkC0PrqK8T+p&#10;pmgi51GCwDic1idw8b4W62laaPvsING7XQaekgFdhq4kgsM2Ewd6c/+tHvJPUNMHLZW7wv58dLe0&#10;Xnyu6ABvdQmNLi8kcWCVScuKbfSb+ipEkjTKjl1kJ9iTKcMku/h9TI1goNKVag99vX4DbJpF0OWU&#10;k74t/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oKYnq8cAAAAsAgAAGQAAAGRycy9fcmVscy9lMm9Eb2MueG1sLnJlbHO9kctqwzAQRfeF/IOY&#10;fSw/IIQSOZtQyLakHzBIY1mJ9UBSS/P3FRRKDSbZeTkz3HMPzOH4bSf2RTEZ7wQ0VQ2MnPTKOC3g&#10;4/K23QNLGZ3CyTsScKcEx37zcninCXMJpdGExArFJQFjzuGV8yRHspgqH8iVy+CjxVzGqHlAeUNN&#10;vK3rHY//GdDPmOysBMSz6oBd7qE0P2f7YTCSTl5+WnJ5oYIbW7oLEKOmLMCSMvi77KprIA18WaJd&#10;R6J9KNGsI9H8SfDZj/sf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AZ+AAAW0NvbnRlbnRfVHlwZXNdLnhtbFBLAQIUAAoA&#10;AAAAAIdO4kAAAAAAAAAAAAAAAAAGAAAAAAAAAAAAEAAAANX1AABfcmVscy9QSwECFAAUAAAACACH&#10;TuJAihRmPNEAAACUAQAACwAAAAAAAAABACAAAAD59QAAX3JlbHMvLnJlbHNQSwECFAAKAAAAAACH&#10;TuJAAAAAAAAAAAAAAAAABAAAAAAAAAAAABAAAAAAAAAAZHJzL1BLAQIUAAoAAAAAAIdO4kAAAAAA&#10;AAAAAAAAAAAKAAAAAAAAAAAAEAAAAPP2AABkcnMvX3JlbHMvUEsBAhQAFAAAAAgAh07iQKCmJ6vH&#10;AAAALAIAABkAAAAAAAAAAQAgAAAAG/cAAGRycy9fcmVscy9lMm9Eb2MueG1sLnJlbHNQSwECFAAU&#10;AAAACACHTuJAVygCpdoAAAAJAQAADwAAAAAAAAABACAAAAAiAAAAZHJzL2Rvd25yZXYueG1sUEsB&#10;AhQAFAAAAAgAh07iQHkZ6F4HAwAAvAkAAA4AAAAAAAAAAQAgAAAAKQEAAGRycy9lMm9Eb2MueG1s&#10;UEsBAhQACgAAAAAAh07iQAAAAAAAAAAAAAAAAAoAAAAAAAAAAAAQAAAAXAQAAGRycy9tZWRpYS9Q&#10;SwECFAAUAAAACACHTuJAU98EnTMoAAA1KQAAFQAAAAAAAAABACAAAADScgAAZHJzL21lZGlhL2lt&#10;YWdlMS5qcGVnUEsBAhQAFAAAAAgAh07iQGsf/FNqWgAA8VoAABUAAAAAAAAAAQAgAAAAOJsAAGRy&#10;cy9tZWRpYS9pbWFnZTIuanBlZ1BLAQIUABQAAAAIAIdO4kDb4o1TG24AAJFuAAAVAAAAAAAAAAEA&#10;IAAAAIQEAABkcnMvbWVkaWEvaW1hZ2UzLmpwZWdQSwUGAAAAAAwADADZAgAAUPkAAAAA&#10;">
                      <o:lock v:ext="edit" aspectratio="f"/>
                      <v:shape id="_x0000_s1026" o:spid="_x0000_s1026" o:spt="75" alt="16_329410_0fabcfc6a03795c" type="#_x0000_t75" style="position:absolute;left:10341;top:39402;height:1703;width:3095;" filled="f" o:preferrelative="t" stroked="f" coordsize="21600,21600" o:gfxdata="UEsDBAoAAAAAAIdO4kAAAAAAAAAAAAAAAAAEAAAAZHJzL1BLAwQUAAAACACHTuJAAcFeG7oAAADb&#10;AAAADwAAAGRycy9kb3ducmV2LnhtbEVPPWvDMBDdC/kP4gLZatmlDY5jJUNIaNe6qaHbIV1sE+tk&#10;LDV2/n1VKHS7x/u8cj/bXtxo9J1jBVmSgiDWznTcKDh/nB5zED4gG+wdk4I7edjvFg8lFsZN/E63&#10;KjQihrAvUEEbwlBI6XVLFn3iBuLIXdxoMUQ4NtKMOMVw28unNF1Lix3HhhYHOrSkr9W3VfCl55ej&#10;fuU898/5Z7/J6uxkaqVWyyzdggg0h3/xn/vNxPlr+P0lHiB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wV4b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d1fcfb92f4f8977b69cf0a054ec3db26" type="#_x0000_t75" style="position:absolute;left:7351;top:39402;height:1705;width:2941;" filled="f" o:preferrelative="t" stroked="f" coordsize="21600,21600" o:gfxdata="UEsDBAoAAAAAAIdO4kAAAAAAAAAAAAAAAAAEAAAAZHJzL1BLAwQUAAAACACHTuJAuV+VIL4AAADb&#10;AAAADwAAAGRycy9kb3ducmV2LnhtbEWPS4vCQBCE78L+h6EXvMhmoqCuMaMHF2EVPPg4eGwybRLM&#10;9ITMrI9/v30QvHVT1VVf58uHa9SNulB7NjBMUlDEhbc1lwZOx/XXN6gQkS02nsnAkwIsFx+9HDPr&#10;77yn2yGWSkI4ZGigirHNtA5FRQ5D4lti0S6+cxhl7UptO7xLuGv0KE0n2mHN0lBhS6uKiuvhzxnY&#10;cvSD60xPzz/H1Wh82o2feroxpv85TOegIj3i2/y6/rW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VI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Cii-U1i9BpCIcMDVAAS15N6-8Z8AAIbXANwFisABLX888_w640_h480_c1_t0" type="#_x0000_t75" style="position:absolute;left:4152;top:39402;height:1706;width:3093;" filled="f" o:preferrelative="t" stroked="f" coordsize="21600,21600" o:gfxdata="UEsDBAoAAAAAAIdO4kAAAAAAAAAAAAAAAAAEAAAAZHJzL1BLAwQUAAAACACHTuJAk+/xK7gAAADb&#10;AAAADwAAAGRycy9kb3ducmV2LnhtbEVPTYvCMBC9C/sfwix407QeRKqxSGGhJ9G6rNexGdtiMylJ&#10;tuq/N8LC3ubxPmeTP0wvRnK+s6wgnScgiGurO24UfJ++ZisQPiBr7C2Tgid5yLcfkw1m2t75SGMV&#10;GhFD2GeooA1hyKT0dUsG/dwOxJG7WmcwROgaqR3eY7jp5SJJltJgx7GhxYGKlupb9WsUXPRuj+mx&#10;5HMl68X5xxWHQ1koNf1MkzWIQI/wL/5zlzrOT+H9SzxAb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xK7gAAADbAAAA&#10;DwAAAAAAAAABACAAAAAiAAAAZHJzL2Rvd25yZXYueG1sUEsBAhQAFAAAAAgAh07iQDMvBZ47AAAA&#10;OQAAABAAAAAAAAAAAQAgAAAABwEAAGRycy9zaGFwZXhtbC54bWxQSwUGAAAAAAYABgBbAQAAsQMA&#10;AAAA&#10;">
                        <v:fill on="f" focussize="0,0"/>
                        <v:stroke on="f"/>
                        <v:imagedata r:id="rId12" o:title=""/>
                        <o:lock v:ext="edit" aspectratio="t"/>
                      </v:shape>
                      <w10:wrap type="square"/>
                    </v:group>
                  </w:pict>
                </mc:Fallback>
              </mc:AlternateContent>
            </w:r>
            <w:r>
              <w:rPr>
                <w:rFonts w:hint="eastAsia" w:ascii="方正颜宋简体_纤" w:hAnsi="方正颜宋简体_纤" w:eastAsia="方正颜宋简体_纤" w:cs="方正颜宋简体_纤"/>
                <w:color w:val="00B0F0"/>
                <w:kern w:val="0"/>
                <w:sz w:val="21"/>
                <w:szCs w:val="21"/>
                <w:shd w:val="clear" w:color="auto" w:fill="FFFFFF"/>
              </w:rPr>
              <w:t>09:00-10:00</w:t>
            </w:r>
            <w:r>
              <w:rPr>
                <w:rFonts w:hint="eastAsia" w:ascii="方正颜宋简体_纤" w:hAnsi="方正颜宋简体_纤" w:eastAsia="方正颜宋简体_纤" w:cs="方正颜宋简体_纤"/>
                <w:color w:val="00B0F0"/>
                <w:kern w:val="0"/>
                <w:sz w:val="21"/>
                <w:szCs w:val="21"/>
                <w:shd w:val="clear" w:color="auto" w:fill="FFFFFF"/>
                <w:lang w:val="en-US" w:eastAsia="zh-CN"/>
              </w:rPr>
              <w:t xml:space="preserve">  </w:t>
            </w:r>
            <w:r>
              <w:rPr>
                <w:rFonts w:hint="eastAsia" w:ascii="方正颜宋简体_纤" w:hAnsi="方正颜宋简体_纤" w:eastAsia="方正颜宋简体_纤" w:cs="方正颜宋简体_纤"/>
                <w:bCs/>
                <w:sz w:val="21"/>
                <w:szCs w:val="21"/>
              </w:rPr>
              <w:t>游览千年古刹</w:t>
            </w:r>
            <w:r>
              <w:rPr>
                <w:rFonts w:hint="eastAsia" w:ascii="方正颜宋简体_纤" w:hAnsi="方正颜宋简体_纤" w:eastAsia="方正颜宋简体_纤" w:cs="方正颜宋简体_纤"/>
                <w:b/>
                <w:color w:val="00B0F0"/>
                <w:kern w:val="0"/>
                <w:sz w:val="21"/>
                <w:szCs w:val="21"/>
              </w:rPr>
              <w:t>南普陀寺</w:t>
            </w:r>
            <w:r>
              <w:rPr>
                <w:rFonts w:hint="eastAsia" w:ascii="方正颜宋简体_纤" w:hAnsi="方正颜宋简体_纤" w:eastAsia="方正颜宋简体_纤" w:cs="方正颜宋简体_纤"/>
                <w:bCs/>
                <w:sz w:val="21"/>
                <w:szCs w:val="21"/>
              </w:rPr>
              <w:t>（游览不少于50分钟），南普陀寺是</w:t>
            </w:r>
            <w:r>
              <w:rPr>
                <w:rFonts w:hint="eastAsia" w:ascii="方正颜宋简体_纤" w:hAnsi="方正颜宋简体_纤" w:eastAsia="方正颜宋简体_纤" w:cs="方正颜宋简体_纤"/>
                <w:sz w:val="21"/>
                <w:szCs w:val="21"/>
              </w:rPr>
              <w:fldChar w:fldCharType="begin"/>
            </w:r>
            <w:r>
              <w:rPr>
                <w:rFonts w:hint="eastAsia" w:ascii="方正颜宋简体_纤" w:hAnsi="方正颜宋简体_纤" w:eastAsia="方正颜宋简体_纤" w:cs="方正颜宋简体_纤"/>
                <w:sz w:val="21"/>
                <w:szCs w:val="21"/>
              </w:rPr>
              <w:instrText xml:space="preserve"> HYPERLINK "http://baike.baidu.com/view/7614.htm" \t "_blank" </w:instrText>
            </w:r>
            <w:r>
              <w:rPr>
                <w:rFonts w:hint="eastAsia" w:ascii="方正颜宋简体_纤" w:hAnsi="方正颜宋简体_纤" w:eastAsia="方正颜宋简体_纤" w:cs="方正颜宋简体_纤"/>
                <w:sz w:val="21"/>
                <w:szCs w:val="21"/>
              </w:rPr>
              <w:fldChar w:fldCharType="separate"/>
            </w:r>
            <w:r>
              <w:rPr>
                <w:rFonts w:hint="eastAsia" w:ascii="方正颜宋简体_纤" w:hAnsi="方正颜宋简体_纤" w:eastAsia="方正颜宋简体_纤" w:cs="方正颜宋简体_纤"/>
                <w:bCs/>
                <w:sz w:val="21"/>
                <w:szCs w:val="21"/>
              </w:rPr>
              <w:t>厦门</w:t>
            </w:r>
            <w:r>
              <w:rPr>
                <w:rFonts w:hint="eastAsia" w:ascii="方正颜宋简体_纤" w:hAnsi="方正颜宋简体_纤" w:eastAsia="方正颜宋简体_纤" w:cs="方正颜宋简体_纤"/>
                <w:bCs/>
                <w:sz w:val="21"/>
                <w:szCs w:val="21"/>
              </w:rPr>
              <w:fldChar w:fldCharType="end"/>
            </w:r>
            <w:r>
              <w:rPr>
                <w:rFonts w:hint="eastAsia" w:ascii="方正颜宋简体_纤" w:hAnsi="方正颜宋简体_纤" w:eastAsia="方正颜宋简体_纤" w:cs="方正颜宋简体_纤"/>
                <w:bCs/>
                <w:sz w:val="21"/>
                <w:szCs w:val="21"/>
              </w:rPr>
              <w:t>著名</w:t>
            </w:r>
            <w:r>
              <w:rPr>
                <w:rFonts w:hint="eastAsia" w:ascii="方正颜宋简体_纤" w:hAnsi="方正颜宋简体_纤" w:eastAsia="方正颜宋简体_纤" w:cs="方正颜宋简体_纤"/>
                <w:sz w:val="21"/>
                <w:szCs w:val="21"/>
              </w:rPr>
              <w:fldChar w:fldCharType="begin"/>
            </w:r>
            <w:r>
              <w:rPr>
                <w:rFonts w:hint="eastAsia" w:ascii="方正颜宋简体_纤" w:hAnsi="方正颜宋简体_纤" w:eastAsia="方正颜宋简体_纤" w:cs="方正颜宋简体_纤"/>
                <w:sz w:val="21"/>
                <w:szCs w:val="21"/>
              </w:rPr>
              <w:instrText xml:space="preserve"> HYPERLINK "http://baike.baidu.com/view/361620.htm" \t "_blank" </w:instrText>
            </w:r>
            <w:r>
              <w:rPr>
                <w:rFonts w:hint="eastAsia" w:ascii="方正颜宋简体_纤" w:hAnsi="方正颜宋简体_纤" w:eastAsia="方正颜宋简体_纤" w:cs="方正颜宋简体_纤"/>
                <w:sz w:val="21"/>
                <w:szCs w:val="21"/>
              </w:rPr>
              <w:fldChar w:fldCharType="separate"/>
            </w:r>
            <w:r>
              <w:rPr>
                <w:rFonts w:hint="eastAsia" w:ascii="方正颜宋简体_纤" w:hAnsi="方正颜宋简体_纤" w:eastAsia="方正颜宋简体_纤" w:cs="方正颜宋简体_纤"/>
                <w:bCs/>
                <w:sz w:val="21"/>
                <w:szCs w:val="21"/>
              </w:rPr>
              <w:t>古刹</w:t>
            </w:r>
            <w:r>
              <w:rPr>
                <w:rFonts w:hint="eastAsia" w:ascii="方正颜宋简体_纤" w:hAnsi="方正颜宋简体_纤" w:eastAsia="方正颜宋简体_纤" w:cs="方正颜宋简体_纤"/>
                <w:bCs/>
                <w:sz w:val="21"/>
                <w:szCs w:val="21"/>
              </w:rPr>
              <w:fldChar w:fldCharType="end"/>
            </w:r>
            <w:r>
              <w:rPr>
                <w:rFonts w:hint="eastAsia" w:ascii="方正颜宋简体_纤" w:hAnsi="方正颜宋简体_纤" w:eastAsia="方正颜宋简体_纤" w:cs="方正颜宋简体_纤"/>
                <w:bCs/>
                <w:sz w:val="21"/>
                <w:szCs w:val="21"/>
              </w:rPr>
              <w:t>，居于鹭岛名山</w:t>
            </w:r>
            <w:r>
              <w:rPr>
                <w:rFonts w:hint="eastAsia" w:ascii="方正颜宋简体_纤" w:hAnsi="方正颜宋简体_纤" w:eastAsia="方正颜宋简体_纤" w:cs="方正颜宋简体_纤"/>
                <w:sz w:val="21"/>
                <w:szCs w:val="21"/>
              </w:rPr>
              <w:fldChar w:fldCharType="begin"/>
            </w:r>
            <w:r>
              <w:rPr>
                <w:rFonts w:hint="eastAsia" w:ascii="方正颜宋简体_纤" w:hAnsi="方正颜宋简体_纤" w:eastAsia="方正颜宋简体_纤" w:cs="方正颜宋简体_纤"/>
                <w:sz w:val="21"/>
                <w:szCs w:val="21"/>
              </w:rPr>
              <w:instrText xml:space="preserve"> HYPERLINK "http://baike.baidu.com/view/76662.htm" \t "_blank" </w:instrText>
            </w:r>
            <w:r>
              <w:rPr>
                <w:rFonts w:hint="eastAsia" w:ascii="方正颜宋简体_纤" w:hAnsi="方正颜宋简体_纤" w:eastAsia="方正颜宋简体_纤" w:cs="方正颜宋简体_纤"/>
                <w:sz w:val="21"/>
                <w:szCs w:val="21"/>
              </w:rPr>
              <w:fldChar w:fldCharType="separate"/>
            </w:r>
            <w:r>
              <w:rPr>
                <w:rFonts w:hint="eastAsia" w:ascii="方正颜宋简体_纤" w:hAnsi="方正颜宋简体_纤" w:eastAsia="方正颜宋简体_纤" w:cs="方正颜宋简体_纤"/>
                <w:bCs/>
                <w:sz w:val="21"/>
                <w:szCs w:val="21"/>
              </w:rPr>
              <w:t>五老</w:t>
            </w:r>
            <w:bookmarkStart w:id="0" w:name="_Hlt379379536"/>
            <w:bookmarkEnd w:id="0"/>
            <w:bookmarkStart w:id="1" w:name="_Hlt379379535"/>
            <w:bookmarkEnd w:id="1"/>
            <w:r>
              <w:rPr>
                <w:rFonts w:hint="eastAsia" w:ascii="方正颜宋简体_纤" w:hAnsi="方正颜宋简体_纤" w:eastAsia="方正颜宋简体_纤" w:cs="方正颜宋简体_纤"/>
                <w:bCs/>
                <w:sz w:val="21"/>
                <w:szCs w:val="21"/>
              </w:rPr>
              <w:t>峰</w:t>
            </w:r>
            <w:r>
              <w:rPr>
                <w:rFonts w:hint="eastAsia" w:ascii="方正颜宋简体_纤" w:hAnsi="方正颜宋简体_纤" w:eastAsia="方正颜宋简体_纤" w:cs="方正颜宋简体_纤"/>
                <w:bCs/>
                <w:sz w:val="21"/>
                <w:szCs w:val="21"/>
              </w:rPr>
              <w:fldChar w:fldCharType="end"/>
            </w:r>
            <w:r>
              <w:rPr>
                <w:rFonts w:hint="eastAsia" w:ascii="方正颜宋简体_纤" w:hAnsi="方正颜宋简体_纤" w:eastAsia="方正颜宋简体_纤" w:cs="方正颜宋简体_纤"/>
                <w:bCs/>
                <w:sz w:val="21"/>
                <w:szCs w:val="21"/>
              </w:rPr>
              <w:t>前，背依秀奇群峰，面临碧澄海港，风景绝佳。始建于唐代，为</w:t>
            </w:r>
            <w:r>
              <w:rPr>
                <w:rFonts w:hint="eastAsia" w:ascii="方正颜宋简体_纤" w:hAnsi="方正颜宋简体_纤" w:eastAsia="方正颜宋简体_纤" w:cs="方正颜宋简体_纤"/>
                <w:sz w:val="21"/>
                <w:szCs w:val="21"/>
              </w:rPr>
              <w:fldChar w:fldCharType="begin"/>
            </w:r>
            <w:r>
              <w:rPr>
                <w:rFonts w:hint="eastAsia" w:ascii="方正颜宋简体_纤" w:hAnsi="方正颜宋简体_纤" w:eastAsia="方正颜宋简体_纤" w:cs="方正颜宋简体_纤"/>
                <w:sz w:val="21"/>
                <w:szCs w:val="21"/>
              </w:rPr>
              <w:instrText xml:space="preserve"> HYPERLINK "http://baike.baidu.com/view/192715.htm" \t "_blank" </w:instrText>
            </w:r>
            <w:r>
              <w:rPr>
                <w:rFonts w:hint="eastAsia" w:ascii="方正颜宋简体_纤" w:hAnsi="方正颜宋简体_纤" w:eastAsia="方正颜宋简体_纤" w:cs="方正颜宋简体_纤"/>
                <w:sz w:val="21"/>
                <w:szCs w:val="21"/>
              </w:rPr>
              <w:fldChar w:fldCharType="separate"/>
            </w:r>
            <w:r>
              <w:rPr>
                <w:rFonts w:hint="eastAsia" w:ascii="方正颜宋简体_纤" w:hAnsi="方正颜宋简体_纤" w:eastAsia="方正颜宋简体_纤" w:cs="方正颜宋简体_纤"/>
                <w:bCs/>
                <w:sz w:val="21"/>
                <w:szCs w:val="21"/>
              </w:rPr>
              <w:t>闽南</w:t>
            </w:r>
            <w:r>
              <w:rPr>
                <w:rFonts w:hint="eastAsia" w:ascii="方正颜宋简体_纤" w:hAnsi="方正颜宋简体_纤" w:eastAsia="方正颜宋简体_纤" w:cs="方正颜宋简体_纤"/>
                <w:bCs/>
                <w:sz w:val="21"/>
                <w:szCs w:val="21"/>
              </w:rPr>
              <w:fldChar w:fldCharType="end"/>
            </w:r>
            <w:r>
              <w:rPr>
                <w:rFonts w:hint="eastAsia" w:ascii="方正颜宋简体_纤" w:hAnsi="方正颜宋简体_纤" w:eastAsia="方正颜宋简体_纤" w:cs="方正颜宋简体_纤"/>
                <w:sz w:val="21"/>
                <w:szCs w:val="21"/>
              </w:rPr>
              <w:fldChar w:fldCharType="begin"/>
            </w:r>
            <w:r>
              <w:rPr>
                <w:rFonts w:hint="eastAsia" w:ascii="方正颜宋简体_纤" w:hAnsi="方正颜宋简体_纤" w:eastAsia="方正颜宋简体_纤" w:cs="方正颜宋简体_纤"/>
                <w:sz w:val="21"/>
                <w:szCs w:val="21"/>
              </w:rPr>
              <w:instrText xml:space="preserve"> HYPERLINK "http://baike.baidu.com/view/4696.htm" \t "_blank" </w:instrText>
            </w:r>
            <w:r>
              <w:rPr>
                <w:rFonts w:hint="eastAsia" w:ascii="方正颜宋简体_纤" w:hAnsi="方正颜宋简体_纤" w:eastAsia="方正颜宋简体_纤" w:cs="方正颜宋简体_纤"/>
                <w:sz w:val="21"/>
                <w:szCs w:val="21"/>
              </w:rPr>
              <w:fldChar w:fldCharType="separate"/>
            </w:r>
            <w:r>
              <w:rPr>
                <w:rFonts w:hint="eastAsia" w:ascii="方正颜宋简体_纤" w:hAnsi="方正颜宋简体_纤" w:eastAsia="方正颜宋简体_纤" w:cs="方正颜宋简体_纤"/>
                <w:bCs/>
                <w:sz w:val="21"/>
                <w:szCs w:val="21"/>
              </w:rPr>
              <w:t>佛教</w:t>
            </w:r>
            <w:r>
              <w:rPr>
                <w:rFonts w:hint="eastAsia" w:ascii="方正颜宋简体_纤" w:hAnsi="方正颜宋简体_纤" w:eastAsia="方正颜宋简体_纤" w:cs="方正颜宋简体_纤"/>
                <w:bCs/>
                <w:sz w:val="21"/>
                <w:szCs w:val="21"/>
              </w:rPr>
              <w:fldChar w:fldCharType="end"/>
            </w:r>
            <w:r>
              <w:rPr>
                <w:rFonts w:hint="eastAsia" w:ascii="方正颜宋简体_纤" w:hAnsi="方正颜宋简体_纤" w:eastAsia="方正颜宋简体_纤" w:cs="方正颜宋简体_纤"/>
                <w:bCs/>
                <w:sz w:val="21"/>
                <w:szCs w:val="21"/>
              </w:rPr>
              <w:t>胜地之一。寺内天王殿、大雄宝殿、大悲殿建筑精美，雄伟宏丽，各殿供奉弥勒、三世尊佛等。</w:t>
            </w:r>
            <w:r>
              <w:rPr>
                <w:rFonts w:hint="eastAsia" w:ascii="方正颜宋简体_纤" w:hAnsi="方正颜宋简体_纤" w:eastAsia="方正颜宋简体_纤" w:cs="方正颜宋简体_纤"/>
                <w:b/>
                <w:color w:val="00B0F0"/>
                <w:kern w:val="0"/>
                <w:sz w:val="21"/>
                <w:szCs w:val="21"/>
              </w:rPr>
              <w:t>厦门大学外景拍照留念</w:t>
            </w:r>
            <w:r>
              <w:rPr>
                <w:rFonts w:hint="eastAsia" w:ascii="方正颜宋简体_纤" w:hAnsi="方正颜宋简体_纤" w:eastAsia="方正颜宋简体_纤" w:cs="方正颜宋简体_纤"/>
                <w:bCs/>
                <w:color w:val="FF0000"/>
                <w:sz w:val="21"/>
                <w:szCs w:val="21"/>
              </w:rPr>
              <w:t>为了维护学生的学习环境，是有设置开放时间的，</w:t>
            </w:r>
            <w:r>
              <w:rPr>
                <w:rFonts w:hint="eastAsia" w:ascii="方正颜宋简体_纤" w:hAnsi="方正颜宋简体_纤" w:eastAsia="方正颜宋简体_纤" w:cs="方正颜宋简体_纤"/>
                <w:bCs/>
                <w:color w:val="FF0000"/>
                <w:sz w:val="21"/>
                <w:szCs w:val="21"/>
                <w:lang w:eastAsia="zh-CN"/>
              </w:rPr>
              <w:t>需要提前关注厦大微信公众号“</w:t>
            </w:r>
            <w:r>
              <w:rPr>
                <w:rFonts w:hint="eastAsia" w:ascii="方正颜宋简体_纤" w:hAnsi="方正颜宋简体_纤" w:eastAsia="方正颜宋简体_纤" w:cs="方正颜宋简体_纤"/>
                <w:bCs/>
                <w:color w:val="FF0000"/>
                <w:sz w:val="21"/>
                <w:szCs w:val="21"/>
                <w:lang w:val="en-US" w:eastAsia="zh-CN"/>
              </w:rPr>
              <w:t>U厦大”进行预约，</w:t>
            </w:r>
            <w:r>
              <w:rPr>
                <w:rFonts w:hint="eastAsia" w:ascii="方正颜宋简体_纤" w:hAnsi="方正颜宋简体_纤" w:eastAsia="方正颜宋简体_纤" w:cs="方正颜宋简体_纤"/>
                <w:bCs/>
                <w:color w:val="FF0000"/>
                <w:sz w:val="21"/>
                <w:szCs w:val="21"/>
              </w:rPr>
              <w:t>周一到周五开放时间为12:00-14:00 大南校门限制700人，西校门限制300人，17：00以后不限人数</w:t>
            </w:r>
            <w:r>
              <w:rPr>
                <w:rFonts w:hint="eastAsia" w:ascii="方正颜宋简体_纤" w:hAnsi="方正颜宋简体_纤" w:eastAsia="方正颜宋简体_纤" w:cs="方正颜宋简体_纤"/>
                <w:bCs/>
                <w:color w:val="FF0000"/>
                <w:sz w:val="21"/>
                <w:szCs w:val="21"/>
                <w:lang w:eastAsia="zh-CN"/>
              </w:rPr>
              <w:t>，</w:t>
            </w:r>
            <w:r>
              <w:rPr>
                <w:rFonts w:hint="eastAsia" w:ascii="方正颜宋简体_纤" w:hAnsi="方正颜宋简体_纤" w:eastAsia="方正颜宋简体_纤" w:cs="方正颜宋简体_纤"/>
                <w:bCs/>
                <w:color w:val="FF0000"/>
                <w:sz w:val="21"/>
                <w:szCs w:val="21"/>
              </w:rPr>
              <w:t>周六周日全天开放，要重点提醒的是记得带身份证才能进去的哦。</w:t>
            </w:r>
          </w:p>
          <w:p>
            <w:pPr>
              <w:keepNext w:val="0"/>
              <w:keepLines w:val="0"/>
              <w:pageBreakBefore w:val="0"/>
              <w:suppressLineNumbers w:val="0"/>
              <w:tabs>
                <w:tab w:val="left" w:pos="3155"/>
                <w:tab w:val="left" w:pos="5780"/>
              </w:tabs>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bCs/>
                <w:color w:val="000000" w:themeColor="text1"/>
                <w:sz w:val="21"/>
                <w:szCs w:val="21"/>
                <w14:textFill>
                  <w14:solidFill>
                    <w14:schemeClr w14:val="tx1"/>
                  </w14:solidFill>
                </w14:textFill>
              </w:rPr>
            </w:pPr>
            <w:r>
              <w:rPr>
                <w:rFonts w:hint="eastAsia" w:ascii="方正颜宋简体_纤" w:hAnsi="方正颜宋简体_纤" w:eastAsia="方正颜宋简体_纤" w:cs="方正颜宋简体_纤"/>
                <w:bCs/>
                <w:color w:val="2E75B6" w:themeColor="accent1" w:themeShade="BF"/>
                <w:sz w:val="21"/>
                <w:szCs w:val="21"/>
                <w:lang w:val="en-US" w:eastAsia="zh-CN"/>
              </w:rPr>
              <w:t xml:space="preserve">10:20  </w:t>
            </w:r>
            <w:r>
              <w:rPr>
                <w:rFonts w:hint="eastAsia" w:ascii="方正颜宋简体_纤" w:hAnsi="方正颜宋简体_纤" w:eastAsia="方正颜宋简体_纤" w:cs="方正颜宋简体_纤"/>
                <w:bCs/>
                <w:color w:val="000000" w:themeColor="text1"/>
                <w:sz w:val="21"/>
                <w:szCs w:val="21"/>
                <w14:textFill>
                  <w14:solidFill>
                    <w14:schemeClr w14:val="tx1"/>
                  </w14:solidFill>
                </w14:textFill>
              </w:rPr>
              <w:t>乘车前往</w:t>
            </w:r>
            <w:r>
              <w:rPr>
                <w:rFonts w:hint="eastAsia" w:ascii="方正颜宋简体_纤" w:hAnsi="方正颜宋简体_纤" w:eastAsia="方正颜宋简体_纤" w:cs="方正颜宋简体_纤"/>
                <w:b/>
                <w:bCs w:val="0"/>
                <w:color w:val="2E75B6" w:themeColor="accent1" w:themeShade="BF"/>
                <w:sz w:val="21"/>
                <w:szCs w:val="21"/>
              </w:rPr>
              <w:t>厦门健康步道-网红桥</w:t>
            </w:r>
            <w:r>
              <w:rPr>
                <w:rFonts w:hint="eastAsia" w:ascii="方正颜宋简体_纤" w:hAnsi="方正颜宋简体_纤" w:eastAsia="方正颜宋简体_纤" w:cs="方正颜宋简体_纤"/>
                <w:b/>
                <w:bCs w:val="0"/>
                <w:color w:val="2E75B6" w:themeColor="accent1" w:themeShade="BF"/>
                <w:sz w:val="21"/>
                <w:szCs w:val="21"/>
                <w:lang w:eastAsia="zh-CN"/>
              </w:rPr>
              <w:t>，</w:t>
            </w:r>
            <w:r>
              <w:rPr>
                <w:rFonts w:hint="eastAsia" w:ascii="方正颜宋简体_纤" w:hAnsi="方正颜宋简体_纤" w:eastAsia="方正颜宋简体_纤" w:cs="方正颜宋简体_纤"/>
                <w:bCs/>
                <w:color w:val="000000" w:themeColor="text1"/>
                <w:sz w:val="21"/>
                <w:szCs w:val="21"/>
                <w14:textFill>
                  <w14:solidFill>
                    <w14:schemeClr w14:val="tx1"/>
                  </w14:solidFill>
                </w14:textFill>
              </w:rPr>
              <w:t>如飞鸟般架设在两座山体之间，这座悬索桥看起来超酷！在林中段每 300 米设置 1 处休憩点，结合观景平台、驿站、主线加宽段、出入口坡道等处设置休息驻足的空间。天桥上还设计了特别的观景台，慢下脚步，越过树梢，穿林而出，厦门的“网红”打卡胜地。</w:t>
            </w:r>
          </w:p>
          <w:p>
            <w:pPr>
              <w:pStyle w:val="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sz w:val="21"/>
                <w:szCs w:val="21"/>
              </w:rPr>
            </w:pPr>
            <w:r>
              <w:rPr>
                <w:rFonts w:hint="eastAsia" w:ascii="方正颜宋简体_纤" w:hAnsi="方正颜宋简体_纤" w:eastAsia="方正颜宋简体_纤" w:cs="方正颜宋简体_纤"/>
                <w:bCs/>
                <w:sz w:val="21"/>
                <w:szCs w:val="21"/>
                <w:lang w:eastAsia="zh-CN"/>
              </w:rPr>
              <w:t>中餐后，</w:t>
            </w:r>
            <w:r>
              <w:rPr>
                <w:rFonts w:hint="eastAsia" w:ascii="方正颜宋简体_纤" w:hAnsi="方正颜宋简体_纤" w:eastAsia="方正颜宋简体_纤" w:cs="方正颜宋简体_纤"/>
                <w:bCs/>
                <w:sz w:val="21"/>
                <w:szCs w:val="21"/>
              </w:rPr>
              <w:t>乘车</w:t>
            </w:r>
            <w:r>
              <w:rPr>
                <w:rFonts w:hint="eastAsia" w:ascii="方正颜宋简体_纤" w:hAnsi="方正颜宋简体_纤" w:eastAsia="方正颜宋简体_纤" w:cs="方正颜宋简体_纤"/>
                <w:bCs/>
                <w:kern w:val="2"/>
                <w:sz w:val="21"/>
                <w:szCs w:val="21"/>
              </w:rPr>
              <w:t>前往</w:t>
            </w:r>
            <w:r>
              <w:rPr>
                <w:rFonts w:hint="eastAsia" w:ascii="方正颜宋简体_纤" w:hAnsi="方正颜宋简体_纤" w:eastAsia="方正颜宋简体_纤" w:cs="方正颜宋简体_纤"/>
                <w:bCs/>
                <w:sz w:val="21"/>
                <w:szCs w:val="21"/>
              </w:rPr>
              <w:t>邮轮中心码头乘轮渡船前往</w:t>
            </w:r>
            <w:r>
              <w:rPr>
                <w:rFonts w:hint="eastAsia" w:ascii="方正颜宋简体_纤" w:hAnsi="方正颜宋简体_纤" w:eastAsia="方正颜宋简体_纤" w:cs="方正颜宋简体_纤"/>
                <w:bCs/>
                <w:kern w:val="2"/>
                <w:sz w:val="21"/>
                <w:szCs w:val="21"/>
              </w:rPr>
              <w:t>海上花园</w:t>
            </w:r>
            <w:r>
              <w:rPr>
                <w:rFonts w:hint="eastAsia" w:ascii="方正颜宋简体_纤" w:hAnsi="方正颜宋简体_纤" w:eastAsia="方正颜宋简体_纤" w:cs="方正颜宋简体_纤"/>
                <w:b/>
                <w:color w:val="00B0F0"/>
                <w:sz w:val="21"/>
                <w:szCs w:val="21"/>
              </w:rPr>
              <w:t>鼓浪屿</w:t>
            </w:r>
            <w:r>
              <w:rPr>
                <w:rFonts w:hint="eastAsia" w:ascii="方正颜宋简体_纤" w:hAnsi="方正颜宋简体_纤" w:eastAsia="方正颜宋简体_纤" w:cs="方正颜宋简体_纤"/>
                <w:bCs/>
                <w:sz w:val="21"/>
                <w:szCs w:val="21"/>
              </w:rPr>
              <w:t>游览</w:t>
            </w:r>
            <w:r>
              <w:rPr>
                <w:rFonts w:hint="eastAsia" w:ascii="方正颜宋简体_纤" w:hAnsi="方正颜宋简体_纤" w:eastAsia="方正颜宋简体_纤" w:cs="方正颜宋简体_纤"/>
                <w:bCs/>
                <w:kern w:val="2"/>
                <w:sz w:val="21"/>
                <w:szCs w:val="21"/>
              </w:rPr>
              <w:t>（游览不少于</w:t>
            </w:r>
            <w:r>
              <w:rPr>
                <w:rFonts w:hint="eastAsia" w:ascii="方正颜宋简体_纤" w:hAnsi="方正颜宋简体_纤" w:eastAsia="方正颜宋简体_纤" w:cs="方正颜宋简体_纤"/>
                <w:bCs/>
                <w:sz w:val="21"/>
                <w:szCs w:val="21"/>
              </w:rPr>
              <w:t>180</w:t>
            </w:r>
            <w:r>
              <w:rPr>
                <w:rFonts w:hint="eastAsia" w:ascii="方正颜宋简体_纤" w:hAnsi="方正颜宋简体_纤" w:eastAsia="方正颜宋简体_纤" w:cs="方正颜宋简体_纤"/>
                <w:bCs/>
                <w:kern w:val="2"/>
                <w:sz w:val="21"/>
                <w:szCs w:val="21"/>
              </w:rPr>
              <w:t>分钟）：</w:t>
            </w:r>
            <w:r>
              <w:rPr>
                <w:rFonts w:hint="eastAsia" w:ascii="方正颜宋简体_纤" w:hAnsi="方正颜宋简体_纤" w:eastAsia="方正颜宋简体_纤" w:cs="方正颜宋简体_纤"/>
                <w:sz w:val="21"/>
                <w:szCs w:val="21"/>
              </w:rPr>
              <w:t>岛上四季如春，无车马喧嚣，鸟语花香，素有“海上花园”之美誉，又因音乐人才辈出，钢琴拥有密度居全国之冠，又得美名“钢琴之岛”、“音乐之乡”。</w:t>
            </w:r>
          </w:p>
          <w:p>
            <w:pPr>
              <w:pStyle w:val="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sz w:val="21"/>
                <w:szCs w:val="21"/>
              </w:rPr>
            </w:pPr>
            <w:r>
              <w:rPr>
                <w:rFonts w:hint="eastAsia" w:ascii="方正颜宋简体_纤" w:hAnsi="方正颜宋简体_纤" w:eastAsia="方正颜宋简体_纤" w:cs="方正颜宋简体_纤"/>
                <w:b/>
                <w:color w:val="00B0F0"/>
                <w:sz w:val="21"/>
                <w:szCs w:val="21"/>
              </w:rPr>
              <w:t>万国建筑博览：</w:t>
            </w:r>
            <w:r>
              <w:rPr>
                <w:rFonts w:hint="eastAsia" w:ascii="方正颜宋简体_纤" w:hAnsi="方正颜宋简体_纤" w:eastAsia="方正颜宋简体_纤" w:cs="方正颜宋简体_纤"/>
                <w:color w:val="364552"/>
                <w:sz w:val="21"/>
                <w:szCs w:val="21"/>
                <w:shd w:val="clear" w:color="auto" w:fill="FFFFFF"/>
              </w:rPr>
              <w:t>错过会遗憾的经典 鼓浪屿音乐厅-协和礼拜堂-天主教堂-西班牙领事馆-日本领事馆-英国领事馆 这一路是摄影师们喜爱的一段，也是你错过会倍感遗憾的一段路程。除了见识到岛民们听音乐会的聚集地，岛上两座最知名宗教建筑将在你眼前呈现，古希腊式基督教堂，哥特式罗曼建筑特征的天主教堂，还有3大知名领事馆，都将给你带来视觉上极大的冲击。</w:t>
            </w:r>
          </w:p>
          <w:p>
            <w:pPr>
              <w:pStyle w:val="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color w:val="364552"/>
                <w:sz w:val="21"/>
                <w:szCs w:val="21"/>
                <w:shd w:val="clear" w:color="auto" w:fill="FFFFFF"/>
              </w:rPr>
            </w:pPr>
            <w:r>
              <w:rPr>
                <w:rFonts w:hint="eastAsia" w:ascii="方正颜宋简体_纤" w:hAnsi="方正颜宋简体_纤" w:eastAsia="方正颜宋简体_纤" w:cs="方正颜宋简体_纤"/>
                <w:b/>
                <w:color w:val="00B0F0"/>
                <w:sz w:val="21"/>
                <w:szCs w:val="21"/>
                <w:shd w:val="clear" w:color="auto" w:fill="FFFFFF"/>
              </w:rPr>
              <w:t>毓园：</w:t>
            </w:r>
            <w:r>
              <w:rPr>
                <w:rFonts w:hint="eastAsia" w:ascii="方正颜宋简体_纤" w:hAnsi="方正颜宋简体_纤" w:eastAsia="方正颜宋简体_纤" w:cs="方正颜宋简体_纤"/>
                <w:color w:val="364552"/>
                <w:sz w:val="21"/>
                <w:szCs w:val="21"/>
                <w:shd w:val="clear" w:color="auto" w:fill="FFFFFF"/>
              </w:rPr>
              <w:t>沿途游览为纪念中国著名妇产科专家林巧稚大夫而建的园林景观——【毓园】。</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color w:val="364552"/>
                <w:sz w:val="21"/>
                <w:szCs w:val="21"/>
                <w:shd w:val="clear" w:color="auto" w:fill="FFFFFF"/>
              </w:rPr>
            </w:pPr>
            <w:r>
              <w:rPr>
                <w:rFonts w:hint="eastAsia" w:ascii="方正颜宋简体_纤" w:hAnsi="方正颜宋简体_纤" w:eastAsia="方正颜宋简体_纤" w:cs="方正颜宋简体_纤"/>
                <w:sz w:val="21"/>
                <w:szCs w:val="20"/>
              </w:rPr>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45085</wp:posOffset>
                      </wp:positionV>
                      <wp:extent cx="5863590" cy="1240155"/>
                      <wp:effectExtent l="0" t="0" r="3810" b="17145"/>
                      <wp:wrapTight wrapText="bothSides">
                        <wp:wrapPolygon>
                          <wp:start x="6807" y="0"/>
                          <wp:lineTo x="0" y="0"/>
                          <wp:lineTo x="0" y="21235"/>
                          <wp:lineTo x="21544" y="21235"/>
                          <wp:lineTo x="21544" y="0"/>
                          <wp:lineTo x="6807" y="0"/>
                        </wp:wrapPolygon>
                      </wp:wrapTight>
                      <wp:docPr id="15" name="组合 15"/>
                      <wp:cNvGraphicFramePr/>
                      <a:graphic xmlns:a="http://schemas.openxmlformats.org/drawingml/2006/main">
                        <a:graphicData uri="http://schemas.microsoft.com/office/word/2010/wordprocessingGroup">
                          <wpg:wgp>
                            <wpg:cNvGrpSpPr/>
                            <wpg:grpSpPr>
                              <a:xfrm>
                                <a:off x="0" y="0"/>
                                <a:ext cx="5863590" cy="1240155"/>
                                <a:chOff x="3750" y="21253"/>
                                <a:chExt cx="9234" cy="1953"/>
                              </a:xfrm>
                            </wpg:grpSpPr>
                            <pic:pic xmlns:pic="http://schemas.openxmlformats.org/drawingml/2006/picture">
                              <pic:nvPicPr>
                                <pic:cNvPr id="5" name="图片 5" descr="C:\Users\Dell\AppData\Local\Temp\1578315425(1).png"/>
                                <pic:cNvPicPr>
                                  <a:picLocks noChangeAspect="1" noChangeArrowheads="1"/>
                                </pic:cNvPicPr>
                              </pic:nvPicPr>
                              <pic:blipFill>
                                <a:blip r:embed="rId13" cstate="print"/>
                                <a:srcRect/>
                                <a:stretch>
                                  <a:fillRect/>
                                </a:stretch>
                              </pic:blipFill>
                              <pic:spPr>
                                <a:xfrm>
                                  <a:off x="9798" y="21257"/>
                                  <a:ext cx="3187" cy="1936"/>
                                </a:xfrm>
                                <a:prstGeom prst="rect">
                                  <a:avLst/>
                                </a:prstGeom>
                                <a:noFill/>
                                <a:ln w="9525">
                                  <a:noFill/>
                                  <a:miter lim="800000"/>
                                  <a:headEnd/>
                                  <a:tailEnd/>
                                </a:ln>
                              </pic:spPr>
                            </pic:pic>
                            <pic:pic xmlns:pic="http://schemas.openxmlformats.org/drawingml/2006/picture">
                              <pic:nvPicPr>
                                <pic:cNvPr id="14" name="图片 14" descr="24692497"/>
                                <pic:cNvPicPr>
                                  <a:picLocks noChangeAspect="1"/>
                                </pic:cNvPicPr>
                              </pic:nvPicPr>
                              <pic:blipFill>
                                <a:blip r:embed="rId14"/>
                                <a:stretch>
                                  <a:fillRect/>
                                </a:stretch>
                              </pic:blipFill>
                              <pic:spPr>
                                <a:xfrm>
                                  <a:off x="3750" y="21268"/>
                                  <a:ext cx="2909" cy="1938"/>
                                </a:xfrm>
                                <a:prstGeom prst="rect">
                                  <a:avLst/>
                                </a:prstGeom>
                              </pic:spPr>
                            </pic:pic>
                            <pic:pic xmlns:pic="http://schemas.openxmlformats.org/drawingml/2006/picture">
                              <pic:nvPicPr>
                                <pic:cNvPr id="13" name="图片 13" descr="u=2308266105,4193810571&amp;fm=27&amp;gp=0"/>
                                <pic:cNvPicPr>
                                  <a:picLocks noChangeAspect="1"/>
                                </pic:cNvPicPr>
                              </pic:nvPicPr>
                              <pic:blipFill>
                                <a:blip r:embed="rId15"/>
                                <a:srcRect b="5090"/>
                                <a:stretch>
                                  <a:fillRect/>
                                </a:stretch>
                              </pic:blipFill>
                              <pic:spPr>
                                <a:xfrm>
                                  <a:off x="6705" y="21253"/>
                                  <a:ext cx="3048" cy="1949"/>
                                </a:xfrm>
                                <a:prstGeom prst="rect">
                                  <a:avLst/>
                                </a:prstGeom>
                              </pic:spPr>
                            </pic:pic>
                          </wpg:wgp>
                        </a:graphicData>
                      </a:graphic>
                    </wp:anchor>
                  </w:drawing>
                </mc:Choice>
                <mc:Fallback>
                  <w:pict>
                    <v:group id="_x0000_s1026" o:spid="_x0000_s1026" o:spt="203" style="position:absolute;left:0pt;margin-left:0pt;margin-top:3.55pt;height:97.65pt;width:461.7pt;mso-wrap-distance-left:9pt;mso-wrap-distance-right:9pt;z-index:-251648000;mso-width-relative:page;mso-height-relative:page;" coordorigin="3750,21253" coordsize="9234,1953" wrapcoords="6807 0 0 0 0 21235 21544 21235 21544 0 6807 0" o:gfxdata="UEsDBAoAAAAAAIdO4kAAAAAAAAAAAAAAAAAEAAAAZHJzL1BLAwQUAAAACACHTuJAwwl+hNcAAAAG&#10;AQAADwAAAGRycy9kb3ducmV2LnhtbE2PzU7DMBCE70i8g7VI3KjttPyFbCpUAacKiRYJcdvG2yRq&#10;bEexm7RvjznBcTSjmW+K5cl2YuQhtN4h6JkCwa7ypnU1wuf29eYBRIjkDHXeMcKZAyzLy4uCcuMn&#10;98HjJtYilbiQE0ITY59LGaqGLYWZ79klb+8HSzHJoZZmoCmV205mSt1JS61LCw31vGq4OmyOFuFt&#10;oul5rl/G9WG/On9vb9+/1poRr6+0egIR+RT/wvCLn9ChTEw7f3QmiA4hHYkI9xpEMh+z+QLEDiFT&#10;2QJkWcj/+OUPUEsDBBQAAAAIAIdO4kB2Y4RLaAMAAEkKAAAOAAAAZHJzL2Uyb0RvYy54bWzVVs1q&#10;3DAQvhf6DsaH0kIb/613126cEPJHIbShTW57UWTZFrV+kLTZ5F5oe+u9j1Lo24S8Rkey18luoA0l&#10;JXRhd0czntHMN59G3ty+YK13TpSmghd+tBH6HuFYlJTXhX96cvBq6nvaIF6iVnBS+JdE+9tbT59s&#10;LmROYtGItiTKgyBc5wtZ+I0xMg8CjRvCkN4QknAwVkIxZGCp6qBUaAHRWRvEYTgOFkKVUglMtAbt&#10;Xmf0+4jqPgFFVVFM9gSeM8JNF1WRFhkoSTdUan/LZVtVBJt3VaWJ8drCh0qN+4VNQD6zv8HWJspr&#10;hWRDcZ8Cuk8KazUxRDlsOoTaQwZ5c0XvhGIUK6FFZTawYEFXiEMEqojCNWwOlZhLV0udL2o5gA6N&#10;WkP9r8Pit+fHyqMlMCH1PY4YdPz6x6erb188UAA6C1nn8NChkh/kseoVdbeyBV9Uitl/KMW7cLhe&#10;DriSC+NhUKbTcZJmADkGWxSPwih1sVGOG2iP9UsmKdjBHEdxmnRtwc1+HyCLk1HvnXXWYLlzYBMc&#10;8pEU5/DtkQLpDlJ/5id4mbkigLuNxs+PKT5W3eIGrQGsq+8/r79+9mBdEo2BWbv57FTD8Zrtkbad&#10;7UhpuTA7Ehi1sxPC5CxKJ9MkSkdx+jx6sSF5bau1W9no3V7IFgEuH7XHxW6DeE12tAQyA3zQpaVK&#10;KbFoCCq1VUOQYDWKW67kf9ZSeUDb1jbMyg976DyVE3ZGgEvqTQl5YhgjBvgkFeWma6lW+D2UAbmi&#10;XBtFDG6sWEFOvR4aOxhcATc52+o0kNB6rNEum2Qwtnr6TLq9luxLoulkSZ5k7HC68ZdKm0MimGcF&#10;SBySg8ajHJ0faZsmpLN8xKq5sPC59FvuLQo/S+PUOdyyMGpgQraUFf40tJ8uH9upfV46Z4No28mw&#10;Qcv71nXFuaqh1o4UIPx7Nkdwurqz39PZKno+x6NxFo8yB+oqv37LUovd6uOPSse4598Dcu72yBpP&#10;VzkXZ2E2cM7ZhoF1Q6h7cc6h9njESNaJAYqeGPMiTsJpPB5HYfpyFGXJFIRJ9Awx+bpiRTxxUi0L&#10;x/9VLvxP1Olvo3502deGNITLzJ3jYVQ9wAwbT0K4RVavwGGGhSOYb+76zEaZ3ftB+eQuUXjDcGH7&#10;tyF7bd1eg3z7DXDrF1BLAwQKAAAAAACHTuJAAAAAAAAAAAAAAAAACgAAAGRycy9tZWRpYS9QSwME&#10;FAAAAAgAh07iQGKKMtPxPAMAzjwDABQAAABkcnMvbWVkaWEvaW1hZ2UxLnBuZwDNgDJ/iVBORw0K&#10;GgoAAAANSUhEUgAAAecAAAEoCAYAAABiszk1AAAABHNCSVQICAgIfAhkiAAAAAlwSFlzAAAh1QAA&#10;IdUBBJy0nQAAIABJREFUeJy8vVmPZUlyJvbZuUtEZEZWZlZWFWvrlb2SDUpqDrhp1BRHHEAE5mmg&#10;36QfoHkQBEGA9CAIehAwAIEZcROHAw7F4aLmNNlrdVVXV9eee0bGfu8xPRw3dzNzcz83sortqMq4&#10;57i7ubm5rb4d+tZ/f8xIiQhgLr+rxED0WmVXqVeeVCPMUe1GWbBpS3KY0wO7d2BTv8KZAEoAmRze&#10;riFKOYJvLt+ATwkG9wjhyucmdT/Aue38Rj1m/HnChVOfNFpCYqHeQIPpIrnf5R07vrB45MaR6MME&#10;TrCGoI9mpGk0eeQKsoaQ6C/1PWzGNC6U8RwNATjR07YxUcOPXx7XRENWiHN6ppRfBCjhNQEstEyF&#10;OdUlRTIZCyKalYGpCTKwNDFJ2lb0UAxU8/anmDRdZeyfPVmeGNRIcyX9FgfzTIQxoGlLVmsoV9Vo&#10;Xiv5+nOw/3GSx/gqLc/xyhysT8ZrPeifpFfe9vTyLTdzpC8CPTzVTILvi3KCw5Ne3Y4jmBmLxYDF&#10;MICZsd1usRx0LdE4cMB2TFmJ5branFgKiCJtNUbd1skYHRLNGRhKY0wC5SSkJyokkOdsXbJlwmQa&#10;WMPSmFqB5KSxKKPWM4O6d9oSsislzwphEloWeku3B1VLyMKCLQHERdWRUeCFOQcALASCoofpt7wg&#10;w0YUCQ0pOuu63vkjgMnXn/CpXsMbH0rujHSapYlcRvgkYHvrTSUDLfQbRewKW+Ry0wtLlUiORVaI&#10;qMChkFqhFHhZiwobbpThI027GW+7k+b8iK79m022MlmNV+XbstOIi24ZApr2TGQ8Ajo5byjMiwyz&#10;resdDHrWgdghVZA7TUVydTXgLuvn54NcKfX5k9v5IttKrYjzrU0Ns+I9bY+07SACgzEslgAmY73Z&#10;bCAaaRm3nbV4pSxNF7iOSH2nDNPpCIt1b8QbdhFYi9nJ5SW4g5RsGP3QY+Zi/CZFyUkZE0YwBhAw&#10;WEXt7EmgnUuzOmqyBOxxhzaNlPomxphSFF0MtHEoHBbk4MnLHEWmflqmKUpqRHEupJ2hoqN2SAS3&#10;xHxs8yHv66ohScjwhOok1eOcjU8EkMRcl+hVECVmK0AKr2KjtTrlDDlUwwqHkWw06/P1uLVSU08Y&#10;/PplTZkd7UDtGLVh6KJaheQ3vTYreXU6xT8YnpIXlMcYajjZNV11qaJfjyHDEKt+t0vqd/nKsCqH&#10;I1a76UUf3JVQ6Y7rp+ukfXplvS2oCUQV00VPSatTZFs4O4raaORZS7EpDIzM2F5eYhgGrFdLMIDt&#10;uMWSBuvwZzBJI1OxLAY7mT4l/a7qRtTxur8mCswvyRezHeepHlOGUJiQlNLSSqNSuMpspb5mg8eM&#10;BSgTXRR2ZnxjXdRwKWVOSvNagSmmrqX+pL3sNGQnRpvagpuNzriLYy6T0qBwIzcOxeAJP9TCbqbO&#10;NazkgbLCU9lE3YVmYlXAD6l3EnwvSbSDOGBqGp81ZBftT8ABMMfo0dQDUv30RCtRdZEjEoeC7Ahm&#10;ZyDg2Tm7ZusFzrIDB8ySvJmoGmid18zaBfCsks9FAdAgQ1rmrfQyhNEtuxiijiK2QzFHOXJ/25Sv&#10;lLl5dPUqawvj0IRBh0JhjgZaFkh0fsKhDir6aZhty6LYolT0blcs6jFF0d0oOq7okQjIpDcmFd4y&#10;zpQcWIUpqwDG6B7J1ooW2Gw22G4uAAwYhgXG7XZ6f3GO5aBsbx6SsiAGNSdrEGsNuDaQQ0UhZaik&#10;LMlaKvmZREeIGhQ54xYuA3T4tn5wrJi0ZjaNqnOT0RHcdXSnQ9AApmpnLpVp2sIAFODbTJ2yXWXq&#10;6ai6Qwqv8o6jqvZFIouNIgnMo2J+stEax2vWRqBVg0MYRir+NbMktq5xOHy93Jhu31sn95sciEiG&#10;XH0KMxpJTdvmV65PgjiVn3WBlhwHmVdSjldJu9o885j+JVekyYCt/L4M9Q2yd97IeUM7UMLjn56c&#10;mBiwkwxqEyHlJ8tgjE2AQt1jO9r6yZmeyOaZvLZujZzn+jelCHH0+gpTv/Tel97SirdPU9uKguTa&#10;1/qwbCRKuqLdUCUnhLzECHB2JAv8oseZpwj69Pwc+wcHIJqez88vQBimNecRhbB5TdXCKo+VRrFF&#10;B+Vx1abZkqg4EVzpQq2BI1icXEIKV/NhashaagbplG6nSwpvjVaKhlgGriBr/M3mwqBDNUiTxwYz&#10;dVsbkF0UrYxnbWnEsfAMNrd5rRIqbbgaEQFDT/Po8oN/0WxrDpmKRzp5c/lzdXuIKNbNT+VdiAlk&#10;NOK2NOyinVjWJqQN9saEbXu72eVO0rDasz6fAGqYoggqWsIJYQXyvHvr3jT5mo5XDU5z4UUa87ZX&#10;EZRPv9jPGnnPcdeYswrL0utCtLrmPOxJb1FVdhd+oxQMDg3La5yxKzBwP6jxgUtkcVp163LDQMkg&#10;yxgPaQlYl5/04bjdYm9/D8MwYHN5jsuLSyyWCwyLYYqcpQqhNly+gxYVa9nEyFuUxZzJlCyX9VMN&#10;qaVDQmOZlFxCuDbchgYFhvS15+5xPfADUlTPaqpaGU4tYNl4Z2AdDup5fukfcv0oBWZUjkynh3wm&#10;BqO9ASmaKiv9Jf2yaiCqa9dfYvwrSLOK1bfhnqsCnccr1Q1ij3A8onK2LCv6tXZsez2cFbPf7ETe&#10;NPsFkKunwkcWL0ZZ8mmFMN0d6G6Nf85Emqourxu95RKk/sb8OuFqoVlW74075zJmBq/RMb0Xg0jj&#10;FpYO37V3ne862lT/5kKvbF57guLQpPyXw4kaD6lEwjQ9ZH+h1upmVlI7ouQp1DK+FORHCNqAQUfO&#10;NQu0lpJ0hMzJ6bDO2DiOIBqxWi5Bw4CzsxMQEYYBWCwXWBJx9lLIW1+Ci0wdszo0lyDbL7a+OzuB&#10;hBIKYxDczlroPJVfmLqTyA7iNL5qkBvMo9RnNhKykanQ13JFidA7RGo3ZF9nPvW4tyoHnrrxnaKy&#10;bB1trdy1I20xAUbOtJiq+XGIPeZp17e8mzozunKFBUp/fJSUDY5aE3J7unK+fWFGtZtq1dDKsXib&#10;wkOaR/K727tewW5egpDce+N2xOcUfpsKop7zwSVCmimaGp6gjhmleppxKjEMZcrVnAaY3e5d8Kg2&#10;1NXFms8Co0gTg83xvQEliuV685Tvkxtn3w+ZLZOZojI0VoqqqNs1puclyhjL2MvYiUOg4IYqQQ2O&#10;+a2KaiMp8CmmZzNpHTUTl+gq0w829b0L5TRQoq+Go/mZHH1Jo4W6V1ZLmq2fLviYggw9TjWkepN0&#10;DYOZweOI5XKBcRxxdnaC5XKB1WqN09NTEBGW9thRMO04aIIEyDSUh6RylCeY0GNHqmj3bS+v5bG7&#10;Bz3Q0mJrWiyEppwBv66tyS52nyxfPFOiBMsY50TM0INX7MiKz0UbdqeqdZ/aVskUEr1TjGK/owQ7&#10;DpIWVVXpL2WnDWasNL8Kjlxm4oq0JyGxI9/qWmuW0L7q8Rtnw1U2fTRUgVaKEbwOKcPAwlgUbyy8&#10;168dKTKKpOIr5jJrlNokkjPvteGPpg7z0abUNKUsO+RWNzCb1cE+Z5GoXoWE6keAJfIGVJQ+U2Os&#10;ovZKU43SVHiiJVD9s9aRHrRj7O99mM70A8V0UP6XDcFHRFOHlp+8MLS1ZHVYtjpfuGN5yWuSxeIg&#10;s0fe5YnKl5MpM6CD5ge1fBTtP6jHptVWkhua9tmM44jFcsA4jthebjAMhP39A1xcXgLEODs/nY5S&#10;7eLhRGm+mo0YrnLpCFR5s+66A7LMrQGr+zrjW+SXLXznprCsEtqd0H4Sg9XffO44bKesbRRjFZoA&#10;9yTeslVuoHJZSWmhMR5UNzevZIPII0YxGwVRF1kIxJBXTsKcw9DgwcDZIBSjlHfwZ/6USIxNvhi1&#10;5vogrKlsNO2SNXoeWM8F6bMf15e6EIzhzH9JZIxzpOiRLoq3NnrUZoZUwOEyIzbVsZhExGpGDoW1&#10;hSrVTt1OWx5WnSJ+KhFr4TctFXG92qHzfdB8aGtke5cmBSzKz6Lsr1KnpZeCkgHftEjS2phXXD/L&#10;A5HjTU04qbzyK/RyRV+vcPfRlufMk3LZyMXZGRbLJYgIl5cXOH76FIvFgMuLMyyjqCc6v1wjnRSW&#10;ydcTaRGWPUVB1cDU0wOBkuOatRfD4OnVTe1hVfmDGIBFF1bZpKOZofbfpa0QN06Gg6wYm13NcBMH&#10;pH4YjT/9cKsopi2YWY163Ez05X5ZDx71rWRAuRUr6CrlaUUp7ye6NR7lr7RljRXDRAXdgZ8MB2vA&#10;RY+WGQEu7sAUOerxFMND+S8H9KsNso30wp3i5tkmUtrG83nL4RBS5eNlFW4MH8Ei92uiAel3NPhi&#10;0ATMR/+Uwiu87DtlozNS3EploDtJ809xBrJuMzpr2gesZ12qZa8d2sonNSpSaokNxtEIbet3s9kE&#10;ynkYuk09Fqx/1hs/I+BWdRRHx3ejFLF1e7cY1hC8XJBBu6eXI21qsfD0pLokiwNKhqaVTutY34g9&#10;9aUkcpsgUPTJQITtdsTJ8TFWqyWGZKjBI5YLwjAQ1qu1ndYWIkxnMue9JXvBiPctyvRKufzBEdh7&#10;g3luUjxeLXS2AZJKmXk8LpZpIuzbHms8sHm9rUGaqQs20mh7yy3cPN4FI79ZLzqfV5RwgdJ2D6Do&#10;t1sipHZl6lHpek4FtB7KI0NxK9Yw+TEJdpIbtKOyFni0Fq17Y1pUOhrk17QKD0jUaIQuWIsV2EMd&#10;k9rfNDTyUBGNvPFuFzXg7DC3jH+bN6naeGlx0PcKZI7VbWt45s7TqLXCwMTFAFxZJ2U8AsUuuljz&#10;x6xhljqc+xgsBJqNZeQcv7as7S6DcsdEftZS0ujDrjeQ5Y1Z00OcH7yLxojVvxmHQN4jlE0rXRn2&#10;uDgfCdoCyXNx4ILhw6TjSdW2jqXXpV17AE2ftHzAjM3lBfb311it1hh5xHq9wtHjx7i8uMRqvQaA&#10;6RKSAi11YZgf7FJAP1oSFJ6fulffLFXSdBGGlebM19nYKimqrI1HVJHTNStToG0ebCnLCH9rTBde&#10;KGfKW7zSe7kVRAu5r1GBLzTJFzT0igubkVS9gsIH8l4EVtrNlx0yA2knyx+d6hlYrpjQn5P2Or3C&#10;M/OSNfx+T4zXGblbAZ0zX2oFUIe/HcQ6+XMGYiZ/dxUfYMXt/Fm4ZhjH4szs0nAvpWHbxTA/S9JL&#10;FLsstek6/jcguiXA1a1TVbS+4tKdKef18Ay7VfbR6dXw0g0/HSZ52VbIMoKmjZXoSZS9E9a/XlW/&#10;9aKuly9lrnSUFlM0Krj7HlUOoy/hllSNMXaYmbsGVJnJMbemiscRZ2dnWK6XWC5WWA4DLrfAdrPB&#10;YrHE9cNDHD99jIuzcywH1h8HEI1UfLHKsOnfsolCdLziPyaeruhEvv67L+Dm4hOXFbROAynlaA1i&#10;fcTJ9kBPj8apZUBrExYZPcFl8uDaAl9N1WRZI/iPNkz585qZofVAqzyhRC9c2bigdIV1Zu5ZD87m&#10;DlHZyEJKBrsylYR2my6g3TgMLFNuMl6uHkWCWSst4XuTZrp4dTMz44HMVeXY+FRLWlp+oa90ldvN&#10;Wo3Y2/AEzbKj323sE+exAS1fJ4ukU+SmpIyfG5GMm2eWXRLnv0MwFRX1uRcpUWvnZcBfNrsze1KB&#10;IvO7ug2R2OjCepq2kRjAkCLFlpOBNoBo2bEqGjgoaaHBOQGc8dCVzX0JalZCZFHowayNJleIWKiU&#10;AxR/NG7SpWUBV5yQvJ/EQRtUJwcgMxAD6fYvxt7BdK6ZN1tsmQGe7tReLRc4WO3jYH8PNF7KmrMO&#10;I5RhY8s005StikhL72ydrFOtkSyzWfMDX6tBVVcZwIRZeWsMEymDVrS7xi1uK8JNBmdOORb1MR3b&#10;iOEAnS82sWqrKUkNtyArwKJ06vJjer2b0rc7LAOl2pl25Lz+6MqaQs2mkQUydDca12va6pFswnjT&#10;ZOGayFkBcvfNmCY08b0TpXscyo9pPCCGesWVAXEG1xlbrY1b+zzMLEKWPzJ1fb7NInVMSpR7Bg9P&#10;/WzoG4M3qF7kuywU8eOxVA2yi1Zsj33ljJMvMcGImbOlv4yCdxsrI2mj6s0VUtLXbnHGAPZSE2Ot&#10;GCT/LLTOOskRVJlUlTwerF4VPAliLyabIkbQNsGlBqWxYJi78LUDzSiRqjQgexLrOTlFk3TMrcz0&#10;EUoNAtOYjswR5EZLq9f9V/tKbyf5mvq4WA55jXvcbkEAlgNwen4OHi+wXO2Dt5sJ38tjLIfBe2ya&#10;oRj6821k/nrpSvUGi5g14pwFZ3A96X2hqn7UxBBs3MYOU8Ob3zmV3hOUfl0tbJH+mWu7Qn3X5MmX&#10;la7MfkwM14xaiKwuuRIOSriVofZHoQRNfXOavrTBr6UBta0iTApbPsvYS1mAlBUsW5Vqg2xRZYtP&#10;Muba8FQpUPBA+SCLYGD6ovEM6gIwxxmr3KzltZVVRizTtiBdqlCmZ9gVZYiZy7IUk3UspfqYfkyX&#10;DOmILpAnxxOSBlGkxEmmxdgpGqi1uLx334k7NXnZwkLmP66mlifalMOgegNi/hsoY3mQW7Ki00VC&#10;q2ijpBiXyK2OU9CAeuepb0lF1axKdQuuNsxUiDuRTUuSHiOZOUxxZzZ8Gu7EJ4tk7IwbT8DIhAUn&#10;Wg1pQYy9iS+XXw2lKpIph2yAzCyU9Y6WbbaZ0s803pQMakTEjIfSH5ETrEVg5BHEI4blApvtBouB&#10;MCwPcHZxjM3JfSyPvo1H735PfTLSt5qT9TtJI8WOswIDoQ/dyvRAdz0qbtaptFJAIF3NnilmNgI3&#10;i1UNafYMXCepfvWmz1jzfs8wOEuoZw0oKYtyVaoyQ8q2hmh6BaSmvEa9O13az8ds4MYO5QiYGkYd&#10;aUQ41He0I6SBOb+a4Pn85jp8xbuUDXIsmLXKK1OBgRLSVWXhPNKpwXPXWaRSxixnMLKXLl2IlHQe&#10;T+mDAZsUW4K1EFPoaDjlU/6AysDAqHd+k4aMypaOCTfiFL24aKvaSIqtoYwLUDO/yBW/pq4xJkgz&#10;O5x+I8tX2b3bDxpMYv1DTYVGPC1y3JLpjl6dQ6NCqzK2egC1c6ORUo3rjblmJrK1R2T6LU6GLHlU&#10;3bTTK9AdFWNLC1FrhY8Lk04/hoSHh51voiTHIOpvWSdnpWe9YFp6EMbq87SlpJ1ryc2l4IfHEZuL&#10;C2zHLcaRAd6CibBcEA62D/DZw5/g9uED/Lvv/Wi6IaybzMiWKSthfz0RUflPFX+rtZBKGwJVr6w8&#10;23HsLYbvxLmJa2pdWgPQRlRC/5QGd0nLDKQgnzL8loEuipPtWlDQ58zInP3G/C67RpGt0Q1WCqnu&#10;hezqHLQRS+95lOMqdT39fenc/5wpN1JNWGeHIsC1xbV6Ok6nCR/No9OeiAxHZnxEd4thc8o8kncg&#10;rZMqpa5lgVwH8jW3VON51ZQVCxxeQ1IUonRZ4WYUS/k7EGPLNrYX/hNuIkwGzahxQjbgSP31ewuo&#10;+aAinkyPSS4ZNEVelXG2z6wiabvMGGw2qgheImdZy5A+eeMzOXzasDm1beSxrNkLR5DNVnlxMjNK&#10;nXJzqepzJd8q5mQGzHFGFP0EjQebPAvflp0cQ9d/aa4KlGq8sxug9Uy6W0CLq0EA5UZCb5empQcV&#10;lrKcDjI9M3xgQHuHz+DglmxlzZkZ43YLZsZiICyGBWggHD85x5MnjzE8/Qm+sPhrvP/jP8ePxxPc&#10;uvkilnP3TENN62Q1pQxGRPFMcLdTgci+0v0MY19HVbtwb4s2jxaYH4Uv7WUXQlb2xYNn2+d546va&#10;aO2oMQZFf4aEy/QQpv5Hl3QEplPlacNCWMCSdYo8pulDTlNWmQ0mbWQUbxkzLrLsy2eEarGp10TH&#10;wlcCW0eajkFJ8CXk4z0aN61Y7IKNdlRKXZ18X/Q5dC8aPpnT7zI7kS2bUnZE+cpHGXV9PIPBaW9H&#10;NlOqbFH0cO+R6poIA1yMJPnSGt+prFZQ05uJF3M3Mqjo5EWxIAT7GVKourkA2z4U9NSxkwST3FGz&#10;cpSpUMVv5DE6o+6selLLdm763Hu/NQmVPOqTFSq8K5tkI1dB3jrno8NowcRMPbZezxiDwvYRQNE5&#10;jWAlM6d2mmvZrlDK6LT3GJEu05WwyXkyrSZ2n/hW6f8+asmOCI+p90oP52n+KGDicox1sod2V45f&#10;Ct6O42SUF9OhyvPzc/DI2FxssVgt8AsvXMe18S2c/uBvcPboYzw+v4dXr62xDHclacgyxURxf5V4&#10;aJOSOmtLVUcQlKc66XU2Ha08fKq36/fGgVSd0q6BiOr6OAeP3Yv6mELAUqO+VUYqJGOmGECUdPEe&#10;i3IotAwEWhtKIEWAohwJjLG8y/hzdoiyFlbGlJjU1GfaIDGkVSBF5Ep9EZDP9eb2JZMrgtUXyxTv&#10;Vi4raQtWcfKmH27q1PghVssUdqNc14x9KpCNYdKq2jPXEElPAQSGz3wAoepzgWSUAxIPKp6VdTaj&#10;exsEKhsl7VtV0dsWBWtyGjzvFzYmeyud3wXsLjCx0YPiCkfnDB7IclMdmqlm78hVnMrFDn5kadqJ&#10;MSqdoY1tA5aJNrgwmmDbbw7haLo6vveVTuCgUoWna08pNiov2jvyWcaFFR9ZxjRikHAqjkAL8FRh&#10;0GPaLKWeydPB6/hST++glrLGydXWPoDhcdeOKVX5dT+XiyHL9OXFBdar5bQceM64OHuM1fguHn/0&#10;bdy68yK++I2v46fvv4Hlcim7tU2360et0BqjJ/SvhUsXYksH2VggQpaAVE6wqmS8UoVtxMBTpBnh&#10;WxNTrsSUaevsCHjF25GkbLgG6YrVhozS5+mnZw79kytDRe5H6XvZ1VimLkfraiQjqIVUO1yyU5F5&#10;wj9Hp2S7UQkJCqt7A6a0gKrgjLXc5kZ6VHUB36JX644uepf6oBmrTF8WgapxywqISl/afKbthsVr&#10;2lAUREUAWI2XHwfXI4V3fnI4qMFhJVbZoGhhqpV6TwnZrumTGlMfirNTR4W51WCDYO+e/TjK8g6e&#10;zSm6p5b1Wduo4Amf1xcYKVPUkP/ICDW0YIRBhWmZOakdgjgIdQ5NBV0cCbJ63OnrviEtOYWrnP5T&#10;CsOprxmIpf7EbvN6wLJuUL4KyqSoqxs5X+qd1zjZHEqgpQqwl3lVdmTG3mo98f844oIYIxMuP/w+&#10;9s4f4Au/+BW8/Lkv4MnZMb77D9+OjLMlgDSQ2VPb6aRVZel2HFw9l7LPK47cUKawhsHwi21La6/s&#10;uZGazmRVD4o8E+x+HyfFMvWhbHiRqyDdQaBa2TrjLYonK8he2/IhC6nHjHJ0bSxnDjOmtuHyvkw9&#10;h8eZhJRJNqXedOwgGS7p2TA5DZQMHTFhzM5GjYemPMmUrVGwSd01p/S1w+YNyNxElx13/1DGKigX&#10;vqlNMAWlehCkvckYjWG+byUf0zAE9nxWm22PgTZ6RYY83Tu9CY2iPhkRbB+lmmYh3mbWzJcqLlAx&#10;DruYtolPB6cQzar5fOia2yJSV+QQHEQy65cF7wIh8wpV2Qm+GisjD/FYC+Sr3JBWsLEpBxo0oNyh&#10;IHB96cHUi2FNDmh12a7MflrbWMo0aSD5ou8tUrG7VjRgfTMZch9lQsPiENAyom/wzt+noS02gc0G&#10;1oxLWmsGgMvLDU5Pz3Dv7l1cbE7x6O5d8HsP8fpnBtCDp3j9tc/iC5/7XH19p9kMwNHaUooI8i6/&#10;5CUxY5HKjjIlF3ZWBk0fs5H1rhK5gspxK22XgcRfHe9OT0PVB5oYZRp2NwUw3xbXjBYqGRtFZP/D&#10;MIv1uiwEK9B6eq/4AXaqtwilAuudIJU95VmjaG/l0q6C1E2M6ZSInh7chdT1eNQC6qnZGhlqaQcN&#10;S9lEUbzhZR2QPmp13W5bH/kA5DZnhZdJbHYQy2YrIdiAxMPJwwpqoxiX8ia7JjpyTe+H1J9RmTRN&#10;W9EA2lBNsKe1SVHOrEp7N0p8U/PGIS8UJQxmR3akkSK3SehEcEOtxr52rlWfzIsqFgsU8zx/+qTp&#10;4FHUfemmHYSn54JYUajvrq8NJjsZjtCZDPDCt9x1wnzRXZ0N1I6ObkAvR8l4l6w0A9ju43xy45zo&#10;OeRbElVf1V6Wibfd/f3EGGiJgQbcun0TZ/d/io8//HPcvnEd3/uL/4APHv0Q24Pb+K9/+/eCyJlV&#10;RyiKXCQySoRQjCf1FqTOmBmlVjy1yjfWQpZtTjE+5r3tfZWy0SFpPY4e9L/PmorS0KauVZbMb/YM&#10;YglSdS9SgGFVFCNjFQBXOz/j38Z6p4iJVZZWpDMGkLhWnKYTirOVAWLXToanMBQhjONrNmArYTR8&#10;DpQIPthsWICoF23OMeXJX1jKRuGFbVVOGMxZZwvNlq94OkdItSEZKu6Y0kK9c4AxKeXSShm+elzn&#10;NgHlNgmTUiPzNqfBkT6fONCflszGJDWvdJP1d7kmus6rEP0E+kFt7KtN/wzcnnBHTc3l72iI/EyH&#10;2TsRtkY7w75K2vXei7yZMnCAgKkflW4cehutdktGdQRK1MsxMzButmBinJyf4OT0GLTdYv/kHbxy&#10;5yY25+fgp2/g+f1z3OMT/PiH38VyCDbsRLS2CnYSdrOPmBIyRllSMaycqwVGp3SkeHk6mm4osSZP&#10;1Eo9qP3ppD4PxdM4bPPmlFgrdbvP+rxnqVGiKxsFetNHOjMPsx/fPpYylnUE5esUZ8Cu9Xt4zphw&#10;vcM4SuF5U/EQEz6zHNFQDnPlw0hck3rqdBNM0/ipZqwT4vK1IwDv1RtUzQ1fIUBvf9HgXeX4hLiR&#10;miEAyjIKtPzrPkg5hQdN+ie8p8GTNPYy6sfuR8/j6r1ked/zWLCx6xnbicAYutNo2verqCH7cSAz&#10;rWIZXC23VVt9cKVkVNCMVbEbzueuy/tJm+z/NejvGjd94NQLY4RjPCnJwfnlJc5Pz3B2corHjx7g&#10;YhxBmy3WFw/w6K//Lyyevo0XbtzE6eoOHj66j6dnT/HW6ZtY5j0zuXGxoDI4ZPojiiLrNU0Sh3Bs&#10;+Xs0AAAgAElEQVQuk7LlitwZWmSvWLUUpqJ4vDFu1XIRfNBC7p/tkoFRe2euhKEdN8vVeH1KidIB&#10;/uz9lghLlLK52MNY4vSCXR4VelsZKWq+jlStcTBNSXIRYdlk1KKXMtA7STopxa8dJShtL9FsGTd3&#10;0rN7qCGBiFCs2r0KGGBaGqJOvvU39EUoaggrS8XpJq4Yx2JPvKVU9IOif6T8PJ4dEvhvk/tLZzKH&#10;aZZl90KV7aLi+VrzZuBI9VJjXlHpRJn9Utpab1IqViLXbuGvpAxO6uJOZkervtugQd244U4PARlX&#10;48E7MFfxMq6QGmDFWWWndOwJH8+w1omqYFYiYB36qudU9BhhwIII6/USm7MRh3vA0f13cGfvPjZP&#10;f4DV4RG+8V/+Lt774EN84YVXcbi/j2//7b/Hu+9/hGWFinZhESsWjUQ90OWv76/thGNSr4EcM0XR&#10;c+SpTROwDQFLcMMF+wZcUt6vsGCL3bIdU7RrCbs9TqMFrs3Mo9qIQeAqwijKuMaR9L+i6bJr3/Nu&#10;Oa0HqqhbESFyhHSkp2diyj24XjJKvo8SjVdcRVS7Cr7l5XY75bkyxr3omh2eFpQt6nYva7xyNYao&#10;VIW9K5B4plYcjT6JwyR1zZSrKs9lrJ0UqzGfyuWlnMg+SH/TP72h8hzo1UGkGmrD1oCFiH7RM8V2&#10;zhtCU1c5d05VF7NY+uONAmWNog15guKWBUiNhqVB3S9zDEyOQ3ZTRLGGZuSCi293Fuxc+V5lEapM&#10;k9EWcZaS3LtekFeKTnIxbXKgpCKTzKjIY6B0WVIiU9a3SgEzj+AR2PIGJycnODt5itOnj7E8+Sle&#10;HL8DvPttfPCDf8C9+0/w4d2P8OTJETabJX7h1VdweXaG7QVNN4Rppd7rQ0tgWoLXH4ea3Q0e7n1P&#10;psp6tMBsnQQtDWjzXJe1hKgOp1cyURuTHAEGxiWepiyqWNtOVRsLcxPS3C50BblVLmcEBRSB7VjX&#10;GmwODR259gITIrKfXxPN3mzbeey5qAjW6Dzich7bH3PS+ycmyN5h2VEw6keblzP1OWiFBxdj5y+Q&#10;kXpQeXbfApuJCNb9MKRj91fXSTSlwoftfqS2Zzbe7aKQd9XZmWTNCu6sdoBa5fCJZhW/JVJAYZvF&#10;TNauDKs6dszsjAQjNO5NZVwuYLG30Wk5KZhcdTZA8GzV0PfEF+zh3hQ8tPNYbsYrSjJ27LWupARV&#10;6JRoxXVIUV0cEjjz+YioymRGvtdA7k/njEPlok70GQiD2AKF4zgythdbbDdbXF5c4PjkBEePHuDB&#10;vQ+xffgdfJn+XywOVrh7930wCDefv4nj4wtcHjOePn2MR/ef4uD6dRxev4HlQEMeCnLUrM2nT0ox&#10;BtQgTdxw27yFPXdkoJWfP13pMK8bjNpt4TDkZxtx9TdA6PuVe1EgAESflysRkzcIlI9KXfm7s9af&#10;6EcWVT4j/spS3c7kvMzhFDRocPH851quXlp1WEjO6d7kuBU9NhHOvW+P/6MmLYJKh2cHx8tYxxJN&#10;DkdflVbNK+dhem7Jb5F5osDgwdqg7rR2hZKTOce9rOF9Yn6LHjyNlYOjZEri3WzgK2OA7BRVQV4G&#10;wzmy87gYg+M6oaduI5EQ2z7ymE/RRKkV3EZBafXgjG+YVPlFft5Bf5H+W+7pnv5MBLey4O/Q0L0o&#10;Rzzz8dVgtspPbefLS9SeCAm6BrJ7ehgMGqaDsAMGjJcXuDw/w956ifP9NV567gXs0QLDgxP8+q/+&#10;Hv7iwR/i+OnH+PDeAxyNW9BiiVNaY2+9ByzX+NlH99KHL9zgKVXbJhoiwYtMQBHyKDe35abZQqYx&#10;BCU1WJbQV/MT221UbeYBtxGXd06yLDMsSfxjPoYmvDRNQenpQl/bTG/NSEY4LFD3W8tubqXBROGU&#10;5BWV0rgB+Ppc6bMYuR00epBKhC670pVwGlCRgeu7KLvjcPVIpQZi4VlDaI1leL4zBlWo0cFRc7LV&#10;w16y4q0+5aKRqrhJWv4LD6pMZXjIaQuNayBicYdiNGa405f2fJ+iOTGkRuDFgNh2JpydA+oMeL5n&#10;Ac7GpBe6XSBwbgQezTuZrdydJa/i1d1S+WBQgWGWid0MmrkuE4D5OIqiUREXdT5fDLeMTzD7Z+ya&#10;akJ4MzehZywNmAE8bnFxcYnz01NsNxsQM44fPwJdnuHO6k3cWv0IH11e4F///v+JL3/+yzg+P8H7&#10;F0c4e3iGYQQOn7uJvcUenjy+j9VA7nvOoORBCCUCy2IGw6/MeXF10um/zuOkWMDZmWNKBqyOqIxJ&#10;1Hh5rJ5J15cpEF2/AqG1UBr3chlEY13PYVoPdktxJqMzsB8KAy9OtS9cR1VpiD1zO0GZE0Ly4+UV&#10;bzfJp9ctrtNPH/m1Na+NAKVvtSGjpoa7SlLagbkxCt7sBThFFac5t0JTHhKfUQjVNm7XpHMNLtJZ&#10;UYRKOWaFXzB7Yo13MSY6L/91H4yoL5Ap8M0aNumhYTVVqozXznwflKyUNHUyFf9RXWbuFMMASl/s&#10;Sh9KAUASf6VOMpFa1kBWm/omOmLXVtR99c5vbpxLtVZQecqx807ero6pGLwcJAiLuYYFUv5UKdy9&#10;G4r55QMvWS70fhpGutAp1q5aB4gtyXow0boMN5vP1eZxGacLh9bLJfZv3gCY8PHdj7C3eIqnb/wh&#10;Xn59AdACN269hB9+/49wdP8pnpxt8PDoKdaLAft7hxguGOBjLAEcXVxMR6nsTScK/cjBCBR6+zkw&#10;7r5soOitw5A8UHOOAiZCm7W5zfWbqLZSEuKdGkEkV9qu+VmIbpu/Q4Fcaf9Yk6u+UMTWdYZrJjpq&#10;pTLVJi8srWednN7Uv4+6qRj8yRly3+r1u48NfUKCqqbqtnRRVjAqdI1D0qCjGvemM1KgzP4OKaZx&#10;dstOOg3UWM/vzK4UAzoxlVnewqTghL8neoUuk0n5TnAzLY1oh10Tp4VCmZkx+u9Zz/DfjDnupn5p&#10;KnzBMHeRM2A+0Tm9VJvJZOhS9pBpXIyVxiHPUFGdv4OHa9LySry8QzKCpIy1y9vJUCdnRM+WCCym&#10;tE7NQpP4zIS/gmQ6fqvsRaBiY1mb6o7jdIMaE4BhcqgExdGJICW0aVhMtyvStBlsBLBeDfjo7/4M&#10;zz/9G/zkO08wHK6wf7CP7fkGHxy9jbMLxs1rBzi7BI6eHGOfF+BhxMnFCQ5W17AkpYVrZXcVxvZR&#10;jXFszLN92wGXDXjxs8Uo9zCrIV+FmUtZfVa97ID0G6Qi2Bw2GTMFNx+1m5AnVkiYkdyatfbopWx2&#10;KR0WwVh3UKocsp2uRCyG16TB8wiB1F3exqFxm++GGc1c7XC9wpReT/X1ljqyMZq52MBPQ1c71wnl&#10;eFPPyej0Kerv0BiqzM1G2SgnSKPB+kawfjLnl9H4FjdC8ahmA0TeFr6MqWwhRfS7ioGuHWL9qHQc&#10;1fzTELXqUe7xRwruCru7GbEkQOxBeUUyez5bO45RfqL7My7JNO9pmLMfNOkhEWu7DpzkCoC/Rrn3&#10;Fa+ms63qRlllBobzhT85SEx6lJJvliNqGRjK9/gBGDGOW5ydnOLBR+9h2D8ATgnPXzvAd9/5CO99&#10;+AF++Ze+iXfeeBOX1y5x/+E5zs+2WK/XGGiL44tL7C/WWNN2OkrlVE9uORIVMRTxfj5CxQhsIXDK&#10;IMitU+rIgQbpvjk3w/fdpCcGJPTTG7d82VoZqxbZGzbtglB+VxxsUsWK0fbRdi6kdwCmu5k5l5Mo&#10;Jo2at5nqgaUNZyCN6mwZ2QxLWmeoDl3JacvKPzNyTb18lMzxC1dl62Nehghd493g15oFajCBd6kV&#10;aKU8o9b9NDTVm9X8voy6MYtOjGYtM95JysrQvND7DyDhgIFulye06yhGs3AqKG3CoZB8luQEO7Je&#10;pNxZeAvHygFxZyxCZzUok39bR6Dii9D4xjJljTdXsLJcm13cUGKeFUcD52BsdpBT2ZGc23AGob46&#10;pYQoMrNlxnduxqwzAzCAMz6iQ4t+UHiFgY8WZD2jwUZnabm1eEib0xiUfiJvM2cCFqodwY/TstN2&#10;HHH69ARHD+/j/PIEC1rg+hd/C68tb2L8+E/x9M03cHx6jnfe/BCr4RruP7qL4+MN9hZ72F8sgMUG&#10;t9f72Fvu4cmT+50PX2RjooSdSnQjfTJTXRR4JYohCy3G4oJob7HsVAoIuLtB9uU4EEhKN6LEAqcU&#10;T9qKmfVDBYrtbzVdpbMpDa7s/prWj0s0le97zQ2p9ZOMSzHqWhyzcnTdiB2ACG+bhmREM6Q8a5AB&#10;N+v6JGMreo61oZe8HMJ1dV8I3ThO9chbaK0IsGmNd0PEb7qpp9P7AAoftEoEClLxTm+Us16LdHrw&#10;pJWX64XtR0TqhgK0vChZbf4rG5Tj41zR8kSUNwETAqigAbpvM2NFzQfkYGOHZG1eveJezp/7Hlks&#10;i7EqETWbEnBOue53gZV/O3keXNvNs/hT5jRGDb4t57jLv/VJGaX7FCrxrQ9eTqSw0k++bP4nRwch&#10;vowyBlqbDDzZilH0U7J5ZsYD05fPt5cXWK8HvPjyizjfjjg9forN0bvg7T6Oty9ge34dOHkAeu4Y&#10;955c4vwYWGwY+3vAwQJ4eLwBHSyxHVYYN4vAOPuOG1p64asFPCKm1DHXKsj3dPM0n23HfIOTnADu&#10;KhFS3ht9QCnpqhN1/StN70sd+cHmnV43saSVa0obbfkpW1VH776O8N0Ff9ID4BS+Nmg7U0KHa8QZ&#10;ZoYsikMJt+j3jAl7YW61peD59zrxRKmBRLk5x8qIpVNSsArW5wZi4mp30PeHk3fqcpr90Q5hqzDb&#10;MlcxKPY5pm/WfdJcCGd3oaU2ocNk4/uw8aKlmZ1i9cWtQ2dXjurgY8btUj+1k9DamtQafD2LKcFM&#10;Mc5+wxepcbFuQJI1N+vhk8ZgNPV1iTE0cpWzIz2NvKxkvM1kjeHl0nZM5xIwNDe9OT00zeS5Xk9n&#10;VBNNxzxUQ7INBM6BJxGVzXycepjqLocBFxcb3Ht4F3j4FpZPvosXrh3hT/7k97E5eoqjR0/Bl6c4&#10;ebLEg7tnGAhYrBbYP1xh3Jzj+jji2mqD88UGl0vGMvZKi7asHUnDrWApzkBN1rjuEBDTr03N6SeL&#10;RTsvKpFFIBmC0QlkFIXqiNgwLyFPkVdrRoDZeaqPSbUEsd4ZXl7MbTpSwYsqV09EWN6UwWsYdC6M&#10;aYBGSJs8Tj4Ypy8+qWlTs5asdrQnxZGzKDJ0UeKIlI1yxTzVE+xtS3A1pXy1JFEk6+BJUsffiL4l&#10;HeJFdZlJbv047gBL5yaEjTEN0rNshM9c5IxJhFmPXlr5A5y/VS7P80eNVL6PCtyGsKxUAjxNdEsM&#10;qnbIsfpf6pKpK47YNP1dH9PKrZLWy0Fbzsn3UqDTQGWqdzKC5eQABa6B06RNuFHG4GY4tUMcxcYG&#10;Tw0yVcjRsCd1xPZU1oyBaQ+9rIczl8tXzD0MCc4IxuVmg9OzUxw/eYLN3bew/87/gW98/RYW68/i&#10;YLvE/ZNLXOICN2/fxOXjLRa8xetf/AwuN8Bmc4ZX71zDteXHeMLAw9USm2GF5TCoXZ6iI6U/gzPF&#10;Tgfn5dHsxykDkP9Bjrz0hwoWBDPdrL3ZinA+CZ7Zy6p8x1IoDxGnCNpupCIjvLX86em9SvagPmvZ&#10;mDcU+gjx7JSMs5qmqors8rjYG8KssW6HXJHB1sYx9qS8x50URXSMohOp5xUMna82T/lLJsrOYBXX&#10;Oq/Cb8jyxztUZqA8i5qsptj8Ji2T9E16mskDnz2cN9NcpIwaYPkrTNpgesWqx33mZjyNYtRepLTC&#10;B/WiMY2lL9WYnDPbYs8mEo+5XoRXHSBYhem4Mf0/5mfKO+9E5euGomi2ZNewdU0Pz5d0eqcy5AlK&#10;5etS8WdtWJww9PsFhOYTr1ZugFc93udQvwd5o2xD2aSmnfqai7PMjUqXGMeATE09DMV/T0fLdvC/&#10;tUrL3XK2YsqvGCrtCWGQOD1KNgeD8xRcZvgMjJcbHB89xtnZKW4+dx17d34Ni9dv4Md/+q/wg+/8&#10;W7z+jf8Cy4NrOP7x27i23Adff4xhb4UX79zGg0eX+MVvfAXnR+9g/9GHuH+xjw3t4+bzr6QNYTWu&#10;ISH0eoDeL0KGGihMnCw45c6kf1OjRU3FpPZTMC18pj3srXLiOhTxqHb7aQwIDhapG5soM6YU1cSb&#10;mEgbe8rXwhVvRinzzAX15jutvCfgU3amF3FXwUUpn9vPhpfMs2q5rqyPS6TnLEt2TQJWvMsIy+1n&#10;ujwVKQxVlW67gC31Byinr6e0XXc8liSGW9CN9ikkfsxjpehW/JTGoBiHQvowYSG70IN9uWm7tcLU&#10;4aUVSdLGdb7+7Yaqx0KGK4yIJGeIbNPddnd2G1AsBjk+uCqcnDw/whGuZFny1vcU6EevmvLsX4so&#10;Cki7F/GaaMv51+2QK9vWiO0U5Vk5aY1m543Wh8rJJ0cu26YLTKrxatuFuG0f8VqDNW1Byltt6+UM&#10;12+ZTRiZsdleYG9/hRuHN/Dw/kMcHb+N86OPcPDi69h77X389d//Jc6eAOdHF9ieHuP1z9/Bxf0z&#10;vPnWT/Gbv/3b4HGJjx5f4HUMuPPaa7h55xV85zs/wLI66kCaERruCiOtkyklSaQUlPRJnctlTgaF&#10;YE7ZN9cVxRho78yhKsqxO06yE7xEVi64sgCqtrLLioy6joLylGT6iL3fWaoVeKQQdNnKafBepTOQ&#10;zVQTJN441Iq0+ozvcbSbe6yBYUpGMpHKR/gDwcwAZI9fl5IxMkIu/dJKUvcMs5+SGqSuGNzU6ISv&#10;xpOnMkMuUNoSO6L4Jpqw1LRnpZUohTEkoUEYxZCRIUtfVSoIg5ytqZint6bfzqlnC+rp4UCOdk15&#10;02T53Yc1JxG98oooVDt43pvpYZKnUwXljiFv+nBprDVPi1nIBsuMY23MpTz5ogrn6fhiHxcLDyF/&#10;GhHJ0F294JhhxHdkC3g/slc6zGr1v8ZFVROVTjq/PJQ8CTon2d1cXuD+Rx9jsXmI85/8a7z/9t/h&#10;hVsHOLs8x5o3eHx+hsthg9s3CP/k138DP/qrP8fNV7+MG3u38NMP3sZrr7+Mlw4GvPt4AJ9ucXR0&#10;iiUN9kpA63E442e8mPpIlVaYky6V+oXJ7QHx0sGa8dVQC7croz/9IDMQ7aRuWHKpZmxbRqv7AbL/&#10;sDgOghrnvrXhFb8sxjFi7EG9YAnsyA4P4A1/kZgsgKavM5ioOaRp6GKlNDXZdp6koEz9szaCjbIL&#10;+6g82Ig75HeNA6Gc8Y0UwShQEmGmNSXKH6TxjVEyyuKgMYByT6vQIkWUzqf1v7VpK+v5lPnI9COL&#10;itYWCjW37BLd1x4iktufU125pfKLgWFQHFQZ0MgQ99oJyrcIGL5wcuO8b+uC9g27LamsZHIWujvW&#10;1Tu/5BMbUIUT20J2+Ut+1cpuKpe+xWeaFK3qeq9lIk2l+f2IHjWDT0uA3SVRNRh/P0TtsHjNazYF&#10;g53+1kuJ3omC+YAMKm3Hrv06QDTDLLO8evYw5Q+LAXvrNTASjvl9HL//R1g++QcM9ARvf+89bE6e&#10;4uwIuH6wj8PDFT772ovY37+B1156EUcLwtHlGX7yzlt4/rNrnGCL7//4ZzgfPsD+HmHpEdZkmgwA&#10;53U9myYLXKJINYqhk5y+OMSW3aLEXCKJcOrDM4gD46NhWSMQb8wLq79YS7MRY1QDnDaQRIqIJiMx&#10;igKX3T0ojJiNmcU2pIHkmdxB2CwQ0gpW+UCAPQOo2F2/buhOovp4RYAmZN23Xs4Rxk5M7uTIkDJQ&#10;YNqJDYMoJANFZG5sAvqUtYLv3wNq+KznLO841dfKS3tCrh/mWdFg2v05Yat3q044+A43pjz178Y4&#10;RjIsPKP3hBQ4ZAiep7JTnjVSkW64SvIE68Heob6DdVVsDNRO1N5DzetSBTF4r/KEpYrCKC53Niix&#10;DrH4dC7boGKuosNgol7zBsWqhF6aK5B6AmfsqMZRyxZs3sR+KUiT+IwIUZAVNdjyI7Ltak9fuJ+U&#10;9bnszM6hIwHLYYHL4QLj9gR711/GreHr+OEbf4z7D98HbZc4uyD88i/+IvZv7OHW7Vt4640fYv/0&#10;CS54hcM7r+PBxx/g2pe/js35JfbWa/CwxBd/6ZvTDWElwoUZ4cyczmB5IpSfReuUyELD4xq+Srmm&#10;U1LGIJmyIT27V4JHDNkVsgDL+qxe+WUuaCfx3tKqd9roQq5er3XbcvS2VbWjMNXGp/ZJzSJNFlS7&#10;9TJ1bhWY4YKOhxrCNAYits7ZiFfGxxrLnZW0nh4Wr1k/552QVM3IlHV8i18FXuUuNIXy3GhV0AFJ&#10;f+f0lIBrKKtyJEvRT1kDa/if1egGBsop6d3OR5KgNdUKDZVut5X/6aVnOWaZapafavjLFpVy/hfm&#10;Wfp/lXYbcoGWzGg6Wx0ewcv4RS2bsbJVw6ntXN46oj6STaU6OMXjXmjndKuhbe38lGtspzGRZVzG&#10;iOPjYzx6+AirvT2cfPwT3H30JpbbS1zbfw6Hh4dYEeOf/bNv4enmDD/64T/g7Z+8hRfoGF/9rV/D&#10;X37n+1iPjPGUsL0Y8c1f+1X8+L2H+NI3/wWWg5vW1mvQomRaW+J9P4zXD1Sf5fLyZ6duZFqGEF+h&#10;ujsz5mnHhIm/KL5v5nvtivc0j0N15eX0sgM7SqoXasah3X5bY5uZPvVO3+wUFg7ck/AYl9k17Q2w&#10;VwBXSJ0oatZZ2WGgmp64OATur2k3VC41Petinjei9nXvdHkzKT795xVg0FybErtsLLySW1iaJX3j&#10;kzYyHqFdDaiLtHYyUs9qPH+OSYaYzc9gqlU7zJ/E6WjXlfHSbEx+arEBr7eOXIye56UiX3bmxkKo&#10;gwguuRIB6LxK/So7Vzkc+nKt+uSNvVqYskPLvMXlxQZHTx/j+PwY/OBnONwjvPneB7h58DyAFX7t&#10;W7+F4/s/wze+8Z/hpx++g/VijZ++9RYePXyId9/7ECdnp3hub8D777yPy8PX8Su/8y9Ar13g9a/9&#10;Bpb6TuA87ajIYpa6jIGoiebHZqo/jbLxzGemZaJjO55Y0fs42dtcovxdU2taNYTamX7Z3dsudMiG&#10;9Ar1em3pc8x29iNaN/d14zbLtJN+b6PXCJ7vZy9FY/As6ldHXaKIjAOT5Neez57qeD4mOEPh8esi&#10;2MqkMJ/zBrLIMei1c/VUvspX98tvL9TOsC4zkS2bm4SnV47zTmqZk/GR3SdN3vB05+Q6eVdpx9Yv&#10;QZC8lY2zhboETcd5zGwrirlbHpzoaT3G7grlVkuxuZYxk/GKDbzZtV2dGpki0ymv/rBLdcrG1bR5&#10;Pqhi+zuzeMJbZTO5dnic6owjxvESfHEJPr3AKd/A0eUdXG5XePToCJ//ymu4/to/xWr5bdx65RW8&#10;8c47+Df/5g+wvRyxHQfcu/cAL7/2Gh5t7uPWL7yAp6vPYPnZ38HLLwH7z7+M5eA9loHKubSOFiwK&#10;zXt3Ea3sYAjsq15zqMv11h3yuqFCW0c7XI9bv73ScCyeDcaPjz8opbYDIgZ+F1HrkRbhUK+zJ0x5&#10;/FTn6vio2Vw/Mq+7zY3fgGxmKcLTUzMFQ/LyRxX5u6ngGDs+YR9UHVtYv587a0xXjHqiKDxuIUc9&#10;/VB551SuX6TaUbeNOoIpxczyy1fenQZTTVkSai/FPFuXNU/pM8bs/kYt7DJDRa2irgRBfwjeuDPC&#10;eoRC1wqnNj2tHvB3wRfZ805UidC1/la6IyFmYUEtk3iHmzI/jKmfZTOaw5+LyiqzV75nvT63y4Z8&#10;omyZFU8Gk5utGgbwyKAF4+TRI9x/7z0cndzHPk7xudsj3rixwo3bd/ClX/9vcLr+DIaL/4SLyxHv&#10;/vQt/M4//238x7/4DzgG4/6TI3zp9dfx1d/8HVxbr/Dje9dw4/YL2McKe+s1lrKT1qQhRL8mQNt2&#10;O3KUfDMt5bbYd+uT9dX10aAKGVnbzYwzDXP24SpF0sPa4hwbgBId7j5FiF0Ku1mElueud2pqgW8Z&#10;kalcETJKuoFNfj3bvYuTMJf8pi1x1qbR6c2wl+iWs4PRKvsseH0aad7h9FHjPD6ti1UAv/NbjXsa&#10;3IpjvBPSaz/vJK8nAou+Zeu3VJfKF+Peanee8ta588ed5G72bLauwAd+x24/wOxsIgqSkcFONc7/&#10;FhmXWQddt5xqsc4Xc+AQmo4oA8wlKq/7pXkubVNk/94599DwkrEWI6fwqO6CbxhlPyOz0PbCYBwN&#10;UCkRHWeMS2r3LOmgwZZceCWEESenJzg7O8PZ2QkO7xxicW2Bxx+9jzd+8AGeW6xw8yu/ifObv4dh&#10;SRj293Dn9i288tpruHXrJn785oc4uP4q3vzbv8X6px9i2BBef/EOiBlrGnBw7RpAwLJ7sXmVos1B&#10;lpiFJ+avxuuTDIaZ2ofWA8/RGCG1kSJnR9GI4N3H+CreW53qqNGyfgSrHXUWw13wsn6HTMpqr5Ec&#10;AdVxNgJGt8vc41J77jskxzOhks+4tHlCe+D6gEwV8X9qybiDnXLF0Ym+Oz7/recGVA7GwNGnfZR7&#10;Opdd83Obn5zWhHmagmALX36FMqEMAAWXeVSRTN9c2wA9wrv+mESc+s5TvcTRxjvO1zBrBzdKlUqF&#10;1VEyzSpG3Etg87O1CV5ZXhCNzWp4ijNVZmWKyzcLmyyugr/Ip91OWXhmuvSD4atKe2N60eLvgOrN&#10;pznpHdxY98oSEbbbLYiAg4N9nF+7hqdPn+Dp/Yd4cvQAr/3SP8V6+A0sn3sZ+4e3cXz6FMPqZdz9&#10;8D3cuHETP/nR9/Gtb30LP3nnXdx7+Bif++Ln8OM3foQvf/2r+K3/6p9j3DuYPj/L43R9p8aoWnOu&#10;uqy9R69mrRLyx0J6z1HS0+ZEkbFo1Y8FvT1tKrhT+Ui8EfWOhFWyayPjNsvMvbXt1k6R0n3K3k5B&#10;hHe0XAvKq/ae7JCluNSs+WBu6nb3JNfmZXlX7NimOhs6ixLwtuWqsXC9XFI7rjnHLM8kHIUyc5gA&#10;ACAASURBVNTZX+8w9KajHWSFT7+EH9uwuLKusfh4grFhJmOsPBtJMQamu4m9XkiKXi/lwLtnvlfI&#10;fGlz22NRw3l27uTsaLWOnkXt+Vxv8Gq86xkW24pfMtTBLkn9Bi08BYQjy3AXSPFYTApFZtJiaVcC&#10;m4RV2w6tm6SAxj/zLsUUHGQGULOnsU2i9FpjrXSKA+RZOdYTFP4EeDrbvL+PkyePcPzwLp7c+xCL&#10;vX289MpncePOK1iv97DAgL3VCufHhMenl7h/7zEWN17CF796ifc+Psb6YB8vvfoSvvZLv4TT7Q1c&#10;/+q/xPbmZ7Fc7wEMDDRgWc1gK2YKp0tyRBAzW7hLufrb4ivjD5oy8SDF8KKp0b5MW/xkR14ILEpK&#10;+ZAbyEYFlU+u7Hx7WWE2IWuuRMVn6pRe8lbV+EkDmhYKzaRu8+ZAuff2WZOeSmegfIQeBb7vneDl&#10;cyLl0JLd2JC1maTlWFoFGhnK+v6Aq6faRbZtFB4yR/nctDahpptuooqAKemBOcNIRhIdogMQ5VUy&#10;KkZpMjr6mToCvPO511y2XyZrPD+W2dG2fFC3oWBxzBtVwYgvgv5anqrNbzv5tnxPauWpQ5OI9PJ1&#10;PS1nejdAFZaQXHxEUOyaFRmpOvnEBxVY1ryX+tUMvW5/jiwF9QpX1UR6V0rzOOLy/ALHTx5jtVzg&#10;M1/4Ih7ce4jVeo2XXnoJq/Uenj45xrAgrK+tsX/9EO+8ex/bz/8u8P67YIz48IP7+OwXfgX7n/1v&#10;8RLfBa6/jtX6etGHRJ3vOWelYj1a7wWXDvnu2PfhAKuyNYE1E/W9zAquG7D8cUituNrNwbDmzADX&#10;rDyf9NT/nMIWz1Mb0DI2PQGPhVvMrgTH2rNvOuPuq1QCR0e57Wb7/fPun1w+U+7M9so+gimIcDXz&#10;UxuLGM1p+Dl9tSjGtOAI81vfeFfy+8qz3Ja2K9ckpZGFN42lRLu+bIJdKx6Ng63QwiTakONpNHTy&#10;pK5CvWtsFaTkINhXpvxVHJ4w2ECbL1RwKC8MyWaGbjdHPUKl5k7vZEXJml1273TtYvy8igepDWM9&#10;++b8/+mVujClVU8hRWDwUIt1WftP8pSnplRdp8xba8xqklD1sVEYqPo8Natln3BJjJOzYwyraePX&#10;xdkF1sND3Lx9C9cODzEsFji4doABA2ggHK9fwBMc487hy/jRRyO+9uVXcHbjm3h070McbxZ49Su/&#10;gv1rexhWy2mhMzW3bHnlxWtSXoQQTAwG10Mf2guCYpc2jXbNs6k1KdGGMCegV0lmIHex5vDKbodI&#10;GamcUyKe1BZSTe1sVKWEB0B5aBVsuxkof8tUl6260DdMtqjnofI7332tcxvvpK7/fq0t15JKynd8&#10;60hxl1Q5gpEr75r1yzU7tmRhJULU9XsAW07uLnVdyU7RZoCdGS/mX8FAR+GU/5VXPEX5KGPcvnLX&#10;tsn5eb6fU1mNVcFnPu1iSjvJ4DhNaRgowS2DhQopLwnJ9NVBZ0LTzFiefVMXS3CafZHrL+2pD0PE&#10;jGopK+PHrXAWmobibI7C2oM0UWRY1IM0ywr/qYPpq1uV49WxSxVeouMoP9uq2pDx1BaPSF9/xjAA&#10;L7/2Og5u3MDBej3BGhbYbjZY7w04ePXr+Oj9JfbPtjj80u/gzScf4fCVr+DF218CDWs8f+s2eBiw&#10;IKvf0rR2aXxSUPL1SqAcYUiE14wTeOa2V9rAq5vIoKPAQru28owSd8pErsCucOcUeh9WrSjq+vZK&#10;Ou8ORbCFWWP2E6HoMqeL7iu3iupvahd8lXpKgihCY3aVNlOkhiceGNRNQJODYfGMzsa3Lv8Q47rT&#10;pitWrWR2Vvzq9XIn9cYw5M4Apt24mAiupqVJfuuBzugrAlaAmw+NZPsiCnyS+9GVsUaovK13VBu4&#10;iuwiA/aWNY2ANpIRNFbjJ3k1Xva76n3dYA2/76cq6ZdW2JYtcOrPn1afhq6GRhlZQkVN468kyR21&#10;2jPLLU5HDcaSFnpU0xuF3Wp5VH10ZRkETpsAZUymryRPNqDQabJGsjmMeERFBiui6QdbWQmTd0Sp&#10;laXo6/lb6tpKq8UCNw4PsRgGLBYLHG2PsFitcfO5m2BmbLcbyHLggBVevPMKcLHF+fk5bvzCl7Bd&#10;38bhc7ewt3+AYUFYLBZTmzwCNGR6LiNPspxtKwilq9Wr3vUVoS4/57W3E6VRrzYEpF/9ujTvVSns&#10;6KrIVZA7Xrx6J2Tv2YB6XV/nebhzOLv8K+4grgwQ2bzmhSs7wSw9iEcmzvE21K/D1Z8GbeARlIXZ&#10;kEK1QGvsKhmyhqaMtxhRw8i5TrVMQHbhh1z5Ulj99lret0Uw/MK+XMVXQltVhHyJ2kzbZRiHEopc&#10;IilmrYS18Q3XwSOAkh3oM/2GXVAXL7dJRjTuheNCI2/kpD45XIyS1wee/9L0svvmveCn990Mxc4h&#10;b/Ds8Gv+SlyCafZ9KFErXytVDnPxyhN+5QSHZiFddkBZbhKymmBUHKKWZTbYC5yAMXJe3PfccLed&#10;KmwBoRzNBQAaCOu9NcZxxGq1xMX5OfYPDsDYYlgMIFqAmbFcTrMWi+Uebty6BQB47sY17K0X2N/f&#10;x2K5gP7aNmMwTpNdc04Umt5tDREmmsa9Flr3HXcyZQEnJBVJYKg8eYucaUtmgNsmYFdja9R6Z5Gr&#10;tZ6mkIzzWm118swLnmHecDdUG3AU7cWmrHaqIi802l1bb6EJnVb7NizMzaH25yKjHoTP5sEfTwmU&#10;QMhC2ulreE6IFK/9mdfUkuHgTGO1hp5kuDJ45CnQbkujJhT1Xz3z6NvfvZH03fYXxQTcpXhW90If&#10;1wvJ3telri2q6O1cOitjIHX9b2eDpzueOYm+5SIxPHW7dqRi3QflvOQXxWHKaJc2F8VuNghX9QJg&#10;VjNO4iaoTaD6Ky0ZYS0fU8ZU3iqpTEOFjrg0nGhDVGYqvNRcLdVyofvoX1VVc15twP3hTyJgsSBc&#10;v3ENF+fnAIDFYsAwpNM+S8Jms8FiscBms8XIjINr17BYLjAsCIc3rldoyn6fMrUOLAfYO0d9NCNT&#10;N4V4sXqNJJuqtY5pIFpfBPJJT3dOPKAFrXh/O4JzWAeRlQhXGNlYnDIWXg/Mehy2ntV3mg0id6f/&#10;gWJLC9/wjNJGin6VYmq2ozWS67DJinBh+y3gYVgUg6O1lavWGt4Stdei3eBU9awjBioVlMMRGl+L&#10;QJ3Xihi5XEVYgUgIFnKx2jSWVFxEBMUSWZfqNiND5ejdX/8uZUMDggJPLgPJNdUFFhXt1dpxNjpK&#10;tne+ordic99jyxs2t76qMTKcO7VraqkiWbdW2d0UG2uBo2hDTi0G9UM5EB4YbP+zJSBAM2YeH8U6&#10;3olj/dJteCznngtGBCVjemrGpB7RBCFqVy+dqpxHX8YsLfX4jjFNRROBaMBiMSTjPECW1ZgZwzBg&#10;GEYMywX21+uJ26jYGb0BV9NKUjnnnBFK5JMNBW0UTYfjztiLInigvHY2mJyZNtSPPB1W3SVoOZRb&#10;3hIXBjFq1RRUh/DRX6FaoKAysYnWlpOBNdO+ThE624yKaQoibS8+OwX+yzW6ZF/JiedPqK8/9Yj4&#10;E63+AyeDEkO5TEDSAgsrAO4oVR/T3Q1hrwdR0tcIW4xkDPU+jAgv/Vj4Z4pK0leqGzLiWzRT6mna&#10;kIolczMX7T7W08pckaQoisZoB4xanQFuyf6MXS0iWxc0d/4bqHMw+/tgwv0KwZMYweJktsYuql3j&#10;2obRwDMqT6TkreTNfdI1bNXAth5eicqnF4Y3FDt0DZjTc6KDzDHVLk7sfmvNFJfRSxq2Fapr6VeG&#10;lal6WR+DS7aDGYsB2NtbYb1eYRjEMAPr9RpEhNVqNVUZ/I4etVcnGekx9WeYps7095ylXe4weFGq&#10;mSy9tUtnP8lQhSve7prrzDDJulYI+igYoS73g2JnYpLXTFYx2CpuoMlO20TncvMmJacA/SX+dkOJ&#10;/xsJmbixIgHFW+VuPffO+g35nQSTtcgwLIV8W+65MgjKGHHhG8qFfYviXc8bW+sD1cqzlaJbjuoX&#10;DV6vxlX3yQPT16ZadyRi16zk5joQpJ02xgVlewGI9E0r8HkqXxH7thqJEZwB/0y0A4wSycNlZkr6&#10;hr5ttj9Z8jJWw553cwOA7ezIoSkqx5SrZxbjSDRiTStGxUjGflEam+hGQe53ydivAtDkR5jYN5PT&#10;vF6twQc8bQ4bFql+XTk7DmaWr6y1j+OIxWIAM4ExbYxbmis2GQCNxiLVZ5HZCabuVECJXsqI78LG&#10;cyqgZta5YzEEcs5Ymo6Q0WUljyl53210a0/1mWwtzMYTSMw4lhmLak7SwQp6IJGXLVruRI5SfUFA&#10;XcZOTJD6PXnual/IDI3rZ93eGEZYDWO/E4NpZXAF49T4XY/oLqhQEcYGFpOBVnTNRtgZeuW8/LxS&#10;u7X4St5PG7tefyN++0T0mfP3slKd/vy8x6KdOqPUExdWhRSPtmFz9VhKtJwCBSnS7axUm9YzQTvm&#10;txFSXWBUmQx/n7u3DF6nG4OHulfx17ImyMNA2NtbgRlYZCOQLmjxM0zwDaeZEB5xenKE9WqN7cg4&#10;Oz/F3nLA0lwwkVpt8R/lhrXyJFcgrBUOY1FE9qkYF5/6RsDU9x+FFkdgxqtSEzBZCfi4SPd5ofLl&#10;iFE0/Vx2MmpnRvc/cD6M8EgZlU0F7kDyrCXz2RTJZEDb5ioLbG6q7VzNBTmLHZVda0d45ZK56bQ+&#10;0AIkvvu58G4vTgk9EMhY19N4YnBLdK9bta3ZKUYnTXq8nyFFksmK/7sdzVO+VGU10xUDulb6tA1k&#10;C5pxUPPvZ6d33ajsrJ4/WZ8PdXkfPvGQj2BNHTcrpMe97Deq28rv02P5voEqYdhkOkI114fM5ZVz&#10;EAR6XONR3mhZKQq+SFzs8Hp59vbGy0VtyPV6OmGxSMuBlBYYuIwV1Bjo2VNzGxoBNw6v4d7Hd7Fa&#10;r3F4cIC333oTS+jBJkybuJSBYYd45waIKxnUmDjPLnRmmFS0Wv6t/ahQ4NS7YLmtxlEtAUxjYTf9&#10;FFvJprwdoiBllHUkWCdZl5TfZcrGlY827AVT7aXFGn7dePC8Q6T3rKMsBq10pTaos/Mr5jytNnLI&#10;0/gmbyec+2X9DPg0Tj3IbXh6OLQzcqVkoh8LfG4LnN6ARwaGNebh1ZbpH8P7Lf7S86ZmtslFI2Hd&#10;APFWARpdXrzWHZ5j/ATOxtSPvmxHyeoa+3uEdZhkfNiRy8wYKl7QwU1uzzgoNZ7Z8OkggWEuJVGt&#10;206o+qWslUAmXa42suVBIAS0VM1O/WTreJmNuMqYyrPiQb/BUAIV4w40vwwoH6MpfSEGNulc9Asv&#10;voAH9x9gs9niy1/7KpYLFTlP4b7luMwM4dwnqhHo8xk3Hv1uzQzNNdQBawjkw2PdR71xoKWlagwC&#10;pIOnUkOf4/SQqHqjjSpyvZDm5BS0qhc7E7C7KOHgmmn30ilz+UdzXFQFk5VUhAhq3YsmJJsTtd3u&#10;Z21SPZZWsYcXnAjcLi9Grcy5Bb7NRv5MfQZgJoXavnJc2f20q1qW3i1QVE8PBQ5IozYVRdv1Tzp5&#10;9f4A7VD0dYV2jSvEBYJxfqD0i7oIRucZFCjD8GqmGFNy/dLTsp3E6b4JKngToIIrOXEhxqFEkXq8&#10;p8s+kukgoZnuVkcqKaOS25VLR1jaJEO2fpdSAdluGV1OVX7rcdb4ODl2OseYbArO6ZAODgVGCXg0&#10;bIr0pSmHMN+WLZShgbGkBS4vLrBcLfH8nTt49PAhlgNhuVDEGEkPkBfAIB4rljscCLvJL/jSTLYy&#10;LW0bRDlVjqquvW0k9NPUg8v6+awdNdpg+ONkjrZ5Strt9A50UuTZRl+8sccEHDIdRZuZSME2Y2HG&#10;z9Efdmd3o4GugfZs/klGzS7BlMhlIgEJQyY6KyVfCaTl9kLXXdyQ4riUcdq9V17X+9WbucpVgGHs&#10;VP9kgt7Jyu5InF2ugR3jRjclwgLYFmddyRv+vmKcnyCOLiTSxJisKru3mcW56DKWFxmO5hnbhLlM&#10;xDlBI2THtbJ8VSdVK8S5n4MyvnJyRPAVXOHGlYQONMnniOnCkcwaPXqnx0Gtt9gP0wbHKZvJd5SV&#10;ClFTx8zpuFiBJh/bzRA8vV1/5ZifjJCxR955kvaimYKgQ0LPSF/VaSL05eYCBGC5HLBcLEC0wunp&#10;CRaLBV64cxP37t7DUiMwoCjyCmSw6y6/y55lryN2k0xGNHwvee1kvSjvhRfD9olTR1DmUnILICbA&#10;eHtJcGqhUY6EMYzFgDNgz/4IzOzdeRStgTVqJyPT8jXbx2ykscj4Mqd6btq/CSn30fYzXgtGzolm&#10;EHK/2NXTAm6mtxMHkZ3BYZWvBW8qo3CtypPCa2rLRBzpV+LShGrbEfWpmasJ0irlp1K9jKqn2tCV&#10;5+prdlWynmQ2xCwGhkoU6FH0Hoh3jCrnTtOujU3gj8BPlxrHR6JTKsaCSUV5HbhRn1iV89/q8nt3&#10;wn4ID1GRUMp8PaWBpyBLfO6JfNZhKLqS0xWTTmdUl4zoesUUSW8oLTV47on6UN/kUOQ9d4QBytFs&#10;cZYQjDNBzVKY1hX+DPCgn6eWM5/pPhoaRTak5r/yytqhOkaXgWGslktsLi9wenyO1XqJ1WqNa9eu&#10;49HDB9guF7h1+6Y1zrpJ3358/ss0O5vqjUNJLYZGdHfDWimz0Ng3cEhl24fPuYouTK5RHrVJzAY6&#10;KyVb1NDcM7Tl9UmYiMpUccKdDA4RJrYPxko2PqYuwlLasYYogzLWTIwiKWVUw9cbVSgBifbV18bc&#10;KWk98sHyjFEEJGXITbsKTB0JFqVcZgE05kG/FLIDFUOUnQLVnPBFVjpJSWrD3SSE523jZARmRjXs&#10;eUL3bPo1w0PdXM0f2nShKC/heWV9ywyS7qDXtnYcWb/i+KOUxvUSY8bIRx9z5Km8Ay4dsD1Nitae&#10;NU/95VK7q7EoiOmFX+SBnGxkIbLCuyD95PpLwd0UVJMzU5z8uPf1buXTMWeaTjQY0qY1oXK610Jm&#10;3jQsbtBM9BrY+xXBrF7jPL3eeKW/fCV01bQ1usof3QqMsXcSgumrssTqtJg0zTzNPvGIs9NTXJyf&#10;4/rhIW7euoknjx6Cwe1PRrZ2x0ZTnhMtvPImFIsUe5UTjYZweq+ew4+UQ4uRfHldth5M5rEwnWb8&#10;KvoS2K3UyuM8IDr5GYPJBibDlr5+ojPrnbHtix68FwtHz7IxIZUOZkQmYWOXZ/tZNmnxpIC48Gqe&#10;HtL9Q6lf3uvn3Q0EK8GxOyFTPXO3QjHCU3/UOh/7q2aKNWGhQVLyBSdnyhSJB/FRRORFGeRaDDnz&#10;QGKYlXUOI2fFP3Zki/aKd1j7fulHpziukLx82m8+O3lOf0aIofPAvNNlU4EeXJDj4GWV2JALZltS&#10;V474T2f6ZSMCpo9IZNh9fVldoWHFO5dnbbSCL1Bp6taytUNSvMgMczwunMU2NHJOL5Qh0mMv4yIs&#10;l6Pryn30rdn+qPGt/dPizpbTA6qPTpbkgpACYBJUu+RXUzKa3dEpWnwry8LioDJyMMKTA79YDLjA&#10;FkSMgRh3P/wAGAZcu76P93/2nr2EhNS/E1EjSbLl9caCrHTTb/H+GEIrHxH4iMkbo5KqA+rkyofY&#10;6ac2U1xp+ttN4+rdo/W5NkaZ0qRUV+ePFTbFM+VKmsl8wSkpfgbKFKsawdAR0ClyeKSsfj/CXDlC&#10;Hi0Gj1ymOfW4uPOGhVULrlbVeONh22L174SLHF2AubxfY57LJoEhGhNpUnvG4ipnRdocKO/mbAqp&#10;OKHGAEONlYKdI64BJGuHws7ZhjfGJeGsjcB0w59cBSh09Y5p/BROKTe6WKcWf0041IZnmsYeTDn5&#10;VYxd5hgvRrmMNarZV3QGJHLN9TiQIO2NUVff2XHVuPv3uyQtZ9MeuwnLPBUbtCdtZn4BVWIzBv2v&#10;ICQSV/dWBV8AM8as6kO8CJPZWAY8b1SzxrKVCNYvIQUmLD8oniM1jqpJ4zeCy9e5VAOTfqOeCIW4&#10;mmfF48UXmF5uLy+x3U6aaTkMeO65G3j6+Agnxyc4uH4AHhnnT8/w2quvYUlQtM+9iVqOBseq1upX&#10;8kqI0tZ1x/lZabc6rzIGZQB1y0WQOddRO9UVmAjD0o8MSwokhvefhfP4LrQip/icn96opj8IUSHD&#10;BPkCSsQQRpjzj9rIZjuhX7P+KTfTxIS3jlRhemG0AeTRbiTxIO0bqWBnZ9gKFWq+INWYDKnx7DNv&#10;CJ4CR4gRXQqgyxBsdGpnJuQ+aF1P2sv55k2Cy27KnBkg+bCMQ8cvm1TayOMkTqG05eVXI2yZYm77&#10;SnVDbo60Y0Ut+OvzsECSXeZ64SCN36B9pOxsaj1SmtORNxtgMG/tSVeta+LxlzSk2Z+yPm71jr9J&#10;LTuFs5aZASpLUtXnWdUHiQJVaUpHO7ABy5pGnWsDytOatBx5gvzVLVFx3a1dpir615uINQLVxsPU&#10;914qa+mUnVaNl3lnWKQY1glXlenuntfjRCDQAIw8bcgzvGJkbG5sbaqO+uXxYSzXa9BmgyePH+Lk&#10;5CmuX38O127cABPj3kfvY7lY4MWXX8W9d98E/Q9/cDyR3R2hso2VdkQ56OnN1ppxiYvbsG2HXDnH&#10;dDY5Q9XydNi/8I9F4frNcTnL0Vqnen1HRwS6QUUrZUSMEnI4zvByN3m8dN9GPwUUtG1JqNa5A9h5&#10;173jg9Y56ipl/ioqYSd5CEBbReWB+F5rI2oNYTXVZdqK+hTBpYquit3UK1V+pt886nX6IL+FljKA&#10;U3XKcpO5sQ7RYlhBHkVlTD7lmQxvMAWcH51cVyt9Xyuo1KB+yuMwT3+YIZ/RZVuOc7n5HRJRGVJW&#10;1+awCeIHn+/slF+CkudR7BGX6JkTvByZczGoyuZWbenxUJoD1fqq5wPjcO+eZwsamxY0FDNZ67RK&#10;yW/gpIRyoMhlJWPz5o211enJP8LII7abLRaJhk+fPsK777yNYVjh5Vc/g8vtBf7+r/8S++sDfO2L&#10;10D/6g+fJlzkaMnc2QyrSOzRJGuOiKeOc57Ki4ykM8SBjmjiwSUC1A6sZajJ37PmyIuGxqd4b89i&#10;HrNgpeaKOtJKocdoqiNXSj1lUSt9u3Yc7bi2UM0UU6P1UNibiWJYEmXu2v9KOajXDWbSXJB/KwbK&#10;bPmM3hFZlq7BqIZzM+ldQ+24ytO7StmFDp3zMPMfdY7A+MQdC6wxNgYTKu4odbUTwQyM6vYmMXKy&#10;Y7vshg7Ga1ROEmCj7H+EJCiMlYGwqVJnXXycF+HGSiJNOdZkAUd4+LGvx41RRKAYZ3Z4++1g7CYu&#10;tKnWv0pum0bGG0Q1pdlIkXYMr8JstilyrwzUDkZV+LUDFYBbow/LkqnAI2PkEcwjeBxxfHyKk5On&#10;WK9XYBrx9htv4GfvvINXP/M53LwGfPz2X+J73/lTLM1UqRN2sm04QiU0qC4fd9p2xU9H5zacYjMw&#10;PDGomLossLJuY+qqAapaLGbCzkaUg/rNRJFApmlrOZRfeaXOSYjWeDT+vuM7Gw22vyMjpgx0Jdpi&#10;q+Qf4flGa/I+0BGNStpZ8YhdITWKG7wdPqTJT7LpqxQsRqCBY5X8pQYZULxJaDCMlutEnn+tULRi&#10;qAckdEUmq2d4zUxqOB3agybvvWGo2DIxv0RrhHQvd2qYQNPGudBJc09GtgW4kvm6x+rXVS14Icqg&#10;G8+aVromzo0mXqUpLVg/s6T/UtkwVJ9qQd1JttG2+ZWGWr5WNUXKSS/SNBZTzrSNeQj2p7SWqkIH&#10;xE6tZoRTaGbLzKayK143JXsrch/hSJK+5GQR9RtmuWaJJBvVMbAA3chOwIiBrTTyiO12i4uLM1yc&#10;nWMct1iu9rBajHh8/318+OF7eOGlV/HSyy9j7/o+fvDdv8PL1x7i1upneP7wAvQ//vGTWjtXCJWn&#10;qliH5lwhbplVexjVWqxvRimTcPatMoIdexaU1Y10bYqDW+NJJgprttXAe/qrmFyvkTxDpJDPaqJ8&#10;pCPjJj9zs7FRyEclGiGLnfqzDtjcpRCz3jA3Lk/JiLfVel5br7CsVbZ1DtUO9KqFHZLRHJzgUX4k&#10;UzBoIVQMyXA3o9lR/da/gnEO0GQKxr9av+5TYnLqZKx0n4MNSkaPU4mcg57VJwlKDxg1D11lvHo8&#10;MeV7qjle50KWMpEcuxxt7JS+6EwJA7C6JUBL5Nz6WD4QCRwpcZbTp1GNGexsLmXWJz302MSJzT+T&#10;FzHv/M45rD6pjbMcGWmCHQdy9JUrmPWJ9tJ2NQRuU/DFxTnOz8+xXCww0ICRRiyHJc4uTnH06Anu&#10;f/gWzjfHWA57ePNHb+Pg5k08f+sm9sZ3cWNxgje++zf42te/APqf/uRJh5o1EXrGZacLkkxlle0I&#10;vvs0RuCUzuDhGTPyVmfblKMBbm1ybk0lvMSlsVYyi1PWcqT+wvzOOUnuK48TgbPjAzLSP569f4JZ&#10;CLoFrxOMyPvIcE2kYV9QYi4AZVNOEt8guBHj3JeDfmKDV3ZKO+lqrDg/Jt2qgbHJNHX82N6tPpU3&#10;QxT4G0aFB+v7+q+B7flTzqvL+HA9+2HatuAq5C1rUZiHKi89+t2SzRQpwCh8mBv8qJz/7W5vC3Rr&#10;DFM6MaOsM9zJOO9SNqprcCGEDGb1qw7Q2n2K9WblHpbfNBZtacSJKlja4TTvIfMEE4CzsxPc//hj&#10;nJ+cYLEGVgvGczdv49rhi9hcXuLew7t4950f482ffQ9v/uA/4dHb/x6LxUPcvvEcjo+Ai2PGcn7q&#10;1rhJDiHXUbqC0goK+iNJ9hlNPeRnnqrri2odnd5ny9z0ZxviXmYClHEgArwmqQyhga0NAqm1DDbi&#10;UupFnhDlgiRIcOmT7kPebRx2SrXglJk2YT6Fipjkr1z4kcoKuaPmLRq5i51Z3apNqyiiyk4sDd+U&#10;i1e8qfdnO1WlHVKwKaxKV3NZjMKQDzdEA1E1UyLNvP6o2p7WfxWPBLYofOHkfrJZcyat5wAAIABJ&#10;REFU1lFq7pLPfcqdUMNWO3c6X7sVrZ3nXm4q/q7wtPWt0vfCU0KoSexIDSXDRiuNut3fvie9Okp3&#10;cDwtW/qhn+b4uLgsUcn+lbXzyUTdfpd++scb6Ol1oFh0naoX1k7pyQojo2m2c9Jbk/4aHL3keLDg&#10;z8wYx+n0xTiO2Gw2WAwLvPjii3hw/x7ef+f/w9//1f+G5/b38E9+819i7/A1XLv5Ody++QI+c/55&#10;HNIp/vJnf44nj09xdnKGxWoJGvbdJSRRCKWHxHGvN0NlDazhXYTwYQwJNGMpJe/febisBkgKU4JX&#10;bdzIRr+BV7upuIRXNIAZvFxaochAmS5OiqnsDlV3wOYKnnl1NJYiQelXeqcP/eetODOdipRTL4Kf&#10;+uHfJFjpHz0sc7Lsj5lFHnF4njzCHU6wFWDD2aS3QZb9FDry71+eoAABKBecEMAqwrNIxNAawVQz&#10;KhQl5WjlMRLQkwiraEV4V72C5qMGrNjLKlGkz7KnQerbyjJxuFwHOXU8S4JtQ/91xtyC7i9nVNeQ&#10;msLBhUXGYZBBSviO/gtXbd2i+SvO9tq1UqcuqanVbrs9CA1UFDz5Illcf7cp6gInwW9GXvWmx7Bf&#10;Krjyu6/znpLGOGvHu9CP85T2dNMgV3UHGrAdt9hsNthuLnF+do7tZoPLywus9/YwLJYYecTq4ADP&#10;v/g53HnhFr73V7+Pt773BxjHPayf+2W89oX/HF/+yjfw/Cuv4Nrv/nf4f/7v/x3HZ8cYLwc899wh&#10;6H/+0yO2iBkKdgdZi0vZg1lyyDO6q9y78C6canXTv3o9tTqCquqPjrh5Co6hvqZSFJRl7sAYVmre&#10;YFqV6aZKc9j1Tu/wRSk2YDUNr5assLQNo44x5+BpJS2Vr4CkcVTigzJ2mOyWnR7WHlY8odmWh09O&#10;71bSbgSp/yWV2+2KE1JcshbX5DoK8gSj5O+05JwjcPe60ZtWqsciMqnU+N1oW5x+HV90ELui5P58&#10;EomzrXhQebxa9wIxH5o10QK25Mtz1RZc6XYbcXL853R4xrrBi3O6N3yVmiQURyK252R+146Szlfg&#10;c9BDGJlxdnqC87NT8PYC1w4PMTIAHsA84uTkHI8e3MXF5TmW4wd493t/hOMn7+Hx47v4/vf+AQ/u&#10;P8WGBty4eRuf//I3cPT4MT5852d4/PgYN27eAP0v/+6pjAc8MUPn2KBPGM0xKWs0p2sxTc9sfge2&#10;tbBcF3aWPnv+AcKs/hW86/zI2y+GLir5j6OMNQLiLRSla6OoabyYi1NUlK53hp5FXTYUe1DS5Pnp&#10;5QANDkpM/Gbr2trFUE3sMVhUK4YaVb+pitqtHXe9co6lxt2nXZX/zyOZO71R8/qn1k6w9JTzAORz&#10;1C5PUrQ3IcrT+dHO+lRAVZ7vc6/tUp+dEfq06aj1EQLeVWKkeFs7HlV5PUMU9DFyLKXZgTmfk86R&#10;JCcJVLq4WgZQWBVDa/WW4E8lLFLtcz4+J+21duFfZQy0c0kK/7qcBGpSmKuAQW/mVFOZ2Gy2uLy8&#10;wOnJEc5OTwC+xOHhdewd3AKGBU5Pj8DbDTbnJ1gvGNg8xvL8Azz66C384Hvfxh//2b/FvSdn2Ixb&#10;7B28gBXtYcHAw0cPsVgtsRwqzqijzHYqBmAI7sctsJMro+7RDg0/tR6ousexkpl0s08UUUXTEtGj&#10;zBprNVN2lLv+pUGqrrL0fZpJ0Vom6/eExGmqTqAwKHegYaeulNqGWTWTy1bfF+7MXROpTx2kqXp9&#10;+1v98YV6NG1j6lVr7iplGT9RVZ/y2zjP7d//xzbIVxlPAtSHCK6O2JwzLondfPCgeLS+zsA6s5Wf&#10;Hc6CFCWoj56RFdBcv2pR2prdZFkrA6Gd/hBNR7+ndgR+nFfX7ziDwBSPMBc6iwpVtqNQqDhE03sn&#10;RyQ8XN+LLXCIyh0Nct+7VTutDjqHWWPlVLjgZqsrLGi6BjiYNEwv+lJQOfkU5VrAUpZBmPZvcPAd&#10;i+SuETCOWwzDgPPzc1xuLrC32sPy+nPYnB/jrTe+jcvxHOfbEevFAl/93Bfw+ddfBa/v4+jjj3D0&#10;5H3wgvD46Aj7hwf45q9+E//xr7+Nhw8e4cnduxi3C6xWBB6XWC6ug/7XPzuaCWC1t+qmAvPgsSpX&#10;OlMRL90NTbn3qbbXlAiEyBE6f1eYSmvyiUIrKXXU3do9bGxed4En9qzsMY9dUj3loqdirrJjPdVu&#10;4vjJUjEP1S7e0MvaLfWiL6DmAX9kQTReu/lOSBsO0xz94vGoo6+OqXF+T21EuUY7G5oItndmHPv/&#10;/7S96ZMtOXYf9gNyuVvdqnr7657X3a+32TcOSZEUaZGSxvaMbdFr2OEI2+E/wB/0rzjsL/5qORRh&#10;h2VFKESZImWJHI44nB4Ou3umu6eX12+vevVqr7p7LoA/ZAI4B0Dequ4ZZUfXu5kJHBwcnBU4QEZo&#10;27k8FJ3ec3AF6DZBjgGTezOTQ5R7rJ/unXC6xP7hjpV7dfl1za5+ePOU7L39bjDJwhaAdRC4j+5o&#10;YVTP58XMLK8BxAa1402/qmVw1HCHlSivUfuVKwNP0PEnus8YTNdVS3nBYPhW1hng4BS0wDmPOwMa&#10;LrAxmkXDOBa8/EXBgutPU2bdMVrRKW7IVrcYCrRuirUtDX8qrTE5P8fh8x3UVYFEShweP8dieYJb&#10;165gY5AhzXLU9RLvvfNPkU33sFgsMOzdQpoDxydTHB8fQfRHkFmGNFthtZjhxz96G1WV4fRkheFo&#10;hFT0MFvMkAaf2iO9MIJGB4oNk+Xh1kjSqe3Ac3GEEcIkzPgH9jNSE+/XgoXJlPO/BuP0kB/niKjH&#10;ZXCPZnl2GInuNQyj5EJQ6y+uMF2WJYXXoSwvUKR+PUuTzxXmMY3kfdGK4xTUvChvwVv7WXcJov1Y&#10;veYB1e7WcHe2H22KK+Aw6SyO36XwXtcsvfwvRdGoMdoN/2GTxBJgG4tObaRl2o5kgYSaMnjtq+6L&#10;sDTnUWvpcgK6gqLmnWcqiPPhbHmrTzycG5bRzinSIpBv2pokBkcDVtM3H0wRTCeJVoeb8y9C43x5&#10;R506VRZIK//8ozIgDoPB2b/8gIQmRDmzaKlqP1Dj83tXP4jeCiKfzhvWLRuQCYeHz6EMNjP6PlO2&#10;RplV19HZDBH7oeu2ruNmEzQopaFU1cxiaI1enmO8tYm9pw8wmR5AigIbcoKnH7+Fw70foioqrIoM&#10;p5NTaJXg5Ogcq+kZRqPryPubWNUVHj3cQa0TXLm+jUwmmC9raKWgUwmNHKgVxkNtprVD4nEl51/E&#10;CEclc30qvylj6puB6qoTBtE+83FE/VPLQlm8yJh2K2HqdHhqNFo3Tr4IUiKSmRir5+Fj4GhzH7ms&#10;8xKBQduxMw+8dqQ8cZzss7gBlJFvnTb1LjLa0aY5fn4OgyCYiNAwh2uNNLnGCTz/GhBTKcRGfx4n&#10;5xKX+LwOFHXY3HYwAhYc5/j2o9DpM8oKoJ9WpbDskbVCN3vHhX8kSpeUOL4UviKx5KYOQwNHhgrB&#10;c7YF8xpMZG7KUqXN86sbmrjhpXsdYJ0eUN4VVALovlgdE/HoRbcJme0768o7/dUQKerYMLFbJ9Mk&#10;Xg5mRXx5aWWfPg9w9JHhisKB1qy8gIikqnjGScTgm2f+UobTUQKMHVyPAwe//d3ynlI1yqqEFAJ1&#10;XUNICaVrFKsSg+E2+oMxpJjhk3f/MT76+Z/idHqC8Wgbo9E2VFGgLgQ2NwY4VQVevHMbAht4fPgY&#10;edbDfF5hudCYFyVWyx4SqdFLpc0CL8sc4h/9RfchJLHobG0iR6TTF12xhDHyMnx3KdjOyBB/Id62&#10;oLF2UyPgEfpWezRASIPPfokOSOsOQXAMaWfgKC9f3mkPsfGMFb3WJZd0w+t2Gi4qG8T/bKi6Jzjd&#10;TIQIhNVvP5w+B5xRMlytP1fffxXXv8v2Yg6M1rqJooWIyqcQwp4255RtSy+tmfJjjp+Bb9ql9dYh&#10;KbxxD5wMWOtMjadzVITTG9p9UNG0zGboYk20BlCTUL35XKm26F10Bbbml5DPz3wFJ/r5CTyKTxO4&#10;+QxQZ9XW92jjNRZFoVvW1shU7IATs+h+SZFYtxUrbNLTtkI0+5aLAkmSQmuNuq6RCOD0/AhSCCzm&#10;M/RljfnR+zja/xEk+vizP/9jfPLpJ1gsMwzHFRbnFbAQuHH7Fq7evIWD00OcTc6wnElMj+coyxSD&#10;0QbKYopeP2vmNtI+0hhRmONkhY4+a+m0rq7XScCfaYlF3r5HTKSGKAq73qg76gU48cH0S8eSJGhZ&#10;Dr7bXH7ey3n9pjEdC/cjvgr3GBlOvyRiDU6cqaki71onpu/YZf0lPhb0a0C2YHvfyKCnMdk4BqYb&#10;bjTN2cOaTFk5B48ahhBV7coaOIbfhYi2qzvk4eLrglOoLnMJvn5LnRge6dKpPuEXaEu12bKiwc0+&#10;95hK0swdoIkqTdCqvfpCEBrS9yDnlwNmT3J4XgLYbL+wxhfBODY/GyNDv+4kWD4I0UeUxwzTMYKQ&#10;qFbTTGLvPAZLCufUBifWBeqtY6xjhvuyxghEJiND3LwK92OzqSr7s3VqY0UtPKaI4zitUUiMBgF9&#10;/MCgfR6ZjGNBoR1r4capg9YN9kancURUXUPVNXq9XhNJ1zXSLMPJ8TGGg0308j76/U3MznYwOd/D&#10;2eEcy/kCo/511NUjjDZGyDONun+Gnhzi+OwEh8czlJAoVIksSTHY6ENPBLQSyAZDLKZL5IMcy8Ws&#10;OYTEdxjZZmyfZnSuIEqiOAGM0Doejq2BRavHmXoNs/JJvTBiYsY4Ev1z4OH+bB8aN2LdeHEgfNrL&#10;Gb2G4flhB2HTflIbGydBXsSaBjwlrb0ee1WEIAKmWan4UGj7UEBYpdZMXXFaGZ3gUDb5CHwNSbdI&#10;+2ogdJyI5ncxXIBf9xSjgelHC80nDw2dg/pEuYVr1g6WRkTePNzWa2L/fdtmK8fSzBaQ8THl+KpF&#10;6BwbB8PJgIetv+bXpUx92aYG2OM1lm4ifOo4d4vaTZuNTI2PNs4Y0VuEZ2kyFR2V4BvpawxobIo9&#10;TC714K2DxYaRDE6E/y5rnamNjbUbP0kt6DQjUsivrrxLRmNUJb+djglbJYMSxSqkl0nQ4lfrTpvg&#10;Qbgy7uCnwAhYvROMWPtPmiSQaWr9FCmA6WyCLE8xGA4ArVEVcxzu3Mfu0w8hlcDd11/Gt3/9O1Al&#10;8LMP3sayVkj7KVJRoT6pcXRyhs3xFdSFQC0qVEqgqmoorVGvSqRaQ4gcMs0g/vFfTnWANCUodcLo&#10;lBXYH796cLl15TWG0ffibXTm0dUaGJclHqv/q7oumv7gV9xBCetry0x86tDRl9JZAJ1TYb6SaR56&#10;Ctw3dBa2CAns3pL6wo5/NFKPXjEvwYv0FQ3xdGQsufXgWEU9A8u76885jyuMEHeC3toyxABfkAR3&#10;WTixK5i9UG6o42a9G54vvlpp74tZdATpOIEzkWWKdW2FmBme1laGmwZ9KOYM9E7dIlolHNH1NCPZ&#10;GPi1FA7DzLUXC/y0w9Ia6suwQUR011bTEY4J8KA4duvoC/egX9Q2c6iE1/g6YhOHTZusuzX0ZuwX&#10;flBHW93kPDaX4uabOF+B6VbHCtcnLWxZrRr4y+UCtaqwtbmF1arEdHqOanGCfPkY1XQfD58+wbvv&#10;vYOd3UNMTu5jY1Dh3qPnqBOJ4YZAXaYoig0U50uoGpgvCyTJEEqX0CKFKkskskKSJZBZH6ngWJN+&#10;mBNceLRADibkVAtI4DGYcKUCZ8vcBhzJozOqD6xiacNxy6CBJQ8R49Eeb9R43p14edm0od3233cx&#10;HFkf85i7UbJ8a1rYmINL9wlTONSJoZfJ1bQRoi9DxpFiz7gRjWPCr0jgCP/8XCOQZm+uz1chD5Ho&#10;jBhrFzEJUtc5FeuRArywMtorXlOA46hZQQFKL97OhTHRGs3Mp+4IeMrTzPu6NGgOwytMFZqJUEV7&#10;Y2dDIowg2sKWdi3Z7L2khrN56n/PuCuXwilq90K0uBojTKNqX+8EtkBz3rzQ6IXdDS8a3EQrNLJq&#10;9SqzdR28GrEtboofzNDE6rO7KE7r9Jt3a2UyBmi9c+LGw2jCNcaZDp7wdKY2ckGJ3RKSirUJhLRr&#10;zWAuWjy0bpxUpWoo1Xx/uS6XOJ+c4+z8DKvFEg8ePoBMSmwOh3j++Bf49J0/xsHBAZZ6gWq1wtnZ&#10;HNvjIZTeQqVybAxSZIlGlSRAJlFXCcpJCWigLgroBJB5gixLoMolICTypEe/58w51k4lebSRRJFT&#10;ZvWHhyWDoBGhC5nZS/yg01KatBesYdBps1gj/jOmhHyvyq9AB9zcr+uJZmX8qNjRxG15sW23dsRm&#10;o2qvPm0lovu71nYukxsQbhu65BVbnmDtkLU3Mp4+IuaV3WPaEsMjHzhduRIJPeI2A549Io4MNXTE&#10;43ZYavuO8oUxxpo9IcaLoxBNNBI+Hbouv0sAsTr8fWPgwjprwPHhiEyJCO030PZWkKrEQzAGxhpH&#10;A4fCJYvBwtzDTVjShC3TJ2a8GLDmEBvd0sTgZOuanQr+1K6VRYdc4DQxXgjJ41+RYWZP+LPWBReA&#10;1s0WrnD7aaTB4KxxDzbJgo7j69W1HkiHDiV6xs5+MjyZeWu0PI0RgrZjKFF319mfQPgFr2KXNizS&#10;whsEMkvnqXEWdLZP67pGXVWo69pJtwYWiznODvext/c+Jmd7uPfpz1EXR7gxvoKqmGO0ITCfA88f&#10;HyNNhugNe1A9iaPzCZBmODsvsFkNsVgBYjDDYJxA1zmE6kGmAtPJAkIJpKmETjMoXWM2mSEVPtb2&#10;OE7NEG9+ufNQrRIghGWGzXhDhogApCSfF+iaMgr1q8OiQziM13jZmcTPNOUYHnd0cRXDxGvaaego&#10;CN5G8zlDsH6rkbblYYzIJfDzeNW05Mv6misIN9Y3iG56N92WLJpk40yFK4aH8FVeHJeoc+J5NbHZ&#10;WqOR4/hf4JRQYxAoFQdjHY4Un3UXG7pLjj+FLWIvQcaiLahFY0elatYaLS/ZhE2X7+u3Y6eXjXNE&#10;jIEkxhxok80A5vwn8Hij7avrAzHMtIyRJuqI0Y9hOMUFP9WPtncZjbFu+cuNuwCEgov+yAEstHV/&#10;vztLivUbItO8a2Wi0RksW1vAc3g8jhMm8c5qfq9n9NLBGF3qiqJ7Ua6Pj0ckUmyDm+BUyoBGDQ+n&#10;SYI0SaxKXRUFptMZHt7/OYrTn2JUPoPAAa7I93E438PD/TkG41vI0huokjm2t4ZYLctmvVgnmJwW&#10;yPMRVguFg8kCEBLpooYa5NgYjzGVNaBr5NUKCRQymaKChlASvVFC9zkb9vA9TRqdEI/T2AWPh1h4&#10;CMqwvGBMifCpXCPAxJPqGnUqQJ1rqB6Ol73MIS10HWbtFhxtlUtwtrgRBIo2A0FPWFuPo8swNMqO&#10;wA2mufnzoNkAwme71js7MbiUt6iRDcxFtFZXu0JzKJpWiqARzsBQLm1cp191HoOgzBpEgbHykQee&#10;MgtE8JLwrBw7UFE+subUGDXZ6AIn/hyqm0J28myzsi2yolH8xnE3rQjADxicH9qc5e++WkWiNmF+&#10;6Q6aEuMlIs/NO59e5IG/OhJTM0xvevbCte0bTNJZCyhmnLoYxiTI+bCIV8XeednagWHmDNb0Sdko&#10;Py4SfGd7/NLhrUXVBCbdOoBxGcXZOl6CjGHLNCYvibUTYiYdG2Exm+L8fAKlNQajEV78wl0MX3sT&#10;xw9+gnL3RxB6H1IrXNnUePhwB9sbC2yPbqBerjDo18jyDM+eTSBkhVot0Rum0KsURblsnAApUSwX&#10;SNMBpMywmJ8DagVVamR5glIVWC7PvU9GElFj01ZtZ2NeEX12CV3TSezmgWZeXBibBH6t98sp+/UN&#10;U0O79jVv54IIzAis0xu+cvenmgJVEKFvh3UhlieOVwx+V98+q2H2rAN1VYP3kdqGXzRIUhyvZ5L9&#10;gk81tjS1NspniVYPaWir8M27aKRI9FfQLWHMi0+3CICuy2dHw9utgPkGMUx643gJSN4R4WazTDY5&#10;Le3vU44Ze2NIw6+3cZl3O3udfoASkMSgmgjYnHYnvHaN4tSCLOuY+trMeDtYbS9gZcee+9xmn2vt&#10;+qCb993TB5rZKG1h8zL+PV9CcmMed9y44WW8xpZiOEVEyAneFXCFxcmNCoVBZNvmnwho3SwQ+BGl&#10;q+/1ydC0fW6COQ0v+/+yqoSBd7OLxiFuHBjR4kqrxQyPGRgNfuoZPFqDLc+EDpIby8Vigel0gq3N&#10;TWR5Di2A3ScrTKsznB4fo7/1JXzpmy/h6kYPP/vJD/DCta/gu3/ve+iNruF/+V//Z5xNjjGfKrxw&#10;8yW89/6H6I9XqJRCIjKIVKC3KZH3FFYzgWI1QX9jE7oGKlVgMMiQiBJZT2Km+hD/5Mdn1qWlQ2N0&#10;lSaIf5bLTnWtKbMuc7vLZY0emPArui7aIG82pdPINJiypIp0Xf9gGI6UCQ4LuBBjii1/6tvyTmDr&#10;DUz4Nq6QmLDTfndi3OFoCf7Ervval63JbSMovz0L3cxa2NTXSxhSipE3+2D38UYcInrCU3Mfh0XL&#10;upf+rfD4mjo+XX1wqt3/EItthFS1yajG69BNWeYgCR32g95LUpYUpM6E4UNrkBvN2xprPv7cpAhG&#10;Uy5ja3jVjhl/pkn/mvpmBdt8s5dCoVn+VBtqUGNyES4hThH5Z3qkW9rZAS4X7HD5PHiERj0um64s&#10;f0sNbPeRwnHe9esKWt6xYlMmMOy0vXDzs0v+csg2LM7PbLCS1X6PO5EJlssVptMJynqFp08+wgs3&#10;70DoDM+e3cfH7/8AZwc/w+z8HFJlODut8PDpIwzGGpPTFebzFaoVsLklUSgBldWoFxppmiIdZki1&#10;wGJWYTktIZIcMi1QLDWgKlwdSKRZjhlScgiJ8ViUd2JQlNQdl3YCftFeZENg3lBHuwEDkkQqey4s&#10;QyOoEkRN8Zb4G+t9OcVIN8AL0Xhk1Ht0vMnT+LlQm7q+eY0LQqeLI7wbn5wGiogZ56ZPjnpOeIRR&#10;2gRZ7QMnnpybqg0n4/1mL2IJ07Q7q4gkdRl6UZ0Jd8AFLNoCwhx8TLzqpitxh6YLMysea5Sgr9y7&#10;Zi1s2bXKWBODZjDTdrTc50EpXtoqHo6KduOkCPHM0EqSiGSBtjGM1k0USwAyypFZTGHaMoU8Oofn&#10;LzuHwLTps7JdQqO8aBsgsO1PbY0w5wkzHk6JO0PVRO/+xZf0qAGlcCJqKXp1O5C8PdcWNzpg/BTu&#10;GaYhlXvW5SjSdx4WHb/XlQtrXewsOF2qCQ/QulRvEnYNpVVT3UPpQPhK0BV2QhTZSpXRxWimvovl&#10;Codnp4AG8n6OrNfHoDdCkg7w9Mk9TE6PcePaTejpFkb9DLvPnuPpwQNs38jxrW/9Nt5666+xeU1i&#10;djZFv6exmqww3OzhpS++iuf7+1hOS/TSESqssJIVamToZTky0Rjrw7MagzEwvtZvE8IE8Wt8m0p5&#10;4SJ7S4nFyO6TNryEEUhHVv6eQaAxZwQjAe9NZA2XelVrbZ+Phwju6NRz+C1SX7s5zUujAg3Yow9t&#10;YbPXzloITTyP8NBRCsvvR6yLzKgZeC3j0mlKfzToVFrXAQOf7SLjLuBmJgk/Of1kIhhTTQegDF21&#10;9as00KGIYzi4Bs0rTXDRpHxoubQGAmeKbWvgUnEpXEh5QQcNlC6xupwnSKohMbruQA/Kuw2pQ6Vv&#10;IRND5Sto31xwKIbhlFdC2Ipmv7DjPd5ucPIWMWq0jcCma93wANvdEfIP13lGgRPno6Nn6+WAv/O1&#10;imb9DNd1NXx6UVr7J35x54X7N0YoXFk6u+DTMjDuMWcmeEKaIgWoAx0LoATj0pD92Kyk56hzuyOc&#10;HgHRnwHODd1VrbBcrVCVJbTWuHbtKtI8h5ACQlfYURXuv//XmM1OcOfl17FcDrCZC7z11p9A1Qr/&#10;4D/5HlbLBT75ZA/9bIRK5ZDJAlWtkfYElvMldp98hLrMkGiN6XmFgawgRwlWMkFdLLAxSFFMM6S9&#10;HMPxJk4OT5HaCEWIZn+hdoLaiIwk1NdcMfidluEGrO4sQnqFjG8PmDDeLx00u87kYoo48Tm8wE3w&#10;DakZbS+K4LgT5uz2CwLvN4qjN0MRHMLf4mOVp1bEwHsml3B7l7l09FNwEQaNURvFxzx1D0/j8bqp&#10;ft/LF20bVHETvGIsQEka8aFsIY/0RJVxPDRZD2vppRkHdF82SqfG358e64Rj1nj9/dccPs9YjnEq&#10;aSdwIONRNxtzq7WNU+LwakCY9XjugNFmjEJnNBORZKALljKskhdonc9210dgOektoUsb3TvYoZFj&#10;3Bmd9m372vKIMbShjLR6hc0UEU/R6yd3Q34ZB9UPRYJBZ0eRxkr4xt4jiq0RfDQEsF/Vijm77uhb&#10;A9rTLr46bAM9DqulpyB6I8AR1vG07Ctavd3yDu2p8LcFUDz8MfL42M10CusIDoZ9JGJoAWpV4/D5&#10;Hp4+eoi95w8wHA/x8ovfwMboGraqUzw6foTbL9zGK/kXMJ2ucHI8xzvvvI28l6FWCTY2h7h98wXs&#10;Hx3hxWu3sL/3N5BpH0gzzGYrTGugFj0UVQFd11iKJrAbjQXKeoVE9pAKKRy9BeB9dwv0OEVnMOLe&#10;iFUI5AETQWZLIh5YZCqsGVS76ciDY+A7LDViqw/eYR7E8AsPL6r8OIZdEY+KluDrROiI2mKC0F0m&#10;7mm6d11qwgfLv03rkn5sEg/1ogOhbRQ7/XY2Y3zrzwTIRnFZiywzGiKo7NN03ZSatJ+5dOvjPDog&#10;PG6b5ZqHTcOJmLqMRxXBhwaYG+ZtbbFlmn8bvJ1R8seYqkq739dGKG0sQhw3ewyi7bvbjWCyoI3k&#10;xaQgoLDVByRxKoIjgMhZ6YQGVryJvGgEOPjGGP77tTJEEw/bhDRCMDqd7eDEzV+s7V/9xSwOzHII&#10;XZt1r6lz1K2DG+MZmPKmpHDbZSMY2LJuV413HG8ooLYSDdosXxJcaYIkxYnu7GBTAAAgAElEQVRF&#10;yxaWQ0xYXUQKa1eWKx6+BGlmkFKZGE8AdV1htVpicnYGVRZ49e6rKMsTZPkIoi6w9/h93Hv3X+HR&#10;o5/jW9/+NSxnc0zODrCcL/Htb38FAE+BsH57+0colUbay9EbjHDlmsZscoKTswHKRGGQa2R5jrqo&#10;kSiFYj4HamClJfqjHFk/w2wJaCldtnbIjKYDRNrZSDnycuoRRtHct/SFLLiiSVNexmOAR/M8MRG/&#10;jityC5++6ii2Dsfwowe8TzxqMC4F9fz5e4MXp1MXFuuw5dCDWkzijHAQQ6GF/dxfCM8nfLj+xjCO&#10;wohhZtyq9YbVwQnLrMPD6zRRxqY989uH4Y8kbUu0v/ma2cW4hxgZPDrXFyPPfDhGwQm06U1CoCaz&#10;Fknrkbtz5zw4ZLYFgk4Hcl6wRrIdBn3hlDd4TkUAq9sEcJ0Ud3i6n/jLPV59y0ZUOQlSPkCUVw+W&#10;JVxv1p391jTjOzDcoHbqLTQzP7LF2+cHsggVoh3hna7LGF4eRHllrK0LR5HJaLRJunuAz4baWdAO&#10;PeDPMpqz+u27ji5aWglOCpospls9XRZLnJ+dIO8PMN4cY3p2jvPZHKrW+MV7P8LVgcC4V2LQO8dv&#10;//a3cHw6wcHJAZK0h1Kv8ItP3sN4exO3XrqN5bTCcJTidH+FoppCSwmUFXS6gESCVZkBeolBH1gu&#10;JFaFxvjqFpbLAsW8xHBzA6mb3oqsW2h0ZxB309F6eI0Qxz2rtUe1MeKu4RSCi8Wp/eGvDds21+Ed&#10;ALwEfpAevAhwj7HCZgiTUg/4c2aiCw+Of/H1LfeU+FTwBclBjnzR5jNdai29gox5o0QtjjEDHeur&#10;doa//cuzeL22Rcj/viGjGdR07dKVNeUVd2f8o/Tsub3NHyG99+alNkpLON43x5y2vK4EmXGxhsNZ&#10;AP+7ykbaY2t+UgN1W1i2dZRspv6kburYD2wIJ2PmDDi3tNA8d0tmDgeqFE3/2909zDjZc/M1gq8Q&#10;XbAHJGqcrRNE1QnaaV4yWD7HB00RZESX5aINMDjkOwAhYJgpYR2vvPayfoyNjHXQpkPzcsba1PZx&#10;0XD0FN54rV+61IRHW8wMb1wqF4NisUaPU7EmoTLVZ1opKNUs75lPQa6WKwyGGyiKFXZ2n2I2O8Ny&#10;tcDu7kd4/vxTHCwOMT36BZ6dTzAabKEqBF56/S7Ojk7wi08+Rj5Omn3NMsF0NkcxFLhx6ypW5xXe&#10;uL2N3ZMlVuUS+3sTrFYlICWgeoAAtq5tQiHB+fE5esMhFtN5c3xn3Aa4/ad0uv9y63aeUb6UQvUi&#10;Uq0DJf55tnSFHn1ckdN2WKteZGOe8cuIFDVe5j4Qd1bPQiLH7nF8fTzZh/AIdO1plND4mn+NPtI+&#10;ajbznWeah/EAUXjRXl1wiZA6DkuuQCVpgzqGvpfDetxaHge/+bucz7CanmO8sYFsOEIt3FEaoftk&#10;Im2CtjCw/X7ysWNuodFtgpDZwBWAtVURFqQGlaQGOFzaMow9NTE4rTF1xtDN5LCPZRBghrsCuECb&#10;IEP6QowsXcezHGL1haMyizzb94oxgnAc3vYjvtzTfTH605EVgvU3kGtJ8dOkNk+YJQDX6AbDJzRH&#10;w1+zj3dMRN9FJM3Sv8FV07aJPuA6WzNQweyENqNFYfMmm2Fp2rA8agkUDyjIRBX8pMamHYZQAzWS&#10;z+AqOMFq/ovAY85OiycamRcSSJLUtpOmCaSQmE0nmJydolic4vGD9/Dg8T0cHO3it77zezh//hS7&#10;T+5j2B/gC6/cwenJMXppHw/uf4DRIINMEpyfznGwu4dykeKTjz/FaCgwm5zjYZ1gtlhhlGdQVYYs&#10;16hqAZGkGA/7SHo9TI6PkWUSWZJgNlsidfTokAAdN8eUvo54ir0HiSpDJzM+OFYxdERDjvABRkG5&#10;rvqf7bro4BC62i0i/TUM5rdPtGMXQxMcmr+GIRvB5+ct6PZrKjKCM2lD2Ophd6iPwRwAbg2pHo65&#10;Aet1qad6Yn6Oh3fwYQ9rS3xHCnDZ5mi+IW+snxQ42DnA8ngP+kqKW6+9AZ1ttaMXWHs23SsI5bvc&#10;de29olGlgWTsqyLjY+McYg3plGHMINBLetQ35Q0+EqL9qEjTC8NuLNGH4c0vaXha+LQHG0SmSFua&#10;G6pJixAZM3JimIxkCbqIVngMpqNj0LVXuGHlwL0Dm0KOBRK8u2RWSVviClLe7Md3424Cm2Ztu7HQ&#10;bhwuE+RcdLlELpqEhWC2kzn85l5T54OWDGfVqDMjaUMGgk3g6+5Tw0NkLJnzbKpTK8B1W5gH1EiH&#10;kRSjX6mKcDKm2wN6JIHlEiW1VljOV1gul8izBNvXtpCnNU4OdjH86pfxyit/iONnj3HvnSf4u3/w&#10;h7h26wp+/NO/wunRHCgm+NrXvoYPP3oPx8/mGG2MoEWK89kKZa2BpI/j8xrVqkTeUzidAdub16Hn&#10;J0jTBEnWgxQp6rpCsVyi38uhoCETifQig0WnBZqybqKMKaOoxfSNtX9pD35LVGM8WJ3YdKrvGcUv&#10;+140cKJTSqx0bB2Qv+f3mvxuT6ppXUUWGQnOcDQKI2rAvvfXqvkUP3dwWnazghLSm1CqJW6XgdZO&#10;jVscPNO15i5+xWYgzPMuWL5homMthICvg5wbIQDdGnXRbDRRSmM6PYNazoFCQi5PILMNACmkoBPR&#10;puUGuPRpFUHUT8o3sz4mYrJKomUEaXlBOLq0Ct+spXH+10EbtM8xegnyv/mr6EsCho4NiypbfhWs&#10;NGvN9j9I5iSKWNKIVPp8cMG+8NgTMnXeOKUxfqd4esZJu37RhDBoQwtTkudWUEMf0yDa9B3EWJJB&#10;cRLOjdDnvYzMu6Qq0kdWMNJOi2BTVgbP6QNBGEZ4SzSCHel4WVvSVg/0gX+YEe8C04fGCQRAv5VI&#10;I3TaJ0YbYXgUgFaoyhKJFBhtDLBcLPHs3n1cuX0Df/f7/wCHuzv403/2v+H8YB//6ff+AKPtLfzL&#10;f/3PobIaRVbg7V+8DRQCGjVevHUTV65ew+nkHOfzU6R5jnI6w2jcgxwlmE7OUVQa5XKFqk5RSoFk&#10;WUBkCsVyBVVXgOijrEqUxYJGzgZ53yhFTgpiA+ioEQyN5/mEY+cJNEgMI3g0wqcXYwo9Hr85qGGb&#10;7tLBax7ZdysmYwjcmlbkQAWN6BYi7ijqSBkvYcL7Ik23UbyMy+KUNzFFMCrcjyACnD/z1XX4QVjO&#10;XJJOkbYKuZnmNg5I2EeT3Wwy0oUWKFcr7O3sINcVBtsDjEZAplcAKlQys1GXmz51GbF+0l7ssoJP&#10;vHsNMh3bWmrdMrb0DB61Taotbk9FCqKI7oseuEBF1ERqVE4anrSIhDIl4lkb5mKJkII7CaZXZjtm&#10;c6CJS6DzZujhS2gjMwTfyDiz71pT5zg2ZSqlrUMgNHgLv0/a8p3hA0MP829nlM6eaduGHzGaKNqr&#10;HcBzcIBgD4rlx+ZgJK4nu/XV+ja6sHBLYc6hoTyZADDbPB0Ef2mTd7mVknV6kT1U7ghOy1d87M1s&#10;BXc+qeOmYI6/1RYfgSxNUGmF5XKJqlzhlS+/gUQD7//43+Kjn/0Av/dbv4F+P8cHH76Lh+/8Gzzd&#10;38HBwREWsznKUmGQZciGA6g0w+HxKebTAhsbYyyLCrpSWK406mKOfm+ANM2xfzJBmqfoD7eAusSy&#10;WKFalQAk8n6KxdkEqiqRmmxOK8yXJNZl1n8F/xPUi60pMIVAnQbr0aNTOPgV93A5LM0b9TUEuJkT&#10;8H/AehAs6zVskETJkXLUiYnWp+98JdqF5eWtqIBR6s6VofvTKYMHtNf2j0Vo3VpRGKG5ZrRPH8F/&#10;EzLBRGdBb9k4aGipMJ/P8PzpLnpqiXwA1EUKFDPIagGZ91orqvkY2b2wrWET8IbdYwLt6jeGzYtp&#10;RQOL5yTp9pV70owDmXEKKOhdXrYU5QTLN22EYxRaU43GXGFd+t3lOA6i+040fbCzLjo0XMKrQEVQ&#10;CLIX2dDU99Rbw2qCaKnbQ0u0crbQ8pO3I0AbV7RZ7/afC0HLOJzpN6Jj2RY0sDD9Dut2ndVOlS8f&#10;lWYYw5lDBkebsprhAHBuisPqNt4+rMgt/K2BJjmMFmzg+DkcjFujkN2sk4PnZjdC2+H0Rug8Golu&#10;HMQGnqprNKfuaQwGPfR7GU7PTnB+dITbL7+Jr37nWzh78jZ+8pM/xe7OEzzaeYCD8wWSpIauEmxt&#10;b6KfJ1gUS2SDBJka4M0vfR0/f/9jnB8/x3y6xPb1DaS6j8VSYLlaYGOjhwoSdbVCWRQQmYCugCSV&#10;yHsJUAMaCVJz4H+HXSbE6Fa43aR1YnepKU0bfXaXawQyNohxvNbh7R61Cr0j88Tyv7cmyF4yeLw2&#10;x5963nFDRctFIQqnVv1lgRZTa5z4O87IFmkNNALWRqQQTulrtwnHeboUUa9pIgJ2epNFXKZe8ysR&#10;fNU0rvLo5daKQsNBohUrvECv10NRVciyBFoKaJFgMVtgsHEKkY1Qo9esywqncmWnNFAXJoKjFaTI&#10;XlRPYcUu51poy1DrZDP2lmcowzoMzTO/uivbtEq29RllyLBz3BDiwStReRambQrY8DfBwUaDNFI1&#10;dVv205I4ZS1gYY8nbdfZATITFR2J9n/heIXKamugfXrxe86bPAXR9duUtBTqHMyYvDuHgVWLwtDe&#10;v80v6eH8S693r7MBIua2OJykv6U/Mja0vHnWzHJ0o0Kn3t09fSbceBP5kGkCpZvPRaq6wuHJMXRZ&#10;4u7rb2A+m+Djt38EtXiAO7dewe2rr2BrfA0Pdp5g/3QHxVaOejLF2fkMWgP37z2GKmuczKY4PD7D&#10;YlmgP+ijWFWoVxplUUKLAqPxFo5OKhTFAnk/R7EsUJUKeaaRVDWkBrY2x80nI+0pLAjZwwlB8zYg&#10;fUfU6y4vOiVaM6aIowMA2JwDapgudRnZiyGnfY4Po1NtFAXTgcQr88rzth2jCVJXeMo7MJ1dUTiJ&#10;FLUQ3thQB6hJgaC98KfFKD6+ijEQzG0gzD75I0wjul5G7BMvqwM60IbseLRRp61vpvkMvgJ2LXc4&#10;7OPK9WuYnR5iUQHLSmI7SVHPDpBkI6j8pjOoRIMK0irzRy4ysCTqbn6IcIzI9CubIUKDv52iQ3f+&#10;fwOaqn0PD7QLFcFshxEmzgd0exaFYf41Zjl0BxwPOYeMK+qYY2uydjU5r5VzvqtjjXukj1qrxrnS&#10;lD7asog/u0QTDEMnjDueFJOLTRofi24+j1+/nMn0HfHmkp6eFWERBuFyOKwvFUbEF1cLp73ptrNY&#10;eQKS22WCQ3PRfgmjP0hFKSSgFaaTGXp5CpVKPLz/KZJU487rb2D3kyWe7nyKo8MD3Lv3BHlfYj5Z&#10;4eRwDqU0EjVAXQGq0NBJjmc7R1jOlxiMhgA06jKBTAS0XiHPB1jOAVWXgFLIegnqcokkkZACmJ8X&#10;kCLD9/6jfx9pAsH2IXYddH8hdT2CXOaSHgG7mENY98+sE/E9q+svL6uSJOvwEW6x8JCg35m1v+FV&#10;89pytz6DddGHKGxWPxYVeUUa7eQp2ohBXePQXLStLRA2Om6al3dKHK2B9NrSXjcF34nLVX/o5WvA&#10;nkFupqtMdWpImvYllN1X3UwdVQI4ny1xdWOIQZICagYpKiiRQwh3IEtwfrOnqFmfHPq2jw0YEokL&#10;r66xJBoBzzgHrlFYEi4fQa7he0dBynNNhq2Gcu4Z5Xf7r7CTKIkw8ugMHtAufVjHiCPOl3ONk+U5&#10;OPD62j4wrowRTG3bgVv7J/2LxmZC2L3ZxolYp7+MTggg0UrE+eswN/G6VpxF8Orf6dUqcN9IqWC7&#10;l1/PDELHstqlLx3eWvEUsRIOhVagLQk1l326P76BQ4MbovyYI9oaX5A+E8dRtXudldZYLVc4PzuH&#10;gML87Ai93gir+Sne/+DH2NzIcfvmTXzwwU+wWB3h0d4xitUSetnsjVY6A5Dg1s3rkP0cz5/uIxMD&#10;CCWhBZBkGZbTKaSUqMoVkixHXdVIZYZRluHLX/sifvazT1BVNfRQ4Mp4C1JIpBDm2L9G2PyzV7uT&#10;H2J+/Ge5Qi+zE5Iw7bkH9nuuprKFEht+9yWa+PSe9n7RiKbBjDE8g+0dxehp6tC0XIRrhwnQAJ1m&#10;o7waY3sbg3Q0welJf0fWtkiGarPFLb4mamY12FgGisC7tY5WV9ZuLK5v+NR3W3xXRmgNIQVSKTEY&#10;9PBsOkW60QN6KUotICEBVUKibg7fAFpj2MKzNG6/gavdpBiNLmNOJXFfgilJpqgk3HGosKujjDua&#10;9/bGQm9OuKxBg/GGNs12LcMvbiyMwWtakuxe26lti1ujEJpnNqu5lRDLh+4wCr78RVZrafIWKUNp&#10;JQhjG3pqonSp0vYv24/WwH8WjdQ5be07nYIfx8Gl1zn1IhRMB89LkLrspSOwOh0Pa6NcW3xaO9Ku&#10;dUI8iYqM1YW4ajqW4fuuXseWOC+sJ3iuj6bPjINI+Io6Y1VVoapKJEmKJEmQJRLbW2NAANeuX8H+&#10;/i6mu49w6+YWPnn/bXzw8H3M1RzZOEV9NkOeC7z6xqu4/+gxpscLrFYFikIjH6aQUuJLX7oDpYGn&#10;O0dYFiuUZYlMKmwMMixVIxu1AJazBWaHz5CmAoNeD2VZYrE4x+MHj5pDSFrcQdnNI3kHmfSad1Fa&#10;/tKXOwvYi0Z0Y3ACBW0iCbag2+m/MUam6hIWLo1MYiqZAqAi3NLKGiD63G+Ben5GcryQ0yhdjeAE&#10;JR8udxUuN8Zh5mlzSeFBoGNgXAJSV2r6Fp5BaEGQ7gqPv0JsTR9ctOeh4o6flGYZRuGlV25jdnoM&#10;WRfI+xnmC41DtULaU0gWuxgMNyGSDDrrQaUZmiQ5YXLX279OVrqdNcohaI/DdJnl1GkRgM3wN/21&#10;W7c02AcJfCePjandg0zoDo4ktTmBAyn479jZzUFZE+F667IxB+uzKl7R8dzi57+IRKpd9R2OQfDP&#10;YLGCBF583N1eclY/UEafTwGuVc1ddX4VyvYzXkLw0xL56ZDNX/b+Qoia8ZvTD05eKK8wv0gaGhg3&#10;z9RvcpYSIaAlUBYLLOZznBztY//5LpbLOR48eh/Ts6fY6ic4OtrHo+c7WBR7ODyYQymBYq4gKo3d&#10;vY9QFhnKQkGpGkJVSHWKjeEIGxtDlArQOITQComUqCqFGimq1Qy9PEFRaiyWKzw/WaCogNdevYOX&#10;Xr6LP/k3P0ItDpGymVMd4R/P63LraHTDvbE56yLBcDR8/d91wjSVd5MJG8OKbxdxkreeTdvMUB35&#10;WHc7sJqVhfmKHMTaaWcdOQygraMp1n4UQbSxDYl8Q04HrL2nEYN2h1Oojs472nODrVseYDLBTuNB&#10;KGAC7fF7zn0x72LG00XJAVboOpzGa5H85iVMYNkIYSPcZVnj6ZNdpFJAihRFUaEua8zmGr2swnB6&#10;ADU6wbAHJEkOOb4NPdyGlmmTBWxmA7oUrW/MiDef+J0QXJEY6ocGM94UG2ertT0atEApfFYl8ts9&#10;6RgbMuNkoqM4OeIMFwsmP+8VrJ+L7j6uh6HJ78td4Ylg5oWhT1f//bZC2SeFwV0B6sD57yJgWB6C&#10;zwEXXKSaADmn4cLLnO8QCwoc8OAZRS+mK5gcEFNMtnkI0q4bV8GeMwxavZDnPaRphjxLMRj2cOPm&#10;NRwd7GOQrnBz43U8evIBynqB8vkSi1kJXQosihIoBKqyxGg0xvRkjrpU6A/7EDrB+ckUEznFydkp&#10;Sp1gVdTopxoCCjJJINMM1WKJqgRGow288MINPHrwDEIkeO2NG3h4/xG2N8e4cmW73edMlGlkpMlv&#10;d4CHibS1Jgo7apu7h5bZZmHu/QH0APtCpVslLIWnVNYJXETAWmOo7R4SM3Xu1rjMVB1b7/AcDCdI&#10;xnmJ4CFoPz0tbFHTaNZjhf2fHwBARis8jcPabRrp+itsXK3TcbWQSQ/CBCWgPe6R4Ow2Eel2iwJA&#10;p58sJsyrNk5Q3Dmz5awvQsy8CMs0RRqYRVXjyaMdPHvyDINUop9JqHoJVRc4PT3HarVCvydxZZTj&#10;1u0ruHZrC2mxhzrPoPItaMGThqJsHsyNtnQzfmzQk1Z5aNdjt0faOb3MXlMRoM+ZU0ZXdrt41JcT&#10;blAuM4sZsz/rDByNxKPlYnZkrb2MEIMsvXTX5XuUnSK/jPmhjgs3lMaZdfkXcbeHec/Q/F1Q2G/H&#10;B7IeZ23x9Tb9Rap5ohlgxO9CHUJbXFMRcY3T/PDzWvxdrvDHbM2shtZG75kltnaDmWjPSRDGIRbN&#10;MZ5phqw3wDLp48atHFeu3MKjd/8ZFpOHGGcL9JAgzUcYX9V4/PwYOtHY6G9iPtWoC4V8MECtNIr5&#10;HGmaAlJjUWkIkUIphdl02SR/5T0IodFLM6wWNbY3x3jphVs4PDhAmvTQ6/ex0gkGowE+ffgMKUtt&#10;p16PWM8Ea/f1fsbLrRFE31qj7SIFc7VG2Sp7J9k08muYVJB7f2xNMgzPqg7LxZ/Ft4AJ+w+nkf2k&#10;AC9nBJYpytao2c5wEuiW2ZqyHv1aq2xY3kzFypYIRJVFL0d1baxHA5bA5CBafrDFZWNuRchBZitU&#10;i3i79UVAQSMh46bBtzRpAfYRdXjv/S4paOzv7ePx/cdQyzmWMoHKE2yPc1zfHiO5Ncbe4z3MlzVm&#10;lcT+4RRaAzfv5Miqc1TZEHWaQSg3lh453BV1TAOU2nvzgplh13HCryD0iznAdA8xU31MmRnQmijC&#10;+OVnlcfLXsKCMvsZCAGfKSCZ3O5sujheXYSm722wQbLSQziwZeIOQyzSde1FL9aU6xMAwJ6MZrYs&#10;RteiYPXCOkMci5+YBZbNzFkbJIRLSCHzBnyC0Imjy4Oh/u/W3yHyAcK2vmX7TjzjUCXVBAJ8/zoA&#10;O63dwjUSI9pyZVkgEwpa11BqAtUbY3pyhL1nj1DNCiym5zg5nUFVEpvjIQb9HkRdQ968ienkHJPJ&#10;EllSQSmNvDdCuSrQyxOkCbAoFBRq1FWJ5TzBqlhByh6mRwd4XJ8gywWW8woff3KCe58+w2AIZLMU&#10;KTqmIbp2q3V6P+geHn5F8vbWrHE1ByTz8mxCjXrMJiKBtsWFV86eTkQEl8SgrZmgLMfd+phcWKMp&#10;YvRwzEwTn2i02bwPHQeriw2qxjgw6xBzGBwzAt6pUYw5OZ50jYYeQsJESaD9PnALhxoPtJZTA/br&#10;Sey96QrhIQJfEMyEhHW4KLbS/gkvarw0gLKosfv0GarlDChWqGUKnfaghESlBIa9HF/88m2cnc2w&#10;dzBFWZaYTReYny2wIY6Rp32s5E0wYongRwdnXP5iQ9cSzI29mbnR7XOu2PylkdhSTHDFgzuLi4kq&#10;nEwYvJxXFGTp+wxFInorB9RIQsMuJVlvK0yes/WJY8GMTdBH36hSj8Z+/orU7yLEGsej43JiSQyi&#10;4EcYu4QpMkJBhrF55zsErXFvZc8sQYVX6wCYcbjgWE3XlrB4xhwCCbCDgvivCy5K9mDWjxh6BjBm&#10;a5y+Y6JItpFCmNwWPzfD9K8hnIWuFbI8Q6k0alXj0bv/Ame77+Dg6BAf7u1jd19hPi2BSkDVwKyW&#10;GNweQeYFivkM8+UEqpaoZIIEAqtVibqsIUYCG/kmlpMlhFYQosRypbC53cdyriBRo1QbQCqg6iU+&#10;evgMaT/BaJgikylSn7hRPRRc8cH2PWRfiHxBWqMjeFuGL1tm68KXDcBFMMm/9gAGY/w8mE7JEKvZ&#10;XlLzkjFxsvdkGs3fO00FQrgHRFkCLBCISKXP/OYoSPodKwD2sBX+bVoimJGPnRjBafOWQb1Oppet&#10;I9Gu1XrvQ7l3PGM/gGD1FI8sLQ8ZAxHpu4v8FOqyxuRsAoEaWZZiviqQlAmKVQW9MWi83L7E9jjF&#10;yZFCludI8wSVKlDOayTpHtLeVdTN6o9rRcAdJWgwuUCZ00h0va40SoWkvhCnqeHP0Bg5+ri/zUPn&#10;rfjbUWgk4mNgINPcadaeiNdxN1TpcgfCdalV0pqOm+ehmq1UhGf9wKFrJoAbGb8frFDHFSl/wWV3&#10;kQRgqdPADaZNWrVt8r/N4GnDDKQxbevzEeBOrTsbACGMVuHZlnSoxygqwuBi2+V91Oy5x4u2blTR&#10;snYoTCcJfOHLBTHM8jeG1wQHBuuWF8wyrNY1Vstli5LCcrVAUSyxnBxhuljiydOH2H1+ilokGF/d&#10;RoIFEqUgZAEogSe7++hlA5ydzKGqCjJNoZBhczyGUMBUzbGYLHA2KwAhIJEgTSpUGuhnOVYoUScp&#10;llDI0hwyAapigWQIKJ1iczhAmnjjFBoTTqiABwLPJijQQXg/gu7WEoL/+cwX3eJj2MrfMmaga+83&#10;nTZsnnHJo8dINuW5yaA8Q/sEixGscLiEtsYSuwhGBExp7w1u3twVNWT8QyJO4J336YTYOA5UQVP9&#10;5gyyV5PobKeAWpgcteBi60tU99i/njI2BGPsGPJqljR0EboGEoliVWE2PUW9WqIna+RXN1Asa2Qi&#10;RbkqUagE4+0N5DJFXVSoF2eQ9QIy3Wr6KDw62Za8E9ni6fNua7MgNPGmFphRNQwI0Rp1AUjNp5x9&#10;h9XjMwqPbTXyDLXhJ3YeAG0DtkCU2oxRrB3QvCyzu1ZiHK4tbymlYaN0YZYuTJ99Q9++M+TydJRv&#10;9Hj73GmydeyzoIPN8xbtMNubOzDrlwSoI06gtzpVmIY06YMAOcbSGzxy35x2Z7F1sipiO1fa52ZZ&#10;kOoWTdmE5EdYnP1zCLz+kp01tkQzyBG6uD5Qt8KfZRDecFrd7D03H5fRVleZNpu9zQLAoNdrv+O8&#10;QF0uUM7O8Pjjn+OnP/23eLi7j9HmTVwvMty6/iq+9ubX8KMf/gg/fusDlEkGJDUO90+gFZClOZIk&#10;wXyhMZ+cQSiNdDBszssWNbRWgEwADUip0EsVsrTG9q1r6PdznB5P0Ms1+rnGbKEgeyluXr+NlErx&#10;xTM5nqLsquArBmd9ugvbS0cLipgCYrfNkGr7L4FlFR01cJH9lqI1KCSiZO0aKa27rAAAIABJREFU&#10;g8D40aw3E6XX2T/et7Aof0Czz4UdoEbJusP5w7pOsBTQns+q2fSRpzQ77u2zwGB6XQKfPmKRkqc4&#10;ouuPPsywgaaccPRgitEX0PaZ0oCGQgqBLMuQZxnOz6YQqJFIIBU1Nq5n2BglqFcLnEwq5PkQV7e2&#10;kUoggUZSz1FlG3BUM/rTzH44p88mDEbyJ8xw0ZPXAgIQe2XuSXpdlFCcP33mdLeNnXdW0B/X5tY9&#10;kJ7CZqWojNgpHQOPlGc2QFir5rrXmlPRjBNtm+IuUKPVtIYo7jL85cmke73GENDxIEbctit842OL&#10;NDWCV84Iuv7F2w7SQe20Pb13fdVw2+M4FQEfxXDRiuqcUP4ozlQXmNkNAeesOfhE53VdLT+EORas&#10;qUgdkBkmuhPHzcZZe2KWK80xwJ7zaAKFhp9NHYG6bmbTBCSSjTFSKSF1hpfvfh23795FWa3QEwLz&#10;sx385Q//DP/n//2nOD/ex3goMNUFjk5mKAuNrc0MWiWA7EGu5pBIoFACdZsRnqWoygJJopCkGUS1&#10;gKoUUqnQSzTeeO023j5boi4lelmGb3zlVTzeeYx0KJD6Tv5a06L5k5iA23eRl15QGTAE/7fTmnco&#10;d/NXBM8cPkRwgrat7Yt4vN69NtElYZagnCb/X3SZeiryjMJqrvCrPs2dnSqjGbmt7hSemx851I/d&#10;0lE2h0wARmcQL920DYDNvZva3pFWohWoxpgJrxPheJv9vuYt3YfLP5ThT9EKVGUFVTZfeymXBdIc&#10;yHopqlphtljh9BTYTBOMe0MM+zk+eXoKqYHrmwlu3hhCJgmSaopabQDJ0EVMcJkJzhWh0ZbjLer2&#10;RLYjIxjFtr47DIVIhUC7dkXr0rY0hIjxEI1gnOHjyZIaVJGaj2U0U4RtWcIHUnp9ZMmkHDXB6KM5&#10;Laxh9RxCQiet28UUKdGsU1NG1kDQZx/WOl5fJ59hUhR/61+XkXXTLC3raGJnm4j641s3O7ViNxqB&#10;M7MGr7YQPQq4+RvqRJNcGkOAJuAK68iuR40+c/rJOZJWx5h62hjtdtTd596MB20Basa7DfZ1VaIu&#10;S8wnE5wc7WG2nGC1OEetBXZ37uPeL36C/b2H2Nmb4PGj5xCywGgzg1osoWoFVWmsFhXyDDifzaG1&#10;QFVqiCSHlAJKlRiO+phMgI1hgaqusNFLoOsSeaKx/2wPd+7cQSpznMyPsbmZ4m//5ndwfHqAaTFH&#10;ajKdzZQSI17grIeRZtdFBdIwubf6QMDFjJuvxBzhmzOTO7Isu5CJPTbelHcqlgjufEFy05jceVGX&#10;x6mFzSYEfOJ7UiWkhkmiscbN3hGo3j7HrjUpgkZcflsty85LhuYfCPGnBT1FG14tU0XS5oVHT7Ok&#10;oOHWzwFH49DICcJjzXR2JoC0l6CaV1BlgTQROD+f44UXr2I4ypEljcbI8xR7O/sYD/p49OApeslt&#10;9O7cgC5nEOUUKh3Aef66NZ6OcDRrnBtVzfLXhIh/mdxFLG45wLmootl2pRHJzhdwGb7CTr3zy/Aw&#10;N2LOYeV42Nt2JskaZVZQWTyaSMYZdxvhdezAsI5VO0Urg72oZoxNeyZrQgHCd8L86/IG0mGzDtZn&#10;sGwXoSLCnybaswcqGaPioSXbwrFPz/rt+EXWuCadl0D71S5wOXVL38I5GP6sXePBslei7ZevspiL&#10;J4yd8JGhq+eWbZzMterJamojI6QBSdtVGuVqhdVygeVijuVyhvPpAU5P9rHz8B4eP3uC06NdFKtj&#10;XL36AqTagCgrPHy4h/m8xnRWI00zCLnCqmgOXhG6glJAnWjkWYr+aIiTgwWqooBME7z8Yg9n5wJ3&#10;XrqNw/1zzGdT1CuB5VLhK2++iqJY4itfvIvXXn8dN965iqdHOyQhLMJ3jTxexLycxBG6kufUo40Z&#10;DA824yoy4CyRKXZ1uxTW/WDZ2+0EW6fsaftSCOlG3YZ1rWEQzoBQ38+0TFgGdp7TOAeiVUg2TGym&#10;pN1HFAwY2ndz6CTXm1q1UbQAoGsLy9ImkACOqfTGszmpyuFhaSUu4o9m7UczyWmxkDwit44gDdHb&#10;7WDW2AmDvyO91Hw/uWoBSaGhdY2yKjHIE8hBApkMkKU9XLt+DRvjAaBqFHWFPJUYbeTYOy9w5fAE&#10;W+Nr2N8/wPZmhuTKNSRqAYkKWuTOUTB0aX9z3nEOHNW1JlqV9oVlaEYza7woxb0hc7MXNVw+vvLG&#10;lZLcy1wl7+lxOELoRr7cx6iJsXbGneplGuXQVtmMOziXNUPZYbw9pRSbheu6gsQy8pxut/S3VnbD&#10;W2Pa2PbNBlFLiQssYtTIwtBTWL9At8B8cCzQaaffhXb8T0twLatZfUUgm+jWLDfYZSQqv4aXW8bW&#10;0vE6Mc22uPtuMuyhTNSuGHwkmhkawY4gJBG4D9/DSaM90le0bqP0+98ueGogEQK9Xg4oBSmAxfQY&#10;T57cx7O9p1iVK4zzJTau9fHgfo133/oYiVxhkJSQSYVFUbcHl+SYL1fQNaCVQJZoJFkPVVViMEhR&#10;iRJZmkKhhhAS167exnZvjoP9U9z94tex9/QJ3rh+DW++8QZeu/sadvee48b2FVy5ch13X76Dzasp&#10;0oYAdOB9Nri8t+jraWOsnCAThqLKKVp/jTCKi/CiAhNCCtdkwJmry3AJwC12GqVJWDF6upV271tt&#10;7sDX5IzitizTwNSZQbvvOYKX6ZVoIxnp999TnoHUevS0Bs8pb+bpak4v7j7EJsB4wpiVJkM+wwsi&#10;cjY3i+SIAiF0M3GVoXRDB4GslyNNe4CqISHRH+YYpikGgz6krCFqhcbBqTHoJxBpinu7R3jpzVuY&#10;zRWm51NsbG+hXM0ghyWUyBvDr4lyMPQSHp+Qn1wBhmUAfjgGN6T+FdP62ilOUlFbRRsiZviNsZs9&#10;5YmOpseTfj86rpjTdjnzetF1ifOedcuFIjTSDDcdx9OCuaidaDBiDKvRq6atsGzjDLX1fNfJ2WeE&#10;8gkwc20MZkTXhfg1akW2etl3fBrD2wiVQBvRO3K5Mu1vJahr7BJXDVi6O8E6qoSlrFm3cARrb915&#10;Goy8hkoaEInZZkb7JaCVRq1Us0wiACE16mqFPO9hkJQojn6OROY4OHiOVF5BPriFWfFzvHi1h7oa&#10;YnNYYXZ4hqyncXxUtDOINbRKmtPGBkOcHJ9BIEO9QnOuf9oD6hKD7Av43e/exf/+f/0Rfvazj/D1&#10;L93Fb37rO+iNJG5c2cLf+f2/jVdeuIbZfIHvfOtbuPc0b4yzIU44Lcunji+esY1Jcd0ynv/JwtC4&#10;BFU7GwwjjmDK3N5Epr8FZ3TT/Pruuenkprw7RMQqsIjD4RoRdt+VS3Qg0bIm5do6fGovQv+IExF1&#10;cMx+YRM9aIpvDBaBF+mNo1WjIvjI6qAsQPZIeoZVQLMo0U7btu/obLnwYLqVX5KsIlwClZQCy9US&#10;GSQ2N8cYb/RR6RrLxRJVXaKfSPSHzRGdSBT6wxRPdic4OVmgPx5gOitRLmZI8xyymkP1Rw2Otq1W&#10;gRuPxV5eIofNUei6uvIWQnr6RtwOpNVUEUfA1g3Xo6OrEdaj9mUn7EHnIR4dVywR87NdGpKcnBRk&#10;W/u7JQQ5C9+OAaWfo4H26nviFxkZwSJ1NoTGEe+I0IXXMKMyM8xh6/bkPd7T1kALQHmOojeGNPch&#10;2LWiOfcGiWfG0LaFEiPQhF88e9864MQRtB9TQVDW9t/sFqCUiOo7N6ImiGjGQrL3WikoVUHKRmsU&#10;qxXqqsJsNkVdrXBz+xq+9p/9d3j06T289e5b+PjeDlKd4OXtDfx73/0ufvbeh7j7aoW33v0U5+fn&#10;yLICixUAXaFWAqqosarOkKZN3sebL7+CT+5/iiwV2OwJnEye4Y1v/vf4H/u38Gd/+df4O3/vdzDO&#10;+7j7yl30kj5OpgV0dYI33riDZ3sC73z4M6TssAERS4C4KEKlCsETDENaM3Z+ZMk0QguLW1YyKCJ8&#10;DvKa3fNtLmstL+PbNk4kAm9Py2E40y/s0v9NSXcfbcoyX+u0MP43poWun5pLd97ZsrqNPT2D4abc&#10;w277pzKtMySBZ0wfUtea4UbqtnWMUnericRqW/q1DpGgrEMVjxFMF3EDuh1GjSxLMN7cgKgXqFSF&#10;2fkJqqrCqtIY9DMIXSKVgNY1+lJilElMiwpPdw5x7Y07OD6e4bUv3kGqa6CaINFXoaR0DgETFqLS&#10;gilVo2Ta+4A1uHO31mci9Rm5Y1qOwgcQNaLacZzv5MTwCJYZBWnaE9fQwICMkw+bGB/Wu6YxxkMe&#10;/TgdfM4GzBn4fgtRPvVo5CK5SKNCgAcvbqtSY2D5O16d6IiWdsK9dImBficRnsHj08vkRWn4suNa&#10;9ip7OPgj36E4BCnf6nhpHAfhHAZX2DmyltZae0rFjJW2MBr4Rh+YMTV9bTKv66rGYjFHUSxx9foN&#10;IJGEbzTKcomD5/vo93oYDofNJxnTBFeuXsPOp7/Azsfv4Elxit0nn6KsM/zWd/4W5osFMhT4F3/0&#10;/+Irr9/CycEEab2CqgXyNMWyqKG1gJYCaS9HXS6b7OzVHDuPPsZo6wreeO11VGcPMJ8c46/+6i38&#10;T//wH+Lps328/soXcfDsCb78tW/g7PkRfuPb38RPfvIn6KU5dnb3sJzN6QlhMYZdZxCFXxgxtrHr&#10;l5H1JV8MGqKL4H2spkDIQrE7QQace9ncENgTw0iDripJitJ+Oo/npcIxhAA9jZzbLzOf67bWaAjN&#10;vXwKLUoF4svQfX6CCIspZykitfViqVzaKNAIhu2P1yaI0wWNRLv9v/S0Hwi3Nmuwd0bdGVBzApY5&#10;C9dg1RwTagSUVba4mKxWA4orX43p6Qznx6e4dn2Io4NTLM+OMZnOMJkvcfvmFbx06wq20wxqM0ee&#10;SVzZGABC4vhogekLC4yGOebzKa4M+9DVHAlWUBiBpMlYB26dWUxI/yFiZBXsn9C4kxo+u8GPpGNX&#10;F3butbDtOpVKlyMMk1hDblEW9i9vjhv6Bny479XA0KRuk6MnGI3t64jFd/zb3rdqSBMesrhG6q8/&#10;qjR2NUDMx2WosbBG0T6LjwnXnu6YWytbraNmnANLd5jnFBthYRhaRA1qW93lPIBS2T7kuyg4wxo1&#10;6UDywCW0Cr4u8TS1rdy2bXsqocmJbqouUBUaZyd7SLIUm1duIM0yKK1wuP8cp2fH0KrC04fv4Stf&#10;/za2r72EvDdAVWucnpygKGeoyxLDQR9VVSIVCUooZGmG67e/APlrv4ud++/i9W/+Fu4/2kU5P8aT&#10;h5/i137zN/DSCw8w3hiiWlUoyxrLskBVafQHEuVKIE0ypGkzI5EmNXq9EX7r17+Ev/zpR3jy8FP8&#10;59/7HUgxwI9/8lM8vP8QN67fQp5LfOs738HG1iY2hiOcnB/ilbuvYjTexqCfoJdnSEXn9h1jP9Yz&#10;bHQg2G9NynWZUOdRx/YGdsVxdMrDX2vjlzNIdNtICK8p6wTdywzt2r/q9ZVCk/YLva0QeXqYnsDk&#10;H5AVRhBB83GKCvBIWes2y5IICvMUTF9M/Q6HwqJjVKe2yV6CPLU4eJg5mOSlbM7FNXBV22CXnqRr&#10;WAp2XoThC9Fsu9nfP0AuBVIIJDLBs+dT9PsCt65v4Pj5PnbuP8GHfYk3b6R49ZUt/P0/+BrefV7i&#10;dHKG0/kUV9QVzOdzbCsFgRqyrpCwJRHK24EOjL7rtJ9eH5uiMX5bI4+RMY0+8+GYGSN4siZcQmJ7&#10;C4gO+Qpm3SIuyBrcedWYtoiDpfi6T8gaIwMEAYOgeCiy7tpQgM4j8PZanMiUshklh6+2Ua9916G7&#10;KGh/N3XDw5rAAJExBOOZmAfWqnPNSp2IBpQI+tX8DLWJz4OxpTU7c6U9eLF6JLlNtPvWw+2WwsES&#10;CsWqxuHzY+ztfoTVZA+9HLj+4ldQa4HBcIxZUeD46B5ODvcxPXuGH/7gI9x56Zvo9zfRG6QYDG5i&#10;tlzgytYY5eocZZlCQmJzYxPPH3yI5/f/Bukoxde/+TtYFAqvvJRiPttCUU9xuvsciewBcoid3YeQ&#10;SKGgobTGuAekSQLdS3H3zjV89OAx8qSCSOaQvRxZlqFSJb7+jd/AYp7g0wdPcPRsBzduXcf1rau4&#10;89JdVMsVtq5vA7nE7/7+91EUFV554UW8DfjHd2rLTyIqha1RswZOXKBsfKJHNEdr3Mz4WANFIyHR&#10;eFIA3LYvg2tMk0fXs31l5L1t8XDeOnUoOLOH/aJ9DT8qwQ0Hb5dJW/uO8SoprxBiEhOWuDb2y/rJ&#10;ZV1KxNPuovkcpQCgydSnUO2AkQ9uBGitacUQJ4HhAR3UYOuj7b2ZmaHBYxPNCsxnMwyHOQSAzc0e&#10;Xn7pBqpyjmubKd64NcR0coZiucRg1Ee2dQNXX76Bl19+Afc/OEJZK6haoliUqMslev0RNOpWkazn&#10;+2BMnLYOSe1rW8skHQdgwCnXYC8qfWbbETAHpnRubWrfuaVcYja8g1XoOQGxjGhXlhrIFhrtJlEv&#10;pMuW2wS5j1GAXs3UbWhYaRuMxiZMlZzG1BgG7dpxomdlUyeiy9R2XILMLIQYsjuenNnBXwBstj4J&#10;LDSp6TvsFCYTc+Fk2DlkxLS3Ze3xIPagEkS3V5lbEyDYyN4e8kKUPkOh2bZZLOc4OXqA44MnKOcz&#10;9Po1ID/C8ckzTOcrzFZLCKmwXCmM+mPMF1P8+G/+Na5f3cJkso+t7RtIZA9S1RhvjHHn9uvYunIH&#10;9aTEMC3x7d/5PTzdeYIk62EzS7Hz6BM8232AcrLArTuv4+lf/BDbN29gWWbo5QP8+tdfwfuf3EOv&#10;L/GdN17BEjn+w9//Tfwf/88PcHr8EFc2e/jal17C+fkKH3/4ED/48z/Df/Ff/tf47t//D/DFr34V&#10;T//0X+L6C7cxGA2BqsT05BSHz/YwGA+wKpe4d+8jaJUhld7aklsL5TQ2H4WnDByOQWDq2Z3vl9H9&#10;uLYdYvdpecsQIjbtytf/Yqa5ea5dG+QdFU/2KcPIdKH/SQG7ratVBJwcNCJp+8zwCp0E2lfbTgs3&#10;IUrYbJmwioEYNGbb7fS5k0wDPhR/fqeFjk/ZGqmnxp3KWCuIXfaI8ow7TJ/TAAgJSvdS033Gwrwz&#10;YZAAlFKAUkgzCZlKpFLiyvURzk8q1AqodY1XXr6OYabx/OkB5rM59P4h7lzfxvsVMF/WKAuFxbwA&#10;6hoCbfQsaITZ8bkLf7aJZ9jAzg2ae1/btlFDPHKO0EPzZ/QLaYJUWhu5tgqTO5pcD7jZJLLFxjrJ&#10;pHtEdhkPeFFd4FNbBU7rhsaOzbqSsow2xsGhy3btMorLf4klvIV9b+qa7ZECLqfF8b3lhoumxnV4&#10;DKYDQIUexAlzRXzMYDF2bdv3lvjUEW9hmjsL25wiaFDSztGFkS+CqoA9StRGzlb+iRInF/18JaWy&#10;Ae2CDaLHlABUiZP9xygXByirGVazDI/3djAaS2xsXMHx6TkOJ+c4nU6R6h7OpyVW9QLP9o4wHkkU&#10;eg8SGXS1Qi2uQh4oPNl9D7d6CnWZo9Q99JXC/PpVyGyMNK1x/YWbqGcn+PN//kc4OT7DX/3lj6Hm&#10;E2xvjvDm9gZ2kgxlojDuDfDS9Rew98kv8D/8V9/HX/zwjzHMJV4cb+PFG9ex9/hDXL92Hav5BF/9&#10;6peRZilGWY6T433kqUSvl2Nyfo7z1Tn+6oMfYjaZ4a9//jbu3ztGKiGgBCVgnLn8zGE3soTI7OWa&#10;0KJ9T2Faz1x34UCNERDgQtEiODtjS4yMckLJm/K2P3TAZnDJWgmPmTlt7JYB47ESgW4EwKz1OaVB&#10;HVnAfZtZa22PV+Tb0xxN6ZjCCJhucwAEbclFwYCL2pvywqO56Y9o8ti0WU8V7ZnPTtghuusDbox9&#10;LqH3LCuX0NLQxKpSIRz1RDMOSmnoqkTSTEIhkwLpeIBeKjCbTDEvBIpS4Nr2GC+80seqKKHrEneu&#10;JRBIMC9LFMUCRTlEXVQQowpJvQAgoIVJY2uwUSQJJuxFS38aeWqupJgzBaf84pTjnxplk7YazSlJ&#10;tIT24DOGJ4Yr2hZd4jHGtYEshMta5+5qwxPcLBtD40VKRgn7BIBuHFGp26UL2dpWLlOq5QFpnBHr&#10;iDZGWEgqkc6KCl3TxthfZp+JzrAGMj5V5fpoyxs5ljyJzgQX5tg1zSloDZuAza4XdD9Ti4wn3gFK&#10;TfPa0t3i5y3FmOaFNcbNA+OI0Y/gWJ+mBSmsk6lJQOHwdzkMLUwIOxPT9IiHB3R7ooCAOUt+uDHG&#10;zdtfRL+X4MHjj3E8OcDhyT7O7s/Rz8eYzEvsTc9wfWMTv/bVN7C7c4xnB88wW8yQ5iPIeYL5dIJe&#10;IlDhEI8fP0OGGk93HqIabKBOxnj1tW9ga7CNPJ+iXJ7h5MlDvPfnf4KiP0I63MTJ0TGG5QyqX+OF&#10;fIX/5vt/gD9+7yNMKiCZTSHGQ+SLHXz9q38Lpwe7uDke4nd+9/ex/+whvvvd76MqCwgt8Of/37/C&#10;nTdfwz/5p/8I//Ef/re4tnkVH957Hw92H2Ln+VN88PP3cXyywGJRI4VQ/iYnOxSenxvIL/MA2yds&#10;ai3wnNB5fbaTtS5/BVmSUeO/ru244qKHGvhTfJGABr6upQ4EzY6mrUVUB+uTqRu7pOZlAQSzq05M&#10;HLINnpo+8noCCCRNZiaMKLZKxHaSKLo2YrEiqmEF1L8EgKTlH8dbPGXFTGMrs1GzbdgYaZg6tUJV&#10;lmimvhVSmQBSQA57yLMUJ/sH/z9lb/YkSXIe+P3c48yrso6urr6mZ7pnejAzuEEuSYAEyAWlpclk&#10;kq3JTGbaN/1HMulJT/ukFxlftEsarwWJgyRIAANg7p7u6bvrPvLOjNtdD5ER4RGZ1QDDrCozI8Kv&#10;z7/bP/+cwSim5dtsbPSYxHP6jsWtbUXXzqM/bWETL2KiKKArOgidIMjyIL/SxFvdSmRm6RKwXKes&#10;lM8qGf8qXjTRTSyFTV0smd9VDd+EwbhFARtRPaMh4Oqo3STw6gwy83mxpFThYTPefwXzS8ZdzGYV&#10;Hb7KV4o11GK+S6uskb5SUtwr8EuVNV8youXNNQpK05tRqE2GYK1TwTq+UN0rZWw5H6LElzqxFV+W&#10;79Xmx4SdQY0Ffazx7K1ezb3sAl1zzXPp91JA13C1iA3CgNPyhzT6Xw6xKUUavGQdCMv7ubYgbYv2&#10;5hZ/95OPCBYjpvOIJM6YhxbH5zOSJEU7MBpM+fX7n+Jam+hIsrV7FVuAClI2ex1GswWjo5COsOh4&#10;be6fSFo7PokVcCU7Yzdt07K6HD38gEdfPCFttwgmCfEkQKgMyxH4rovY2uVP/+f/SNT5Kf/6wT+j&#10;dMiffP9/4fbWBvHDT/nq299hc3sbR3t89/t/xq9+/j7vfu0ez/ZPuP/8E/7iR3/D9nab/+v//j/5&#10;zh98h6fPHnN8esJ8EfPs2TlhGCAcq9hKVYdx+cVErEvklxmgUyBzuXe3Vp/ZyKuvmgvm31DOqOG3&#10;qNu8mggj6o/MnytGUUWMpfLY7IUhfGsdWAkuWX4rEHOpqtaItGzH2OMrKpZXE/KGf1wY52GWbTUs&#10;77XQFnX2nF+q0SdRq0voKvrUhBGYu8V1+ay29lgYQRWQGq3nQJA6Dx6TSwuh4qtFvxRaKdD5fmch&#10;8u2fUkoc3+L69R2yLOX8YkiSClJssszixrbDH//uG4ymcxzXIYgSkiQCpRAkQEIeYlaJAdEQ0Ktr&#10;sXWgFsF06xQrcx5LIWuaryVCrtKEWCpCJlKZ0b6r75tifA2N/UYP1nqVoa4tFD2rIrUrpk9VV7P5&#10;YvuTNrpRbPtaMpwqc9zSylriYjkavX4IWpttF4hT4GSdCi63GfIZMu1CsxzLHhZzvTIJ69Z8WcWd&#10;srU1HbmUO+oGPzIUBWjSs8mBGt9L+NSYRundbMYhaEAsPWpmHVUnqvZevcSy5CNSotGoTDMajhgN&#10;hkymQ0bDBCU0oUrRKXRsD9fucn13k+vXdzg7DbH0Bt/+w29yPjhheHHIzvYGKYqnLw+Zn85IQsVk&#10;6rJIFrR6Fo8+ecDg80+QyiXSivNZQLvTZ348pOdI2rh4bsr3/uQP2bxyB2U7/Kf/9L9hyQjXkRw/&#10;fcF3//B/Zz49odOG3WtvcvzpB3i24JOXn/LBo5/jtntYjkbaFsgOm9sd/uvf/BCVZlwMLxgNxyAz&#10;bAe00th1hVdXCC4uAWCNmRtaYDmpFbJVPLMSJ2uqKZs275vrW/X6X428lwWpXH6ZXFPU8EkU99YI&#10;sLLukrPk36VubE4QdYLIoVC8L0plJm9T1RC9tBMNqSWW7TYjI6XBk1/FjCt2rJcW3FIUrOGQTWgX&#10;605F6kyRdzGvTeSwlyxzK2vIpGEBl+uw1UQXDM1M1V3x7AoOJsss7oqau61gBMt7WpNlKWiNJQWW&#10;JXMXuQIhBb5j4bQkjm2RdVoc7h9guz5t38Xpenz7393j6GRCFkS4/pI5aRA6QxIDrQqiS8lrRv3q&#10;BiwL/aXR22pkDRRsUk1uOeqaEoJZvipdpkU1aynd0aYUoKCVakGmDOyp10iV57tQGer1r5GslfJi&#10;Nr3ssixjMapAomb5GkAalm5VV53Rm9ZWfajNBtYJqXXvvkLJKtzAZo9Fs1RzrgtoiYqWzdaWNJ2l&#10;KSpTuK5LGeezzMBbLIOZcFupZxkAiCgEZYO5Gn2tx0eYjEPU4FwpMSYPrxsdogHvUk2SZoMGji/x&#10;r4pzyssFQYBlW1hOfo768cEBH/ziV0yHDlHYwbNDkiTEQ9O/0qff2WYxHmEpQcdpc+2961y9ep2v&#10;f/0rvDx4zvnZDiiYDk/4nXfeYXETHn/2mE5vzO23r5PoBcMXD+m5Q9IkQ3deYxLC4/19zs4j9jYs&#10;ZGITxIInTw/50ze+QTCc8tY7X+Pua7dIVUqv02V79wZvfvN77H/8A1Iu6G7t8O7VKxyfP+H+sxMe&#10;fH7C7Vuv82L/jPtfPKXf38ayLILpEV3fZSwkUTRn2+sQZRp7RfY1r5WdzyDqAAAgAElEQVR76zRs&#10;UzhWCFSIIvM0lYqJ1SuuB4s0tjAVbKA2qWWN6/tNk2hXu2+ymPLb2rqWrEnUWEP1zLSaGt0uGUZt&#10;/UWUwKjcdXXhZQrSnPkba/S6uKsKUVgF0q0ZQiXHc6lavC+bJt3y7VVHpvndWB0v6JUiTKZwddch&#10;2zhHKK+lkqflU2GUNW4gyJWeJt4UFrpYdqZaEhWkWQI6PxpSAr5rk6QpaZaByGHWsiXOTgvPucaL&#10;Rwec7E85fZly/a232L3SZ3A6wHYEUZzmsFYJlo6X+YTzk5nMjGvFKJrxYK8kqyVBmChdMt7leEt4&#10;1hS3soI6sEyFtnhUHLVY3CzosREzUtSRg7MKeipb1cvsXKYiuI4fGEGS1TsFrjXbXO9BaNZdKDga&#10;avNcScdGves2RJfFVu+XfEnUeVRd2Tf7KkpltWxUmMlwiiHn1KJFXaFcN848Mjnhwf37OJaF7di0&#10;Wi3iKGIxn3P3rbdo97rleE2BtuxR3r65frW8XyoOa6LL1rHHGkcTBV6tYlvJB4pnWpcH4xRBqBrQ&#10;WiEbWbuKCsvjHrUmWCz4/PNHHJ0c0u+32Nvd5eHnjzk6OUZKh3a7i+u1icM5qZphy4woGBNmc6xE&#10;8YuPPsJxW2z1Wzx58hk3b99gMpnwpS99jW//wR/z03/5MdP5GVt7V3i3a9PutJmcnuO2N3DmCZmf&#10;MB+fMD4fMl9o0lTjKUWvp3D8Fla6oOVp7r7zJYbHp7z7lW/wX/78/+Fb3/42H3/yK65e2eXN3/mP&#10;DMbnIMY4bod33/0DPnt0wcv9p9y/f0hvs4+QivPBC7qtLi1rRrej2LvSYzju4bcStEqL3NqVYF1B&#10;3Fe466pXTKFaMYL6VoNGdStYarZTENhlxEWFDQ0+1MzYk1/GXu4VYdC0FKCKVDT71WQ4Zok64yu8&#10;kFUr5vp9s8N14qounR/e0NAmTCXGZAKijKY3SXbVCigjJoVxr0mw6xhurT1DGC0lf806W+5lLFyS&#10;taAUo92yTjPlVSFsVxqtxq0LBiAKnlgJr0KBChbRsi6xjLbW2BZkmUZrVW5Lcy3Fxl4bom3G85gI&#10;CGYBwnORZFi2S+GelBK0ypB2MSuq8p4Yxskq1tev1QCoJlxEOc/FXtDK7bquZm18GrAt6cSkyeV7&#10;xk4C8zKPFq3vfBaopfVe1lYnjZUxrV6Xw+Q3vV9jG8t/lQFQB+iKsGn0z/R2mPcq1qUb7zb6VGoI&#10;pkVZKBDrZ6eMvC7rrdeptSYMQ6aTKdKyiJKY58+e4XkuN25cJ4kijg72eeOtN7EdZzl+0A1N0KS1&#10;ol9VvEdDERJlidqtdSlZG90tyNzw+hW0aIr1go8Kcn+3iU0sBbNAqZyO0izl9PSUKApAR+w/f87+&#10;40+4GC8YLU7BgzCaMw0WeJZks9tha3uLlyfHaDclVCNkyyHTkOIiPYvbr7+J0BkHL18wPHvBYHrB&#10;Vn+TttVmK9lkfPECKzqm1WohN66RnTxhcjREh5AtFJu2S6IEezeu8tVvfZX+7XtMZxPa7TYwJz2d&#10;8fabt/nopz9l80/7PF2cMjg9o79xje3da5ydn/HX//BDTs+GSOmgrYzZZESr28KyJaOLAc6OYjqB&#10;bm9Ku72Jlja7e1NjzZkCQV+9H9K8mlplxWTr7Om3DfYq2l5BjIbLuqZ5VWhR1bEMDCkeN2zQkpjz&#10;Uuu02bxg88nlsFkl5ibx5cy2EAmyLFOtuTY1/dLZSEGIZtrQSgmqWyVFu7I2ZsoIb7P26mnzkMPL&#10;xHO9i2I5zlpyE6OsKIO2ciltjlBgnglc3WxuiatvvdXV31ILl4U6X2RB1RohLMaDEVmSYDkakQnS&#10;NMWy8ne1EmQWpBqiMMFSGbt7fU4+eY7T32E+m9GxOjgWZEmCwCFLMhw0KkvID8uwMAVENServhUz&#10;ynjFM12hbsO9W9CQXlqqS/pqlsfEg0suUceN2iyYNGXObcm4l7RHdWxhVUslmP7N14oEXblBHb+b&#10;z6rvKxS8BkeLSzUmwFweErA80U1Uza5ULcrumsJoVRkuaKOqXUA9nWY57zlvyJKE6XDEm3fu8HL/&#10;BZ7r4FgWvW6Ptt8iDENGgyFXru7WXcq1tpudNpS6Aj81Rkayy/ltUbzaQVPk7Kp4XIUnRhGtSJKE&#10;MIywbBu/5WNZVq2XGgiDBVEYIIQgiiKeP3vE48efEWQLBpNzJqMFYZgQpTFngwsWiwTL1TgtQZAI&#10;4ixlrhSxTkFahElCf8NlY7OPUJLT0Rl//v/9JToK0WmI28rQPoiF5s611/HcPiLxyMQuTidGDl/S&#10;lV2ym10OZge4UrHVga3+BknscHGy4LUvX+fR039ldLrP3t13+ezX/8TBiyeMxgv+7q//K/e+/GV2&#10;rt/kwZPnJI+f0d7cQNgwz+YkaYpnOcgsIZ3EWJ7Ac/MIntkiw3I1fm+IijZo9S3sAsg5UHOwmb/r&#10;LLWpghafRuDY8nf9lfWq9XrXdY4EVSJ5AWU0cLMflaATqFJYl9WW/TfbEHWCvYSnVcJPUaKxrkRm&#10;NXjVGEc+fq0KodoUSWajutqTqqE8TMPMxLJkkHkJ2SA9c79lPQKgiiZeCrAVD4gh4NckZalaMLoj&#10;dMOrodG66YCv6siZUVl4Ha9bq6EXbVbJWEQdLGVdDQe8yLFBaU0ax6g0BSnRMs/o07ZtsrTAJkma&#10;ZnTaNsPxhNdfu85rt3d58HRAt9simk4RQpNGGVFkkcQhvu4irWLPs02Jp8u+LOVovrVHFjOzbiHE&#10;9Fbp8kTPgtmbOCHyrpaG8yvy+VXS3URukxgayl8JS9MN3vSvN9oq3b1Lri1YKtRrA0CL9IvWElYq&#10;H5auRH5NVjZlsa73WRv9ree/bwzrMlmOeXZ0xQdMNKsUf6NwA3SXV2/ytSXtNuBRsDSh5TK4WZNk&#10;ipPjU9IkQUpBlkRs9jdofeltgumMs9NTHNel1+vR7XaX/byMZtepCbr+WfNo6hosa3y8erUsKw24&#10;NGMQylFmGUmcMB2PQWf0Nvv0NjaxhIVGk6mMLMvYf/mSdtsnSWNGkxGfPvqIwxdPGI4HDKdz5oEm&#10;ERpFRpZoBJI0ypAIhGUxWgQs5im2IwniGFtaZIliPD7FAm5c38SxfGzH5+69b3A2OGYSnXP33mvc&#10;3r3GfKTY/douv+N/jas3bvD4/mOmp0fEwZjT8Y+ZdOb4TsKNmz2evhiTHo3oPHtAmib84gf/hXt/&#10;uOC93/kDNnf3+Lt/+BuU8PnxL3/Jw6f/L93NbTb7u9i2x2gSMRwlWNLOMyLKiJvXEhaRJEosZnPJ&#10;tT2wLIf5eIFjDZmOBfZKej5zwpf0LsSqdlVM4Svo4NJrvSG9qnU279eViPyZ6ZIv13Abddb30y3L&#10;LbnhUkwZz03ToLBaKmIotnas5gEzW9AIWfSzINglo6otDuuytpJglsifB40YCgAs+1ysrWrj/WWd&#10;NSZSh0VBU4W2jMmUm1eTGa3y9Ip/GlsraoLZ+KEN67Ig6RrETFliaPV5/auqTVGmxD+TuwvI0pRM&#10;pSgytNY5UWiFY4NtCeZximd5oBNankVge4RhwNXdHi8Op8wmAW0/N8WlkKCtvCNKI1SMhVruIxeY&#10;UepV7mgDi0yNqYCNkCX+SINRllaVMeDSslvCpLmvuUl/K3vDhQk9g3GXfFoYn0bgV5O4WTNzhaA0&#10;TkEyw/R0KZyWtUoLpbOcn5AL1XXeE4qgyiV91IVJvd+1ITbGtlIvuVBcubfSfl381BWchjZh0sla&#10;BmggN7JgqGUjAkEUhoyGI6QUONJiOBgQRzG+30JnGVql+F6XLE0YDYdc7/ilpmruKDRbrMHE5DlU&#10;5fJeCSoQr1eg1zC5cky5jMgFvFKKKIyZzaaoLGM6myC0QqHwW21SBWmWgoDBYMjhywNuv/EavX6P&#10;Tz79iMdfPGYRTEE4aCWxhCaaJ9jSwmvZKCtE4iEEZEkMAiIVE0wTHLdFmipsLRCxw+7eHn/wrd9h&#10;a7PPg/uPiOMFi/mYxXzMSyERSYyKY261b9DbvoUQNj//8U8YHB4RRkeMxwFx4hMsHIJsxuhsxvn8&#10;HHvjM650BIvZEU//6pRxNqblX+fgbMh4HhKEKYsIzp8f0WnPSZQkyVLiRYpKBEmWsr1lM49Tru4o&#10;dJYQsYXf2qS1GaEHCYtFzGDomek7m+EFFfDXMdQSCQzUK26u1mOWMLiVwZVF7XPNWphRa6XtFpHP&#10;FcGsQ671e52bdRXl9SqxFxUbQr1wntdgUAyr6KspOEuN3GBkRsNNZlApDdU3YTZCs2xDGBeaFZUg&#10;q+amYW2sVGlYF2IVngX8zAhl8yqZgzYbZ9WlS6P88nsta5gQpdCS2nhPUFpWpuUnLEEYBmRpiu1Y&#10;CKlwXaecV1l4eXRuTdtS0et0CBYB165ucm1vixf7F6RZgmOB5UgsWyKEhWVZKB0hdIyQHuUKf2OK&#10;8+NwC2FXBAmZlJILdKUUyHLvSal0FYE0FcB0JQcKYa2rxCcVqJqi2vysYFehpRm9jzE5y+15v0k4&#10;L6uXDUWv8MxIkcfux3GMUlG+jc1p5TsY9CpdrvQRQe6ZWj0i8rJrnWARYu0Tcwg5SumlemIwsKZB&#10;sNpl0fja0MaaRoeUjTEIbNum1+3kQi5TOa4LiySN6fS7JComjkPCIGBnd6fMFJiXXsMrG31sZqwo&#10;yq0bwquuVy03JklEEARMR3NmsxmT6YTFYkbb85C2ZDgc0Gm1ydKUwWDA48ePODzYR+uY3d3rfPCL&#10;j9jtX2Hiu3zx5BFBECCtNkLD3pUNIh0TJZIsS9CZg4gtklTR2WjjdCDIUgQurucxHU1JDg54/32b&#10;3/3db7G5tc2V7U2ieI7jgko19x9+jiZFuxCogGx4n2B6BtmY4GyElfr4vU2UbdHZlMxmmr1ru+z0&#10;r3B4+ARtzZDjc55fjJmGX2D7GxwfTJCZg9PyCRYB48EZWsBmr8+mA64/odPOWGQ7dDdsHEfQ3QyY&#10;xwnTcRuRWbS3fTLpsbhIcuFs4m5zCpvT3BS+2nAxlUktlsxUraBNXkflPll9XhfSJhIYYR+l3FsS&#10;gm6OYVVEm2uDzTR7q5a1WU4bCrNACFW6RS0B5ilVeZWKKj556fLWosYI141YIGtbcPIRqMY71c9m&#10;DvK6XkzF4JeXuRmm6mth7TX6Jgrn/SpRm2XLNTVDOJmsyexX/n4xjkuIvPitlxAUBRQrRUaUKn/R&#10;76rOAkPCICSJIjzbxXU00rZzl6oW2JZAoFBZgrItFBLbUswDyFRGf8tjM+qyGM0QWYyQuWBOlSoj&#10;w6VQeSauhpULogxWK3Y+SfJMVvlZ6dUMZVmKJXN3r9KqtHjrHpP85CPdmO8S+KKOu0Y3KAT4ysOm&#10;xVkTkk1viqlxNKuqUWj9mRDMpnOePf+Cw5MnBIsLxuOXdDst3n37O+zsvMaV3dtIaa+RdibeCVbP&#10;gf8tJYlRn0np+YepuFRqvzKynonaG0UEcuPk8lfoCSv6gKFo5XSSu2mLq9frojPF4f4BnVabKA7Z&#10;2u7jWDYzYaOSjJvXbxIHYX6qkmPX6HBt+yzbEfU7BWX+VpA0mY5B3RVHkkhL4Lf8fPdCkpHEMVGU&#10;MJsviMOAlIxOd4P5fMrnn90niWKOj48Q0uLs5BwdJ9y8tsONWzd48uwxz4WN0+1hW5LYThFijs4y&#10;XEeQCRCORAmbLdfHcx26G22OTo6Zhxm6l/Da3Q7v3XuTvSvXEARs9HzG0xHXb10nfDrn3rvvMB5e&#10;8Iv3P+QnP/6Qnc6MO7ffwt10mQ4gDgSJ1rgOCDfj1u3r+RbZcUinK7n1pRt89umHHJ+fMgwlgXKZ&#10;7o9JQxuR2WQnY7QGyxZ4FtjRiF434/pVB8+XjJOQmDb9jsKyOmxe9zmSE2YLn0WkybRNSlJspTIT&#10;BKzfxtS8zBNgass0pR2XH5BQF+bFxJrEV1yGgFyHbOskkNHFVaJdI/hFYfUZ7qpXK+Ir/SmFUSE4&#10;V/q6IpLKd6q7lZ2sazBZx2iNwo15qSsk5nXZoNYcytEQjMVTYZhNpjyo98WwrJfDlsu5KBhXHkSk&#10;y0MyChuyct/qsr5CdgghcsUHcqXG2J6hyQPbhJRGp4v8vxKlM8IoRiUpQmdobeV4rTSo/KQXVwgy&#10;pdEqRav8YAxp2cRJQtt1aXk+iReSzVPI8jXBLMnQKCxhFTnCSpis7g5ewmappc6nM+bzGbYD3V4f&#10;pSCYzZFC0Op2mE9mtNptbMdeRuIuYS0olTpRIN4yC5M271HAvNhaVvRnfbDjOvJe8S5h7Mcv3iuW&#10;VJYWfv6jiPnIfUlBGPPy5RMO9/eZTi745ItfY+sER2jmzphg/A+02l2++fXvcfft3yvnbT1xVx4F&#10;w2FQ62+lRBqj04YyVNZdCeS8vhzAcqlsCyGWe4mXtqgwcweIcsyFQC33aJf8T1MtWRlBZUWrpmt+&#10;eV+hCIKI48MzLs5OabU8jo72uXb1Gt2NDcajMW3f5/T4kGs3rmE5NuPRgK0rfVzPWZnZtVcjOLda&#10;avjNV62kqN+txqJIk5QsTZFS0u62iZOEq3u7JFnKeDhgEZ5ydnzCtb1rHL18wXw+xnJaSOlg+4LJ&#10;bAJSMJ0v0Bm8fusNgjRkNhnjLY+43ei2CbMRfj8PkAsXNtNwgs4y5mmK09FsoOm5NpZQ7B+8YDqc&#10;0247xNmEOM3wvSv0N3bYvXKD2STCczr09rpE6pyjRYiwbHo39/DbPpux4o133qO7u0e7nfDe2/d4&#10;8elTOltdTg6OiLKUMOkwm2ZMFxFJJHGxUanGch1QGb4rcaRgc6fL1k6Ldj/Fcc4ZzRVEE0Jl42gf&#10;Nc9I4haDwQRbSby2lUe1mGuWVRKCitlc6nlasw5Uf54/rSdEqGvpZv3rtNDVbVHrhM5l76zv2UqU&#10;42+JqJdfK+ZTuQ4DZvBKAc+S61Z9LdaSX9WMaP6s6lt19f2mQVV9vnx+L+uHqAQpDWgb+pYU9Qcm&#10;3It3i+T5QlT2n2w2LCpxYnoDatHFunwVpTTBfIFAY4lqjFIKUpXi2Da2DVmaVf0ApCWJooROx8e1&#10;wPUckjhBLLOMCSWWfdVY5Puei0CnSogZlqbIGbfWmmARcXLwhGAx5NqNO2xs7zKdTnAties7SCnz&#10;VKNS4Liugfd6/UQsYbm6B9eAb6E4rXV1r7v0auRyo2wNa6XIlxmURluC2XzO85dP+PzBpwwnR+xu&#10;bvHazbtYEna3OmxsbLJ/cMjB4WPOT15ycvSYO/d+N3fr6ywXeo35LIdr3K6mvRLcTbWigBFCG56G&#10;etUFfuaHqVU4ZXK1vK16Z8pUtUvzI1++UKXUvdRrVJYRFIEVEkm4CDnYf8nw/Jybt27Q6XaQlkWa&#10;pPS6PUbjEZs7O3h+C9t12N29ihTWcv7Xo0dti9iK8gJoWfOcFWO9/LpsR0tVLssUYZALuFbLZzaf&#10;EwZzRuMZYbhgODrnw08+JZxP2drq0monXN+7QRxHeK7LZDLjk8+/wPNtBpMLHH9Ja64HMibVE2zf&#10;YhJDspjhaRtXSDzHJyZkFodIJYnHIXEcEywyOu2I7W2fm9d9bl3fY3ARMZiPGQ/O+cp7b5LEE3Z2&#10;91BJwj//6z/TUTb9navM233u9nf4o//xz7j91rsoUh4/eEC31eGDz/+V4eSM6UIRpRlhECFSB0dI&#10;PMtDS0UiUjq9Lv2OxeamxUanT6xjjkYTeh2L8TTFtRSOyAhCC8eyUFmGlbps73TRBMwnClsYsf2F&#10;JVcTu5cITSMY+JXX5ayhTjXrkaOO6oXl+6qWK6G4vtXVXl3W5m97icbnb7qK/ZXGuF9BGSsWQnli&#10;xoop/W92+Wmjjsv2Na4x2Jcfy3Ll2qexXl7wR1nfA1krKfjtQVaULAqWFeQNyWWdWoJOMhazGcJw&#10;FQs0li2JkxjblkhbYGGjRYaQgixNyBSMxyHb2z06bYc09VnMQ7IkIU6T5QEMIk/+TYqFIhN2ySEL&#10;T0ORKS33IuSBX6PhIYf7HyNUTLfbwnNbbGz0saWNY7s4HRcpJcLOma6kiqAtDsBYp4QVdFhdheVc&#10;7eFdycz2CvzOl210+VZ9nZxKV5AClaWkWUKwmBHFAQ8eP+SHP/ohk9EcaQU8smLub33Knb3b6HTE&#10;YHiGAlrtDq69R7vdJokmeP5mLYjNmOg1/VsqUs2bBiKVwqZ8qVCeivcLab4MYkoTVKZwPA8pJUpl&#10;OVxX1obXoWx9h3WVGGTpTWgG0pbWN8t1d0W75fLVr72DY0nCMOHRkycISzKfTQHF5maf8XhEnCSk&#10;aUzL83IPiVKrwXSXgq95wxDWlxo9heJf9LlSx0UJv/w913XwXIeLi5Djo0Pa7TYXF+ecnR0RhAmH&#10;Ryccn54wGs3xXMnB6QDHkVi2w7/75re4uLjgu9/9Dj/+8d/z+MVD4kiwCCWLKEBYIRJFPJVYtkUq&#10;EjrdDMcXWNpBJRHSlUgktqsJ5glpatHv9kFr5tOQeLfLs5fHXAym7G5vEiVzkiDle9/9U/72Bz/g&#10;xvUbfP/f/xl2kLC5s8uzzx9CFBKNF8TzkBdHL/nBj/6GJ8+fMZnCaGhzNpowGKdkiUUcxrTcFo6t&#10;6HR8tO2QSQ9/q4234TEaTGh3FnQ7IVmYcHMPBrM248hBE9JxO0gvpr0Fo1AxOo+QWmLnvhzT/0JN&#10;q1rL8Au32m8lDCp1fpXJ/3bc2WwmF9CrCFWzsjFZ92XItyrcqtJV9p31zkFDaRDN+3nrlfV8ueAr&#10;fPWiuXBc657heSis7iXR1zTny4Z5Oe1RbkuhDo2aZUKhD5hMZllCUB7iYCpDde+EGXG77IymkX6T&#10;ysrTxRxTMgGzR/lBAvk9LQq3emW5pknKbDwhTRJ0pnCsPFJbLK1clWVYwgahyFTupvRsmzBNGc/y&#10;xCUt32E+j7Hl8nQvIZBaQBwjlI8QKQq9zCNcnm5dCsJqB4RCaUUSKzr+Fr7rEIWai5MDrr/+JhmK&#10;NBHYlp278qXMt/ropWWnl4snBZ5QOVPN6S29VBXIjblsItWylKGQr0O+8n7pTdOgJWEUMJoN+ODj&#10;X/H04BlHR8/RaYjOErZ6fXr+BlLtgi1ZRAM8Kbj7xpc5OT3myZOPcFseXtvl0YtPGAyP+fo3v8/u&#10;tXvURa65zMYywvoyC69mJi5lrzGemvKbL5Fkacp8NmM6G3J8dIzvudy+c4cwytBpSrfXw2+1kMu9&#10;uYVCLGrN1cOshFha4eZLGgORjW2Py29xmDIZT8lUykJn9Ptb3L1zh9FggM5SfN9FoLmys02r3cLx&#10;PDqtFpZtG8s81TDXXTkPbx40c5l9b4DS8Dqtlq2e5fwjr6PX7eA4DkEUM5lO+PijT7Fth52ruxwc&#10;aKIoQ9qQAJFOODw+IVOKOI24c/c1Ts+/zJOXp0TpjJSIWZAhtI1rKZQSpJGm7XWwlU04CXBFgmVL&#10;5qOUjq9xrYzZIqPTucJX3nqT+XDINAgIZppUpSgsUpVyfHHE2/fewbJdvvLldzk9OSSex5wfnnF1&#10;uuDKtRu4ns18HqBtm7/8q7/iyePnSNdmOLjgdDBCCcFGb4s4kPR6EpFKNvp+fjqfdJnPQzYcCzGf&#10;srUhmQcwibu0/SE6SdnoJmSzPGNhMFGkQUia2gSjKY6lSXVqurULZm1O6m+jhTUe1SzbxgQ3lcg1&#10;qFXbGlW8VTJsbfTxMq1RVNUWWzwKTld4lRpWRE2ULK1aUeSDNV3S5AD5jZGbr7BIayHLxfaqWuml&#10;4ClulCBaMv/ydwEnQ30omi//m8qVKF9Y58oqn5b6xvqzyvJH2lgHNN2pprjNP4tI5Wps0rBqBEKr&#10;koEWa33rlicEcH56jpWBdG3G4xFv3H0DpTTxPMTuOKA0R88PGB+fY7l5wJ6VSvAsMpXRciwsS4KU&#10;xKnCIg+4wnEQiSDKJFGk6XU7zGYJgSuRwkFriUIjtcLSioy0XMosZqvUmyiOBcmfJCp3gXf7uyTx&#10;DL/VQWARLKZcnJ0iCOh0N7n12ltkKsW2LYTwiOM5Qls4ro3tuOV8aQMylRAt+f8KVZT0TLH9L/cz&#10;iCKjSBE6sRTWCrGMBs5TTuZkqAnjiMF4yMcPf8UP/ulvOTiYcXYe4qiMtqeJFpIr/TFvv9XnT7/3&#10;PzFfaD67/xFRkjIPUrLU4etf/w6fffFLonjAfDFGpUPGo3fYvXaP2r5dw9ovhF2JPyvkVPCEYn94&#10;rsTkh5wITO9Q4X5OM8WLZy94+ODXZDojSRccnz5he+s2WiX4nsOdu1+i3d2qCKOwIEv6F5W+ubxW&#10;lmRMRrFcEikyeuVxFPme/C8efoFrW2xtjtm5sku71cISGtdxmE4nYOdt9ft9pLSQXCZsTf5p3luF&#10;1/LJsj9qpXwxvtJybijK5buC5XIP+G0fy3Z4uf+S05NjhqMFnuszWbxkHgTYrkWYZtjLg2ie7Z/w&#10;3370z7x57zVQcGX3JqOFIFU208UcGwvX0gihkL5GZhaSmCTMIHVIEGDDRtuiZ2dk2qbnWQwGUz78&#10;5CG2TNnc2SSapSyCFN8TvPXa60yCMX/xgz8nTSTRIiZOAlqujcw8zk8v+PLbX+Ib3/seni0ZjiaQ&#10;aq70emzvdel2LaJPpyA0b771DlkK0SJkscg4OjnDb/k4tkRmY660M/qdCYGysP0Ws3lMKjXzRJAE&#10;CbawsDyfUHkkqcTzJHLLJhMJ52dhPUOYeYkm5hVIIEwErSOGqZEXz9buj65mvarCXEMsEepyRWBd&#10;vXWhoyshoJtIdWm1NJtdF2iWn3JUuRlX3F9mbtnVjq9rkUr/XPbdVDKKugQGfCtGVeWyFiUoC65S&#10;H8+yv2YXygQy5tTVNerSe1bKy+pAjqbe1YwSFyaDEmCpZVoXg9hXILxkILNpwNnpGdv9NlvbV4gT&#10;m6eff4FeaIZRzGu3bhFGIV/88/t8+fffY5ZZ/Os//QKZpLQ6Lm67RZYlSGEjhcD1XIRSnD46IskS&#10;rtzeQUoHoW0sy8HSktlkwvaVLVzPwvHbJNkUEcdoRJlXWqLQOrih1LgAACAASURBVEVa3qq3oxjq&#10;cv5c26W70edoekqmEuIk4ez8JeIowbN8zs8/Znt3J7fQs5QoWnDlyi1s1wPhMxqccffuXbxWlyJP&#10;c2nCCdCqzlCblpCpOBUub0q8FeQe5QwtYBGEPPjic77x1a8wGgV4jsBvtTg8PeJHP/tr/uXDXzGK&#10;FkwmIZOTFB1Zeb2pwAFQkmu7b6GVi8oW3Lj2Go6tuHp1kzffvMP7v/6A0/MpjjXm+rWr3L31VXq9&#10;W6v0UiJE8TujkpJ1bGnSp1wmGMj1cYGFJFMZ0hIInQcMzmZDEhWCFDx79hh0yhcPH/Ktb30HLRMs&#10;Uq5du0Gvt00G6CLPgJCUKVtLejTmfiU63ljbbVj+cZTyxYMvENKmu7FJuJgRLgLSKGT76g6TkcX5&#10;2Rkvnjwh0ylv3LmDQHN17xqOb1EshxWUr2kKZFH7NO+vxiGIlXLV77z+1fif5Xet0TLP/pCjpWb/&#10;+SG/+NWHBETEIQynC8I4wpaAsNBYCKEYxwt+9sHHfP70Cc+fPidVKWk2IFjMIBMoLVBYSCHxLInj&#10;CCzbJtaCKBNkab78kMSK04VGK49Ou4PbmjBLQnxPMooWCJ2RxiHtTov9oydoIZjHFvcfHdP2BD1P&#10;0Ou63Hn9Gm/s3OLoYJ/T42fMxmOcfpuvf/MewaxNoiw+fXZASkYSLfjlv/ya3Wt7LIIF5+chTtul&#10;t9PDIWR7QxHMwcMikwEbXY3vuZyc2/huF9uNmY0THF8TLSZYQhDMJIPTBNd38OUm9spmW2F8Impz&#10;VzEGk/82U26+QvK9AmkaIn7F2SLMMusEvnFf0NQQdePFZp8MuhJVO7o4z7Ym4XLbxbTsXxUpXtda&#10;zeerUZM1l9gSCtU4csZQWJ+XDKUo1WRha95cPtF18lyOvMniL/N+wZq21rVdDa0auzB+V69XbWVZ&#10;ymw0ZjE4Q2hNECmePjtgun+Oc/0aYRKgkggVjxnPpgwjm0fPj7h9bYdkHuK6LirLaHc9JBbBPD/6&#10;cef2DptbG+wfPSdIEnynR5ZmKG1xMLWZuxZ2p4+9iGkh6XW7y9gvhVYZ6AwhMrTOo7dLfDCHsYSi&#10;0AppWwTBHKEjHMtBKJ8nD5/i2hG9rR5B3OLRo/ucvvyQTs9DsMO9t77GlWt3sS0LIWS5y6C0nUvt&#10;SK+A77IrnxlVzYgUoBRKw/H5gL/4bz/kVx/8I9/8xnscngyQesq1nS3OxycssgckMmY+d5lfWLSF&#10;y2bf5+rVPcLFEPQM15a0Woq9vU3ubXyJ5/svefnyPg+ffUyvtUkSTtm7coOW/wY3dq/zlfd+j+7O&#10;XkPZX+LUcny6eWiH8U4F6YqnLBYL4ijC9ezcck4TzgcDTk+P6bQ9kiTj6PiIKJqRpGdk8TGzRYK0&#10;t/j5Bz/HsibsXdmk95nLjcEb3Lr5Dn5vu8y4Ww/wXE1oYnq2RJmJSNeYmhACx3N5/c5tJqMxV3a3&#10;mU7GuLaFFjAfT/B9H9dvEycpjmNxfHiMa3u4nsvG5ibtVnsFIpfFJVyOEI34ojXlSqFb+IhKAyG/&#10;K4XIt8wqODs+w3Id2r02WSpQqSSMQi4mAVqDbwsilWCpFM8F1wPXF8yzEU+Pn+A5Lk7HwsokWQwq&#10;VUSpwhKSNI5wXYs2AiEtpGVhO+D5GokCV5BFiigdYbsCHULbdtBZhN+RpFIR64BnZwMyJYkTB1e0&#10;cLIMT8ZYScjFwRHnz8+xnDl/8/f7HB6OeP2Nu7x+QzIZH6KzNlYwgniBSlpcu77NdLHg7DwgSwUd&#10;6bDlCYjmpH5KlMEw1thuGy/VSDehu+ESJHMSnaKEw2yUkKY+jiXJVEpvU2M5FrN5VLeci7SCZnrB&#10;y/i6SVDl2sMla6xrr99gza7Iw3rh8qG59cuMuqxd1b6vNc8L96/Zct0CL+6Zbp6qU+tcTHXHY+H/&#10;LJQb3RhD9bIp1It1/SYAKu2pAo+uPnPNxOARlygyxjdhvlvMYa1JvXYqCgFUq7s2cdVXk8ARxdGS&#10;xZpqXUHMz+fNt0+8dvsGzx88Ynh+it/Z4PbNXX72dJ/bXq4RXxwfEkdDTo5ekNld7ty5QcuWRPMA&#10;jSRJY8jybSuZlgyH50wXR4w+O2c0G3BwFnN3900UbzOdaQZnZ+i9M9LMQmTg97awvB5KjdE6Q2Ua&#10;S2eoOCDMJC0/X5ssUCxDoVKVj0wILEuw2e3zlS99ndHgDCVtWt0Ort8liSV7t97l6OyIo+cP8HWM&#10;39piY/M6jr9Bf3MLaQls28kzQYmmIsTS6jSVaCPhyRIX6pOzTHqy3KKGgOcvj/nzv/xbfviz9wkW&#10;I56d/hCnJ1DzFB1qWm3YbIHTEfRbKZGt0QvJzlWLt9/Z4tnROUIGJIuUDz99yNH5hE6vw/HFPov4&#10;jEwl+JbHt7/xXb77lT+k279GPF/geB6WZRv428TIJR9SFsYeLkNw1xFPK0UUxTz84gGLxQDPlcyn&#10;Q2zH4/xiwOPHD2l5Hc5OByRpjOdnuLbEsiSjwQgpPbpdn+lQ8i//+HP2dh/y/e+32cokvX4fq4j/&#10;k2LpiciVTKXUEptFhcuGTpEbFlWAmdAaaUn6/Q163Q5xktDt+AyHA16+3Of85IyrV3fY2tlhe2cT&#10;raHXyRXI+XyB3+7QamPkrq/TdFNIy9LCNu2uStg2zsmo/aiWpJY8vvFS4TBIopCf/OhH9Lf7uJ0W&#10;OzvbnFyMcnf8RofpZIFWEMcapVK8loPrgbRj/A2bYTQhnUAYZQRxiiXznAQoiNIUW2h8X5BkCieT&#10;ZFqhLcgsENLG1uBagm63hUJy9GJBHGp8x0MlCcQa4dgkiQXapduWeG2YjhMCpfMlrjhmMhsiRYpA&#10;0uq0sHzFxWLGl975Jt3ODlHqsHttlzjr8fmjRxydjrh79xZnJxdY0saTKd2tmFkcMxhJCFugYq7u&#10;wewkQrYzMuURZx5agOW7qFCglMByPTIWXJwv6PQ6eW5tDOCbn+uuZuBVQRi/yQ29tl5DWJqTXm2/&#10;Wq8gNLXFcq1y+XJhbVYIunyyLtddKdBNwcvShVWIj4LS6okkTOu87lI3O1yIJV0SRL4XU9cFr9H2&#10;ssIlXAphbLZtCnxzi0s9XKhMcrB+n1rlctNmrYLKQs8vWdvmojEp3dRpij2mdc9BjW2AMPY+G6Aq&#10;lMIoiogXcW7tOg6Z1ByenaNkyK7r8vrNLhdvXiVKIp4/fsnJsxdMDqY8ePxTtvau0lUuMpaINKXd&#10;snEdG9vWOLYgiGOenk349PMDMs7x0oxd0aF3w8Hf7BFHEZbT5fatDRaJZDxKyFSGiuY4noOUHrZ2&#10;0VlGJhaoRJIKQEhSrckyTboICRcTpkFASsrOlat8/ukj3HhEp2PR623iXt+l025xcnzEoyef43s+&#10;25vX2Gi9zr13v8rV67fobW3h2LnVbDk2ZVCdMOa1Np8V2IsUswZi1ea9tIB0/u4//OID/u6nPyNl&#10;SquXocgI5grmEjd1CaIMPfKRjovVjml7FmOZ8Ww44fxXv8JzUrq9FGFJXNliEbX42a/fx24lLLIM&#10;zwNHh9jWPxEmM777+/8rWaaRTqvqt9T5saDLEYCulj7KbH6mMl+NsYheHg2HnJweMRpe8KOf/IQk&#10;HSMdjVCSjttjo7XBYpJgyx7tvstkdpHnTPcdNjdsUA4t28dVLXxfsNHtM5hcsLl3M4/eJheqRY7w&#10;wiq2hKTw+Gidr3UrpZjOJrnXZSkAtRREUcLpyRE3b94i35evCMOQw6NDjvZfcOPmdUajIUEQ0A5D&#10;3rr3Nt1ul6ePn3BxcYHjuRS515tGUYEHl50qVQjmXNEz1KASF5qosmpwNdfVFXB+esqzp885uhjz&#10;4cNn3H3jBjduXeP+oy+QUuLZGjoulrDo7yiUDHFsiecnRIliOlJEUYYlNZ4tSG2B7zqQpkjpkIoU&#10;rIQ0S0giQUiGSjV6IQiEpttt4/kahWIxA9+xsXHZ3tpBSovz0RESB1sobLvFIlKEYUTPXZCvYseE&#10;jmQ2sbAA38/3atuWoudpuht9fvSPP+D4PODW7nvYzh5eS7CYj7HcBXff3GSj7zI7P6Pnx9ge3NiC&#10;3esRi0gzHafEGWhLEcwttPDRmURYEjybdJ4wnwf4ns3ZYYoUgv5Ouy6cK2I2gwHWP6dgFpf7O8tn&#10;a93LzbrWWtH1DFnlc6OPZi11q9W0hgsBWOqAjX68Wqmo1VujA4HWWelubK4T5y/lwkwaj8r9pFrz&#10;avjV913WXWRFsFX1XCBrArNiIIV7vhErYFjJhdVsKlzm+C8Pgquqa8K79MKA8VdFhzete63h2Ytj&#10;PvnwU167vk3Hs5DSZnx6gZNMGZ8MEWmEIzSLMOTsYJ+XL/ZZzBZMo5D07JCr3U16nS7C0WSDF/Tb&#10;HunJGfge0rLphgPu7u6wf5rgxAHp2OL85Slb6TO6YgPZztcmu20HbbkszubE0xFic4sozdB2gEwk&#10;aTQHJMKxCIKU54+eEE/nKJGyt9Pj9PCcQTAgvfMW0+GAwfOXtNIBd9+7Rfu1dxlenDAaXOACm36L&#10;a6+/Tqvb5e7b97Acl8HFgNFowM7ODnvXrudbrSgUIxNnrBKaZV43UeHqZUsu+ZxLFIp+d4NOu8fp&#10;xRgVhUhlkcRAkqEV2LYkskGEEjv0yfwUHIvxXDOdw4ZtkWxYiJZk5kz55P4pQZDQagsmC4tuD9qW&#10;5NH9BWdH77Ph3Obb3/4+nu9ReGWEkOU2tCLzeGksyObSWR1vQDMcj/j84Rf8/Jc/JVEJgzDi7HyK&#10;0CkbrQ473RY6CliEEXGmaaWKLJaMgxR7Bm0vz2UsSFBJhqbNy/0xi+Aj2s429l2f/tYmkJ9pHUcx&#10;KsvwW37lqzAU8zCK+PjDj/jDP/o2erkvWWjF8ekZP/rJD/mTP/ojHLfFZDQmCkMOL4b83d//Pf/d&#10;9/+YZ8+e8Gf//X+g0+kipCQIQxBw5807XL22R6fbpdwRUaLCUnHTuh5TQoMfFJ+6Yocr3PCy9eWa&#10;QM/bU2nG4YtDfvn+R/z6s8dEWnP9xh6ffvaQTFtYjsXOlkeSBoRBiNfKUEJhOYKkqCdTCKGQjka6&#10;ig3fJY0z0lQjhcJ1s/z9wMUWGalOiRILS9oIBEGQksUOrZZFkiU40sP129iexPc7hAcZvVaL+TRk&#10;lCxYKAerBfRTPGEhtUs012RZStsD3wG/1WY6nXP/80e47WOeHQjOTiXPHv8KtEW7F5MkMzxbMBge&#10;MRmEbLQ07927wvBizjCMULbGkzaq02K6CEkyieUokiRDZxLLcgjTmMViThJDFimE1vhtScy0fvBF&#10;xYAvswILobieWa/yAUN6Yohh0SggDBet6aZpCtcVNFv+MgVOSSrNfhclG50sBaSomN9SyK5akmKl&#10;vDbGtjbxvQZQebah5drhZdfqmlEz9WBhMeuli1ODNtefTc2hYOTLcsVHLd3S8t0imr0cUAN+ZUR2&#10;fT6LPjfHYHZZLuFaUzNENUPmKUtSCK5f3WZ6fZvh8wcs4gXCcbnV8zk/PuRiHOG5DpbvE0eKD9//&#10;lIvJglkY4jogcejYijAOcF3IkojJNAIyEAM2/AXXvXPisctJomm7KWmk2H+ZMY1P2OhorJbFy+cR&#10;vhPidASO6yBUjygIGekYIVR+5KSyEbaD6rUYzlIefvAh8/MBt2/sMZhucfzygEky4+zZU4ahw5OP&#10;nvP11yXXwytMX7xgenhIPAvZ3d1l2+3CYoa70SVezHE6oLKI7X4HW2uSYAG+jxAgpd2AuTKoY+np&#10;MVwiK/tsDY4syA8icJw8cGk+Dem2BK7UeYCXszx5SyoyKUBplAKdtojTfP3ddiReSxIGCTpWZHpI&#10;got0PBaLGJ1oWAicDYsozYhDTRgNmE0v2NzcRGViqXgsu2gKgBJX6sp7HeHgYjDi1x9+ykeffsLH&#10;D54wCeYMh1PSGGw0JAnxfMTYnedLBLaNmoV4to1KHc5GUzY3HPo9j167TZZGjOdn2FITRx7D8zNu&#10;vn6HKFzgOA7Cttk/PCIJFrz9ztsg7XIflVgyguOzC37561/z+//uGzh+D63zlLGPnj7ng48/4Ut3&#10;7zKdhrw8OGAyG3E4DPj5Rw85HU7ZbHX4H/6DpNtpIy2LBw8f8HL/Ga2Ww2zqYVnQbndLWs0t4YpD&#10;rQOV6W0vFCLT9CntrBVhbPBHYSyZLHmTa0uuXN0lVYI0zbhyZZvTiwmThSKIJJ22YD5bIJwU28vQ&#10;IiNOwbI0juuSpjGxEGgrPy88ihUtYS/pOSXLBFnikAWKJM5IWRpDQqCEwrYVTivClYpWx0Voh+Pj&#10;KWEEk+kC35/h+x02Nlpk2mYyTrASSccCL+ugYshsgbA1WuTLE1mae8Tmqc/vffP3SMNjHj3+DE+f&#10;0Wk7RCpmtpiSpbnlrbOEzU4GMczGCR3XQ7UszqcJWWoTJjFYColFGlvMJxDFIU4nInZTgoUiSyWu&#10;m+K3BdrKCGbzHHdLYl2L/4YVVGrtovas8WpBU7Wnplhdh0CVnDCzitWFlWkp19asGy7lunFRuMWM&#10;AKyahVi9Zwra4p4wAbRi5YvlEXSmtV6lCyxFvi5QWZTWTQUCgwAERns0YLRUdUtLo1BDiu0uy8hQ&#10;sVQktOGKRlQCVhteEVHUoypLpTbP9avaAVWpAhXMizkz3JGlYDYwplw6yd+1tEQJhQSmFxfMDx6z&#10;FZ+xe83Hc9ooJPMgZjq3uOJt4zgeigxEhJCSTCpakWTD97Ath2mYYImMjgZXaGbzgDCNkWqOdlJ8&#10;F3runK/cCnFkgG+1SBcO8XnC0dk+Gx0HN3GI7SHKHuB0e/jd22RhiyRdoDJFq7OB5fgkUUK75ZJp&#10;CzcbM5Ih5+GUxYkmWMzzwKSOw85mm9GWZBBIDl6+wPeHJMMR0UJyFoPcmLK9ucFAWFiOQ3Zxysnh&#10;EZbO2O5fYTAYcPONN7CEpNVuI2wLlak8EYVllfNRJMDQFCgvDH1uuaVN5Bm5NBBrxY9+8RH/x3/+&#10;z8zHYywNQjlorcniFMtKcpTzNdKxSclItWQ+jQhCje9JHDTzMEEjIQLbUSzmM1Rq41kWjgBbWYQz&#10;kTPWTsp0fsyTh58wmQ3Z3LrBVr+P5eVH+2VpimNZucsPK8efSnIYPECXJNFutdi7ssO7777LcLHg&#10;w4/vk8UuUis8zyMMM7ATul4LEKhMESYxqZRIbbHR7zGZhkRBSBRE9Dd8PDul28kj2DOZEquMn/7g&#10;h+ztbvPlr3+NX3/8GW2ZcO/tNxGWjZAWIsdMJPB0/5BPH37Bwf5T7tz7GsKymAURH9//nIPjE6I4&#10;wnIsHh0c8uDRfc7GGcNpwvzBS27t7vCLX/6CfqeDVponL54TRxEXJ8coFXP77h1+/9vfpdfp47da&#10;JV0VdCYKWtbFkbQNxtyk59ojXdPbK/5fKd5aV2E8EoHrO8yjBTf29vBsC19a/PG3f5efffQBhycH&#10;pEmMLy1aGxZBFJAoTTjLkDqh1fawrAxbW0SRQiWCWGZYtkQqlTevBJ6l6W7ZRFGKzgT20r/iWhag&#10;0FLh2g4tz8W91eXiYgZK4tsJjiOI1QKnHXOz02Uwj8lSSZYFdDY0mXRZJBFZCMPAJmilRCQgLT74&#10;5EPu3tlEMGJ3x8bzWjw+eE40D7my08MRbXpth+j/J+1Nniy77ju/zxnu+OacKqtQBRAgOIiQIJMt&#10;SnbIGsLRIW0ddrjDYW8c3vgv8c57h73qjna0W7LDltohuU25JVGQmoQIEAQxT4Uas3J4+eY7nsmL&#10;l8PLrCpQlM8i8w7nnnvOfff+vr/5py2VTfjobkF3OGReLlFxhHWexpfrGPpGURQtPsTkvUBQUJYQ&#10;RxIjBHVTk8QxW/t9MGeFLzZp8XV8vgpF5wc30uJdl2LP/4c1Yb6umL4g/NfUppcS77l0d779NMdw&#10;Ln1de6uemsNTe+H8PvIpm/RmjPdmuy7JrgEYnn61z9tGzCCbaxBr4Nx06rksUHwx/rl9ar13TWI4&#10;J7YbqsmLFZ4fv666v8I8cAHM59gdzgF7YwXXn4O8MgfWscmwVjeeUf9zrYMAZDhL3rE5+7MNda56&#10;PetjMdSTJcvDh1TzA0IzR3qP8R5HDFgEju1Rn8OTgtWqoaxaynad09Y6iKKE8bImuAqFII0iWgsx&#10;LdZC5cA10DpHFAucjuklkoFWdNMM3e3ig8fLmCg42qIlaI2M9zg8bBD5I3pbkrZ1hDqmk7Rs7/Rp&#10;WoupFFLCrY7gRrbFvAzMyimVcTQh8ODefVxrUCFmvBKsPnnAraFmOxO8tN0jyhSZlGCWBN/jsw8+&#10;AOHIeyO2t3fojzrM5kvqxZzu1jZt24ARtHWDs5b+cIBU+qwyFGe/wZl26+LZn4UWiUBtDcF77t6/&#10;z7/9qzf4qzffZXw6JxIgY4XxHuscbRtII4iVJGBRuiHuaYRqWTUBqXN8gKr0mCZggsHjyTNJtxPT&#10;1B6FpGk9izqgIk+nL4m7jvF4zHY65tHhQ7I8J5IladJF0cdhGd4Y8PLXv8egu02SpCAutQUX9lvW&#10;hUoODp4wOZ1x8+Yedx8/5PHBY1pTI1Ug0TnDTg8NnE6PmVcl/U5+ASgE0C4Q6UC23UPoNRizqoh1&#10;g0WT6ojjJ/fZ2rvDD994k0Ees727wwcfvc+3X7oB3qEApEMEgfKCoip48633eHx8zOdffMHXv/E6&#10;BM/n9x7x7sd3uX8651/+6Z+wN9jhZx8fMJ4ucNJTmUBrYTJfcvf+l+xvbTGfVczLkmGvQ107pAo8&#10;ePCAvRt3efHOK+ynKQixYQo4fwc2BJYN+zw8xx/njIhckKoL+nIenrm+RgqB8xapI8TGtz/qdRh2&#10;+3zvu69RlXMOjh5i7GN6w5YWh6fBInE24I3AWzDW43y7ZjBbT4JE5gKlPdKdiQxO4kuBkYDTICK0&#10;DhjXglSISBHpCK0j8s4WcazYuTHkdP45xdKu6YOzqNji07XtOu54XBtYVQ7TxMSRxbQCFUWEBKy0&#10;2BbalUHUjh+/9RnWp/zTP/xnrBYT7j/5I3Zvdfnud79HObUcPr6H8tvk8RSUofYNPtYUhUfJiMZo&#10;rBHY1oFW6MTRHzREeovmwQpz9nSiWCEjiZKWsM4Qdv7zXAWCcyJ+Seqv/phXPLqvtHBBHC7lRS6r&#10;J10w81f9fMXFtZcE5fzEhXz4LFE8nM2Fi4GfkvmuZAxas2IXL+L5O/o8h66nl7hx4yvjbsx7I/xD&#10;iM1+G2gantF3456BZ+RMusbPXPbfDO84k57ERseNhQSu3HJD6np+k2H9/C9TSW48gfPtc0mccw7+&#10;qpfn+T282JD4jWFy/wHjh58Rh4bgDcEFXBA4r3BNi9SBKBIMRzlZN6cynqZwVIVhWTQ8OZ4xX9U4&#10;KWiDRyuJaRrKpkU5hwuBebnCNJZhJ2arv0Ubwcmi4FHt2e5n9DsRkoDxFToT6EwQeUFYpswMrI5m&#10;xNNApiM6SqHSlpUuaVxDcIJOL8fUFcLXhCbQVC3TScujScHJYkXwYNsKRGB/KyH1nl4/sN8bc3M0&#10;Q5JS1hnFyZS4jbFxju7mlKspsi3WSfBjvQ7jEhLbtDTV2ts5OI8LBodAnRHhqqqI45g0y860NILg&#10;A8ui4o03f8p7H37M+x9/xpcHR1S1BetpBOg4oLQn7kjiIJHOY2qHK9Q6q5r0qAh6/UC98OwO95hO&#10;Znhpaep17WwcaOUx1tJ6idYS5zxtI4lrw3QiuGcm7OVzHk0dQdaIaskr+wFj54g847OHX/DZvXv8&#10;9vf/E+7c+RZxrK68oUJC8AF1lvbz4PgJb/3sp0gE33/tdd4Wn7Ccz1nO5zw5XYGFSEcYIyiKllhr&#10;6tDStg2jUY9gJdPlnMZbwOBjTZ6B9YZRV/D5Fx9yeFpxeDhmlij+1R/977z14Qd0ku8wX07ZjTuX&#10;mqfgefejz/nRT95hVRgePjlhMjliMNrl//g3P+C99z/AB8eHn33Ch+4xzmu8lyjpiVWECxZ0w3hy&#10;wje/9iK/+vqv8+D+I46Pjzg+PuHm/g7T02Pufv4Jo+EWN/ZvnDlpXdMGiks6cv0Lv5CsL6nDJS2/&#10;0LCdX3KZQEgIWBUlDx7c57XXXuNcxN7ZHvFf/rP/lA/f/4j9vW18GPD2uz/BGk/dOhq7rsncBkfT&#10;eOpiDT7OgisakjQiiSKiONCElnolSZVCC003TxBdj9IOY2G5FOhIoYJESIGMPVHiGXYHiEhStY7j&#10;uw+Ylyus1ywWll5H0U0cdeEwJgZxZq6SDVIJOj1JL48YLw06kbgASkdEtmbVzCiWffZ29nnhxZfJ&#10;k9t88sXPaKspT46nnD6ZEQpDT4P0M1RuMBZsLXEmYKynaGNoIMiKRsYMOwlCSuazBWXTkEQZ0rSI&#10;4IkzhZKG1ln0VWntqjPB1UxNlz/wpiPGNRPjmVAcrhw7Y94unRiuvCobsBnClRfnch7rK66H7VwO&#10;dHUS/qlQok35fbMCDle2r8Y3Xz12tf/lcznnNM9PBSRCnsUnr/cumYuzOVxevYGwG2B29s5z4bEd&#10;LpmcS1v/s5/R01qIDVDmMkfUhfLiGczM9fG94CLd5vlvCVxhAC4576up9iXnkty6c1GUaKWoFgsO&#10;Pv+cZnZIpD2tM3jraE3ABEFTGyKxDqGRWUSUxDhn8UGwrErG4+k6/aYUIAOtaVnWLXs7I7AeFTTz&#10;VUkZLF5IWgPDOCEkEd1hB7nVpzjpcLRYUTpPW3sKU9JmoIXnpe0+25GmtSnzVY6wLSMl6G3HRIMO&#10;07pFxOsCGuXJAqxDYBHKM0otbDnmS80jG6GURaURzpbgEspKcOAdJ8uG7IuK1izJe0P2dxypDsRS&#10;Upw8ZikjyoFi64UXqcZ91N5tnEp48MUXDHpd4mQHZy1xkgBnceGrFU3T0O93seosTlhK/vpvf8Sj&#10;gyf89INPefuDj2gRVLWlLlriaA0qwXhkJPHWYVuBcOtymc4FXBtQ0foN0DawNYz4+ssvMB/1OJk9&#10;pj6uaVYeGwKnjcN4Rxx7XrwZI2OPCl0y3We+PKWcw4u37ODy3wAAIABJREFUPF8+mtJJYm7mXepF&#10;YNpWJCIm6e6wWhkePLhPf7DF9tYttNI4t86FXpuG0/EpSkqsN9y9/wX//q236aQJWZ5yOp8wPS2w&#10;rkIoQVM7rLFUIfBSZ4s0ilguFnR7PZRQHM+X1G2Ls4HeIMXRIuMYb2GxspRtwaPxTzGNpLUpf//u&#10;Bzw6XfDDH72P9/+S/+6/+W8ZDLdQWlO2FX/+lz/m8cEBGMPf/N1bvP5rr5H3Zrz59ntI5dZMj5O0&#10;jUAGhw+ObiK59WLGsvYgZpiopTNMOZ48YTGfc3BwxOl4SppE9POctlpSrGbUTUkn7yLOEgP5cJ4u&#10;95JgbNJd4IqWO5yTjQu6thYCLvI3bVxoreOv/+ZvOTh4xDe/+SpJvPa2T7OUNE/pZK9jbaBuGl68&#10;9TKLOvDGT/6e1ktMa2haSwjryAmdCITwKK/xSGrjSTNFYmC2aiEWJEJzsmhIckmUQlUY4iQhChBF&#10;LXEWU3tH0BlVXbC3AP+AAH/dIRtscffzA7z35HnAtoGqbom6hja0nBw1CBTDnidNHUKBryJevN2j&#10;KAtkCJRNi048eRyI0y7dbsxqUfFH//pP+P3f/lUmpwuMjTm8t6JelgziQBnXZDoQVhGnK8PxqSCR&#10;jtEgpp07RiOHDZBFfbKkAqeRqqY/yGgagYpitAj0horgBYLkzFv7ArvO0hkKcfEjX4UAfwnGgg24&#10;ucJoXR4VYkMlei6xPt2uCXE8DZjX1Ltsxhxf9l8DmVgnH7g4dgaDF7r7cKbGPeshL1XEFyV6nwLk&#10;y/3zZBCbwu/F+RDObNBn3M4F9vqNx7K5lmv32eCFrnxMG3bgKyC46Tx3yY08d+hNBuAyE+jTegae&#10;cfzcpkUIl6s5A/jzdIKOsGaMgkTQokWMkx5QVFXFvS/vc/LkgL6CerGkXM7odPMzMDCUdUtrA6BJ&#10;Io1XEhsE5dyBLJnN51SVZbmsqWtD7QOLssZ4CyjiTo4JnuWqoFhVnMxP6W8PyPKEWhoWBuS0JbcS&#10;MsVxYel2BiyEJCSOjohRkwIlHOOTJT6viVVGPwt4F/Bo7p/WrFhw0DaMbckwEex2e4jGYnFoXZNn&#10;DTrSDDpdbvS6GF8TpMOYhHnpSHLJxDuWtWSnG1icBh6ePIag0JGk10vY3+sy7KW8+pLkxu6Y6PHn&#10;NMcRXo6QTYxOX+X00SmqP2DQ3yFJeygJeI8WAmtabBwRKU3rHZ+8/wl+MedWpJh2uhzOV2gfSCPN&#10;9lbCKO9yPF1QVC3Og/egFHS1QiqoyhYZO0gk3q3jruPOjJt7mqOfAkaAhVZKgpNEsQIJs7kjyRT7&#10;NyJCm3AytoySmHJlWBwtMTIiHxrEzHNUeko5YbCVsnVjxBc8YLZY8b1f/x4vvfQq9x494GT6hGU5&#10;BSv50ZvvMplPsT5Aqvj80ROCF1SNo6igqR3Ke6KgSDqabhRRLEuyfp8oSRAoZssagURKSdCesqhI&#10;lGcVSeoSurlhqB1ppFGx4PF4htcKZwX3jkoe/F9v8OSk5g9+5zf5wz/4p7zz3if84C/foLUB4eDB&#10;kyn/+s//gp///AmPjsYEFYgSj3B6nWBExaSZQivH1pZiqKAtRlRtxf3Hj+jFWzx69JjhcIg1gq3t&#10;XW7vbzGfTTk5PmYwesztOy+SpumFJuuCHpyZOAjn3u6X37NnnU1NbPqbXPnez6D6jMhJAe9/fJd/&#10;8cd/zs2djMnkhL39Fy6YAuc93UEPbx2nd0/5/d/7Hd5+71OK0hJHEEuJSCTWC4LzmCrg2/WcpDY4&#10;p5nVNcFZVBD0hMR4ixMxUZQR6xYjHK6F2liSVKOCILMjtne2+c3vfpO6rPnZzz9m/+Y2jWkxtkX6&#10;CG8twjv6wwhrLIE+2/uKSLb0taKaWoJMCKFhWa9IM0knhelS0bR6nRgld7z36ce898EHJNIgZM7B&#10;eEmwBtmv6IgVSmiWReB0mtAGjaahnDs0jjzz2BBzupzRtSneGSLv6PVARCAihatXKLaoW4hScwbO&#10;YoOmnwHzeTzbdZi6ApzPIOkX+9cl2n9Aux4zvLktNuZ49R7Xj20A1sZ0r+5vxAafaZYvXurNizY3&#10;xTl2XqrQz5M4XL+J2Lzgq1d8of6/rn4W1xZ4fa1X4g8Dl3mQN277fBbjae75KfP39WvF+Yd6Ncr2&#10;OhOB95wen5LEmm5PIYIjxIFytuKtH/+MUE7Z62XUZYMIglgrCmOYLQoaA84LkiQQsFR1A0rRWJgv&#10;CzwBYzy2WbvdzJYr5qsK4w3WOkZbPaTwmOA4mp5SlRX5sEdjApUXHBUl81XBYJEjMsV8URG2BUmk&#10;GAxyAo54yxEWNfW8ZmIDufaIIFFeoqUkKEfZeo4mNR8cTkgjuHljyV5nhG8cOgG11GSxo7cNX9c5&#10;9x83NEbiSRDR2snKRylbWUDYlsOiZWFjRt1AnoKpah7ca/hUwo8/h8Gbgts3+rxyI+H2ziNe2Enx&#10;4hNOF4G3DltevHOb79z6Dmn6AlZ3UEoQJzfwztEYv649O50xlJKidsRSc6PfZdt74ijw27/+HTpb&#10;N/iLN37KkydHqFgSRYpRnnKr12G8KnkwX5CqQBQZ2q4lJJb74/vIpsRmDkeM0JpEwO3+gMobpq5B&#10;WYWoPMvJimLesJf16CeKDIH2Aqklrg7Mmopf+9oeRd3wYLHEDXscjRecLCp2t/e4eesOTWP54Rs/&#10;wesxvaxLvtXl7977hJOTGTYIqtIRWo88N4sYgYzWznNRWNuZIxVYrJZoLdCxR+tAknZ4+eZLHB0f&#10;cfzkhCYolPOEYPA+pq5SUJaT04bJrIZM0IZA26ydMH/w13/PfDJhb/8G//x//TOmi9lZ2nzD8cLz&#10;F2/8hNVKgPBrRtYqsJqmNsQ9Raev6PQTDB5bG5TQLMqS0+UKkWd0+13SNCOaFURaE+cdXvvaK8Rx&#10;BG4dH34WaHf5QV8RcM6/1EDbtti2JetkF6ozgbh0ILz2TYczVZn3nrv3H3EynaNlw+GTY5SI2L2x&#10;h3eWu3cfcOvWDbI8Y2dvC4Hi3v1HBBswQZL3FL51OOMQrcAGQfBrrY6WYl020YMJDoRiVQkirUi1&#10;J9MOKQNpJ7BYNZg2QiNYuYCnJZ6sWJY1jx8fMC/nSKlxjaBqPFneBbuiEQEH9LZT0n6CEStGWykv&#10;bPVwq4bpqiTZTXErT6w8R4ctbQl11eKLQFU1zOYt3jR04wRnS0wDwVkOTj3LRYc8EbRAY0FQk2UB&#10;VzoSKagqQyduGSQKb8/yvovAYrKkMhlS1utf0DpcI5D6rJ7zJiiFM2evS0lPXBDep+sGP0vK3GzP&#10;lpSfuvb8ZfLXxhe/aPyNjr+ox3XOcEOF/hWy7BXwvRzDXwD01QRMv2gezwPbZz/XZz3vC3k3XB+D&#10;M2DeEL//QTM539/8La53EFedz56a3zlDJAhKEscxf/PDv2a0M+RovuTW9pDjB2NYnnBjkINzNI0j&#10;WMeBbamtZFZYxpM5Auj3OzQ2UDUt1hpq47BOYJ2lqVtca4hjRW3W53QMOlHMlhXjkyndbod+r0eW&#10;pTgfKKuWuqhRJsYoxTK0zE8KRoMu5cowr+dEeKI0p60atA3kScKdbpepVcRa0BHrjFqtbZguWoZp&#10;znY/o7KWaQHer1AlqCgw6kEwkGrH1rCD0rssy5a6rsiThLpuGKQZWz3FyaJh5sYcK4sc9NB5xJbK&#10;iPGM3TGLnZYT4ZmfFrx/EOGcZP8lxfBGQ+0dRZHx8OQ+TN6h53fpxiPSrEfZ20ePbpH09tCdETd2&#10;dyieHECwRJGgsQ7XOpSP+L3feo2Hpw1REHTjFCkDMYFv9AeMhjlNY9mNE2TkybcUq7ig8DVBC4rC&#10;sr3r2SMhWm3x8gsv0JeSUsBnpydUs4JuHLG722X06i4gOZqesH1jyPa4QAlPqjwJOYM85uXbXfJp&#10;h3cenBDSLnGuODwa89ZP36L28OXhAZ4pkTpk2XhOFzOq0mE8FIs1wxcIRFKCc7RA3ukRaY1tDd7C&#10;zVEXFxy+EQxHXebLhkhpIpmQRDmVqTCNYNDrgLQ0zpB1NKVd4oTAtoHWgDMOrQROSz747AH//f/w&#10;P/Hzz45prSVWsL+fspo3+CpCW5Aq4K1bp6MMgiSJ0UpTFmsnvGAconEIYTnSDSenb/GtF+/wH/+H&#10;32c+WfL1b77Ew/ufslycEL/+XX79+7+BUgodr0PeNml2ONdyhssymMZYPv30U+q64JvffJXBYPss&#10;Gx9Xr2eDtpwx//NFwTvvfcyiLuhWgnff/5S3f/o+//V/9Z+zXK74X/7V/8bv/e5v8vu/+ztkWczf&#10;/vgnHM2O0YnDewukhCCwwZMlMcI4VCpBKrJYsT1MaErPshS0HoSJiJRAK8/R4ZygAkJHa3V35glK&#10;oTXI0DKvTvl/33iDPO9gRQBnaGtHU0uyGII0IAW1CYjUIkXN8WTGeC6pmpKdrRH57oCudHx2v+DV&#10;G9/iz999m8YJtFaEVYlzFhwEF9CRItKwKAqEECipCVGGjUp2ejVlDaaS9J1EJJ4gLDtdTeoth9Yz&#10;Xq2jPOrWE1pPrCqCCaiQkQjN0jiESi6TkGyGwlx6BHCNG3u6Pbes5DPadcC5mgnskks4Vzn/Q8e9&#10;NiPENei5MnXx9FKuKHKvS6gXfa5lMTs7fh76tal5uLLG59zr8ux1lf3ZmWcyQps256uDnvMQVx3Q&#10;vrpt9ngeWF/H6qck5bPJnBe4KMqS6XzKZwcnfP7hI0I25Df1IblyjPKEYD0nJxVFZYijwGwJx/OK&#10;yXSJtYbWNMhHYP0ZuQj+kmcLEmM9cazwBNJegrSGrBOT5RlHRzOyLKGbRqT9BKkj7j44JO9ERL2U&#10;qqjJ45QsU0RpF+Wgk8ZY57HLGmEs3SQj7SkSH4i3huxn66qq0kNoW1azJa5jkKw9a5eNI/ECZx2v&#10;7A9JpUAJh1YNkQ8kIqKnDWk/pc4E3tbEqUJloLOIPEj2bnYJbp1MZO4tp+WMJM1ouwnBO+IOVLcD&#10;0jqWT2BxFIinmngQiLstk7ni/R+tGCm4PVrwyrZkL39AL4JcRSxWikE7pN9x3NqK2Ms7HM9jJst1&#10;atO7nz/kyaMZUb0ixyOFRCKwbYtZrUORnLT4zLLMC1xSowN4H0ikp9fXJD0LdgpdgzrpcccPUSrm&#10;aEtB4/nd732XO9/4Go+OJrz5wwKzbFBSkuYpu6Me/URT4zipwBBxctxwNJvyve+/jGlbJtOCH7zx&#10;Y+4+HtPWCxZLQ9ManJWYxmOsQ2tBcOBYexQnUiGVoG5rhLO4oBl0O6R5FylBqECsI27dGNJJMhbz&#10;JVVTIBAUC6jKOVHuiKTjaKppncCeVbbCB7z1eCExHhaV5fTjB4RoXWwj7gRGtwRRD8aHDbGEmzdT&#10;VkvHcu7QFgZ5hhaCqmwoa0EsIQoCHSvalaGcVTSrh8znK37l299idGsPIdaAPj59wv17n5HGHdq6&#10;Yv/m/lo1H+D+/S85PjlkMBww2tphejqh3+sxGm4z2trmx29/xP6tHYzxpFlGnqUoGV3xMVrTEXlB&#10;9+5+eZ8fvf0Oi2WJaRz/4o//DI3kV77zTcaTMT/76CMW9oTdmxlPJsf86Q//Ar3X4OYwO4I8EtxM&#10;A4sAi8aBjvDKo4VjuKN45Zs5Dz6ZIZOUwlrMzBPJjMoWkGi8MCjt12UfnUdHGp0riqZB+kBdQtk0&#10;EBxarivJaZ3QzSJqlTFpa0CQG4WsJMprhOhiQ4f5KuB7lvHRijTtcjw/Zft2l8OHK1y9Is8y0m5O&#10;lAnaMqIXKSKZEycRZWHZ2o9IYsfyeIF3mtAERpkgkhCUIxk6+h1Ju5R0OoHCBjLdkHehkBF1DdYo&#10;OqkDWuJUgQpocV26va46vuI59MtKzv/Adn2IcB1ez9W85+evX3QNscJVcBHXuj5vxhdC8qY6+RdO&#10;9qufwdUkEM8CzH+c6v/ptpko5HrlsPX5awNdzOerEomIrzi2Pi7xZ67aZVnx4x+/zd//5KecjFfY&#10;3i4vlkvirkTgECHh6HjJ6XxFkmnGReCLoxnzZYEx7qKMHmJd8i9C4cLayUWLNcMShECpQJ5KdKTI&#10;uhk+OJyxDLOY7VF3TTtdYDkrGeY5Wzs9pALROLb6XVrXErxAC1BSIJMEJQMoj3CBPI5RSvLodEGe&#10;xmzvDAhKI1XEfLzkw8NTCu9YuYBSmjSRZJGkbBpCnDJZ1cS5JR5KvHJMXEUSRwSfUDnLw8WU5dQy&#10;TDUayVzWWAshWNACqwwqXVsD7TIhlILeFgTdoDsWSkXcC4RWUI09UoHUgkeTksfjmg8PFEm2xJ+2&#10;3LnTIdERvaZmN08Z9ST7HcF+V4BPMdajZve41Qn84fcHaBlI0wghJFEsaRHoieajWc3cGprgWZ4q&#10;XCuR0TrW2pYSqUuEciz1MS+pLnp2E2l7yMjiY8W0rGnvHvDRx18ym63oxALpBZ0oo5d1SWLJarHE&#10;1IaD6Yw4lgx7MakAbwyn4xMm4ymmdDQmwruAtWsTh5LQHaYANFVLUbf0hsm6BrcTbHd72BYaU2M9&#10;FKsVgUCaRwxGA4pVw4NPPmO6nONwVPW6xGDeCXRVhI8DnYFmWlfYJSg0AlCRZK2/dhijCF4hgiBJ&#10;BVFsEdpy85UYlQRc5bhxU7CzDaHVzGeBcmWYzf3aVKbBSk/tBIn36CCxVlAXHmyEXTYcHd1DRwFh&#10;1vZi0zSY1uCFY7Y4pWxLnAy88947tK3hlVsvc/h3/566bYk6gps3dnnw+AlH0yPujT9lf/cOnSTh&#10;m197lW+89CukWX5GQxScJeQIwRGC4MHDQw6PJnjrscpxNJnjGsOf/cUP2doHk6746HjG//xv/keE&#10;Eny5OKK3p+hGMcWkxFpL6T3BCIIB3RVsv9AhtDX9Gxo6lvwFQVmcspV1uZXe5vCzFV0zpGwDk3IO&#10;GIRfa3fbyoOGEDwOASLC2AYVOYgEAYWQkESahW3wwa9j5+OY3qALHch1n9npHNm1mGrFfGbYv3GD&#10;8WRJb6jJkx0e3z1iUbZYHSN1QhxLYhlwzjHc6nPjtkCFFXEoOXWS1ivSpMImGUsjGHVGdOWU4qQh&#10;iQLeKlItkDLGmhZnLcoLWmlZ1jFJ4nDizFv9ehahc8/aK5LbeZ9nqIZ/2fbLgPnV4gvXEPa6dHoh&#10;eD9j/Ke15Zf9vkKS/uVbeOqZiOfuPBur//G8jnjG9ib4Pp0n93mx3c+ex4aEf8UuvnYWaY3js0+/&#10;4MuPP8MXlt1uh1tuzlDFyJAQguTx0YzFoqKRmodHM44n5TqHs3R477DGEUURCIlSgiSOqJ2namqC&#10;jPA+4ILFB4nSgfmsoTMY0pQFpqrodnOKukTHKct5hWgswyzBtjVdGZFn0do5Jc7xIRDHCtM4sI5+&#10;pulkKbPJkq1Bh7SbIicFwkFbO7RW+AB729s8mBQ8ORqzahuyROAMiEhTWsEyBJ4sW6qp5bia0Mln&#10;rCrHjWGOchGLsuFwVhFchOsIlCopW0drNMFB0Gt75vSwJIR4/Txci11B0o9o8aAdtgrkPUGWQwgt&#10;SaZJelAXiraIKOeGYCLm4waXFPjJhGiq6PiE3WGXNIsQah13PkjnZKlAxJrdnuKFzLO9lYB2fPBo&#10;zN8fLTheOYJRZKkG6WgrwerAkegcowVRB7IbBdOmZrff8sLLCbkfUp3ZtZvmS+wsZ78P0a0+qBid&#10;BJJk7QyVdlKS3g5RBL3FgLQ74fDwlG2VMDuYIrIOd/buMOjV2LOY6g8+/ZJZsyRLAjp2KJ2itSDN&#10;M2Qw1NYQpzFZrEEpbHCkSYLFUdQ1NZJwBEQx4+mUYlVhQ8AriYsEZQ1p6unmGlNWpBF0k3W1JB1r&#10;mjbgzyRo01h0BL00YtSXDG7k9LsCbTy72wGdQDEHWQWGaUT3DnzwecnUeHKdQm3ppBFt3RJrQaIl&#10;URSzWNR8fv8RRp5wo/C8svNtmkbRmJbT4pSPPn2fLIuROuat9z9gUixQcczWdsaHdz/k5Ttf582f&#10;vc9pNUZpS6+TMZkv13XCQw6m5jdef53Xv/4a/9kf/hcoHSOkQ0mFtQ1JFNFWNe988gVFZZFaMhhI&#10;bAmTEv7vv3yTr73WIx4Fxsslb30+QUiFM4F+FDFMU4ZbMSenLctwlvrUW/bzDkIH8mGGURVLq0lG&#10;KePDR9SnBentDv/R773ORx99yfFJg1sGbOORMbgA0lhU0mdZGyLtieQ6MsYZzaLypJmnE4OWMU1R&#10;Mxz0aRrD6dGK2WnF8MaIrrLc2RqSxjUPDk7RUcLJ8ZztXg8ZW+a1JYozZFMifKBaNfhWknUkna4m&#10;7xuiGOr5Epus6Oy3ZHjKMZwuJYmXtIsW34vZDS3kEtF4KgdN8ESxQDiBshIlAkdjyVYMIhIILddV&#10;qZ5v39wgzc/KbXvhSLAJBc8h9lwF200X/aeqWQmu2L0vM049Z+yrhvMrN7oO2JewdSltCzZsuNec&#10;KZ6/muv9fjmJ+uzWv1z7qv5XtAnPkIjF5v41p7lr4z/fme/c1LFZlAO8F/zV37zJj/7dG6hFSdk4&#10;aqXZG/VZOkdlKpwPjGcl06JgtqzwNmC9RWiF8NBai5DrbD/er+PQ68ZTe4+UCuPsWlpyUCOY+UBr&#10;W5ALFIEsloy6CY2BTj9hcCehnFXYuiWNJcM4Y1VWTCpL4wMZgp3BAFNZet2EKO0wWS1pg+TBwZzg&#10;5ngM3tu1yjSOUVrQ62Z844Uttrd6fPDlYxbFitpComDZNvjU4VRgMbUUC8PWMMFg1wDcaOo2oKRC&#10;B8eqNewMBToStJXDtrCy4IjWSRBaixKWVEIaRTRtwKBxxpEnimXhKAbQ6XqcBOkkN3YGfPc3vstO&#10;Z595ofjzv/oBq+kMrx11D8YHNY+mDUpJvBRoLRHB45zFWYiUprsPg1spRW2ZLjzCKqwHLQVt7rBC&#10;4luN9poYSZwJ4k7Atho/73HQtrwjPuX13QnDTsDj+GJVYquYb+zsM130yfKYuJNSti1zJGkcoYNC&#10;qpROErM3GmCKCtWWpCHlxa+9wKvfSglC4K1HpTnW/j88EAdIb9GDHg+PD+mkmih2HD5ckcYddE/S&#10;tA1ZErM76tBJY7T0xGnEb/7W93nnZ++Cd2RZxunpivYMeCMZSGJLryvp55JYDRhsOfb3WlYLeHRk&#10;sY1FiAjvFVoGlBJEWqD0+n2UOJy1COOprGEyVuvtrGG349jbi5lPGtqyptuJSVJQScSNWxkay7Af&#10;cTKL6WhQnQrvCxaHT/DRDvffP+T4Z0+Yrwqk0DhiqtIgtECYhnlY0vFDqvo+R8WMsgJbCI5MTQia&#10;VAviyJD0FR88vM9Hdz+jDoblfMLt/Vt85xv/hI8+eYfBcJfptObf/uVfIzKLs2L9HeyBHqRkWcai&#10;KOknik4cs1wppuOKetmyzBr6Lw+5c6dHbzvQLltoG1QS0wRH2cDJZE5RVDh3wosvjNhJ95iHmtYU&#10;TMyX6N6SWzpiVUgmc42Siv3dDon0VI2lH+cM9kC1MB23FFXAeUlVGRLvcbJBxxF7w4zxtKJ0jk4M&#10;1eMTtl78NplOKRqB0hFBSkb9DjtphrQ5n773EWXdkvciXGsQQmKFp2w1g+0OTqwItibvDxlPa/ra&#10;4UtPUUXMCugpz35fEWyCDzWmUUzmgiMDSM1o2+GCpCo0RjhU1NBUa+fFWWXQl17ZG45RG2phwtXM&#10;M1eI/SbNFlcUyVeI+AZdv2AELkEzbFx7FUyugMLmqevgIS6HCpxL/+fTX9t1n8VYbEzr0lv7Fwve&#10;G2NfrukZk35m25zHVzvYXbf2hkum45na8WcxDGwc+4oaz2Lz3/nf5zEel7+XEB7n4OBgzE/e+Tnv&#10;f3mPLhqFYKs7ZF5UIDTOWYqiYL6qqesWJCgpUZFCWDBOgI+QkURQ0+tKnBM0tcUSwDt0EAglUJFm&#10;NOrSyRO8dzg8dVXQtpbDJ2P2b++yt9tBBke01WV6XIBRKOW4Odrm/tGU6XiBEZrVqqbX6dDrpyxn&#10;C5qmomnWqjOPoGoMbd1gtCO0LcF7onJJ5S0WSe0tTRDYYFEe8iQiOMFAB9RWxum0Yjy1eOuZTius&#10;EUhvSfIELT2uVaRSohJJ1BXUs4AznjgWWOHwYZ33SUcCqQTWeaSMSboaLdbMjZk0HD/RSCXoDQw7&#10;+YpvvXqL3/neH7AoBHfvPuLtn79DkhZUIlBEkrIyaxUskp6OGfY7TI4nQCDLPMiUk8M1MaIVRCEi&#10;FgLXGFoBaQ9a6dBCEZxnVhh8CanUpHHMWCYc3rP8UEyJMkEiA7bW5NLwye6YomgJBwVaFwxv1cxM&#10;zWQq6Og+KgxQpk+xTKjxrPAIU/HB559TeUmvO8Q7z6psSJOEF27vMJ0tmC3nqFBycydn76agl0m+&#10;fusbPHp8wvFxgY5hFKdY01Abg0Xw6MEBJiiGnYyqqki7Eb4QLBcrtrZ6bHcDwywmEh5nHLHwdJKI&#10;3k4gzQ11GzOeOnSSUC5bJlPLYu6Iopjjo5ruEmTkWZUghCbvemyhQFiKKkYnir0bMd4qVLoOMdIi&#10;ojQ1aaxZWUOv6/Ctol70oBt4GB0jGsWiLhm7ApRBqZa6WsfQD9IetmkoS0fhTqhWLbYQ1POGtnYE&#10;rVB2LVQZ4SkMjOcT8kzzz//k/0TJlu2tDuEHf0pTe5pinfd5WTXkI/Derb2d20AIniiD0ajL5588&#10;IITA3s0E3cuZGYnoQhUM3llkEpEpmE/AGEdTrYh8fJaKM8eYFafHJd/6+m2cP2U4SJgtFxxNVuwP&#10;d/jWN3b49NNTVk2gv5OSD1q2pcVrQUg108MaUUXYwhK8J4ly+sMhRtS0wVPiyF7QvHq7z163w+mD&#10;hlEaYY3B+oasGzMc9RmmCfOHFWVToSO5TssqJKZx65zb3uCkYl4UDNIUYzwnkxmLeeCfvCSYNpYQ&#10;EuIAMihOixrhInpJQk0Hl7XUbYVqA7kQVMFghcN5RdLx6EjQ63lOxmadW/tC8tzMV70BFs+CnOcl&#10;WL8ifp37O50d3VSnXhvpK9umB/KmdP2sW/8ywuh5/tnnnoTqBWoAACAASURBVLsc9hf2gWfD4lf1&#10;/6Xt9UFwpX77M69/9phf+ZSvj/UM8/TVkQQSiTUty1XFx598xNHBY2KtiaKUV/Z30SrheFpwPD2l&#10;KGsQAmMtsZIoQMh1EQeLxQaH1BLvPVEc6OaeoqwohMC5GOklHonQga1hRr+fEbwjUoLt0QBjOkwX&#10;S06nM6aLmq2iwZmWOFIEJZgsCu7s9bhzs8+LL4y4dzjnvQ/u44KgsgZrLK4uzqwlniTVFK2nCJYg&#10;ocbRhBZrHe1KcTyvadoWFySNcaAUiY3xwpJGChUEe9uBOEt5eK+mqSxCBZyT65KDtSOJBVoElitw&#10;0pLlmtCVtJUn7TtGScrBgwbTBqRQgKSfaxa1p608IQIdS7RPsdahrMPVCQ8fN/zpX/2AZaF49cVf&#10;odvPSaMU6R3eS7wvkQKkVgQhma1qyqpFEMiGGjXSNMGubZq1J3KeLFonjiicxDaeJhLYZi2pt23A&#10;GkUbPF4Dbh313nhNa9Zhaj5VRN01E/NgWhNnjnzQIINmtXCE0jKNLTpuCXJMJGKqgxHLStLPM3aJ&#10;WRyeYkJga+sWWTenNo7ZqmQym4Dz7GwZfu1Xu0RxQ5IV7P2Wx9l7PJq0rExgSwbirGY6sxxPalCK&#10;+u4XpKliMl0xnU2JY9jqxzwONcK17PZ65JEnyx1oMHWgo6HTt+wOYd44utsRTloWY48gZtSNUD3P&#10;5LilXAR0l3UmqxYiFRFSj0sSTucBGaC/F6+ZFStRSmFqQ1V62tiiVIyXHmvWYX/1ybowQhyf0grP&#10;0rWkUQApoQ3Y1nFclohW45VBRpLFbEauNdIHpJNYD1IBWiEU628vCGzjWdqWKILVuGRWeOJuhBYB&#10;pRTpSNEGS97TlKVn2I+RzvH4yyMa28cCq9MVeSq4eaNLFiWojqJc1hytGtoisDVMidMOw7xDVRTM&#10;pguyLEdFhp3RHokEVac8vjdjflzwH/zqi3zjhRewK3AuJtgpWSyolw0rVXDrVo73gnv3plQrSEVK&#10;nCiW8yU+UQhhmU1KmsIxiVb4/Sl4w60Xb/DtUYfVk5bTRcXKVmgJu2mfKLTcH5c4nVIWFT4IbLmu&#10;QOa8QSvNzn5CPxVIaRjPj5Hdhp3MMsoU4WbCkenSjRusjyhqQdk6OlkfiaCJHVEqqKcB24R1PHwE&#10;qlR46fBOQGgR0j27nvM/um2on5+rGb1o1z2znqEWvuwJPN8++pVT+oWq5f+fa74+3sb2VZP5P+A+&#10;z7LzhkvGZLPfs8D2aYn+cvt5XvX/uOfj8SFweDzhL//d3/HW229xeHKCaCXD3hDvFZ8enbIoCrwL&#10;OATeurXpQAqUBK0UrbPUbYMNAanVmsOWiqpq1xW8CHgDyIDSAakEi1VJWVUMej2GnRR8YNDv0ev3&#10;6PR6PH485r137zPoJ4x2+mRKo/BsD/oUy5Y4lrz2tR22soy3fn4fncZoGdje3aZ1luV8Rdk0VI2j&#10;DYIQxQQrEDbweDqh8OtC7MZ50kSjtaKqHUenJWkkUKGhm0VsScmwqxGvdJiPGzqp5mSy4nTJmRof&#10;TG0wLuCdIDOWOA/ojiZLIcsE3EyYLx1N7aBel5qrHaxWljyLGA6jdZ5z62mdwM/BNJp3y2M+/fSP&#10;odQEL8nTiFRnSBkhhCUIhzlbR6QkaaaIe2vprW08o75GCSjqsPbijTxBQtwRNE2gWgaqWhCMpZcl&#10;BGGRMgEBrfFoqQhurX3RSiMl2MrihSBYMKHGZy0yGmBLiZCdNdhLB92aJLJ09uaowjCZdRk/Llmu&#10;ahCeR8czhE9QSjMpCqJYU9sFW9sRxhSUtcONI3pJIB0esndbE3X7bPcFkSoQA83hwlJVjvnjgr1+&#10;xiu3enS34nWiksSzk/cx9sye7y2mMIjUExSsRKCyGuckVq7fa1NlpImlM2xpfKDjNEmmKKuARJNE&#10;EqE8jRfUUwNO0lTrPNltZcgHmtJ5BAadQtqTEAUaZ/n/mHuzJkmSLDvv09UW3yIil9q7a2qmBxAC&#10;EIA/gT+JIuQ7fxufKBAhwSE4Ixh0o3q6tlxi880W3a7ywSKzorKyuqt6Zoixl0w3c1db3EOv3nvO&#10;PSdEKCnR9poyWWTSuKZyPE9ovUYng+TKPMzkXNAmk5lQXtMYoc6KY0horzBqITCKyRhT6TwErZhL&#10;5bwPbDsLXhEKOOtJ94sbmeoyMc0456nKcro9oVLPbtXyxZOnDIeZrbR8+qsnGJdQRdO5QsmGXlnG&#10;VDAotGqxpZDPM5t1z3a9CKfYbmIaM/loON2eycEwVQNRc3Vl+Pp2YK6BptNI8TjdcjoUvhwmum3L&#10;7csZgO3TNc+vLmndx5QUKVNGnOOj3RXZJWZTScz8/suZ1V9/xrf2nm/SHX/5/Bn/9tMP+Pa/XHN/&#10;CnzwZMsUK588vUAaxW5n+M9/c81xD9ZZ7u/AtIXddqa5mpH2xMX1mq/uDS+Ghti1NE3DuNdceKG6&#10;QLzskQBTdLQmUnrFmCuJDEoQUwBFDoVQFN3KY9VbRYn6w3L2j0PCeybsX8jefofg9XPj4nvzwz9R&#10;Hv6j4/0TB+S34/7E6/dfXf3xG3+qJP2w6FEP0qNvFj7qB2eoP/wMb3D0n+YT/Jzn8P6gvrhmpCz8&#10;4euX3Nyd0FXjneH1/ZFvryeSqmxWHdMwU8g4a3B2Kb9arR7k/AqxVJQxCxO7VqYoiBjmmInKUdVi&#10;L1d1QQrkrAgoaj4jcyLGgN4PaGNQClaNIyZwUrGhMEyB1nv6xvH6ZmK6DYgypBDx3hNKpRjDOWZm&#10;EU5D4jxnggi5CL61bDYrdpuOQwgcXx9RRHa7Busd05RoOwsR8pwQFKGxfPcystoUVk8c/caRQ+LZ&#10;0xW+yUxjZA5CDJUkemFojxozL5N4PGb6T1q0JLxVBKOYzhkxCt04ak6EuXA6VtbeokVRlKNmQUnF&#10;Ko23DTenjHeC1ZWV96ybFsMeayzOW6Yp0DWajz+54PZ8z3wWVDWMueIaUKpQqcyzwmhBm0pFU2ql&#10;XVnSlNEWvHYoo7ELZWDR4VaCwS1SB1lhqkG5Bk1Gi6ZMS4/yuu0xtaFmMM6TToqpGNQO+l1kt8vc&#10;vxzxfWXVOdIE33y3Z7dzWDuiqsVL4vTCUPoO01bmOZBsTztadBcI58p3R2G1ydjNwOf/qmG4Nmza&#10;hqdbjVeJmAxzipynBa7pfCWLkFIlGYceFdoVdJc4nCp3Z7t0FNiKtYmoBbsyIJqiCv1aoZxCzCKK&#10;kyaIc6VrFlewcYoYpdDKYhWcTgmtFE3jsE8UqgrbDXhrePUyMo+a86BoO8s0CK3Z0ZqW8zgynjMl&#10;qMV4Qye6yw69SjhfaC2MR4P1lYudoyrLYYCPP1iz6hL3p8jNPiPBUuvSNlhtpvWaeC8cp7RozVtL&#10;boWoz3z++QXPnm04vU7kOPP8wiPJcbW54pzPfPXtPefhyK//6hP+8i92XNmZWVnOaSRNiU3nObw4&#10;E2MklJknH67p2uX366zli0+fs7PQJsUfvrnnxe2RX/3VBX/RO15et/hux+3fv2Z/f+DXf/0Bv/n0&#10;I4Y0kxL89qsXOCN8/GzHbtuTGo0K0F20vPr2xP5u5MZUtHxDtYa+8VxeeNrOcXm1IQ2Kki2H04n9&#10;ccK1jv3NnnkMWCNoEueTwqSGpDPqo0TdNxxvHd/eKaLSiAvUVDjPQr8p7DYG/B0lCynAysLZC7PP&#10;9BpasQQUWlfmJERZfM7tD0qlb6HTxynY933Db7hSbyfsd1O1H4WHR0P+0przn9j+uZniv2TMdwlt&#10;j1+/xdffbVB+8zAfyv9vsXIeHVY8Sn+X511rffQx4fET/gGG8Dj2/6L7fvNB/c7r78dabDALpcDh&#10;NJGTRotCaf2A51VKqRzuI9oarNVIrnTO8dlHl7i24b9++S15zFjrKLWS4pJZ4yweA8pQy+L4YxcJ&#10;+Ie2jqXFI+bEMFakBtbrDY3T5BzpXOVq5disHG3juJmFnIVYMkMOXB8mQLFpDcoVwhB5dRMxUghY&#10;SizkFGj7hpXrOM2Bm/sjL+73DCHhjSMLnM8FpQv5weO47TSpGOYohDFQS+WcBT9D0xi0WFqE7brS&#10;6oapLdzcZlRd+nT3c0LpRdd7u3bM50o1ivXKkksiiKCqJeWAKxltFTUpQkoYDTVnilNEVVG5IHJC&#10;VINRDbpo0iRoG4nTTMyZXCKX2w3/47//DV+9+grJUGKmaR05L1K2TecpQA0KRCjVcTiOuL5BUsSb&#10;irVgjMVavbRgSeE8ZlB6yZpF0dqGmmekVpxqMKlSpGBLi9NrdOOhmSgJxnPzoOF9wgShLZlYCior&#10;pqzYXHouPwKjIxftYlKQJsvhNjNOGt/5h/Y2mIsiD4YwgBZhEIXOBVUj7RY+fr7i6dVAKZablw3O&#10;O6pLmEaoI+Qg5ASzXbBAVYQ6KWK1iIJxTjBVrNGc9glJik/+0uGtYhgVF1tBec1wFk5Jc3qdcBcW&#10;b6HrPOcx4qVycxuJg1BrZTCV+VxRVjGtNG0TaLuGYdIMIZBc5XBfeHbVLUI8gyJqh/EZkzM5aJgr&#10;4oWpKixgVhWtI82FoVl7/GDYPnWYPiI1UofCxccdJnnmMVFOhc3TFn+h8X5mzBkJizK/ai0laI4v&#10;E3EQ8KAaxcVVg6+a0z9EpkNGikVOmfZjxeXac3fU3J8Ux1NB5gGZIQWFdpp8L+RtXIxlWs1Fs2Jj&#10;DE+3H3OT7rl6llEysNu13B4z13e3tCvPhdpgcsVk4erykq+/O3E6BVbeMh6FHCdSynywe8I0Jobr&#10;gMmZdrdijIUuan79yTPW65bruzv2w5nrMIN4lMlcbjv+8OKG4ZgRXfC6kqIgpXJWE2U8Mv12gzkv&#10;FpcxGmgs4ZxIqaIuCtu/8GxFczgfF6x5Lbjukvg6EbLi6dqiS4smg45kLF1jiSm+mfUeZ8uPiUOP&#10;JvvHL9VbmZAfE7ngR3tqrW/JYf9cWesf294XNP+ptveJqvzU64edjy7seyHM92Xdtb47xiOyXV0I&#10;Yt/bUTwOzH8eBPCjqP72nMuxN89NqiBV81/+6+84n05IFlq/gsrSauMN+/0J8yBioGvhYtPyqw8v&#10;+c0XH/L6PmJtR5UTqMVNCWtAL5O80ZrWaHTKqApWO0otYBRaBCVgrSXrinIODaQ4M8SZlXM8udjw&#10;7KolFsWNTpSiOJ8COQq+b3m5P2Gvtuz6nlIMHz274Mllxz98e0fKisuLjpv9iZtT4Ho/U2Vhjkc0&#10;VYOUh15XpUBlRAlTiHjrMBmmWEkhkgxMYcn4W2dpncKaiiazftKBi+iqKcVyGEZOU8Q6j7KecS6I&#10;gRiW1rAhR5KKdK3lcrPiPM1oUbiHjHVtHaeUYDLLkq2H7ZVl61Zcug0fPV3x4uaMVha0phrNVA1f&#10;fnPDy7sjVgu9MxRRjFMkhYVZYKym9Z7WWu7uM9MgWAfeOzq7KChpJWzaNaCpEjAI3rVkyYgz4A3G&#10;GSCgrWPb7VBF8EaRS2EcZ4IW3AYSI3MVhuGMLpH1SpN8Rw0rvHakGLjcCunU4nvPYRrRxjH1wnHI&#10;tKqy7gznYcatDKUR3C7RUMiTooaW6jKuE47nGVsjXW95+lFlDImoE3OciUcod4ttSxbNcHaI9mRd&#10;mCVTiqYqg9ZCzuC2i3rb4WBYNYKqQp4yT3uHsoUXdzMlGYazUBoYp4hky/19pNal394oBZJIWdM3&#10;avldzZVzmAmD0O48uIzWmn0+Ea8TRZa5oEihVYaqK6d9xkSwRpErGKvB9bz+NqL6I0LBeGH/+p6m&#10;abl8vqZK4enWM58NNVr+4vMV++8qh0PH9X2i7SK7naOmicYYylTRWVOT4TYHkmQaydQifLLb0Kw7&#10;tE189/VAnDTHfebmeGbIAa9XeFFs+hVFWUytXFysWTcaPbacTzNzY/nym5f0l+B7h+2hdc8o+cA4&#10;BWoxPLla8fRqy/XNSL4buLjYsv11x8tvXuP8slh0jYW+cH59zxd/cQVsmEOgdQ1pEG5eXaOHjidP&#10;13BhyMfKVVeJ+0qZIlcXntu7e2JcuCneWbpN4uKDzPqTwnCreHkGPXWgFefTmRiF7RcJvU58+w/g&#10;FVx0E7YtzFeGqRbUtw0qtYurlln03EsGpwoewfvmoZv+7Zz8xpqxvp2Wf3KOf8j8qlJvdbh/lGU9&#10;ivtvrSJ/gaLYn7P9nLawn7P93Ov8xwT8N8/jYYBfdG3L5xd91jc8++UreRRMf/EVve8b/yF8oFh0&#10;g66v97z4wzc8XfV0zy1TypzOIyEEEENjLIqKpIJr4PmTDZ99fEXOkEukaS0Kh0JIOaGMRmswStF4&#10;zzCNaKVxzmK0RcsihK80GFXxztIYDaUyS6JkoRZLs3HcHc+kAm2/qH9JUhyOkeMQEGuZY+YcAgpN&#10;LbDfD7QOnuzWvD7MTLkQirA/nAGD1ERRskwapYAITgnVLp6zq82SoUotSK+YjmlZkJalPFlZvKDn&#10;uaC0Zt011GMloXBUei+snq/5/Tf3S39pqATFMlnVhnGMKK8oVaN7i2kUnfEYY+g7KKEQZwGtyEoW&#10;k3kstc4Ubaimo/GWbd9wsesJhzMA++OR+9s7fKN49lGPaxfCly4aSZU4C7t1g0OxWTdUPHeHYWnv&#10;ajRaFwoK73ouNxdY61EU2tOZROFwPi4Ep5LpN4q29UhSoBybzYoSA6mcUY0jMPPy+sh4WkwhNu0K&#10;bR2HXUKvB7qLRetYkkLlpbc8yowYoRhBacvlhcGZhFKZmDXTrSWLpl95Lj7WmCthPEVi1MjRMorC&#10;i+N+Lyg30awy1SiSaPymoH2lVoOvisM+MCfD/r6wvwOnKr7VtJ0l5kQhYYxnOFT2ZPrO0HcN87li&#10;FHgPxmZyqUyhktOisAbLak9ZjdUGAF01ShTzVJbf/yrQrmE+JuIMplTyHKliqLbQrRw5WsJYQQui&#10;K2VetAJ+/ZsrxtOZYQzk2eKsY5gnpjWsuzVt20CqHA+Fo0RiCGw3mi+/e0HfdPRXPV1IaCeIQNf0&#10;1BSwRmH90rfvtMIVIY8n2urZtj2xVL66O3KYZ66edqwuGtpZcRgLoUCtmXAeaFtHSAWnLU+fer76&#10;uzOHU2WN0F0sWuQXrmdllt5lVRKblcI6R6M18Zw57Gem80hPxBuHwyDBsZfCGGamcaDVmo3ZcJ72&#10;9G2P0ZZXX93w+adP8V3P9X6ERrG77LnctHx5/YohR+6PJ/I0L9KqKKQWqs/ozwdSXxgOnnzRomdD&#10;zBPGt9gqDK8M3WHDr548xcdbXt8ahgrjnSPODkpDKYITR2sr636papmq8MpTtV0IYd+XSh+C808E&#10;uIek7OE938/n9VHWph4F9rcB5x3G9+Ox///IpH9WRvvoWt5vvPH9sT9rAfC+uPeO0Mvbt70Z/zFj&#10;/E15+92+9AfVrB/jzu9A/O+cdhnu8QLkcTlb3v7//YRwxe9//xXnwz27RuFry3R3RJTCeI/SS9tT&#10;mhcFnH61QXvPOOclM3aOaZ7eiqMoFNYsil9O2+WeCmij0QpKiuQqlIeyNhViiNjGUTHoIkhVQGEY&#10;EqeYeXW4Z3fZ8+HTS25fH7i5OSBGL+L6BaZUWJklYT8eAzJntruG0xCIh0rJmTBlmr6jbxzleMIO&#10;CkKhSMZ2DRmhSCXMgWeXK46HiDGGxjvinEhVFhywVlCC0ooCTCkyHyLNqiGEjOTCRWdpjMOoSp5n&#10;Blkw/LZztI1Bu0SsC64+TQnfmMU0Xpa+anqNzQpjWrDCxaXF2TPaHFm1G5xtWK0We0JtDCpXJGW6&#10;pkFMpuQKY4aqUWbxYMZonDY4rclpkUzs1m4pvxeHkoToQudgu2ppVxsUBecNr/dntPZ4a0ESYapU&#10;MRg00lWGkLCiKVVznE/cnkeGk0IphyIzJ0tNDVYUjJrSFZ5sR2LqyXMmq0wZW5QyWCU4idQiRFOw&#10;Dx0BU4ygHaZ6yizkWdA4rnaKKQQslaRW3B4FkcquaLIUpgm8cvheE3ImSl4MGYzQW8MMhLS0Eo1D&#10;JovCtg1aCeMh0nqW790Vhqyw1vHRpw0ffCJI1kznzP5mIchZo0kzxKwWGGPdoWpmGhLKO4ZjoBdH&#10;KIn5JGjrUF5jnQVRVKVJcwEsIUeMLH+fohTDWPny76/pn/R0u56aE0opnm539Nqi54aaFVZnVIDD&#10;IeO94pw0d8OEqIF//68+5qNfK673idNJoVtPToo0BzaNp9iKmoUhLuxiXeH+PJC0JmRF0Ya7NNM9&#10;8Xz86zXnEhEtaGMIU6KOFVEwnwsCjHmm69fstg7pAs7D3TDx5deVdRcIWdFuGlLMi6dzKngRNhc9&#10;vfGU3NB2iloUNRZkTpxSwXQOkwSZM6tuzQdXK7YfF7q25+42clZnPnm2wivNy2/v+P0/3HN7d2I/&#10;ROaYUJJxFx3OgTwpHEdBvfScs6V5luGbgvgNtWRKPFHGSL9z3N4cOZ+PTHOHWymIwnyX0S7TNB7J&#10;PUo1GJNYqx48GNchpmLfBAMAQX7UOvWukMXbyf0NFq3eCVKPwOY/nlX+OZndP+/2Jlj9IhWzn/ne&#10;N2Xqxzf9J8P7G7z6B21Ob54pj579j3HhH47z3qF/Ill/XMZ+81o/gsw1p2Hiv/3uG16+vIYknOfC&#10;fhxRC4WBnBNSBO8cbb+h6zq8dnz3ak/Vht9+9S0hCUoJIgpnHNoojFmIZudpQjQ4rShZKPXBZ/xB&#10;1tg3DiOKEAvGCA5LoaIQEEumkozi+v7Ms1XPtm0WHBSY00yMieGs0I3HqcwshZsxMlI4DiNzWsRO&#10;tDMczyd8bEhhMYTpnCNrh1hNCQGpEAPc3U2UVCm1kN4EYwRrHDUWlNG02jKUhELhvaHzsPg8gmkM&#10;n326xltDqYnzoIg5kU6Rxmk2K8/NXSAog7YWrS0pV7y1NDvFMEYsllIUThvGfaXrO7rLgtqcCfKC&#10;cW6IMSBRoArbnaddg9u01CioouhVJaA510StBuct/WrDy/sD43S/BOZq2PoV7VbI/cR6NWEub8hm&#10;QuwB3ztWpXI+C0cZkCRcNJ7iKsYHhnxNU7c09oJxhrv9ovq2faLAZcIkxDmis0WyRmWHjJp4nVEq&#10;0zftojqhM0U0VQRrLKIsohcuRiwK4zo0S3BMoRAN1LFS48OfoY8cx8AYDK22lOChFPKpkI1aRF7O&#10;mpjVEhRtxWnou0o4KaZZKKUQYkENS6VEK00YYX9fWB8MJTeUmpkOM7urhlISndd89mnL198NnM8L&#10;vm9cxviMW8HV2vH6VeZ2P7PaNFhVwVhm7yhRMLLI3BappBKpgKkG32pkXr5bbQTbW+JcaYLQXrZ0&#10;1uKahjkHJBv+/u9eEOPEJx9d8cVv1rx4PSLJME8GbzYUCq+vhS9+3eOd4cv5RHO1I92dOI+e8X5G&#10;VfCN4bsXZ7a+ZbMqkCCpTJFI6xTUBct++rxns/b4taE1LSobGtUxlcBwDpzOmXFKPL0sNGvFP7w6&#10;83oMFAud9/RPnrFWPS++fcV4CnxytcblytYvLX339zOuM5iuIdaywGm2hRLw4tl98IzYFLQWXv32&#10;Nf/2w8+ZRJjzzOcfPceROB0Cd69n9oeB8ZzJQ0B7jdtoVF9ZbSyrjyrXX3rkbs3prqCpNLqS4pEU&#10;E6oqMJr7/R0n46k1U2pCoqdEoZJw2rHZWfx2RR4VkqAqDWYgSuFwmB+1Ur1NvuoPsrefyqC/n8h/&#10;OMP/3Hzyp0LaPzar/jkZ7R9jev+pcvZbktc7z+dPXesvybN/dA9vzveD8epD8P7xeet7z/buO9/F&#10;l3/q+n+YvUsV/vDVK25eX9OYliiR8zwRc6GkRJJC13hWfYe3llXv2XQt4zwTU+Xb726QUnFKk4Cm&#10;WzxljdX4xi89wUqhFag3ntgV0AuzVWuF1TyoWi22chporV7gFb38yI0scptTyuz6Bq3gMCckCVqA&#10;qqEupcW2tYxjYhwjUtTSz5wyWYRpnpliJKVEjhlxiz+yirIsFgxgHecpIWUpW2sK68aDVtSqmSWR&#10;RNClviWApVTIRRaWqq5c30S0VFpTaLqFYHb9OqGtpeRCUxIxCMpmimm5nTLxLtM3iotLxzBUJCu6&#10;zuILxJyQCkEM59OZQy9I2JEUuFXBe0W/avBeFj9ZY9FVoaSgFcACSwwhMucjGtitHakUGm9oLxI0&#10;BZUL+2PhkF+itKJB8J2GjWdlCiZVjreJbApzEGRKtNazaS1hUIScKVWjtGUKAVWW6l1FY8yDuUTQ&#10;CAZtLNoVDucTSoPrCtotWdhxSDjXYqQu34uqiCyEw1SBoMniiOPMMIDC0jWAqcxxIQweznnJ1EVR&#10;baJUxXBeFqTKLPaToUTmrAhJmOfFYUpjoAQ2vaPI0k4WU+Y8CLwQ1htHjHD9esaairtsqaoszlah&#10;ompF9xrvDdZUcolcXTm22xXFRJpWEVMllUKImnLO5JpJ+mFuKBVFprqE05akNaZWdAObbcfFkwti&#10;LUznyGWxbKzjcDuw6VvoDNtVi68tKY0YCyqBmhUlFr65vcdmuLhYQ524vR9IEXKpZIT1ptL1Fn/0&#10;rD5wYAoNHXoKNKFlP0503pBSAZMpFU5DpLYG01kkKvrW4LKhG/xCZnOFUQtziWizVMxEV7ye8VVj&#10;j5UnTY+Oiv3xhHU91hRyrVQN52GPMwbmQotjvVnhleV0cyRNiTRFtm7NH749IquEXUHIgcMwkKPm&#10;xc2J4ZwIMdPsWuwqonVPnIU4C3f/e0UXh7YBEyMpVLIsQbiaiqqC0QtUIVKQVJD6AN89zLspCy9e&#10;H7i7j3z2/AmN7bm+OfPFRx6ZMlaZH/Y5/5ztcTh+b6X2TSX7Tw30gzrre/b9d9x+ToD/xWXtn3Fv&#10;f2xh8COnq/pAFlCPB6/f//Ojisb3qfIPE/H3LS4exq5vKiPqbRk8psLv/v4rrq9vaZTl+rjn5v5I&#10;koXF6JuGtmnQwHa9ZtN7Ykq8uL7jdJ7JEVpveKN81TYLAcz7hjlEVBWsMpS6KP0YZd4aw1unMLpS&#10;ZclSjCoAxGLodUPfKjKaKouaFtpwd57QdQkISQRtaws7MQAAIABJREFU/INPqsZaiAWUqWgDNVWc&#10;ccQcKCLkXBYrelsx1mJkmcRFCqoIOWWU0Thb2Vy1C4FPLdrLISfyw46aFFIhiUCti5mHQA1Lu1a/&#10;aakSOZ8SQRvWomg3ipIXdbGu8zjt0VWowbAXQVLBWIMylfFYl55alwmHyKgqjdWsjMYmxelouAln&#10;2lWg3Wm8GKxSGBQqakrIUCtWP5RLVUFVtZBplKaIUEtGucV317eakCby7FG1JdpIkczaaEJu0aEw&#10;1YFJBOUUflc5v4SaNWjPuSZi3LMhI8pQEVIUjPaoKZNVizFqqUQUgy4VqqY4KLVQZDkWCDRGFoZ5&#10;sJyOE0aERhtWqwZY/MFDLmRgPM/IA5nQaMEmwzxUxlCpOaGtZm39ov+cCrEYRFUgYbVnmgWUZZoT&#10;8cGopeaEZnG/UkCSgijh4rIjx8R4ShjlSKnQ9o7GK7SFKhpvLLWpSCmgNGGu2GoIRmGUwTfC9tKB&#10;FWRUfPDEYZ7B8S5w2GtuDyMWjWZpwVNGg4VWK5orh66Ciw6ZA9MYCFNG0xAN9HREIzRNx9P2ghoM&#10;WjlyycwxYqVFZ8Wzqy1WN7z85o6QKuc0kotgqDRdT7EZu/OsnhX0BcxT4ekTy3e/33N7UyhKMMag&#10;i+L+Zubu7oxtDE6grz22q6i+YK3l5YuZYQ6Mt4nPnl+x/sDiZ4UyHm0XDept67hpPVfPrigmMkhE&#10;JkWMmTElyjzx9Pkl3htyH8hzJqkMUdBzZb6eybVyagq/u/0Ot9J88CvPFx9sef7hFf/pP31NSgql&#10;PL43mK1g6JmGM9NUkVeZEpYF2fN/d+b5/3Ti+m8s8+86omhQmb6H9ScT533L/EoeuDoapdWCGFbI&#10;udD1nqsPt0gzMOuEakfGeYOKgrIR8z//L//r//Z4YtbvYJpvjDAe87I1asE51fc+v+8Gn58sjf/g&#10;Te9kc4q3ZeV/bNb8Ty4u8g7m/O6x9wa5n5OY/pFz/dSxd5cF71cee4xnP4TbPzHuO3v4Yfvbgj+f&#10;jiP/8f/4vxkPJ9Jw5suvX1G0QWmDUZpu1dE2js43zMMZiuLV9T3nKVCrom812mqMd6zXjqbxGA1O&#10;W4wxGKsAs5jIw5KJPuCeWpsH9nd9kDpcsuVqF7y6qso8R8YUiTqj1NLC1TSGzbpjGgPNg6uMVhqn&#10;FVPMDENBTEXJktEexmnxOxYhm0p1dckoGgMGXGNIVAQNxuCMwhtFKoVUCtoq2nWL9xajlsVEKbKY&#10;yysFWqOdxjuLRoFWWK1xRtH3DqUMUsAbTeMs1aiF5CNQjCaFCCgM0DaGUhemJ5nFPEOWwNu0mjEI&#10;OQlzLAzTgqkacTg0VjSuOpQ21KpADFVAqKSi6HyDQtB1wdYzmmFIaBSubTDGUFeJYiONLBWHOmvi&#10;uSBoqhF8qZiqMdJCWcRbSnac4uKHO5ZAiSBVLUpaFazyGGWpJZOLXoh1i8cjpZoHhrJ+cFX3WOlo&#10;osYWS8mC1ZYUMlUMhzEQ4kTXOsRopliQMdFZB2imlBiCJsyFqhRWaaquJISYKs4Im85gHvgCRSly&#10;VeSYyLLwPSoaUYpcKqZpcZ2n7RaTkHGYANhuLRc7j/fg+sVHOKeFVIYRYoYQQaaCbRVVFbTSDOfE&#10;9atMmDVGGWxXMGshlEiNir5raC889gLUSqE7UNYhWaHEsOsaGmnwKKxR/OryEm0UdLBZtzTZMo2F&#10;fQgEvZS7e9uipsLTzYrOw65Z4wXKuPw2XF6qIw2F1ivc2pNDBKOwXuGlolXh+jixe9pTjTCNgc73&#10;xCkjqVJmxeqi46Mvesac2W3X3O8POGdIVZhq4fknV7iS2fSJy63HRGF/Wwi555ROtB9aVL9CVzge&#10;JoYx4q1n13X4Bp5+vsZtlwRjPI90OPY3J46nEeWBtSGQaBqLlMzpMOD7LS//cEOIikkS2hWQShky&#10;clDEcKbZJLoniVCEwx8apjtLGBPNWrF91tB/Vmg/Eq4+VSi1QbKnVhBJVMlotXA3fvObpzgzs789&#10;ox+gQ10tReAY6iNC2Jt5vP5wUn+THS+7HwLUuxXRNzvVu/rN77zlB21EjwhOvCnT/lSg+Je1/ZLM&#10;+pcg67+IHf7m9bLzYccjMt+7iTB/bK3wvvPKw9h6+V4VGITff/2C33/1e1yayNNA4+0iM5ghSqKq&#10;ymGaCPPER1dbjHUoVem8Ytv1fPjsiiiakDJda0kSubs9MU4RrRasN9eCMgVbDeVNkVMv9ny1FHQF&#10;rEE7S5W6lLx1pdRKzuXhZhfyVMxL3+1v/nJH03RIzigypynjWkNvGtAwxkBWQqWQRTjHuOgP66Wc&#10;+PSqQWplnAXRBtVYYGmTwj2QhEqlZDBhkfZ0XuN6x9o5mlIYjpk0B1StuKbBKagpE2OkRo11UBSs&#10;OouumeI0U4RxrmxrZbNu2I/LZBLGAhRiXEq4Tr35rS3lYAWESS/BRBbWcUVRo0EtXCKKgHOLaWwR&#10;MOahTB8UG2/ojPDJhx29t3x3F1HScjQz2SbGMaAd1Lm+9dfVdiHzZQGZoZQOrxOYirQRvxIaU4iz&#10;Q50q4WAo4QGE0Qt3wDtPCZDnjNaO1moKBa1BWw0i6GoJb8h2GdrGsuk912HEGg2q0LaLeIOuCmc9&#10;tWjmYSbFQmMNgtAoR2s8yRRmZzBiKcWiVcVSSMaidAazLBQbBEmVcQjknBZZ1VKxnaWqB3eqKVBG&#10;SIOi2zicc7jW0XSGZtMwDSPnlwHfOtYbh2+hWVtC1dx8F9HRYkzFdZbjMWC8B5WZT/OiSJdBVMKt&#10;NWuvKEHIsdK0FnQiB4Ukoa1QtUKLQ9eCqcticg4ZZS3TOdBsDNkLN68n7g8j/YXDmMLTp2vaqw7d&#10;KoY4crM/43SLNop6GuhXluoVugn4neY47DkPiaYY2meW2S2LmNUnLaILq67SjoZYIpuN4XRUaBTa&#10;VsgT3bpylBl7seL+myNTLDgZefrvPuY4jlztOlISxFhenCZe30/oHsxgyRLZ1wNzn4hDhhK4P53R&#10;syZaQTeZ+5sj+ay5yUeqNcQJ/K7h839zyYvvXkMp/Oe/ec3+diZKxqApGXQJzPtMo1rIGu0yv/7X&#10;GvWksj85ym3L+N2ExIQWuPjEsv3XEzIn7v6+ZXAztZ5QLHLDShtWqxUGuHzSkOTIzf2RmCueyuGY&#10;sVuP1MJ55ueWtb+Pxko/xIA/EXQeZ5M/RbR6GyzeF+z/jO2fM6j/uSpbb/DfRbjjPfj9H+nBfpcZ&#10;/lab/PHnvz/R94uc9303P5XRvz3XcuDH9/MG1xaiwP/5H/+Wu9tb8nRm3AeCah90piveOWoSrNG0&#10;3tA2jmmcWHeGzz//jM8+fE6Z4MXNmZvDgVpgu1rz6tWeOWbeeLNqDc5qVNXoUlCqLkIbFaoxFCXL&#10;JK0AZzC60miz9O7aQi3LRJ+S4L0lZOH/+tuvuFj1fLDr8Y0nzYU4jzzbbjE1EUJgmCMikIsQk4Ao&#10;ZonYlWOeCpsenl20nMaCMxVVIKuKtYrGW5w1nM4zm3WDaS0oEGUQSWgFu8uO40Eo54LLGaiUAsgy&#10;TtWOfBJiinSdZu0dpoOcJ7RRxBShFBpnCTVSsqZEcK6y6ptFFjTk5fmZBT82Brw3nFJBcsI6i2kE&#10;aw0qLdmuqEX3mSpsGsN6a+nbypMrQ99VjI30a8XL72aO88g4VzSV1hh00tS0SLRSFWHMON2SZClD&#10;ZhRi06I6tVOISRQKvdaESaEmv1RIFMvCy3lsJ9jGkx6w+t3Gk1NiDIk5LYsR6xwVoaQIJTFpg141&#10;bMrC9rJ6mdpU45agFKH3PVYFIKGMwjtHEMEYcEUR57g4VPkWoxxBIs2FZb0BYxTTWLAT3B+XLFdr&#10;UA66tUNShMYgWZFZjFriMZKzoJXlfijYPmCdASrX14Wmmbi4sIvgzabAB47960KioEJBCUynTOcz&#10;tjWcD4VxKLQrRffc0F9NiFRO156yGIITZ0s+gXPQbxxGa2qVBwMZzeE0M6WZOUa40yibmc4FXy3l&#10;IJhWc7qeWH264zYeOY6RWhK6RPKcMCw2nGrrGbXiVFkMbYaIPmv6Y4N8Ikwm4J5U5rGgVw2X2y0+&#10;WlIs9Fuh0ZVta2iDwW6EwzTSbhtOemLKlifAdDssrXiN5ZuvRmJsyG1m86lGNZakT1AsVhe6VYPr&#10;DNiEcYlxryj3CdsX/KrgHNy8nGi1hZqZ53uUAeWPvPh6ZJqEMASiVGIWZCxYqyilEnQCKt1FpWTD&#10;9d8pxBr0CVQSjChc7yntwO13E/N/22CbDdPRk6cJkxTOt6SQCFPhs0/XPPugIebAymusUpwOkVos&#10;RSVOYSaWPxWc3xM037J23xcEHu16X8vR45LwT8Xif+lZ87vbu2XuxwuRfyrs+hexxx9wz58Otj95&#10;JT9x7sqbAP3i5R3ffPkHJCqGUKFrcWIX16jGLoIhVaFZsoib/civP9zyH/6Hv2bdOU6nwOswst06&#10;xtzx6uaWV6+F4RQeSqvgNNha6FpPiBVTF9OFWAsiixoVVGpVeGUx1tB4s8yUWlHkvGRKdSlFU5dW&#10;lxQV43xinCNPtiuUMrRuRefXBDdg7IixHqsslYlSKiVHXGcptfJqvyh6XWzMwhbXDeM5YTJIjLjG&#10;cLFu6Z1ivV7MI0IqnIaIMRYllcYrztqSdSGmglSo2tB0jlRmtDHknKlBkaNh0Jknzy0ffHBBCQk9&#10;J3ICazW7nSVF2OwMq3WHqhDOkQZDTIKxjq4BowxFF5Su7M950fKOQo+CAt4tHsIxaoy2iBc2F0uL&#10;WRozVVuqlMUO7ykcEhxvK84ZTF76xCkKXTxZCUppUsnQVYqGSSuUhSkI89eKvvMYW4kpsr7yhEOB&#10;pPFuaSvKErEWvK+QFLYIzVWgMwZ9dpxfjzQ0IJmcK8ZbpgTH44ksiue9x2nHPC4BOFYh5sKq6Raj&#10;EO+JolDKUk1HKgXnHeM8kAoIhfth5OJyzXajWHcWVWA+z2y3K/o2s79TTGNCRKOM4bAfsUotREMD&#10;3ZVFEmitMZ3jtD+ineXpZUdSQKN4svKUWBasdMjUkJlP0BiD7zwiimoqrirWjUFRmJJZKiFKEY6C&#10;Vy1Pnmqe/lUl1sL9XVq4EHXRnnCtJyOcU6LEhM2OWBNJEqpWwpDALq2Tq9ZjqmFOmdEIo51p14pm&#10;2xFrRGmhBNC6ZYzCzXdHpjuhu2gwT1bsPm2ow4wxDnph23vmoVDDChk8eq1ZrR3SZra+kMeKDIUg&#10;MF4PXHzaMZiBJ1/sMKHB+MDLQWjx3JwSd0Rou8UoJkZqLhQyugiXO0fRBedBkzgcJ7bbNasOggTW&#10;neHjq4b9ReT1NzO7TWXzwcj/+/98x+uXkEaLTg3VNHgrSIm06x7bapIUqkTabkMpmetvjthmkaVt&#10;VgYjkENBucrpDw2oLXECdbjHOQ/RMc9nahWM0Xz62QW/+cvFI3s+JVCam+tI3zVoq6k1YEg4q98f&#10;nN8XVH8whz9K175vsXkPa/hxafeduf9t3K/fc4t/Vln30ef/pWx/rI/6fb3T727vVhne7PtFC5U3&#10;XLB3Qfy3HLF3V1nvI4G9+/9HnxL4u7/9LSWNdJ1BmS3TXCix4hqHdWYp1xpLiZG2gV99eMmnH16i&#10;qxCmyPEwoTWkJHz4bIsxMIyZrnMLEcloXJG3pczb+4FaBK0rVQpNYzFVEcaCsg7TaLQRto0nULkf&#10;JzZdh7GeYZoQFrN1pTJCpVo4xkgdNZ9cbem95+ZwJMVIKpkppweGec85JLSvdH3DeZ5xJWOdZS4V&#10;QsW5wna3Yk6JEApjElovOG85HRPKGXxj2K7h7n5ebBP1xGpl8c5QxFGrQkS4uGrpu57dqufbb27Z&#10;7yNTmDFNxRw7DmlCauRi6+nXHmcdG2OQlPF+IcyVuPhqa72Yksyx4LRCe1B1IaP4RhEHRZpkwXBR&#10;KFPZXnaM57IE8ppQzYKvpqKp0pBnRaFyc6wcThVrFGGqpFyRBwhFm4T1BtuyEPYURMrS+14LkhR2&#10;ApQitgljO8ocaXshBkfKUFIhZ4Oaodk6mnWlKsNUBZ0zujVcPm+ZrwuS64JRmwUzbwwYWRjwGEi2&#10;MueFne+UJYfILJqm8bS2ofUdL++P5BhAQyz/H3lv1mRpdp3nPXv8pjPkUFU9oLsBkBCpIBVyyHaE&#10;r/xP7b/hsH3rO9mMoMKkJMIGhG40uqbMPNM37dkX+1RPKEwSQJOh76KqMvMMmSfr7LX3Wu/7vPHK&#10;bI/oAs3s6KXk8bQiSoP3hVwULjvm2VFyjQ+USdAODTFEXIr0bUOYAyVI9ltDtnVkENZACYLdx5mN&#10;1kiR2e8NdiiMSy3MPgXSCnajGW4bis3YIWCiIsyGwzhTrMA9CdazxN5k8Jb8JGE4sv0w0W4t2g2E&#10;NVLWxPE0oYVBGUEOM8po2t7S3kiUSiynyBJahC80yiAUKJsZU6KcEkqAkxknPVJYWDVqzWy7Bnmb&#10;8VoSHgNuXdhvNoQ2MT4JyuvMNBo2QjB0oMdCeDUxtC1JSHRfhVqXOXCcHVNbiJ1AWo3aRHwWHC+P&#10;7O4FsvHI1mD0zPomMv/KsRwSyghMEgSbuB8Md7cNjRmYPy6oXGh0ZnKKmED4hWcfKOyzhVP4FV9+&#10;Jfji7zQqSLxb2N9Yds8tBnh8TOQQQClKWlHtwJoi2dXNZXNncKtnda4KJkMgek/fN3gfkL7SCJOY&#10;oQSUEiAVfWfZ7wslXViXMwh4espo3RC9oN9ECoHbTeJwAP1rMqDvAC5+cyH4tZHzt5f0rwfV4js+&#10;3e/Xmn9KBfZPef0+LfHfp4j/1kvU8219kG+NHd4DKHnPNopfB458e4MheXi88O//4+f4HLi72fJw&#10;nDmPI0LWqDsobLoWLQSrBGUlpqmL0DLXdjFSoBuDSHBzM/D8rkEUWJJkvCycLivrZUYZiQueH3z6&#10;HClq0fFrwAiJd45DKRShyRSyqO1hcmLXGbbNwJvjqQZAaIgEVKlzVZGhiMI0r3wZAp1pEbamYRWl&#10;qg1CZTaN5tJZHidPHiuGM16xosYofEysNaqaompils+Jy+xAKXwqyJyRa8DKGg253fTEnJENdL0g&#10;RkEuleI0NAadPEYm7p51ZASHR4E1kq5pKTpzmQqnSyAJhZ9XrMrc3XYkDMdxRWPotxYdA0YKSjJ0&#10;Q4N3C0JAK231axbB+bLW07WUFTXYCv78s57iV+Yl8fTo6NoWF4BYMFrSaItVgRe7LdJ0fHW4MB4X&#10;ELC/EwhbiBKkrKEl2ddIvMYqEKCyJMtqCSrWQvQoafFrIgaBcep6cgBlBaKVkDLjnCBErBIoE9GN&#10;QmzBn3JNDleJIjRWa0SU+FDTnYQoSFFFUDkVlpjw0eNzou9aHh7eMC4FkavqOlHzlMnU6FNrcS5x&#10;OEWErBS+6eVMzJ5pDIgssUJBq2gbTVSZoDUxR3SRxBxxRWKkQVtVxxF3Cr2XqC6hhWCZMyKB3kV0&#10;kxhMSzpprDHkWVBWyWWUyFagrEdkCZeGocl89m9gZsK/FsRoGMeOsBQ2rSFFxzIFpLMYqzAmkHwm&#10;K8kcM+PbE+ap0LSSFx9qukHx5iuPNIrgAyV3nL/0WAMqexptSLIweoVSBisScoBcPO7BV6a66sAU&#10;zq89+tDS73ryZUV3Er8uLKlhngJHGdlvBbYUzFYSB0GQChdA9SD0RDEd/lSYT5nsFQyWZCdEmFHa&#10;8OwnhcZarMnIi2FjEvc6Y4XAr5nNjUZ6zzqvbO4KlzGxXFrKIlB3kb285WGuIs4kHDe3lvuNZs2e&#10;6CQmQCqFZc0Ek1CckbEj5wxCEo7VHiWSoCTIeLSUWAGrD0QXKUQoGaH0NWBDcbM1dKzEMHK6KI4z&#10;xAhD3xCcQ8uMT5mNKdwN34uM/C/FXr6LYRBc26vfetx/Zt3q/6zrfUru3/aavq/1/8fkgH+9Yfqe&#10;evv7erF6fTtE45urqrwzn3/1ltdvH1Ci7kTnpdqNrKkzrU3boGUVB53nmXt7QykQC2RpKVohbGTY&#10;b1BJ4scTisIyr7w5rjw+joxzrP9R58Q4O4au5W5fiT+ffficoWmYR8cXQhJKJhCRpQEp2KJRyvD2&#10;csGnmtzw7mcvopLBjLjOCUUVy6SUsFnhkawpYxpDjgGjFL21rGuDW1f6VrMKsFZzt2nIVnA6O5Ir&#10;4CJKa86Tp2iBaQUxQtsImsbipkgoCucSwQWyrkEJWkOWMF48fq6768Ppibvbjs8+u2dxD1yeZgqJ&#10;bmgRRbEsmUSsIRRScjpHlMusIaPySt91ZKUq1UIKQoG+G+rscl1IUVBC4KZvmdZICBmVM61tMcKz&#10;v+lQLxpOs8cHxbgE4hxoDGyHwqcfKD77geVxXDh4h5sFg23pu4ArjvPFo2UDssZ72qbOoxEGKTLJ&#10;VFWymiwUQ/AVbVrtupmCxjSKLDx+jiAUZa1wlHZv0X1CdoVuK3iTCv5SIyznaSY6Qds2GC0oUmGF&#10;QpdIVHUzJXM9aS9L5Gk+E0UiohECdNLoBOBJBZwveJfY3jSs0bNcAsuYCFkQiMQoyYVatEPBu9qe&#10;zEii99WjLw3rUihp4fauR/3A0Owi4WIIc6K9zTgRCJOkKZroBERN3/eczx4hI1ZInEtc/MLzHyjO&#10;Y+DpC8fdzhCA8VQQIWCGRLsXtFYRjxFIbF7ImoO+ZpIK5EWyulqoWBNJwZoTbx8SnAra1CSrrtUo&#10;XVnh0iviJVMSqGjRSbCeLkxLgEHQWsN+Z9B7Q4qBec5gNJSGcC6wZE7zQt4YxCaitaK4zDnDti0U&#10;kUk7S/esbtLq3DdzxpPmam+0ShJDpNhCdBl9MQjdsBk0N4NFAI0MvH11ZtdF3LmwvBK0raLdGJYi&#10;ie2IIxJCQj4KSgNxOxOtwuSWuDgu4cA4rkyHRLc1lKLJtiA3kulhRDtAKHxayedzTV/THVEkpFWk&#10;YpmiJOcFZHV+KKVBG5JfCdnQ7wVbOzN5Qy4BlSKbxtA00DQR3WZS1CxLYpD2D81z/nrg/M3S/U0F&#10;RojfrO0q3z28XQlXv+Pp/iu4fhda9L+ERf7N9OG91fj3u4pgHD3/8B9+hj+PNI3icPKcL75iOkls&#10;+5bealLOrIun5ELTCErJSG0pWlOEZFkibz5/4Pj2iW2r0cZwOq4cLxND09AaRWMtOQaUigSfOF88&#10;W91zmkZe3G0ZdOHmX36EL4mmqwERv/jiFSULns4zLhWUkGAEQqnazr7O4ZWqoiNjDPu2ZWMsSWgO&#10;T8cagtBJrJb1TVwykoy0ilISrVKkmFlyphGam9uG7CJ902Os5u3DhVIqgCKE6rn0VhCLIaXMU/Sk&#10;VJBzYjsYPnq247J6DifP7GpcoKQgtUeqmc5IZi3xTiFkRuUEpQq5shCgJMIolosnAEZWW09SFq8i&#10;NidsFhhlQUmKSHSmYTAFJQXP95bDOCJlYugtomTOS8IkSRLgiiOqwM2+QUrB2Xns0mEbzzAEfnAj&#10;EQFSKoyTRKoeIwIqa8KaEfqdmr2wpOpppwiMtOALPmVUUqALCyBaQX8rkW2GoFinSPQCkQ1tL1FD&#10;gC6yBui1YncvSTuFzgLvBJcxMM4rve5wIdbfjbXknGsgiRDMKRJSxqoGCKRSSLlQVCbmjBcg5HWO&#10;7DLx7Hhxf8vJLHx+esLFcjWlKEoOSFXdAiUKtJVkIqoxZJ/xPtJIhd1aIOFO8OWrwuZ2Zdhp1iJp&#10;d4JcDGGEFFf8IpguM5dL9ZbLEug7IAhOXyaGTxXdfSa+8TR5R9M3nMeV8fVInGqLPDtYxsRATxGa&#10;sHi6toeQ6HTCCcd6tSrtBovoBpQqBApu1ghpIGZE8ugokVKQG0WJBuUKndKYG4PoWnKE03nGHRZK&#10;jDTaIrWiWE+WGmsbDBlXPOc5cHO3oWslem+ZWrgcIssxMHQwTYXzAWKw9NsGJTytsZTVsd0Z1lDt&#10;UZumY4iCzSlTvgwEAc4EVumJt2dGGfjyC4V+ahDJIq3GmEB767GtRhuHfXYijIWsOkoqlNLiimBa&#10;VoRqCU7ic6J4gX9YYBWExrF51pGjxB1AZoW9i9z+MLEcLe4xEZIia0OJvnZjkqAkj6K6IFIoHCfF&#10;46S43UR2RjEt4MPMcJsJvmA6yYwgeon+zgntnb3pW6v7dz98V3rfX4XFt78kuHK2f1NV+N0S7T9F&#10;itSf8vrHUIv/Rk/1e76Xr21W7/natz76Lc9aIa0vXz3xi5/9sgaYK83bxyOFuqvdNJZtp9nvB4Kv&#10;xKTn9xvubno22w479BWQPy28fP3I49sDEoXzkVwc2dcWn5GiMp1zxF+BECRYvGN68Nzteh7aAz/6&#10;YIfetjR9w+52w8u3B87HA+MUIGUskoCkSHU1YeVr077mRiuh6YxhZw3aiBpy4R0pR0SWFGOIorCW&#10;zAr1NJTr7L0kSJeIWjJSCaJb2fXXQIMs2WwsO13AKtwUyKlmCxtZkE1d9NNa0238GlnmQEkSkQNt&#10;Y4ghkKPlcAhMk6+CIlEzmttGkVRNxxJAcJGwxup9JqMGwxITcVpQykIMOBY2+wG3eIw2dFYxDC0P&#10;TyeWZcEtC598dssyOVzJdL3ELSBkh5aem72ohVFKlDKspbAu0EbNtpdI5ZmXQBYCkSVaGVJw9NYQ&#10;YwVDGGMQJEyGUhS51PHJ7e0tl9MJYQqtKkgBYUmES6QUSdc3CAQ5OYbbnpAL8ViQpuAp9L1idoUw&#10;Zswg2HcSccjE4FjnOh+cFk/JmZtuoJGaOaQ6U835a/GikKqynq1BxYymdoIuy8qywrJ6gk/4Iki5&#10;IFOuQBpjELKQEYQUyEmjpMBqicvQicInnw70d4WiEyVLxgsIW5hionc9zSpYzo7kNfZZS7IBaRR5&#10;rSEpJWXiDNu94eZWIsLKZfTkolnCSgoFHwLNriMhOD7MlAARifsyMp09Rkjunku6xtC2irRPaNug&#10;TSEXT5KFpCRxrjhQZSLLaQGfGdotiELQCTdFTITGSIoCoyOiKTxTgsNZ0t1v8As0reXm1qB1fW2i&#10;XghOki+lesNNz/ntikyGZhhoWsHxq7ecTo4Y813eAAAgAElEQVRUGoqCOHlCWAkHiRKJowqsa2J3&#10;D/sPBuIcOZ8ybUj4NiDaEbmf6J4bXv90w+HLlVbD7c2e9dExigtqSXT3M3/x1ysvv1Q8/bwh+kI4&#10;nVAzxJARFExT1wwZAJFQSSOsR+9Ab0HNINsGEQX7H4+YreDyy46CBr8gi6agEKq6TwQCKS3KNIzJ&#10;cGPvuVcX9sqSs8anQtsG7jYrbp6JXhIErOVbbO33l1Hxnk9ej7zXwvse5029Val/fP318r1C8P35&#10;8+9Z2H7Xrf5zU6n+WGlWf+zra/vUe+bTv+36/s/yzT3ke21w333McrWg18/923/7d/z9v/t7bnc9&#10;zgVUVmiV+XA/8K9+8gNub3vaoYUQiG7Fh4BHgTFoU4vb4ThxPs8UUejahhICJSSKhNZatDH4HBEU&#10;ovcUYZCm+kgHa5FScTzNXBrFzc2GHCPBLdzvOz744AbxODP6QrxMZCWqJSpHpFREkZEKpNQ0WtHa&#10;Kl47X0aitFUpbiCqzCoDXhWSiaBBjBlBJF9b6T4K0AIlJDkmgp/JFLTSKAXhSqxSVDuW8BJy4X5j&#10;ub3f8vkvTzSmtkV9zMQUKSERkVitiSFyGSOxSJCSnGtgQ5Timn3tEbr6GbXSsERKEjVFymWMbfEh&#10;UUyLs5pT8CireP1wwBbBD+1zPvn0jhQvnKeCkInnzzuCWxl6y3nMjJPHaIkv8LAktEh0jWIcEz5k&#10;ZEn4IpnHRMqAkJAFSmqKCBQKqi0oKYk+1tk2BR/q62g7Q9O1jH4iyZXoCuuaaI1GCug3lmFnuJwD&#10;3aZDGIPIhTh64lhnyJ0JFCvxoyA1Et3JOmtEs14Uj28c3mWskkx+YUWSjGJrLRvTc3YLJeea4lRE&#10;pWKJihOlcD1RwdG56vHX6grBSfUkKTUyRkSUCBVo2sR+37JrBjb7lv55IZYKtbG7SKTQHi2dEZzD&#10;TMmS9bKSkuV4WinnRHfTMDuHl5GSE9nDGhJZCzg1dAhianAh4uKINoIiOy7HjEYznhPNriGmavuy&#10;jcHikWiC94g2094YVgtCRYZyQ4h11iNEQFzFcEJUt8E0OmJIFCPQvaHdG3RO3AwbpmnGnQOKwtBb&#10;unbgtldkLSgthBKZxpXcC8azp5wLqdUIBTEYlpMjxxXTKFSJfPTxDu8C8xi5XFaKkTRSMj7VhLdG&#10;VG8+nQMi3Y0hRklqC3onmaeP+If//Ym3rx8RU6b91PC0PnF5JUBq7NJgtOH//N8K87hhcZ6cHOkc&#10;iSkhpSUlyG6mZCBVL3zKEWk0bb9neVzwY6KxO6IaManj7d9GjAxsbx2H1aEbBfuOzECYIkYainMs&#10;04wWHeMycN9Z/BJZRk10maZrSF6xropldixZ4LJAf3/x/23lqdbXKxXsatX5/u3/mKfHPxVb+495&#10;v2/f99vc7T/W9cegntW7fdvnxu/Y5WTeJUaVAsfDxKZrsUrz6vFMFvDstuW//W9+xI9e7CpxSGni&#10;4nHBEaKnyL6qucXC7BJvXj6wjp5UMsd5ouSI6ToaBdpqMuBDRHPNbxaK03Rh0BqrBi7nCbOxnJeG&#10;vot8+fqJYiX3d3sWl2i7DZ98uqF88RXrGnA+M8dEzHU7opVgIwVWQyMy/UYjjGbyia4RjEKzJodf&#10;PVkZ7EZhfSQFgUbhYsa5yvOWRSJkbdmG6z5VpkgOCucKWUYaC3cfbtjvAuMY2G00IgWev+hYRkco&#10;hXZo2SFJQaGyxBhoBk2bDOsUWULEWkOjFJuhwlKyAmEaYvL0nWY6ZZwTmNYwLR7pqBCQ4jkrx34T&#10;2bSWYd/TCE2IkeVc4SONNfgEtk20PeQYaHrJshSSL1UvUDS51CCK1YHpBH0vOLz1qGzxsirVmxQx&#10;JmFsRacaUU9ZoWRSznifiVGALDjv+Pz1l1gN7SCQqp6mrdL0vcHYykxXKhNC4fjo6DtF8RLhK1ZU&#10;aYkLgQJVTV4Eoi1YG+m3GR8k00lioqRtFVpIchE02tSIxlKq+Om6URJUMYJUghILJSVKzhQhEPq6&#10;IctQ0JSYefZM8Om/2LGmlfsXA42CHDvGp1LJckPg7Re16A5jg9lY+j3MbmaeY/Vht5o4JsaLJ7vC&#10;/MrjyIgsaqFIkd0zzfOPWmwbavfgCdIKaqvQpudyDDRddTHsxYDpWpLPrCVRtOBuf0vbaYQuuByQ&#10;jWLfFPySGA8ZoU3t5MwrTWlAGUjVIpe0wMWqdm9tizWKhsLlcGJaIviA3lQYkHMBPUR8WCgHTZAC&#10;LxLja49BMnQavwoubxfGw0haawSjHlqGW8saArvNQCMzuk3MybO76elfGJZxwVpBWSKpaGwnoMkc&#10;JolILfFB8/LpS4iJj+4+Zh0ubJ8vCLEQnwyx9LjF88v/22G0ZQ0LRQSUrOE23a5DyIBUmULLdFjw&#10;2SGNRBUwxjAfR4L3GGkQZeR2L8mHgR/+MBLaC+NT4tP/0TDKkeVlxL3qyEZSEMScUbapFixV2Nzt&#10;uLy8MMbKD3j5tCKODtsrBB0+Z9aYv5k5vx+QwXWB/ka9/fUZ+zsn4j/N9Zvat99Vhv/TaX1/H7ry&#10;p3r8d9fv+xy/9v38Jubqdx8dSsVONlaxv9synkes0Ww2mv/urz/jkxcbhIQYAjJlXEiMXlCEpRHw&#10;eBmZF8PTOLNOroISjObweKCxhiVmhk5hpSXLXNtgAabFs7gTXWdpu5bLPOHmFR0TP509j2+PJCWY&#10;peH1yWNlIeNR2vLixTNOhzOXaUJGi/O5AvFFhliIOeGFYEXhsyLnzBoTkVKxmWSWZUUoybCxhF6Q&#10;QiKMK9mnirdMBVIVGGlrcKHCMmKsUZazjxgjCVnQWsntbUN0EedXQla4JbLOkYis2M7GYvsGUTLb&#10;raVtNA9vL/TUebfIgiIztlWIURBTqL5yJfnowx0+1ZP2OGvOx7rz76ym0wobPDebjravXY/GGKQ0&#10;+FxHBiFF3j4qTCMRIoMseCqAxWjN4hMhVyCD6iRZFKSEH3zc8vAYUF4xT4GlgAmKVhqyyyijMcZQ&#10;WJEyIbQgx6pOLTliG8HQaCqSUyBlqilhG4O7LKxroUiFCxNdI0kh0u46WqWgM2g1sUfhs+dyDozn&#10;QpP6GrvZOO7uNPdty8a0tI0k+sxxjkTvCbkyn7US+FjJcrnUSM9KKsyIUvGtQuuKgc0VwxpLQgjJ&#10;OBW++sXCsw9b/OIpsiVcIMwCLyNPfxdJc6TXivnBEZ5Wnv+Z4TLPpKRZzxPjQeCPkbBUERlZImIh&#10;6ojUhduPDB99vGc+z3hrUNuMWh0iFoprOJ1itZNpQ2cM7aYgDLglIUm0u45hr1lPkXVyOC8QMtFv&#10;DSZLVu+4nM5gNMkpvA+UvCAROOdQm4bGWrRUrCfHevC0qqAprGvk7tMb+psG7wpGGBa5onc9YfYU&#10;bVjHhDsm2rZlTAFpJZTIdtszpQnnIhbBfAyMh8Lx2jEoClz2WKNARjpr2N0PfHBXgUM5LywTSK1x&#10;S+T4uGBkg4gNbdfRDhKtdxxf1XjTu09vSGFhEHvwkbiC1gq1lehOo01ApMj4VHj9sCCGQts1VZGt&#10;Lbk0FOdpTUdaZ4qKaLXjkz+7g53jMZxo7h36NpMeBT4l0uRQtIRQvd9ZCE6TJ7jE+GDpAIHi5dHz&#10;+rTQNppbCTkKzgtErvjOr8024lvrNu/REX09cn7Hobre4R2CM39LEXw19pTv3P3dA/56UXhfwf21&#10;4lIEiHexln+cNvQ/peL+p7veqe/etTze8/p/BxAjauyZKPzqq7eMj6/pG43c9AxN5C9+9IxPn2+x&#10;UuJ9IKeI0oUQBeNSUCWhdcYtC68eHph9pFUWpWRNS8oR7zJxcRA0JRaENoRckKUQYqw5zj5Q+liT&#10;qKzm4gKX2eG84fZuy7IGvjoc+cmnz+mMxsXENC08e36DMYrjNCLNVX2bFi6pZkFrITm9uSARrIvj&#10;4jLHeUZeFdRrEGhZCHGt0YNS0m46YpJczjUaspjK+c4xX9GIisfLTGs1PteTJ2ePGyy3Eja7nss4&#10;YUsDveJ4XlkWdw2vABaH1g3LZWWz73i6zAxdRwwVFpGLZ9hq/JpJQpIQLEugaE+/byAVGq24u+0Z&#10;R0cjCre9oVeWTlpapfHFMc4zUUqEiWwGQ14SLkhcrBS2pq3vU5cCWms2m5YQV5wPLKuriU1OMGzh&#10;/nlL9IXOdLx6WpjmKqKxTU+J17GCqNakqCqjuETIWaGyIEZFyKUiNRtbKWO6kKVgmTwpS9YQubu7&#10;6hm0YNi1THPAB1s9pFYxbCJNI0lekUOhNQNSLai+sGngZqf46mFivo4QKgNaUoB1XilSIoQipYSI&#10;GUUlQNV0EqolVJSvC3ffakQQhFOGrWKVe05rIQePGBLnsyONmeQT5xCxWlBMYfn3EjtsaG8lfonM&#10;L0ekLGih0SljSsY8N5gXGiUNu21DCiuqE2SVaIXkZrMhKAFJ4WwmekFx0HU9TRMoONSmoERF6roJ&#10;1EZglgYydIOm3RTWqXD/vOEey9mtPL32uFAgRbKo60GeApvekFPEblukFsh5Aa3Z3jSQLW+/XHFL&#10;RFtF8BFURvUdthGUMbPdWYa9xU+SJDRNo2iEpN11HN+M5DXgYk2dKqbBKIXSkq5olqPDWoVtBe5p&#10;Zt1Q34/RkhdJdIJlViTREpeGRiZ2g0E3ARcK237PzY0m6YTuGraN4fzgePZsIEdYFwmhwo3GR8PD&#10;qzPn9Yw2iq65ob1RLDGSksfcBWSA6RFmF3l4e+TDH97jJwd7TZgtb/8PS0kt/hDIs6pcbioz4F3u&#10;vGwMqw/c3+2wCsanzGajCaHw+FQ3hD7UrGddzQzX1vb358J11a46satY7DuQi28V2gI1deNrQff3&#10;h8rfedDfS679feFSzpEcVnTTUoT6k51Q4Q87/f7zKey/589TBPmqF/iHv/8pG1PnRaYEnj3f8WzX&#10;UnImIUEZhNYkIBZPSp6QCm+fFr56ODNOiVSApgY9jKcTTdtgbcsaEsuyMqaJoevQBVKKkKGURL/Z&#10;YrStM8ACxWrO55HkBSbAuibO58DhacG1kbvnWwqKy+LpdzuWkgnTfCVO9Sy+Bhq0jUGWah7b3TSc&#10;H55wqydSyEIToqQQkaogjCGla/tUZYqREAolRoQWpKuCNyLJSZPWRPaZLDJd30KG1yfHZQnsW4Of&#10;F0KGrjfM81LtJ6qeoIP0uFItHwrFdFxwa8QIgWoVUra4OIPMtKWgjeXkVvylZjQbNLbXdL2ikQqs&#10;IQpwlJqqc/X5ji5RLo51UXSNQWhBiJG8evpkkKUGkMRcOwZC17hGLRKJ6iv2AdxloWk0+/sGu9V8&#10;9eXMvGaMjtztNxhZAxouy4JG0coMKoHWqEawv2swBratQtrCLw8FSeV0T/MICO6e7fA5E5Imrhk3&#10;z4S1ztELheBzDRppFFbXVKUUagdGq4jzI+eLYZw8wUeMNmhjSCHVNYR6kJCl1P/3UhFLxuaCbVpS&#10;SsQYsNpQBOhO82c/+RDTVJjLbtdyWBdirlhSQcTPHpkVKSfsYBFaUnwkO8V5XTkeMnkNyJpdiuoF&#10;dzcD08UzzYlnuZ7Wz4+eMBeatoBLhEuB1eODJcSZEgpd32M6RfQjbna0ttru3OxRSqJTjT3t7IC+&#10;ehvDucaLFlFIPmNUy0cvOtI+AxKXEi5mwsXTWoMompwzKksuS6C5KviPDw+oUotOyhK56dAbxfRy&#10;ZlnPKBmxH+yYjp54CizjhUyh61r29xtuP+o4vlkRzqAl2G3k2QcWNxU2LTStoe8NMcM8ZY6vICyZ&#10;MF0IPtDojBla7m93mCayv4VGg4wbYirskyBd1/HkPSJ19E3hdFhwLrLMjpQDSklykhjTcqefM+y2&#10;hFDXovV0omwPKJGZLhrb3fL8fsPm+Za8i6QyMb30nH/RUk4KXwoqVkQoS6QIUScFfqUUwSVkPvio&#10;4xwdeYHhZsAEy6vXb3ExYZoafpNcQX9dmN8VX/jueFK8W7Dr4v4+0tS3//lNvf7uufk7ZfYPLGaF&#10;GnS/esdXP/0pf/Yv/xLVDn/QY/yh1z+fgvunuYQovH174Jc/+zmX88zD05kcHR/f9desZQWihjuU&#10;At5HltHzdJg5zyuPl8hlCcRUqoO6eEKMuJi5vdsTYsAFh6CwNy3btmNNgXUOSCmw1tINXUVxXgEm&#10;67ISEgiRmeeF3dBwmiRxjRx8IObM9maDsAIfFnTKvNj2oCQxCabVEySVmRsL53klucC0rKxzYVoX&#10;sLomTV03E7NLlFDQtmYMm8aiTWFoJF1veft0xq0JZEIgiamiEVVncTnjTytSG3xULKWw3Q2404Jz&#10;Kzlncqp2NCEFWlXGdQiVq7w6f31PVY9nSHUe2rWGpkB0geQjetMibUGgCaJgtakWo5hYS0Dbwu7O&#10;ooPGRUWYAuuY8EkgXKJXmZ1tWXWu6VlSIFuJRjKthXVJ2EGhW40qhkwlOaUA3ilCmLm5G/iLn2x5&#10;Ojqa1PPjj58zmIz3C9Macb5wmhYO44QrBbs1tJ1gOxikC2hhWaczy6mw7SQf3G9JObFpC0koXHSQ&#10;JPM4g9b0bYNfQwWCWMmyenZbhZKQc8RqCzmCFTgSxUh0p+hU5WSvIdaQFK0RJSFLIcWE1Ka2t6+J&#10;ZFlAApSJPPvY8ux+x6ZpODyOOC+YD0f01qJVZugkjw8Bk3u8m2l6g2pB5Iw3guQjymZKybi1IJNE&#10;yMj9i47N3rB9IThNkawLaQGrBmw/EQKIohmPE9tG40NhXQK3ux4tC30naaxlmauPO8mC2jX19Ntk&#10;WHaczzNxcQihabqmjmJibSs3DaRS0bA5RooSaK2Ru9oW7rUmhMA8L5impe0bpnlBo0kFkgE9GNSN&#10;Zp1XYnEoldg9u6ms96Joe0vTGYQSGCGYDhcoBYnlxcctm9vM5h5yznSxrT51nQkhs84VVyqyZNtr&#10;5B6KMmxbQd9J1nFESUPyNe96aBpS8BQMUsDQNXhR8GFldZ7zKeJcRGpF27W0VpF9xG47FD2lRB4X&#10;xxye2O4sun9OCHVTGJVD9BbZSS7LmeW8UpYdOnUsccLajpAWirwupNmRgkeqlpwFKUXmNXAOCzFI&#10;0uOZkiGljDIN/a6l7zWntyNa5tpGyqW2oeW7AnxV634/gaqIb52Jv9f2zpQrFvC74JF3hf/rf//O&#10;wvDNbUop1xa54vWbAy9/8SWf/PATWtvXsej1e/19H/u3Pde753v3+f86Wt6/fmUhScHzs//wcx7e&#10;PLLMgbh4brYdUiqKkEhtASgpIIRidYlXjxOfv75UbnQSlADOu6oujpl1LhQpCMEjMugCu03L3f0t&#10;UitstMzjipCw32/Y9A1Sq6oaTZGccj3hZXBB8vzulsNlQkbBOTh8Klxc4fndFisU97cDnRVEkVl8&#10;DYBYYuZpHvnq6YmYC9klpmlGSDCNJWqFSwmZBSUm3LSw2QzoRqESqE7TNxojPV3bcDwpglB88NHA&#10;vK5Ml4yxDbFkYsxoZbjZt+wGC7nOb7c3BusFQhbGs8etEH0kl1Tnf7Kqg4mKlCMlC9JSkCKgTUGW&#10;Kl4SSpFCjfyzrcAarqpxeW21J4QwyMYQUsS2CqaVpmQuIVJiqR2NkrgsHqEkCkWcPEoX7L7nqDXj&#10;JdGrxHZnKb4wjY4SElZXbOcwaEiB/abjz+8/ZHGRvpV0OnMnDA0D45J5eRLcfiQ4Litvj4HLKIjB&#10;YQTE08yLfcNxqZu4btPjfSEEwbCx5J1iWRz77YYlJEwn6YaGTOZydsQYWRfJZtMS04JCQlFXWERh&#10;uzGVt54y67oSfSL6RJHqm3UEgYiJ1gjyYMGYK5Na8OO/vmVzC9I1hDkTHOS4suk007JyOc/YoYqc&#10;5nlCCEtcAhqNlILkK7ksrpkQIaZY4zGTIk6KOEikVbBEzPMqBTp+dSKHhEsSrRQ5SvCZroNhO6A3&#10;BnJBG0kqgSQSptOUoBFBMs8Ts5EQqpq7iIT3jtktNQLUF2xWTKUQckAbAxSKSGy2PX3f14zvEBEy&#10;0dxuKEZDU5icwzmHHODmxxvCKXP88kyYPV2raDcdGkHb9pQC8+wQSmK7hpuhod9JToeFEg3P7jU3&#10;zyTCNizHzPp0YUqS4GO1OwmL6WB3J7Fa0RjwMSKyuB4QWoTXKONJIjMva93ITYFljhzywm7X0zWW&#10;fQPeVo57EYXBGvatQvcKYyV+TQRlEJuGXZZ0TQNSc5gmzucjkFgujpc/e0ksHkKNyFwuF0oshDQR&#10;g0NkhTD5yp43VaciEgUYzzU9z9pMFp4cFMgaF+nn2kVTRqGLFL9WYL/xKhegIsvezZpluc4jKdev&#10;y2+cVbwrbteixm/22n6nCHIdXZdCkgKZUwXuy8J0dvz8V2/5m7/5GeOvfsEPbzv+5//pf+G//x/+&#10;FX/1r/8F25vttXhLxLVVWWfg/zi2qP8/C/hvSq16722/cz+ut7/+fb1FqUdUhMwcn078/D/+FOcS&#10;yxpQUnO372haS99qwjJSvMY0lQB2vIx89XBknAOCzLh6ZudRouYCKwlIzYtty939jtUFVKPolMJY&#10;gVCVELXd9AgDe6NJ1xm1tpH55JgvMy3QK8NN2yGFuqrIDXqMbLY9p4snxYjaWKyUtJuGaVzROhJi&#10;hpjRwgKG16cT05rq62Alfg6IIDAShk7x/KYh5kSWCaPhZrCsETAFhMWlTLsxdDvFppfshx5/N3CY&#10;qlo8hUJOguNhrjYVLclKYNoWKQuffbhhuVf8p89PuMtMlopsFJ2RFFm529KDyAKjC0rXzOplLSwu&#10;oHSmb2owQwiQXB0pSKCxtmYnE9FZMbSGx8cZpQtdq/nkgy0pR3IsXFIg+oLOkX5jsKbCJ1YXsAja&#10;VpADXI4OISWlCNYVksz88MUtHz7boIxCiiqe0zpibUGZgWVx2Nay7xbaG0mQlsNc2PeWjKTrS6V2&#10;LQsqWDoLShp6KTkcPc9uBnKMdR7eGA6vJ6Q17PrCrjPY5x1Dq1lmT9e2dTasLcscaW1VIsuUESUy&#10;SADDMTpiUdi20sO0UFgh8TlirEZZQUiF6AKtLnz06T3bZkM8J8L1lNP0Gp1hznB5nEg+sa41I7wp&#10;CtrI/rOOdi/JXpJF5virmfHLq0qcgqQhi8RldBSZkVZwfvS4X0X6oUMpgep0xUS6+t70AqRL7DaG&#10;+ezoh57pnAnJIxt1DWUQrEukRaJ7xeODJ+RA1zTIkolJ4lOkU2B7y9k5UsgMe421NTgFIUjjQvKR&#10;MRT0YJA2o6xkFQ59q+i7O7Q0TF8sjMcFNy88+2TDcNNgosGNkfHhTHejaPe6ppVFwXmZ+PFftnxU&#10;FJc3DdPbC8dfRtCelBJu8sQYERK0ULSdYthZlmkiI/AFlG0IU+QQah74ft8zJMXxEDGmon39nEge&#10;bLfj8CbyUEaUVSgByxp41t4xH9/SDhG1N6j2hmQbns4L0+LRWZNCQXZVAHdzJ5CpY3waEVkRZkl0&#10;kTU5cgxIOnLKqGIwVlFaya7fs1wC4zjWtZVMcudq4TOGxoLuwDldEZ6x4MeAbE31Ob/3eod8LN/y&#10;xRZJEVU0I1MF772b2bwr6O8Oye/KxNd//4bCUa5+6cs4Uwo0jSKExNvTgf/386/423/3C169PLBP&#10;jn/z57f8/LXjF6eVL/7X/4u/+dv/h7/66x/xl3/5Y+6e3aCUQghJiQljdZWk/YE18w/1E78vkeof&#10;8/qjiOL49u+pUp9ev3zDw+s3ROdIZKwRbHpLb2CZJs4LaF3YDT1BBH716sgaCkIqrJbcKUNj6iy6&#10;aVus1WRfC7B3ieRzZVvnzDSOFFmQckPbt9zYxM224Y0PlCxQSTC0DZu+52bb0jeGkgoyJz56ticG&#10;gYtQsiRQ4wTduF7Z2+BTZlkjLmRO3jHFQMrX/N3oKZT6PEpTYqTftuz2Palk7u/32FZiVBUDuROc&#10;TzNWS7SWdL1BNxK/1uhBoQukTPL1pJ9cRBjFYfY15lBk7JrojCYIjSyF233P2zUicsJogbC63j8W&#10;hFaoa6hIKRJF/nqv3LUNz4aGJAXn4JnmBYGkRBinCW01233D0BgaJfBKsjhfedlSE0vBWEOeAyJK&#10;Vh8IATZWI3Wk02A6MLngl0zKhVQy26GhFQKj4P52z023hxxJJVQOObpuhEg0bUeQBR8FnWqRSbI3&#10;itxHDmPk9LgyLZlYWkoW5CXxV59+wO5G0CL56FnPmiY+PxQua2Ia1/+Pu3frkSxLz/OeddyniMjI&#10;Ux26e7pnSM5ohoRJULLEG8GCDUGAYdm/wn/AgHzvX2TAN4ZtXUgCaIOADfE0oikOh+zuquqqzKzM&#10;jNM+rLMuVnb39LA5FGlCBLyBAqoyMyKyIneub63ve9/nRenCezLjrNFtg4uJ82cdfnbIYghFEoSg&#10;0YVlqfNa9aUoMlcbk1YFo+sinRPkTtE2lcZW0KicOBssL55tkaLg5prQdX93z3JymKcErSQlaSlV&#10;OyYyqtGYXqHOFLJpScUhTME0mvV1VxOVMPhlxu88Td/TrjRNb+nXmfFhorEK1UpSKKxb2D16Wtsw&#10;bFqWJdLaBqUlnDLzGGilRDcWbToWFwgiEOudgD8WYhF455mPC1ZKdNvTrep94aPjxfk5QhaUrn3T&#10;EBLz7Om3DVYXnMokoxhPEf+4UHRHCQLnFhY/Y1rB2Zkl6IyfZ/y8IGMLS8HHgOpqbGck4Fzg+YeG&#10;470nnCJejuTOIJOpna8nlO32coMUFWok9JNVS2iKFsQscCEzHiPz5Gm1ZZnn2hWYEiFEcskYJfBz&#10;xnaBGDx9pzBdpERHDoLWjqy3gmwlOxe5eXdkjILTNCGLJC2Bbt2x3BxIVE+80TNZeNxcKV5xKUjl&#10;aKwmRfmU86gRytO0ipyqHU9bS86J9BTYAoro6vjCmMxmu6KRCpUqpjXOf0kq1ZeLfhEFIZ6CdEWi&#10;UBeXQnraQcundlD5SkFdF/j/+KJWnir5w8HxL//N73F4fI8rgvuT5zhH/JLR+yO/9ksNSyl8en/C&#10;K8nkC8urHZ/d/j7/x7/5fa6ebThbrUG3bhAAACAASURBVNk2kl//9V/m7/3aD+vJo4ifS2r6/+f1&#10;190UfNvXf/mxGDJ/9tPPubt9rDxmpShGU7RmPzrevZ94OCZaK/jgMjPOntv3J5bJV48nsmYHC8G6&#10;75HGVM+oFjSNJueIKAkjFbptOOwLWQRWm4yShaHvuN87XMpkKVC6cL7u2HQt1xcDfWO5P4wgoJOK&#10;2/cHUvSE0eFOE9Neo4XkmBMnH/jg+SXjEnl3OnHzcM8SEilX8H+H5DQthCAIMWOkxGjNfpwIMWO1&#10;oC2aobFIAd1QUKYl58z9fbWWNUlzOi7ELOh7S2cVTWMIIZIWSYyJJQRyUWgSxQrmuFCKZhgsUgVU&#10;I8m+kMmEmEgxUUT1YWpbBWzz5GtKl6jqYSsll2cbxhiYnKNRulqNGsFiBTFGVAkUn7DNAELgS91I&#10;9KZ6iN1uqbNZCQFJkyUxJGSBwzHR2Oonzhk6awklowR85+U103TEkzn6UFPDWsV6veK423M6LrSd&#10;RHTVjqTUmv1+wkhLcDN9tkzlxN2xsERFowrXK8nFh5dcrDtQ8KMPBSuTmem530282U9QGmKBJUj8&#10;IVGOIxbF+2liu7XkVGqcqRBPpxjQrSbHCKFa4VYi0/QSrSRCNFAqDCd5QZa1e2iN5PKiB5GRRtIM&#10;lpgFw2ZgfCoAooA0YLTmeHyC0RjJZmNpLgfMWaFZgaWwuzsyrAfUy4GmzzTnmvtXGeJA8QE/eU5v&#10;F6I36DbQDJJxB4/3IwJLe96hGui1RQrJMi20bUfJufLiW8sUMwBwgY9+47gQXGA+Bqyp9qioMn5y&#10;aCk5u75gnGb8fsZpSbfuak6rFGQUxXtKKgybFS54kjCUVlJkQpVEIyy7cYd/P6OWjBoUom2RpmYa&#10;Sy+ZlkAJDq2hv+5p1gOn3UJcJq6vGvpeU1KmO2sRJrDfeUS0SAebswGtM5eXivNtg6SwzIV5liz7&#10;wvv3U/XRS0FG09gGY2qIyMlFdrs9bdejtCCTQGpCXpAqsD3fkFXgzeeR883A9z4u3BxH9k5DNpQU&#10;mY8HQoYSM2vdIueF4EaQT7+bLpKipZSEkpFuo5EoUmjoLwpowTJl+tWKEjzSS/reoIzkdDogtKDp&#10;BvyyPCVfSYQxhCXy4tk5ygtOhz3TMqL+h3/xP/5PwM/Mbb9OJ9odHf/r//Y73L59x0cff8jv/N6/&#10;J8wzm37FwUX+4N/9hItNi3qaQ38FrhBV+VgP33UugCjfEJXVdmx9PYBSJJ+/eeD97Yn3uwn/RKJS&#10;MvFylfn+yy3H04mYqzm7RZFTDatPPlJCJDzu2IjIb/3jf4iw9mnD8HX79m/l+gUW4W+jjP3sJuQ/&#10;xan6W1/j2woxTydm8TXl7cuux+k083/+69/h7nZHTKIiLVPGOc9hTLzZLYzek2Jhe7FmPy48jo4l&#10;OKTSCGUYvauZp0ZVElOWCCGQbeXdTj4x+0SSmixrYtG0BKRVTKHw4CJGKWQWrJoW/XRSXXUtlEyz&#10;6jHDgJKSpu1IJbMsM4Ox9NToRt1opDS42XE8Lex2E84XHpaZKXlcjvhUyEUjhKoz3Ax+9pAlPj7F&#10;6AnD5GKlOp0q97tfG3KUBFeQFF483yCFxM+BrjUIo1mW+h6FImubdCmUJQACJRW+CFzwCK3q3N5H&#10;Ysxkn7DWUqRAGUXTWGyj6v9xdgRfF15BYZwnvPdYqRBaU1T9eRqh8CGhG0NrNNElpsnjfZ2DSwG2&#10;AecDrbaYVtJZwXrV4HzAFUWJ1QqilKnfV6hkNB8LxSeM6nj17oGb/YFVP5CTR2vNZtMjlOSwP+Ln&#10;wOP9iXkJYAVFN+xOHofkOGaEKRyWheAS333xHJkNLkre3wceHhceF8U4JgISlyOTSyirSWSyz8wn&#10;h5Q1+jIrweN+Yf84s+kbrNSc9hMuRYpQiEj1k24U24uGVS8ZVpJmMJSoOCwZSmHdGy6erxi2a6xp&#10;OYXI2zf3zLuRLBzb5w22T2w/tKxfCp5/p6Vf1Y7Ty+89Qw91rUvjDHPGxobxnWfcLZRUcPtI064x&#10;qpBz5uFuYv++ktKs1ZxfX+BODndcSEum7S1ZCt6/PRHHhBFgleXsbIXpNFlLbu/3HPcL7hQoviBF&#10;ohhNVlBOAXyqQqzTkRgSpu3R3YoAHO737O5PxFSTvEynaAdLVobDGDjtPI83R053I/vdiTIFWq25&#10;+viCixeXtKZjOS0QPKYIpDQEpWlKpd5l79gOkg+/s+KDl2ugJpFNjwv7N4HD64DfRcrikdnRt5re&#10;SoiJvAjmfWZ8iLgp1w2r1jTrHtVboqvt55AyQlvWQ49Uqs6Us4CiOds2fPjhOeuh4fJq4PxC892X&#10;Gy70HWNy+NRRXGJyC84FpK+iQW1BNYmUHEk43Ax+KlitWfUNvci0uo5BhutEc15Ynr7HZUlEHxnW&#10;Bdlk5pBYb3qEUWzOtlxfnlOyp8jM+mLLpum4HFpW0rAfA5MP6K+jBb9euMvTSv3q7sD/8q/+LX//&#10;ecPz733M//y//1/88Pmaf/Kffw9XGv71b/+Yt5+/4jd/9BEffvI9pK2ezfIzzyPEl+X4a+ez4OnE&#10;LKs6TwjJ2dry3/2zX2f3W9/n7c17fv/Hf0p4fODq8prFB169+YzvbBO/8Vu/Sp4PDBfPiTHi55lG&#10;nDj75FfpViu6zRnNeviqIH2lNv9PgOf8y57/7xoL+nOavq+RoE9/+JmNgxDw7t0d43ECpZlnR/sU&#10;5Xf3uNB2FiUKSkn6Bo6Hkdu7PbkIUoxIIygxk2MmG02QEokkx4gREikzMWSkkOSSiTlQqAhFZTWp&#10;1PD3s3XDutXILNHGkEksIXO/O9JYSa8lUkl0a2i14lpuyTLz+HBie7FGWMPJB/rGYKTi+vqK2/2f&#10;IICGgl8CUH2xXavRUhN94nSa8K7mHQ+NJERPCFXZKUhIIdg9LPil3rfCKo7zTLrNGK1Z5sC8RESr&#10;EKkwnxxJaARV9R0pyJhJOHTRaF1BKYh6WguJqu0wIENGxkJaCrq1nPUtKgrmcUYbCVqShGDdaBpt&#10;UD5yCrUtqJVES0FOid2Un5jLmfUaNhv51KaF1UYiiq6ClJzIgGkMKRS61lZR3Jw5bzu+//ELYnA8&#10;TiM3jwsP00Lb9KQMn9/e05FRouV0HMm5ioE2rWCOHhcdQhqyKFw825JF5uhHwilxvmnpDIS0sCSF&#10;TpZGWewm4HPh9a3n0Vcf+tlGU4ogZMgio5WtanehiVEQXUSnUsMvSAhVbUwlBmSnaFeKJSbOhcD2&#10;4J9awylV4Eu3blmtWkqmEuZOnuk4EpYFu+q4+mRFd5047g3LFGmHBr9kNpcN7dka3Xg0mjhFlLKM&#10;Y+C4TJxdQLYSYSAnRRYjwifSFFlrw3A9kHPGWMv9/Z5wCiQfSCExjQHrC2vT8vLjZzSNquOSDCFn&#10;nPds+oFZZI54xCBRUtRi6wtKZ0oMlFDXXj0YtNQshyOJgGkylxcbUtAIK9G2ZzlFRhdYRkfxBaEM&#10;yiby7MhaYHrJNJ54f3NPehphqAagrT75HJExEI4JJRW2KRTV8Hh3qnASF/EhEHLlm0Nmfd7XbPdB&#10;My0Ot1TGQAqwP87EWGiHBmsFISb8WEVhaqPRpVSEbQg0jSGTq+rcwtBJljESZOZwVCjlCVjurGZW&#10;HRiD7BQ6g84BpzP91rK9krRWMD5K5tBweBDESbNqDavVwOAb9pNDP1P4duL+dSSdelLOpOQBwXyS&#10;pOC42qz56MNLfvJqx3QcSbZwebUiYVniQok9iw8YodkOHY/L/JSZ9nR9ZXMuAp8yjZb8ygdbPj6L&#10;nBvBf//P/iHXG8lG7NHrLdf/xSd8+qevMYcOtVwwLQubVY+bHabRuMUhlEYZi5QWRGUJ5xho2x6o&#10;QIicJSHN9I2k/+CKzabjD/7dp5xuv+Cf/5e/Clcf8pP/p+O7wwNBt/j9n/NLP/wH6Hbg1f/7Y1Zl&#10;z+Wv/YgkWpAZWeRT3ME3i9HfdrUrX79r3/papZRvFOa/i5n0l5f4S/4O9bQspSDnelK6ffWW7BaE&#10;Kkhr65xE1C5HazWDNWx6y8VWczpUmMiSI1oIkgtoJdn0HVlLVNMQnXtSQzeInCn5a/qNdxO2bcml&#10;thNTirSdxRrB2WDQRZGyYHKOzjSIXGi6lkhNjfLO1xNqymzWPdOSmYD2qTOTS0FbQwa61oCCkjuW&#10;U2LxAZ8cQmesElgrMbbmMUeRSUvCL54iJVorvJdoITmNicXNWC2YpkjKihQiWmcWn5Cizu5Epvqg&#10;daypUzIjkbgYUdLSWktjq2VpniNn5ytiShAL/aoBElZqxmkhpcQYIon0VRdKAUnWYiNKRgswqmZX&#10;xxCwFLoscCXTF0VeaS7ODeuVQp1rMPBwjNy9DUhXiCkSpKM3uiZkSUEzwGpQnLVbDIahk6QYOZiA&#10;UprGSFojGH3g/Zg42x05vzgjZY8UiSgsD4cjTS84TY8sk6PtOzJwf/+ID5nNSvP8bAOANgqZnzqt&#10;WrKymj9+ndg/FsiedoCzq5bbuwUJnG87juPM4RQQyVNyoh0ahJKMSyAvCZkzSUApmU2nKLlakUQR&#10;NDJzuZHcPWQ2W8v2akV0ib7bcH88Md7PzLsDmyvD+Yct/rAwvnMUI/DZ4x4XQlBszwRaF9JDhGQh&#10;1DV0DgG9CRUUoyRLCbTrwHzyxLHn8rqjfT4wzvD+Yeb2zSPLfsRqg5SwuuhZna9Rqp7WGlM47kdO&#10;DyPSKFSjyUKRQiYEh0yJ7KqfPvmISoJQEspotFQ06wasZjxOpHFCkOivVqAjflLsbnd0aiL7SCnQ&#10;Dj3dtuXkZ5YoyFrivefhZkIkSRQFzjq6dUP/UU/ZZdIpseoNw2qLGMGYyPaDDHnCnzIlaxqtawgM&#10;gWZT18a7uwmyZHstsLryp2Mecc4TfEYJg1wSOcLsEvNYM5NtKxGyqvLPzhqQktkF3FILpFSWpoFl&#10;Djw+nuiMYLXx7K0lhYbSK/wmYtaFfmUxU9VEsAlkLUheInaWzQDZNLQ5c95A1IZuJTi7VhxHSdkE&#10;Rjp2j3u01OQSOZ0i2kgur1b85q9+n1evfsxUFnzKjKPn4kyhhMLFyOM8EWyitAJjyrfMnEupPk0h&#10;6K3gn/6T38Ce3qCPN1yvEo2CTd+T03terjP9Ry2mDaiHTzkdPD/Ze7bbM+4eD6SUSD7wyY9+xGef&#10;3/D8vGfnJfdfvOEH3/uAWVryccf62YeE0w1+OtJdfcSnbx7w4z1XyvD5H/6Yq3/Qs1kNtJsNr28P&#10;fO+qwZ5f4vWGqX/BtukRUqGIFBRZ8K0Esb+V0/PPVrZvaXH/XZ+Sv+36tu/o533nOWcEkv1+4u7N&#10;56wawRgNWWQWD35ZuFhZvv+dZ/z55zeIkokusFl1fPKdaz59d4c2Gtt0TLMjF1GDGXLdrXdtgzQa&#10;nxyNtbhUE3FiELRScb4e0FogcoacGWxLSoVYIo3sOGtWOD+jh5aua/GyMLvqITzbbtntjrglsW4a&#10;ztZd9ewXwbQUvrh5j2kUXdcwu2q7iTEyjRNJG8ZTZpYz5IxtWqTKuDFAAWNrYH3wHucjuh8g1Qxf&#10;e7ZCWYlfHJ3uMVaScoAoMdogShUKJVHnxF1v8FPNUS4u4GaJMQ1CCLRUtFbjQsGnwn43oRS0XUJq&#10;xTQ6phARSpJ5GgllyLlwmh2mbWredVx4OMzEJdJpSVsyl+uW68ueuBLMIfP68xPdINhetkgKnU5I&#10;Xz2+Y6xkK4xld0iseomSCZFmus6icqZpGz55PvDm5sif39+htOT5dsOmN0zBIU8Txko2q5bHcSQL&#10;w3iMrFeGrpeMS4WB/Nrf+y4hwPu7Pbe3nqY11W6UEut+wOYVYY6sdMPFi4aX1x2LmPj85sh48pQi&#10;kdphrUVOkVYrQinMc211qyIQRTLnQBGSzsF4qJ0FYwSNqKr2o8+EktGNYZkyyUvu3rwl5YQbHVqA&#10;zYp3f/Iet2Q2VxZjJcskSSlwcW3olCakxPEY0CLx/HoAJVnrhu12xbQEYmyYHyLv33ji7BEpchc8&#10;ukvEnWfee8qcEUVglCaLiGkUKVeASpJwf5xIAbq1rj74MbCMCyUJzq86unWHD4rFl3oPxkqOi8tI&#10;2yuGF4abxwPCGoqoVrPHNxNC1edILhMYkUKQQ8SfRlzXsHiP0gaErJwDq0jSoATYvsWPjvs/fmSl&#10;VnQbSf8iMt0dMKWtp/R7ULHQZwuNZkmF9YsV1xvFw+kRqwz2o5acFfjE/nFCKkHKgsVn/BJpLaQo&#10;aNuBZ5uWdJGIKTLOIznVw0M/9OwPJ6RRbNdrlJCUlEnBcXd7xBWYFkH44oQ+TyQ87pBRaKQumLWi&#10;/wRS0jifmE6StNOUaClNITew+Eodc5sjx5NmvDFMe8tpLqS4YLo6B1emwfYLlx9lhuaRd4dPSWS0&#10;1IgcqhNmNOQsKNJwOC6kztFbycWq/Ra1thBIBIrCBy8uyH7h9e9+ys3NW0gzyJ7xzHKxXqGVYPPs&#10;GY1RuBBpdWHoV6AE7dk1P/n3f8Inz89JPqBIxGlmvw80pW77Y4gMVrK/v0VET/YBO3ny6cS5Vfzk&#10;5kiWM//4N36Tpjec9o+cbm/pf3gFypIzCCWRzZpSqqBBltruKqLK1kmJOO4RcayK4f6SIponKp9E&#10;kqjmk7/mJfgL7eL/mOvnT8/ftEH9goH2L3rOv+oRP++d+rnHFAHyaf7/7otb5mli8Ynjfqbre+Yw&#10;koLnfuf43T/6Kc57yBtW/QVSFrrBYLuO9XpAaU0Rhof9jo6I0i3Tky2iNXDWWbS2lJSZna8CLAQ6&#10;16g6bSxda7je9qwGw/HgmefC/jSDirQCpFKEaSS4QDdYpIicbQdCOOLmka6pNistC62Bh4dICTUt&#10;KoZIDBklFVIYIjUqTxZJYw2IhH6io4VUd72bdYMQhvf3J47HEzkXEpLTccFoRW8tJRVEyZytB9wc&#10;UQY2mxWrEAkpoZRkPViSy7x+9UD2NXN4OipSDGirkYBPiWWKyCIpGrItWCsrGjcKNAKfSg0kMCCS&#10;fyLoKlJIiCQwQteuTcqELIm+sIuRNGaCT6RU2O0Kj/sTUidWpq0K8ZAoPuFNRVkaDZNzrPsWozMp&#10;PhUxa+itpbFP0BRfRWfPn28BwbRMHN/viMuWu8eFcXZ89Pyc4MHHgnfQDi0PtzPWFFKJ3O139HPP&#10;1fk5RmtCyLQaBtPx7EzStwXSQmvOKMGzjI/EXNBKYRtorKyKZt2yezySiyKLhB0MTcz1nos1DMWm&#10;giExCTDCsKSqPWhFxzwHxsNEXgI5RgQCKQThFNCqqQCc24TUCa89l98daAdBnARxkWz6hvNthWhE&#10;MrovKJFR0XC4z/jJE4onFsP0mElOUIKDULnSttHoVtE2UKzBC4dYQTesESERbka0ltBJwnEh7jKx&#10;VKujcC1hdszeI2UhZ8Fqs+KsbfCLwQXHeDeS5oxKEaWqmFfGOtrQTSFGh/eZjCaXUr3GMSERRJcp&#10;OaE2GrFWSN1goqx0vSRgBq9mQlLIJGAH7TbTWkk81WhRaRoUMPuJYC3TKaDUCiMUckkQA2HODFpX&#10;BnpMrDqD1warJUYXZn9EmtopyiniQ6LtFH1r8H7E2irGnFz9fWj6hDRw9ewMvcqEPDK6E/sFksuU&#10;UaJjBAS9N3gm+o3DNBFPgzcWqQTzAazINC8n9McHegGPf3DJ6B0xRAgRlQrtJnNx3VLMxCkm3n4m&#10;aKNl33tOIWBFtSOHpNgdMzlHYvaEOSGSQfYaJUDLbyzYTzyip2FkHQsnXlw13J4iygWmcuR4zOzX&#10;HiMjSRk+enFO225Y60g7CJz29Knjoet59vyC/eLY7UeEMTz/4AXxMTKcX/P5H71mP73jkx98n+Nk&#10;eX654fXecHtYsNHw3/zqj+hWHiEsJUVSiMSjR5ieLGoUnxIFa+rCloQilTqLmeYDx3c/5VKPlN0D&#10;a+VI4S3Dix8xXf0jollVTrCQf2271VfXUz39hvKcv3hC//rfT+/vt56uv/783/T6m0JYKuhFEGLg&#10;9s1rwuRZYiEJzf4wczpNlCRwOeFCQlMYG8dpduQkOY0OFzPSR3SMqFJYW0W/skSpUMFgjOJqaHhx&#10;sUKolk9f31ZhRWtrKo5zLHPAlJph3BvNqjF1t5oy79xcwxe0IsRYUYshIUrdTIYQKRQOi2N99HSt&#10;IeXCPC0sy8zF9gKfHMsysxpaYohM1hBFYvIzoNHGEn2qc18p6NYtm02HIGMVrAfDQkFYTUwJJSDL&#10;grKK6KoQK5eEMILVqnqZETC0FULgJs9gNecXHY8PI7nAcpxQUuBLIcaA0gptdC32ojozlEi0jSZ6&#10;hwgFk6tSO6eARddMYZ8RWiKyoFWCZlBYY3BLICCQXnE8elQRrHtDLIE5VOZvoRBUrgKyXhFzJkwB&#10;0bQIKWmahq43dI0lOMfxMHGSjuN0IIvM6qzngw8u+fD6iuQin908kLzkeHTEOHF9OZBz5Gx1jTGW&#10;+7v3NKYSnSyJ6TATg6ZdDwz9wHFaSKmKo1KsoBOpDUJsCKUKcr77/Iqbx4f625Kp8/ocqxr7rCMV&#10;hW0t0cFp8vhpptW6jkNEYooZnyC5yO3ek6VGykhKmbxUVbw2+kn4pvBWU0oCCSiFauBq09GaQp4L&#10;jVKcP2vpLKxWEr9YHh4XdKfZjTOHKSJ6jQyZVjUkCu4ukHNCWirFzktQEmJkPGX0ORTpsaXn+O5I&#10;2HvyFGkajdsJooeQErkUUozcvL3HNC25fVL8LwKWCF3DPC/kXJBGYuaCFBGUwNiW7BNZK3QjEaVS&#10;5cgSqzQheMgZbWy1qUpF00iyNJVcJgthdBSX6uYyFuJ+gZNgpRoebwP79yeUlVxeb3nvj1gD3UVL&#10;tgpSJswLqJb9w8x8XChZIkpB6MLFuaU9s+wPmUxGmBouc5ocJUCOiVwWzGaFdwtuCRwOVfQmkaSY&#10;ePHsnNIrLAqhPCU0WCUJOeNj1bu0g6FRkpIcD68Tp2tFu4qUsDCdJDJGcrZAoUsKlzXm/S8zfXEk&#10;4OgYGCQUMeNitTu++BXPiZmf/rhloUfqjFo1iEPEYBFUZ4tQ1VnQWE3Mmd3oabT8uZPzN45TIENi&#10;fjxyty8kZegaTVsapPQcQoJ54tELdncPdH2HbTSHCc4HTZEPPLuIvH19y0o4rnoD054v/nRHrwV/&#10;+G//b2S2IDSv//inSCJvpxNBNvS2x0nN/XaNkIn42St+8HJLYwv/6PoFbVOYbr4gy4G2FJbHE83q&#10;pzzOkrv3t0R/5Mc//kPYv+a//a0f8p0XV1AcZWlgfE2z+i5Z9RQZqFNA+P9SFP+q6+tiLL61cH/9&#10;5n95yP1bnpf/Fd5thSAC797ccPvZK+4fDiyxtnRlCUipQQhapcghIoQhRcW72z0X6w7nC8knvAxk&#10;o7Al0zSW/biwGnrOBkvfWXJJdG3LNAV6awku0pnaijzbrNmuEkIp+tYScubm/ojRBh88rdT0naVv&#10;GqyttKeNVDgXeD/uWK0HPv74CkGNJxShkEKk6zuGVcdPX93w8ccfEIum5EDfr0j3IyU61qLahyZ3&#10;oh0Mm6FBGUvTKLxz+DlibM1XHjaGrqnxhm9fP0KRpAQxevICmdrO93MkSAi6EB0EDykEytpycdHj&#10;S+F09E8kq6dFRmpIGaMFspHIUsgpkYvANooL2+NOrgrklGLyiU4qYozMMXAqEa0FtpFoozCtxjiF&#10;tnByjmWp1iL5FOIwuczsI4uBXCK9MZhW0CpNVprJB0KGm/sRskDKIyImiq6z+e3Q48LI0HTooomh&#10;KotfPFvTWMESPKsm8+HFQNds6IaOguDly+ecDkd2LnP3cGKJFhcc97sDUgo2qw2n6cTDaeT9w0QI&#10;oRbrtkVIz2AlL7/3nI8+vuBP374n+MxqZXApkUtGC0X2DqkFxIhR4MZKBluAs03L0Xs6NFqrWsiR&#10;GDLOR4zS6FbU1+xaQkhE78Eokir0XeKD7wxsW0N/tuLkJ9KcSDGwPwnIhuAj2XhGmzhOhf2YWG4X&#10;5qNHSs08zvil2hGvf2nL48NC8kCur22JlKwr0jFqYtAI3eCaESECcQnEmElCoJQCoRBCI2Ih3M9P&#10;Oh8Y5xl/nJ9ojpUEibX45DFWoZVA9pZIwSNQw5pWJtK00DUNa7WmMRU76aOo0DUb8bNGkXHLSFoc&#10;FEhKEp5gUjoWfPBILWsaWm8ZDyfWZy1qkGQtOTxMDLIBr9kdq0DyYrNl8gvJF5z33Nw44jLVcVmY&#10;sIPhbOgxUnGII3MOiEVxvHX47HChjsLOP2q5+GDgeBMZj5HkBb3RFGnQGhqtuHucKEKxvlYkt6Bk&#10;i9ECMzbMNwkTQXS1ULamoeSaLPX+VWIaP6RX0D9XxNyzypbzpueLN3eEsXB6v/DJjxT7U8G9aYl5&#10;ZvVJtYEu2bPERGtaev1kuTSFkBzLEjCmYb1a/1xx/lJZLQTZR9599mcsN3+GDSNLbnhMFSHYDz2H&#10;KXB6mLg6X9H0LdK0vLt/yzEMJF9bxc6N7LzlOxcNh/HASkYOB1htGkqw7PZHXCmc28wnz9eURfB6&#10;fyQNCtuu8G0mAWL2+NNE2wSU0QRpUSkgyoLF4d2e959N/PYf/Dm/87t/APmAkZG//8vX9KtnFTRR&#10;ctWJx4C4/z20GfDNSySKItJfuzT/vNDr278GxFfh1/IXfu3Xn/ubF+O/NPv5S2b6t32OKpRJCd5/&#10;cct4PLF4hxWKphEkY1iCZZ4dBVnxrEJwnGtYffCR/bSw5ELIHiElRkDbtmyGhmcXa97dPdKZHisk&#10;j0fHMrlqgTIK7xNSWVJJdI1BSomUNcbPRwFUC5cRikbqmprjK79aUmiMffrZBhSOZxcr9rOjhIyV&#10;iq6ps89X73a8evWeobEsQTD7UL2W2lJiQIhSoSku1kU4RGK2TNNMKZKYIylXEp1vZWU4UyPeYki1&#10;1Z2plp6SOZwcygi6oSGlmkuDoCJDc+Z801F8YAoRnhAZMdTTLzlhbME+xUL6WEEG5IhpJSqDDwWV&#10;BaFEvkxqo2RWQ0PTVzXz6AJFaNxSi3DSWCiuAAAgAElEQVSKBWJicRBCAWFACXwJFFEYoyd4wbBq&#10;0FrSyIa0RKY58sXxgeW8QVtFKVXEdrXZ8uK8I3pHmBeOVhOyplA4O+vRY2GcE4UWFxJhnCgkwhJY&#10;NZbLyzOSVdx8+pbD7PCpwiOq2NJzOkaO44IsFmUVu8PExXZAmcqXlkrQSMHb9ztcqoEPJRb84ulX&#10;DZOfkVR+cickwXliDORUITR+CTQrxXpo+OjqkpACEDgWiHiKkrgSyN6TREQbzWatef5izdVGctbA&#10;48OJkxfIWOhaRbKJ2/djJY6JzGmOnPaeRlrabUMxiv37CZ8ltgG7qhzleR9JLuFFQZ0pukHS9qB1&#10;S54BMoubceNSVepWohpFCPXeVaLOmFOsOeM5RYqIVbUsLVLKqv6OEP2IbhTb7TlnZ2umFBDzgh89&#10;SSYKhfW2R2tJiYKTDyxuofgIjaAIQwkT2SVEyrTGEmUmC0FeqvjRGIvtLTHPGK3pG8OvfO8KpQSH&#10;aSaNgcvzgekU6aXGvNQss68Ctc4gs+B4ihyPiSILx2WPEC3zMRGnEciEtCAUXzHgIx4fBdoWDg+O&#10;/c5jU4fWEecWpuxQg+Ry2yCL5GxVoxmDOyEjhLKwGgRDC0YrrEksUTO0mvW64/QY2J53LKPEp0AR&#10;J2LI+KNm0RmpBM6A3XT4RRMeG/R+zXcvNrRF853L5/zOm0+RSI5uJibFWdegUCgykgaPoBUNfdLo&#10;8qT8/NLelEVlIt999me4m5+ybhasVKySZ5xPzK5AOaOVGnt5RtMYvJLcHSK7u8T1Ry37eWFJgvu7&#10;xGYFd0eIwTK6kZXukCrhkmAJCZEjXim+WGC/aKSC07jw6vUtP/zuM9arFjeNjA8zkZFEy/WHL7n8&#10;4EP8Itk9PvDRteRPX8380R/f8LCbyd5xfdbw+c2RV69+wg8+fkbKCXJt0akww/iKqfQoYxFFUopH&#10;KEORFqiAFflVYa30H3gCsvxMAf2SSf7l6fQrm9hXH/r6ZFyK+EbtFXxpJRM/85FvPv83ohz/suL7&#10;Fx7187PwgvgLz/nlGKNuINzkuf38NSlFilSomLFdg8sFqxSibZi9B2MoJRPJTM7hSgIBqWRICisK&#10;VhquLtaoFJA5oQpkH6EoprjU9xGJUJIoamCAj57N0DLHTPGRM9ljJOSYKQWSoEb9KU1Oif1xwafE&#10;+dmKvmtI0bGcUo2mHARCSlopkMnz9k7iQ2RoI5u1pZwy+8NI11qU1bgoEW6haRpO88I0VaGJWBIh&#10;ZqQq9INBGgGx4JZETEAC2yhAEkJ+mv2KautXipxhOgaUTAzdk6o2VmiLUpLzqzVd69jvZgoKnSCH&#10;RBCgNEyzo+sswQdiflLUUwV00kpWWuBnj5aKvjO0XW29LotncTC6hCseqQQlQ/S5IkSJIEWNSEyJ&#10;7rJDG1h8wkdIs0cI2D8uiFTQrSELw8Mc6VIkTgG3CN68PaKM5OpsQGnJ6CeuLta8fv2e1WB5drXl&#10;6uyMXOB4mom5MI9HlJKcOovWLatBcnU98PjZHhcFxzmg9geutj3GtCzhiPeeQQ60q4HJR3D1+xM6&#10;o0WmlZLiBeTA6WGmpEwJBYwkLBGRTmz6ulEztkEpaks0SKa5evMvLy+Y/cLDdEshsxpaQoz42dH2&#10;lpAKV5cD1x8YVC7Me1/HaAmMaElUBfE4O5KT1DaKZHKVdx0NLDuHRGCUJDcS04IPCb8PpABCgdFw&#10;ft1QtKIEmPcRTjMkcHMgTYk5Z+zaotcGowQiCFT1LhBNQQxQfEZ4qo2sNYTkqg6jUWAT59dXbC7O&#10;GeeJ5D02S47zTNv12K4hioAmIEUlNoYAlIyYMsIYzKAQ1pLGWlAFkeSrmFArjRGKbDwvr9e02rK2&#10;FmEWpjkiRF1bS6ieminObHRLe9EwP0zs3p+q/75rOF93xFZwcCOHwwiiIceCloWUq3VRZE+/tphW&#10;oXy10eQ5E1JhiSfO1pK2VzRbyRQy99PCBy96Lp6pCtTcDQgZKQ6++5Gmu3GUNVw/2/L23cS8GMxQ&#10;yPeJ1XmLLw5yRKFrAEgxlBA5LY52tea//q/+KcVlfvtf/UsurOGsEWhjGJoWoxt8XJBCsBq2iAbi&#10;YaTXGpEjxhi6puH7v/QcrfJT0QCkEEzjyOMXb/CPbzEi4YvGWsjec7ZpOVMVjhCj53iYOewLuh8Q&#10;GFaX58wecrZIUVidr+jahiTqvFI0a5rVwKITzhmwls1qQ9co5ugxq4GYE2K/cL69YD8WRu9QqXCp&#10;FdcvPyAGQSczp89/QgyFlZHEyfPhZcMPPtny088DJsHL3rC1jq7VRAzaWHKKVeSDIr/5fZb97zN8&#10;9J9RyOjgyNbC5jl6uKbYgYwAUQs15csiJ7+impXyFLf5Cw67X4FZfiYI5Ovi/PVjv42P/U2R2C94&#10;jb/wet8szN8mNCvly3mzIJO5/eIdx4cHlhBIoqFpoG0ND3cHnPMopWiNJpWKujRaIVyoz5ET666t&#10;rdkUUa3FKBBZIGPicrMGrXBz4Lzr0bZhWhw2apRKbPsWpVR9jBLkYohLpm0aYnLkFBFC0Daatrcs&#10;IfJwCrx/3HNz+8gPfvARw7pHK0NjLJumw7mZ7cois2X+8ef1flz3xBzIBRrbMnQF0ykGrfGxYdyN&#10;dI0hNobHqYYDKBQ5gneZ9WAQpjDHVK1fKdd+tZVoq8ixQhzWZwOFCreXQqJEx7jMhCVgdcZNBUqh&#10;Ww+IUotIiQUpQD6p5pepUrdSyORSiDFjG41ZNUilkLIW67VoSC7RKrBKcIzgiuIUPKZpIFWFN1mQ&#10;g0Pp+jOXRtXwBaEw2rBeCczsiUlxOEzkBEoo9MpgGsm0OHR4mmkXSRGS3eLwU6k41iwoJBYfsaal&#10;6Xp2j1W5jPQcR08skJ7ycae5xciaKb1tNVdDx+ILOdbwiHGeOZ5mlCgsPrIcJvbvblEp8fzZGZv1&#10;iv3hiKMu9vubkW6t0YN9mv2DMRKZEiUXrLDgElHW2E+ZIeVEjIrVqkfIFYXCaZyIMeFnwUym0w0S&#10;Q9dquo0mRlU7TVLjskTkTJQeO2i8q0RF21WG9HIEYaF7ptg9OPY3RwwGpQ2r84KygvtXCyKATVXr&#10;ULJm2geajWI5VmV0KQIZItIlXPCYVYvu2qfdvaJkwRwjuURM29CgCSKTjKazBq01biworWm2Lavn&#10;ZwxNTxo91mcUhuMyoZqGOURsBiMLWWWSqNneSQmUtihTUINGW0nKBTM0iFKIbiGkud6/pRDVwuUw&#10;8NGLLUhfT//Z0pmOkDL+KepUBYvOHfPdUycuZnLWxJiZjpGljJANcyzEJNEyMs4zRlukrlGWKST+&#10;A2lv0iTZmZ3pPd987/UphsxEJlCYqgrFqYpFsthkj2xjUztttNZGS5p194/QUhst9RNk2vRC2ohq&#10;k3WLg9RSD0ayORaLKFQBCeQYo7vf4Zu1+DwBkNROYeaWFmkRFh4e1+/5zjnv+7xh71G+NAdDalO4&#10;kishRPaLRGwsqghKUphs2CXF7cuJYi15rDx4eyCYEVTgo19QLAacyRQNdYbpkBi1IoXIcpfQTnGX&#10;FpTTxATBe/zicSbx+//n7/P4yRnBJJ7eemSRnG0H7FlBW8fd7cR3v/d9fvtf/HOeP/2Mf/e//y4v&#10;P/mY/+qf/RaPv/uL/O7v/D5OJXQRJ0RIiuyvr7h/+QIRj8g0tf2NVQiREdohWJORbXyZE2edxhlF&#10;rAVKYJk8c6y43qI0rE2lhBEpDTbldlydDuTe4kpGqowuEV3B5kKSCWU7Hj8cyCW3n7UsCBIVMKYJ&#10;i5xtdUY6SbEBasXKwIdPei7cCuMC33iY+MF3H/POW2dNKCMEUmgoiRRGBInNYOjTa5JwJAElJur1&#10;p6TjFWL7NrU/Q5gOsK1QA0KUN3X6xBBvXelXMJevjbuBWt50qXylmkZ8SeOClk70/+E+PgVRiK9o&#10;Lv8/P978lC+fz5sdeFF8/pMfU0tmDIWcKmbX0Q894/zqy+/rrcX2DoVgPI5YpemsYwmFUiVSC/xS&#10;2U+Bx1SevL1jOrYTaZZtVJhSRpqIkhWjmn1oNThiKVQqRnfUWthsHVKAipr1ekALzXbj6HpHkor9&#10;8YiRsBw9f/yf/pIPP3iLj372fYTU7YAnJfMS6YcV2IFUXrPMC9JYLh8+Rts9cuiY05ExzoRa0K4j&#10;LU2k46TElzYRiPFE7vIzzlqQgm7o8MsCBSQSoRSVpi5dpkCptT1y5sFFR0VSfFNbZ9niNg/7BZEK&#10;ripiycwlM2jJTlbGLDhmwfHQkKj94EipEA4L2VmsFHgKg1VIo8i9YqktUVhIixsEuUasNaRUW7HS&#10;EoMklyaCFFKREzx7cctmLxk6R6Eyjx6BIguBSAknFKYWjHHU1HCVnVLMsaC1oncdsVZSSkjZt0NV&#10;rLzz+AFh8dztK0tor+vt/YjrDDkHRElMx0Ih0CtLqp45Z6bjSOcGpinR2S213FFKIcXKcb+wzJGL&#10;S4/pKmol2Z4bDncT4yEhjGAYOmpMSK3JVYFuzYETUDMU0QSQxSeMtJztLnF2Tc4CVR1DFwi0TGat&#10;GlrRDoFhJQhjbTGoQpNChQWmOKG7pnBXVTbhYSmN6z5H/E88JWd0FsQY8XnGhRbNU48ZoQRtAN1u&#10;/lZrOquYc2acZ3SsrK2mR2A3PaLTWGNZxqnxyEMiLr69x5e5id6cRWmJrbI1H/YUmbntiL7w9NkX&#10;sCRKSjijGXZrNl3HtHjKG0fDyhIlSKepc6AAuWpk1ojSkcqIyJG4xEboUo1mZzrH7smasyeCO39E&#10;soEoSN5jcmF/N5NCQMkW3SrNgnWgleXB5QXy+o4aMuPkUdq0+6PKnG0t83Gm5IxPC1JJlGzTTFkh&#10;HUpDdlbahEUBVVCrJo5gjGD1yHDZWb79DcvdC8Xr6Jlk5f7K8877oF1kvy/MpmJkZZwlne7xC7iN&#10;JMnMo/cHqIHrTyWlaIRs1rc0J0Y/84xr7o7XFEB2knCcePfh+3TrHbvNkfPbc7bDwGpzzif/97/h&#10;s7/8U26WI3/6V3/CLz98j//in/0mL/c36ForcZ558eOPWW5fY6xElIisBSklQiioAqkkpQAFtMgk&#10;60APGN8u+nle6Kxg1StkpzDQoCNFUCoIJxHCoBF4VThzDu16rJQk74myghHIzoGxJKGZYmb/OkBV&#10;KCFIBbTWICpKKlKKaG1YlkQJhbfPNb/8bsdyZfjZdwceX5yjCJRiTvtShdRdA4+XGX3cM18t6PUF&#10;qj9Dir7NlmqhHJ9TDs/J60fIzTukr9mtvixsnHb09c1nf3N8/HeK42kkLk77xy/HoG862y+r5ldI&#10;za+HiPwNvd6b0fSX3/q10fffEpn9nW+mtl14FVQk435iOuwJOXGcAs42YlRMlW7oOcw3UBRKSWLM&#10;WK2hVpwxDSZQM85qlIYYKjn7xnO2jttaiKIdQIw23C+eMy2oOSOVYLdds+47KpBCpCpJiAtOyZZ3&#10;LDRWSTZry2Y7oKymzB5ZEtv1wO2SOM6Vm+s7Xj1fYfsV55c7SsktqSdESs1t55YrsSbmvCeVgBTt&#10;lF+zYJkSyzG2cIlCs7akikiFzgisdVQhmGPG6sLQCYzrmfYLOTUfs48NzSnnSCoZlKSmhPcKpRWm&#10;B6E1nbbkAoeQqFmgRWnQDy1ZK8V7Bm4TfDy25yBVbfxk0cbqoXpqKu1SXSTaaLTs6Z1AVKghYmRh&#10;NXSEpVBibQxmpYilIJUh10rB060sk1e8vvE4ldEapFQIpYm+MMVIdQUlKqlEFBovKtEHqjaEFDjG&#10;I/MeVtZATHxx/Yq3Hj3ieJjQsvGor/cTWhsqitsbDxRKiWitGdYOP0WorTPspGFlevRacTctXJxt&#10;cMaigWfHmWUKvE63VC0wa4uRzZqpSsv2nmN7fZYpoUUDyPgsyKVgraKqRKwCZbacv/sR73/vF7i5&#10;nVntHvL4Wz3Pn/2QOL7ADYrLywtC8PTbA2SBTppxfyTkFp7grEN3GiFV0y+EQMkga8PNpjmxjBEp&#10;oRssOUdKbPeSUjPrjUJ1muQLaa4YqVg9MHjhqa6AN1gH1UK3MaTUHCbJz+R5BCGbLVBpwhIppqFh&#10;NRKnDKRCyRk1gFsrpv2BMLZMaeccQQtmKp0TdFKwsj1SaabJk2rBWUs63qMkDJc7krKkEJhujuR5&#10;xKmTPoOCMpnVWz0FjQ+R+2vFWiuSv0cVhbSCw/HAMis0igrMxbN1Ce8jx5jZHz2H/Uyh4WilqMQ6&#10;43pFbzqWOUOeKTmiqiGTQEmUUqjas8TxpLGpKC1wfY+i4oTBksHDsSxI7filjzY8PQqufOR4mznv&#10;ehCGF4eJ6+hZO0Bkpj5yLzO6A6ckxsz4GHFGM90F0im8OcwzznQQZ+JYkLIjdxWtHdvtBikryzLx&#10;wYMHrJXj9/7wh1x99A/5rcFw/dMf88c/+VP++9v/iZ/7wW9QxyPqt//Fv/xvn/3wr5hePsXZdqKt&#10;OSNQKGVAGqo0fFlWRCbXQskahIScybGBANZnW4ato+sUrrN0g8P2Ftc7MoWweLQzrDZrrNXNahID&#10;WmScju3RKUSeUGnCydyA7MGz6hTDZiDnwugD//O//c/86EefcnGxowjJ//Wfr7A18OCh5Y8+HtkO&#10;K55c9GgNpUpqCgiR0NailSZXQYkzz5+9xs8VoyWCSAlHaolQTtFecaS6HZiuleJKC9J+09AWeSpy&#10;7dE63kqhUsVX5bEAVQhe3x746cc/QdZMN/SnrxGnVbaglK914uLr1qtWdL/ab//NMfnX99tf5Wef&#10;KrJQJ4xqi4J7U6RPEjWefvKUl58/Y3+cuTsGEKCrwMjK8egJU6QqQUIw+9D2wKeEGKlAmQaaSwWW&#10;GNBSMljLerPm5n7iOM1oIemc4+mLa6TSnG8GnLONG20FvTMMQ89qbVkPPd63ZJ3RJ3KoXJytGVYt&#10;EMGPicPtPW892eGX1LzNthXC/biw2azZDoqVbaP5/f6G+/FINJlqIqUGCoGlTNwnT6ktZc0vgVxg&#10;GSMhJkptUq1hZehWHbW2VKYiBUNnML3EL5G0tAzskiJCQMiRVNqspYhm2ZFCgoRQC53ROFWaEj1n&#10;kIWqJOTKSkkuLTihuJlTy5ztLb0xKApdFaykxkiJqJKSCoNSPNxt6YwjhYJBQsiUVAg+My6RZQ4k&#10;38bO8gS4qCVRcyb5REmCXJp9ySlNCA18IWoTuFGgUxIrK6VIMo2ZHmRGG4UqilKhs4q4RASS/eSJ&#10;OZLjhFagbUeOGWdMS/AyklRakfA+U2tTaj9+eMbbbz1EGUPBNNhMSVTRxERLSkBFxkrwtekZCoBC&#10;SUnKilQTgkpnDIOWbTwbBMN6YLfdIbcfsPnwF/n2Rz+L1JZn1wf2SXL59iOMk2y6FXYz4TaJs+2A&#10;Pwbmu4TIlRgCWThAUktuf8eQMbVQ/UT0CV3a9eSXSE2JImDb98gsW+JRaodcUZoNzkjFqrcIKSnB&#10;4D1IEn72dDuD1op5imQhsdZQlglpYJpn0tLSm4xWCGWQtSJybeKwkigZqi34tJBDJh0CWVT6fkVO&#10;mRgjy3REloSsguW40EnXuvGSIEfU2hK14PDqHmMDeu0oMVNDm+4JVVmdGYZdRzom4pgBxea8QxgJ&#10;PjLee+Y5k0MlR5BVEWJktROUWvBL00AY11ML5NAOprZXdNZglKZWQ8qJXDPS6SZgE5Is2t9YWHjw&#10;eM16t2K3W/PkvOPRxnK5djy8VMzTQo2F9942PFwDriJ6cG5BmIrKmf0xM06FmppFc79voSHCFd66&#10;EKzKwvUXlWmvEUlghaJkz3KoFKFYVc23ouOxUQhr+O6v/4Bf+t73uL+64vrmwK/8k3/I5mzFn/z5&#10;Z7z73mP++b/8r7kksHz2lD/56U95dnfFd3/wD9A/+eM/otzd0XXNN4nIgCSf7B3IAlW0lJwcEbIy&#10;L4mwgMiRnAK279obSVRKUQgEuWZEMcTUEIt+Sdh+hXKaHCIGSUoJ10tUTSgKKXmqr6gqqVmhTGbb&#10;DejUN5i+1Eih+YN//zH/6//xlzxcdbz7aMcH33qX3/mPf81bNpPSwh/+dGIWgm9/sEWaPduLHdSC&#10;9wulZDptWo/rHM467r74nNVQIA3ElEgl0612lKKQ9RxxeEbtNgjUqTs9FcFWnU/V8fRP+eqTN9qx&#10;+qZglsJm1VEfXuAG1w4e4msdbqmnf9qNXdWmpKZWpPxa514LUr4JDmk/529bsN48qSUmPvvsc+Iy&#10;853vfAvjTLPJnfytwUeuXl6TcuUwBsrS1JE4i1CKkBNzKggETsLadaR0EpOdUsu0VohSKD4iSmZz&#10;vmFOkav9AUpTb76+vePD9x7x7fcfkRFUDaqdnFCqeZd9THRmzbMvnuF0RSvH8eA52/ZYLbFaUlSm&#10;xpldBybccbYSJG/ZrTSDgZuUeXazZ7da0dnI1d2BKd5Cf2DJmRATWisKgtslMAVFnSPkxGZjiEly&#10;nQslSwSJy4senCanVgS2K4PuJErVNkIThUwljjOi0uhjpaIQVNUYx6VIxhqoZDrnWJZIZyUxRkip&#10;HdCaoZkFuKnQmxZ5SFHtMBk8ToISEqQiFYESgu3a8dbljhzbzW1rV8w6cxsD0xgopT0nZVpoRVkS&#10;eVmQpu0qfY4IBEo1wdiyeIpSZMAo2pQE2XbBnQZVkLUhRHWtDFkSloSUGiElV7dHLnc7vnh9zZNH&#10;F2jbCGh959gfGl5zToGYIlTB5XbNw4st/rycxG6SXAs//MlzjpPHp8RutyalxHG8RxlwRlDSaaFU&#10;CrK08eYSE5vdloeXD3n1+pq6PyJCBmv4/i/9HJff+BBkz3V2+Kh4/3ygponr0WO3ipRekOJf0J3d&#10;44tmIzuurm7Ys2eoGj/ORJ3JyeCsOKFg25RQkpG5UqrC2Mp4jNSs0LGpGYNQ1GHHcH7G/f3MisL9&#10;q08xNaO0whrQZ4JcDMfbBEIgdc/5ucI4xfG2IV/7VY8siSw1cUkYZci6kqtgXgrGyYa+DAlE00DU&#10;VGCWFFXQqmAHRQwSP3qSXxCigJQkIbk7zlSnKcOIONeIorArSxCV6f5IlZn1ww3zdbuGitLU+yM5&#10;JfydhTyhhSYJi+4FcxgZX3keDGvWncIog5cN4atkxUnLs8+usF0T4maTUWJu4/ahp9v0uE5gRGEa&#10;A4fDnpgqSnUoJUm1UlGQQGvJ6nzN6kmPWSocMl3KPNhKzreCs8eR9x+u6NawcoLrMXMXZ/qznvW6&#10;58o3zcyqVlg5bvaFVAWmJsJUmMTMJvecL5JLmTgmz7h0vGPa7/WXXUSozCFEPk6KJ9ZwYVc82Z2T&#10;piP3xwNqveKf/NZv8If/z39iCJ+irv+Czz7+kD/70V+znxPvffTr/Je//d/wq7/xa2j2NxiTkBmq&#10;1nAKE6fWFvatdBNxpErKhRRjC5yITaSjtEEqTVoi6NTGYSEgaqGKSMyJmjIr50glkaYFSqH2FuMM&#10;TidkzYiiEMZSMCRhEMYhZQstePSgZ92BlokkWnf2wTffgeOB8Thzv2TOysKv/cK3+Q9/9YLv/fwF&#10;Ot0ipCUuU/MoKt0CvGtkjAmlLSUFhFnYPpYUmYl+ZDkeCN5jRSEJhdUGxivM9l2S2bWC9GXp+0pf&#10;/eajiNaRiq8V5gpQCqIUrFYYoxhWK+qpE/5yNH1qgUst1FzbTV5KjKTRcBrKv+3L8kmUxtdm219v&#10;o087TyElZ2dnlLRCvAkCFuLLA8M0ecbjkZQTc4yknBicRRvDsFmT8jN8TXRYtJT0VjNSKCIji2ir&#10;jtSG/uWkLF98JFI4HBfOe0XJ8OqYeP7FPcYZVK/5/g9+lgfnG57+8FOu70f200wtEfP6hukw8u47&#10;O0rOiJrpOkMprbAWBMOmY3UvMUAvE+8+6FFExnlmXAT3PvDh9iFzKtzfZ5ZFc/16IZ6emxCRJDLC&#10;K+wUGKMnCUHNkhgrfW8QPhFTwa0tRUjmeaZQcc5SatvJLcGfmOQREQq5tocSunFxSyWUgq8LZak4&#10;pZG+ErRi1pJl8aRYWFmFS4KiFKlAAnptOR8q97GQTisMLRVSSKpo2lwpBBvTU0JGS1hthraa2I8n&#10;4VUltfMDlcpcMiU3TGWpodnG4DTiBqEqXW8xohIL5CJIQrTDeS6E1GAdfm73AyMEuVbmGBmLp1JQ&#10;OdNbyzRn7o8BpTydNezHG65uj00BXSp+XFg7h6oF7yNTDCwpoaUixcLt/UzJAmri/PzIw4tzemUx&#10;W8tVhXEMJAS2VqSoFBKdE0zTkW5zzq/84B8RlxEfAsJY1O4Rr/bgw8LFhePBmSX7PUsuJGUY818x&#10;3z3l7m5EMJIPksUYOtkyt+NS0aYd6pSRSBZKkvhYkU4jlMIviVosgYwyjnnx1KqR1tILjb+b4GzN&#10;u9/8FjcvPsd2AzJ6pKuszi21lxzuPCkVVAbTCXQQjHcBGWvLhc4Kcmh50FPAao1SmpgkpWRSiHS2&#10;pZilklGirUTmJVKUJMqE1hVtNN57SikoU5FGcJwDJUcG26OHFeGY2pSkZEIuMMOw6iBWmDJWOELw&#10;BNHcAEpW3KqtvJQO+Cky3kx0yqA2lRoEelQQG0o318x+mjCuA3SzUW5uKKvXDOcbXEpktQe1ZpoU&#10;81yoolJlhnoS6ubWtZMiqgryXeF2PrJbOc5d4u0LxaPzwuWTSLYTb6/PsJ1giZKbV4H7SXNzO3Fp&#10;LXcpkyIECS9ujhyS5vKBJt5LxjHjpeI6gsiSWAR6sFivGLTg7HHP+j1JlIXZe4Q3vFU1m92a1RDZ&#10;PXToHraHSr8vDE9nvmNXiNef8df/+nf45JNPuRLwjZ/5GX7l7/89QjHocVywJmO2WyqVKC3jOCME&#10;HG+ukDEw9I5u1WOsRRnJcmhScATY3lG1RGlDrhFjOHFZNcfJo4zErRxFGbIHVSu664l9T1oy8fCa&#10;wQU255dEaSl1jVIDWmtEhI6Rs57mby1tGPtws+IbD2a2Txy7h+egC//4H/8c77y145shEOfEg+2W&#10;pBQ5HduhIAYUlWW8b52I2ZISxMHOYcYAACAASURBVGJaP2wUOSv6iwft9C4hHg/4Vx8zPFjolKFe&#10;fkTpH1CFPOm2y5dd9NcrbD3tlb8+gpan6MxmIxAn+EETjL0pzKW86ZBP1K4KuZSGKS0ZaZoFCeSX&#10;aVu1vSh/x9f85v+MqECh61yDFbzBv9FOy8uyQI7oHLEpMTjFetujTAsIWHUd1s5Yq+k7h+ssYzqi&#10;tEBlTUyVIioISSiVxTdLwcoZVL1j994jUgrM08wrKlXC5AOH/YHHl1sudhueP79ClMg7T3a8fn7P&#10;dm158mjHq5dHgp8Z5xXzOCJvE9o5Bp1Yq0yYFmwurHdblmy5H2dknLjYdqxkpowB6QuDUJz1K/Y5&#10;QE1o1dYu43FkVoL5XpCTJGZFjIlezFxse+694hianUR2GmMk13dHqBKRItiKEm1qUGMGrSgSRG3p&#10;TgJBys1ipZWmUlhEwVaIseECpYCUM5lCr/rW5UjDuHiO3uMzbaSmNFNuu0KmCWol10z2M1p37dpS&#10;9wgFXkumBCG0MBIjIVYBZHp72o/5gqqtEFZRwSiEbj5sowSyVnIC5QwxV4Q0LEtFlso8B0oRTaGe&#10;M4R8EjRVZJFknxg6y+1x4jBOvP3gjLvDxP7gQVRKFdRSefTWGbMPPHt1IMWI0o6lLsQYiCEjStvB&#10;vrgbmULi/SdvQVqoVaB73Xb9QSClJueIpFKWSr59ybfe/jWu0iOm1LQyizK8tRao43NKvEV634Sg&#10;6gJtCpfiO7wOr3n5xTV5r3HOsF4X8hRYfKDrJdpZakxkH5C9JKZETlDnzDzXdihZRgodDy+2XA6q&#10;HcC1ggzT8Z7XLz7jr59+wtAZhPeU2qxgxVeO1yN5jFhlGHSHzop4CyonejuQartORdYnoaWkqnZw&#10;U0KwXjlKyZQcca6jl23dFHxEl0KuFqr4UlOktCEVybCureNb2iHtMC/U64LtG6NeK9kaLpnoB8ca&#10;h8+RVCPSwLuXFZMEYhiQneD18Tlye4QcGDrHSj/ieBzRQWNqSzFLKWGU5MF5x/1YCAFyiIi7HjE/&#10;RG4O6NURUTJ246mrTBodAjCmkotASkXfD4S5ZTxX2/zv6TjjjwHz2OI2hfPziBKSycOkMnd3gjks&#10;3D+fuZ07Xu0Du25CdYVYK/tQ8bGt25gsubQAGE56iIwhjAcevXsBb1X21yNxOfCdrWFdE+KB4bXI&#10;7MuEFgE+21OG36RXI2Z5zf/4P/x3LGmP7j1mVsyfvMC4yPcvzjCicn/1kqcvrtBiu6HWwjGBdI55&#10;ySw+kY3G06T1z/f3iPSabe842/SAJgNu3aPXG6R17WYRPVEoUJLD/QFrFaVkFII5VGrV4FzbzQFZ&#10;G5LaoKRHFI2SmlIlaTxSKUhg5Q4QoMiOkttO9u1HA48u3kHKilSStIw8eXLGYAX/4OfO0DKx6gZM&#10;GRG+Y5kmkIKYKsELtKkMxiD6C/RiGV98RndRkcqQcoTiianBEISU+OlI5TmiVMqTnqJbopaE5ofm&#10;BG5plRH5tY665lYk86kCF9FQjVRBKpUQy5vW+rR7Ll/urnNtHa4qmSQKshiMAqnqV6PyN0Iw/vaH&#10;+NLyJZRpI+Qvd9tvnlzDWyYfCPOMFLWp0WskJcmy5BYigGoiISmZYqJUgQwZ01ucKtjOEFJlWULD&#10;TRrVDgghc7kdqHPh4a4jKcFhbrgsXSv7w8yrL67ZDrYF2wOpJLquaQX21wfimMi7yPXNFY8uNUoo&#10;FJFp8k1ckyI3B4lPkpor69XA5W6NMgrpIyYXpvuR+0PmPuZG4JGeoTcc50QQhoRkCYUUMzVVzNkA&#10;rlnHQko4A13f/N05ZaY5oamsjCUWUA6k1EzTQi21Ba8IMEXgUGRaJ0SJoBTVnBwN9TSlEroJ02pC&#10;JsXdVLlJkVZuMrnmtv9KhZgzurSw+UohBZinAz5lsgRrFW47EHMmz5ntzrDbWpIQLWErFnwtLYik&#10;wlgTRqUmjkOQQyVqxUoawmHkcPRU2SYu2mjiNKFyO35O/pT6pdphUZRGTrs4P+PzF69BKaRsnGBZ&#10;aeQzCcZYzK7d+KcpkEohxEKZx3bNKokVbVxUhEDkhqPcHw/oTtBbQTomOivQorZH1a3LF4llWQiH&#10;+9N7bY3dbTnvNb/wtuVxv+aPf/iUu1lQpEMPgpIFuj9Dy8c8OFPsy0y4u6eoTEyB/V1kFQybVcIv&#10;nuMhQbKNZ60kd/sZKwSb7cD55gHPnt2xvL6l5spcKmOMpNomTPEk+4jHCaHaYX05ZMZ9IqeCsQJq&#10;QYiMNpKuW3E4QCoZHyo+CryfKVWTcgChm1DzZGESCrQQkCLGGpTSLb5US2Iq+CVBrBRZG2hDw6NH&#10;W+7ublHmxEu0CjN0FGfa3/zoqVIhpGU5BER3ThYzKSdqjPSDo9tMFPWaQ5YoF9FriQyJB53DLh1x&#10;chx9QDmD6UBJwZxDW6XUSFECLxIySdZdx4MPNdPxmu5+Rbldk82RB+8ZrpREDZLbF55wP7PuBzBd&#10;qx+nPHbVtaI/WM3HXywY4fj2ztGbhZAc07GQ5kS605hSKYfMWAVMheMSmak8GDqG3vF6P6NWgT5r&#10;8uTYMvO+WvjpY8VV/xK77tmuJXaGZ+XIgOYMgU2a9+j4KEIJtxRGgp159c5P2I+BjQK1L+TRcN/d&#10;0K8FL6PC3n/Czb/6j1R9iY4xU5VES0PJmuxDG1lTUdbA3HzCMcF8E5iWSn++ZrVaozc7gtDkKUDK&#10;GKcB1cRiVWBOoiZRWvexVDB9T40Gi2Ha3zHe3XJVE27Y07vCdnuGcTvC1HYaOXrCSWldtWMfJZO5&#10;ROqI1Jq722vunz/j2Z1k2wt++Wcf0eXAba5s+w0btxD9LaUIUqwcDkfOH54z+QNW6rZTF+1G16ot&#10;CBQlzvjjSI6R7lLD8godb0jCEN/6Po1P1bKHZdvAtpGX+KoTFrwp2G862laC55iYYqb55cVpCvFG&#10;+/3VF4s3imzvkUqQqiEX2puXtu/9Ujv+Znct3ti6TjtqUUkFMhBKaXqw0njUORbG/ZHsfSv2nWn0&#10;KV+xMrJaD9RSyKUgZMX7hVAEtWZkLUQf6IzBdR1+XEi5Uq0h10DOgqAqzki0TvS2cLbdcLda8er1&#10;NReD4cHFltFJQs3szgZ665jPFh5err+k8viQ2a4cYrGwjKDXDcFpOpRuo8RxmghFELPg/Y++wXB2&#10;ftotjKxXCmM7pklxd5uaH1cUxqUQUvODoiVGQfQRpOLu4JFHQSktVlFKwXI7EcKCEJK+705xmpU8&#10;xvZ758YAN1JQT/bEcjq0xVqppWVB61KRRSBSpZIxVpNze42tkmw6R/WVqh3EhbgkUjrtsGOmlgZ9&#10;MUphVFMOUCHkBhOqCmpubADnFIOT2JoxtSK0IFfFEnJbGQiJcZVOGyygtCOGttLauY5RTPhcqCdx&#10;mzEC2xatDZKR24RAKomsoHtLZzXD4Bhcx+ibIj7GQgyNP71adZjecb/ft0AS4GK74rYeqJ2mpkLO&#10;FaQE1Q6wMjUK1OF4RHqJynDuDLY3rKzlyeMHDNsdt/sjSVr+/M9+xO/92z/gl3/wi3zw6G06MfGW&#10;G9j/+BU/fPaUs8tLLtyWKjwhKHyMaKk4353xMi0EeUeUnuubhegTeYbkK71prG+KRokt2Wdev7zF&#10;WIlcS5YMqlTOd5fIXLi6uWfKlaIlqTSlfvYeJzVnuzXHOTD71Oxu0YOsOOPojCbVxDTNWFNQupBT&#10;Ypna+zSSqRKkUc3zLpo/3FjXDlg5U5Ro11+KCNkOf71r2ecxlS8dBlB5/vkNJbeVje0US1HkKFFG&#10;kpeEf3kHyqGlpiuSzmg6S7tOk+aQVxy9w+crghrJLHCdWdeezW5DXCrTONN1G9555xuMx88Z9zNr&#10;p7k9+BaSkaE3lpo8wnSsHjm8es5ytUUnhZ637MNCHjPhACIWSkos48QwbCipUnOiNhEPKcPl2qGV&#10;ZQzghSGIxDxnROrQtYAOkAu6Ju7uCmRDzIYiAgWBGECLRLgrTFPErHv2NvHxWLi606TDBUZJ3i+R&#10;t43ieSe4mFecf1zIZUUXFkTwXA5bxvcXgs9Mh8ySEruV5Sz0XCIIYqJOhSsGns7PePXZTzB2QIfF&#10;I/q+UbIyJNlGrXefPOXs8SO67YZiLStpydPMcn9Frw2hVsKSEFaRUm44xQrH6YATGttppGq+zkpG&#10;yNPINkPNgmPy3O8nfIDDYeT6x8+xxnB2/oJ3Hm852z4Eu2KpAqU2KHfGPlo+vZv54SfP2TjN/v6e&#10;OAdeffoFZbVFOo1cP2TjdhzmxM9/uKNbjeh0pIjYCqEZmI4Lfe/QKpCyJ8SFWjQVQ23AUFCGXCGO&#10;FdlNSOGIZUaXP6OoFfnsQ5Js6EgpON2Qv9R0nXbOTdLPaRfbxtQQc22+0NK61/KGmiC+rsAWbYGN&#10;JE4eVq2Q1CKo4qQN/5qn+quh9lf6cHE6dMwhgZRUlb8q20ISYoPEh9gOOlLq5g0UipgLd/tDYzTL&#10;FkKxW6359MVdK/BCM/uEkpIYF9Iyk+OCMw4f4J3H52y1IAkw6y1uUTx65xJxPbFMC521pOC5OHNI&#10;23b7fj6gRWFQhTrdMB+vibnw7Kcf82BtWXeVIgIpGrquYzkGtJAYmZvPEsHKSoQoSAlJSIST9CvN&#10;o4sOHz2vbpf2WizgeoVQhTk0frhWBqUVyrV86WX0iJCxa0WQkuAXol9wXUE4kNWSlwi58bVLqU1P&#10;oZudRQhBLM3HWqnUAs4oVAYXTuS1XDHWclwSwme2a8NSI5NPhJwIp5mKrnC60BBCoJWk04KVktzU&#10;wHKKkiyliaV2qx7jmi1NTZEH2x2bfoX3ibQ/Uo2gE4KzbYefl5arniV7v5Bq20kaLZBIipAnGUPB&#10;vCk0OWOlINSGOuyMQ1tNCS0laLsdGF/MuMERcyXFxNnZgFSKq9d7ChUlJDEHemU4X3UsKRGEwOrG&#10;BteqFeJAZN1ZfAosPnG2XnOx7bgdJ8Zx4TgtsBqQvWHnOgbXc/XqFf/6f/sD+o3j0cMtv/mr3+fp&#10;s+e8uj3yjTlxdfcTOmuoJXD0Ee8DK6cRSrDKgeIE87FSk0CIJga8vZ6JQqBr5fL8jFevD2TRxK8s&#10;iXILTx4/gSq5Ot5zf2K4N85rxKeMdIZ5SqxS4uGDM754eUUI/rSKKsy+BfysV5rN1rUoRNVxnBa0&#10;rcRckLmigFgiUsH5xZZu6NsUbAmM42lvrRwUWA2Sec7EmNAKhnXX1nFZYvTA8TCSUqLUDEphV0Oj&#10;4eXEeIiszx/gzgac1TxaD3z7m+/w+K1/xO/9m//AT370BdVpsml51fPzawiWKgR9tyauLId9JpdC&#10;jAvPPn/GeqVx1lBLQoSI7XpyDEhyWzWOias/LUgesdVnFC25O3hefS6RNSCyRBnD2jmgxRtDYZ4m&#10;pG4c/05YNhh+4Wc2JJ0QcSZPkv3VTEqe3c6yudyyciC3PfOzI+NtoBRFRjdnjyicdwMX91B6zefd&#10;gYCjOzvnt37+7yGtIlx9wfmffYq6l7wfV1wfEs9kYXQHHlnBlcm4cMNH1mLuCu88NTijKbGgLOj7&#10;wpIk3UFzURSfPYzcFuiPE1pI1YhfpZBzRMTIZrtl26/IVjIdJqxsPueYA5KENYYQKktfKIsnxYBV&#10;EqTAqI6cCs44hMrUdFIcC4EfDxyvXjEvkIRoXXoI1JjResuL/cwPX98g/vIFnf4rXAdv7STf+db7&#10;vP/ed8E+5EEveKw9n372OYMp/NJ33uUP65HBWOIcePnJT7mVmV991/C2VViVW6dZMsr05LLQyUQK&#10;iXGfGn0qJsp8i5CV7APCdITFU1PzYSqtSGnGmI7x/hVl/F26d24QF9/ioM64fnnN5YMN0vYn0dUb&#10;8Ij4CpNZClCJqRJLbYk4pULNJ+sTX1mlaKvhKjKiBFzHidlcKbxhD3/Vof8NCzOiNY0nJmuuhZBL&#10;69hOSUet3y4cxpnj/h6pQZWOmttYdlhrtLZ0piL1EWsUvdU4DdlPbW+uxEmpD29vN2ze2vH6puPH&#10;rw54vSI4xT4Gfv/PXrDbOjad4Q+fXvNgaJSul/uRD997QC2RTlv29wFhFa/6c85DZjMeeHy5Yokj&#10;77/3LmI6sB08N+OMT0CIEE670BqIVdBryf71a4SPXArDuGRc3/GdD97mcEy8fnVk3Vm0hM457EZx&#10;Ox0pwhFKi0hMeKweWLmBeZyYppFcPUVIagWjNDIVSoXjOEPKFBqKtuRCkWCLQKdmsVFCnSAFAq0d&#10;u/WKkguDM4RlYtM5tpsN3t/TcnTMiTaU8KFSYgOZVNVU084IVG1TGadok4mgyLWSc5u2+JKpdcIV&#10;x/EQ2DrJh289ZJQWKnzn3W9QqqCkwGrlCD4ybFYtG/pwxAhBOEwcX9+xpFOmcM7NPqA1MkMOiYKk&#10;Gzq2mw5ZGmpVSMXr1zdcXK545xsXGKN59fKW9bbn8mLHJz99il8aRrT2Au2aT7vfDDxWjjB7lpgo&#10;VEpNiAoPVn0L5bAdSmrO15KzteH6/gDKUkVm70cOoyfIOy7WgvneUV0iG5CdYXWx5f4nP2LYdnzr&#10;W+/xjVT54osv+MtPXvLFy3tKilycrbk863n/yROMtfz76x9yyIEqYVCCWARjTvRUogczKd5ijU8e&#10;UkVURT8MvLrfc/16j9GSWAMISY258dhLCzaZ9jNnm3MenJ/z6sU1u7VB6MK0FISSDKsNy5LI3rPa&#10;SEqlUQ5FIqeIqM3bu7k44/LxBf3Qc7675M//6E9Y95YQIzFX7o4HrNMMXcc0TwilKTWyRI/G0as1&#10;w+DwyeM6S04Vf7dHanCd5Hzt8KaCClyst7z/zhN0qojQJgSfyxfcvrim362oRIbakZKiyMxhSby+&#10;E1jbkfNISRN+DpR0zu6853jcU4RB5kRvNSEmliBAZMYXA6VU+mHm9q7xFUpIxBCoQqKjp3MDq1XP&#10;45XhQ3WG6y2v08TaDfymcXSvF6bXa/6pd0xx4V9tFPOoQRT2sTCmyLaTFOORQ2EomuPtwtkqY7aO&#10;62NivKvsdcXvD02cuN7ywe4Jq5uFV2bk7Ed/xTdvel6Zyl+4hZfvOl6tA74emCeJcYqfipmn1/+O&#10;1f6Oj+4lvVc8j47bzYGPz/cYA2/rLfVFYPipw/Sec6nQooIqBaObbabqdgoRVpD9xDzv0d2qcY2N&#10;oUrZWDZdT6yKZZ5QomCVaUQnKUmiUpWhKEvJbXQnsmnsUFkpXc+nf/2UUjJ3y0wKmUXA/fEWayUm&#10;WcZJ8vmLI8sOlvuPqfczH7z3TQYh+bnHE9/76JvkFPA+8Qs/9wGDzZxZECEQU+aiFwwd6JpIIlNz&#10;QvcWoxp5yw4duShymAlREhfo15VMIE2Ql0yJIPuB4fxtlnlu/l4/Mx9GShWIeeIL+xF//L/8Hr/1&#10;Mw9Z//1fJ/YrqJz2H7mBRhqDj1obXSjXSsrNcvNm8C3qaZRX38jJahvlV0mVG5ZUEG92wpxsnfUr&#10;MZh4U9ArSARaQJUNvJBKIeWC+TJUoNnBbl+8JO6vcQR8asrr3Wag6wWdUchUWHcOGRNhf8vdXnC5&#10;khgpWJnK2jpE8YyvnjOXik8ZnSD7hVcv79lJRVSOw9WRDz54iy9uRsR+zzcfnxOq5Mnlhu1K4D1g&#10;CmW3ZfO9X6N8/Bfc/vnvQe948taab7z3mOc/9oR5pCyRQ2q7/I2sKFVQaqBXla2RSKNxQ8cSM89v&#10;EsMw8uDBju1uhZBNXKWF4KzXPHl0zt285pOnL/FKk0Ig5soU9+Syp87L/8vUmzTrlqbnWdfbru5r&#10;d3/6czKzsrKysqRq1NmSbYHCOIwjPCBgDBMgPOCf8AOYegIDYEQERNgI0RkJZKlK1WRV9nna3X/7&#10;61b7dgzWlmB+JvvEt9Z6n/e57+tCIXBbN15z3QNjghzrKSklohLjoVSOdi3SGIgcO84CqzWaxKTK&#10;CUoTUGP9rMio24H5dEFuNLiIkJreReq6ox9Zjmg59seFZLyCUyOQRyiJtgJjEqIdaUhGjdIMiWLo&#10;wfkxUT8Rgom1DNHw7GTKR8+OeHtds647+giuDSMow2hOD5fMSktTt2PKuSxQmeXTz77Gxcjqdouz&#10;A1IorJIUpSGXkOeWPLP3uMkxgT2bT7i6uEErzYOzBdvNhvkkp8oF27rHRXjy+JhCCQ4Wh8ghYkKg&#10;D562aYkh4rxn23qitpRFyWIyojSnVcZ8Nud215BkoDCaLlwS647caiZTTT7LSfPIooK999x1NadH&#10;JVfrFYcHR6y6Fa3Zs3xqcHtJ0w6424HZdMaHL85QUtMOLVpDNZ1yU/cMgyfXkrpt6V2HiAktNVJJ&#10;Zrbg/YfPuXr9N8Q2EPH00hOTRBNxZryVDPdVSRIcHCzo9nuOjRnJXsozKMHhwZxkC86/PuduvcEL&#10;gcktMz2hbwX7bXtfoQxstnvqvuftq3O8T3g5kGUGESWyN0QS09xQmII+CZIOKDn6rUkepcbbjyxX&#10;dF4w1OOaEm0oCQxtz3a3Z/P6jpuXrzk+WLLf/IK2cWPuJyniMB6kThZz4kLhGViv92xWA9OJJznF&#10;4N24MpQDTavwbkx5932k3Y+WNhE1SQW88iQlWW0FbR/Rw31wERBJEBiJeDZJ/qCQ/BdKUdYONwNd&#10;F9z1e/71PKfeDvjVwGteclnmqGWOHgShd2Q6krrAREseH1ledx3ZEeTTgTLX9HeRWPTc+lFOc1hO&#10;MErwIgjeO3vB8vVX3ATPtO3wUVHMFM3xHbpS+FCxmTqM7dlsBZerl5wcReYzSdoEVk4zw3CUlfjj&#10;jt204cYmKg/zYIn7iNZ6tLtIkci0JKmMwSd26zvAk0/naDtl8AOmmjBsVmzfvWN6+gSPxkeBMQat&#10;shFaQkIqjVCM+0kytC1IfWR2cIQ2BpVNUJllvVpzpDTX1xteX97w/Y++z/sPSg5UT58En73ZE6+v&#10;mOaS2EV02CB1SS46ZlPFEAr2/X0lJtYs5zmlUGzuViSlgBakxlaHdPsLwnaLUYahqbF5BhKyakFb&#10;CDbrHc3Qkk9zmk2NVgW+i8hMgcoppzNc35AJjW8G2toj5Qo9afnuvODg5xeoD/a4xxUhMva8GbGJ&#10;pPGliWAMvoT7PfD9QyoZIRbpviP9d7fVMcD9zlIIEMndW6Hk/7/cPE7r4h4WwXj1OVK55D2vNuC8&#10;xwR9/2/A9443X36J2NW4viZEQ24UuU0cmkCuE7shkPqWadqRZQotJLULNK1jv2vZMyZU54sSTAFh&#10;4GRpqG8HjqaSR2XGL28bXhxVHBWRSjneP5yTmUTTe16+vuJoIlnfbsmmC8r5lMtmz8l2i5aBdhuZ&#10;nWlUoan3a/p+hykzbHBsBtA6UtmAChJVGLJizAAUWnK73bBuPEdnS4TSJK3o+oG2d1itOJ6XPFtU&#10;PH/4gO3e8/bmDqMNuRhlBN5F8AktBDqO9TaNpPeeQUmSGNc4Uil8iEDACjHWQbj30d7HGKzRFFnG&#10;ICQmM/TdgBQWKeQI4xECRUJpSed62t7hYyIpgdbins8NRTZO4lVhISWyIqOynhNT4DYj6jBTCSsV&#10;m65ntW0wImGVRkqBtpbddgdDyWEZSU1HsiW6snRJcL264+2rZkwqZ4YHJweU04y69/zzf+8P8RG+&#10;efWWv/rpr7ldbSnz0YHrXWB5kPPe42O0SjRtYNe2VLlh/viUdnD4vqbrWqosJ68MMQV2BF48e0xV&#10;5uR5ydXbt+yutxhjmM9LfNcjsDR+z2bfkCnF0wNNXhWIlHCu56JecTWsyGeaUER0HpBdZGIzko2U&#10;C83ZckqQCj2XdKKj9i2ZD4jZwKOTEe051IntpYZe08mIqHKCzQhiT64Us9mcVbsiREGQAlkoWARE&#10;BsFFBt9hReR2dUEmE0qDiSODPBhDHiDGMZUfZUJGRaY1hbFYIyms5Hbv6O9Df2/Pbzl98hgfI1oq&#10;muhwwnE4GQ9z+30//iZsRhCGECKHhwvqdcPNpsFYQ1GNVR/nelRhqIqcxiU2Q0Pd+pH3IMYQquGe&#10;BqkjsoggIzpLTIqC7fmOzjl8UohBY12g84HeO5Qc7+yGbqxwHRxUhBBpO8FFvUZpw85Hsrxg03ry&#10;PLBQjsJYCjVht5Fs9z1WS/Ii0dobfHAMfUFIxdhgEdC1HcYF3ptm7F3PdZd4pnIOVc7F4HlTB55t&#10;PT4JfHfNL7KW16cfkB+3/HqR8zpMaVVNVoCoJC7WCPaklLPdW7xQTHJJe53w/QwnDG3TgXAsZwuq&#10;0wml2THTd2zDntevtwwvL3HLDZ8Witt5hi96jvNAm8Hat4gGfF8zCRk6z3k77NkvPfbQ89ErwbRT&#10;nB9abmPPvApUQjF7K/lub/mm8Oh5ZQmMPldJGLFuCtR8QmIMcSVGD6wpLPs0Cu59cNjgqKykyHOk&#10;kKOoXASsyVGKUYKQFUhjyZXARI13HX2/4+rdW+7eXpMv55zNKn78Wz9hMp2gUmBqxnLm46cSFZ5i&#10;Y4PJC+jvmEynNOuACjvKfEGewXzo0MMeZXNsHCDzdLtLsDNCPsXkGaa0DM0K1IR64/F+TwrDKH7o&#10;YNu0zOcF1jhsbhAoTJkhZKDb32DzCTEpBiT54gjpHVFHzsQd5QdLmn/wCX0JYrvCI5AkjAAhDVHK&#10;EaGnJaEZSG2NcAWQSH7Ua7o0gumTEIiYSGF8s4fg0dYw+FH6HmJE6xEkkmIkpohSY6cRQKoxSa8S&#10;SCmJKdB0LVoljJMkRjzjzZu3tO/eUYaxSkXqmWYllRaoboePgW0r2TQdHzw6xW+uEH2HTIqpiRTz&#10;GWhL3QVWdUPX1wgkD08e88F0xtMnD8h9x8l3c3IpmR3P+IPDPWfHMz7/xTc09YbMgA85VV4Q3Z7v&#10;Thw/Gb4mf14iHv0O+30H2tKsrygImEzQ+p40JHI/IhOlyMh1TaEFBQEvS1Z3O96udlTTOXmRs912&#10;fPHl6xGxWBQsZyVnx3OenCwwRcnXpwte3VyPuwEfsUKOtSIlRviGGKfdKAQiGYyU+ORJRGwajUCD&#10;ZHzxEkfkJ/q+0y7HkJSVKo3OnAAAIABJREFUHE2nGKvoGkVZSSbZIfv9DoFk0zRMK3VPcEtjlU2m&#10;0ep1P7FLRiiQ0Tn94KmHDukhKDXuwoWg0BpiRIWEiowTttRjALBuqBYFk3JC7gcyGVmvdxRlwkXJ&#10;ycM5F6vA8SLn+cM584MT+pBx17S0vafS8IMXh3z49I/49s01r15fMQwe5z2T3GKEYJYZThcF3gc2&#10;uy3Z4ZLr1R2zasnRcsLdao0QkUmVsEPkzS9+RZoUyASbzY7BJV6cHHOwWCDyAuEDSmmutjXNvmbg&#10;gG63xxhF0w38289eMSgwpUb6QJGPxL7dNpCMRa0S4iiw+N6Yu6j7QDeA1IbVTeRu8ISocD3Y6Nmv&#10;W46qQ6Qcr9WlSojgKYoC4rh7zuZz2uC462p831M3AzJJhJXkVUGpMxLy/qYLHAkhx+d6bEOMQUEh&#10;xxpd7xznMbDpe5KQRBFHFvmQEASWk5zb244+CvSBpVeBJBJeRS53K2yYEJ2nmAqEHbNDVloyqVEu&#10;MqQ06k6lRAmJQNG1AVtZiiJnu/NIbWBITHLDXd+xq3vkRGPmBq0smVbgR/JZqTMWx3Pubtds11uk&#10;UEThUUqhjeT4aM43L6+RUjKbzWibBucTXgicF1g14+x0wXYdkWKAtCbPMxYHgrf1DiEji9mEo8dT&#10;tuvI619vkENgpuBfHCUeioJ/eRP5z04qngwtnwbJUhv+Ymb4s7yF5wN3eU9ffcV7kwYRljDvWUw6&#10;kt4xuDF1r6cSuZIMFwLXS548qJikKe26JZuB6iXtfsJ/+J/8C963M978N/8dX2XXfG06Pt2+pdit&#10;uZruWJwVaB8ZUs3kXYXxiXTq2Fw6cIJy3qLKHpc0YRBsveBzm5ie9Kxjw+AU3T7xTEr+/YsD9CA4&#10;NB49SsQ1MgYE93q+lEakXjug9ztUbuhuN6zvVvjVisXxHNVtsFZCMlgZRnScFAQhsAqUFqN/1hhI&#10;ASk13c0F9cVrumTQuzXzPFIViYNlhezHXZOIjj4FiqrA5Aqj7Egv2rW4/Z68kGRT6JsNRgj6rscr&#10;ixQZSmh8t0ebgRTdSEJKCWGPmCyOqI1A9m6cNn1EWMP2tqff9RRZwjvJzev9GNqKicwqimmgaz1K&#10;rZmdPkCbHJ/G/WFI4N0ac3hE3exHh2pIRCnu+dRjPzXdJ8E8CR0SoWsJa4ExCu9GE1A73AMBtIU4&#10;spCTVJACSmj6oSXPxod+0Bo3eIxRON+TkmS3q0kksknJzaplf7dBGUNRGa5uNsgUMMogpcKYRLq6&#10;JK5vGPweowqU1qORad/SDw11lJxvIvsmsmkTy/kRB4Xh+WyKMZpqkqFsTtNFdm1L13W4wTNbHnC7&#10;bzg5WhBDw5AMu01L1oPVY1hK24yT5ZQnDyoeP1yMKVCdqPLAdDLaqMrpM7SyeD9w+fqC/csL9le3&#10;+ADrbUtKClPNKI9PyYPHSo9IPU2T2ES42jju3r0kxoFCZry62NH4Aa00i4klsyMyclI6XjxY8Def&#10;GxQBGRQpjB9cp8YKjI/jymG4T60bKYkx4dPYCRaJsWOr7lWYYazBZFaOkAgtESSsHOH0k0KhEOyb&#10;Buc8Uki8EyBG3jBCotQ4MYs0ep0lY7gyzxVagMoNpdXkItIBD49mzK3ibFmxa3v0evz9SiFQU8Om&#10;afjOh0/4/Z98xNlBie8dIYxAITdAs93Tbrc8e5QzWx6wPJwizWhme8QUk+dolaj3gV9/ec6Dg5LH&#10;hx8yO6i4vt3y+tUVXltCVoBMlKXFqzmXt1vqtufh8YzT+SE3uWHf9Sg5ptNzU7BLidi3pMqyahx9&#10;8tysV0xtTpZgOsmYzqbcbVraoDE6IylJEzwJg0gR14woyXoTSI5x7aDGsOby/SOMUhSuxPUBvZBU&#10;eU6lZrTDwH7ykH72Pvn6FUX4HO1HMpb0EeXGHbC1Fh08qXUMu57Fd445f3NB3w44F8i1RkqF71qM&#10;GgOe42rjvhDCCJch6r9L1e+HGh17nIhcrdfoJCmzcuR/E2jahtIK8lKRbkD4MdAZ3IhV9dGNelIZ&#10;ETLS9jtkUOhSoq1BYjGmwsg0wqKIIBRhCLh9iygtWo9rt7zMce2AVoqz4zOqfIdVMC0LrNastwPO&#10;DfhqDMjlE4vYKAYf+FsnQLg/BDg3ojsneca8yqDrqbKewQdsJdFHNzR6izJzysJhlhmLRzXXV3dE&#10;74hoNtTEuuXp6TO6O83dlWY+CfzPsec/t4b/+MTxq9kFjy8Fv7Nx/HRW8q+faDaLDvD0oWUaDY+v&#10;nvKSOz6zO9a3GTF31H1A+QplHHKumL0HcwzHeop9MGEXGlZdTyozHi3fZ5EM5198ycZGOmk4KBdc&#10;mJ79SYmJF8hpZHu7pd9IShlGz3wzMJkk6j7QRrB7zaJKOOsQQlMrGIRHR4m7TWS3hrdLx6fHNZ+8&#10;naN9j/Y9I0JRJCCQfCDKsd7TXF6yf/UKU2oEgplRo96ub6iOFugyo206rMyIwhGHiFIRGQaE1wg/&#10;StyJEaEiQSnM/ID99QabGexsSrtvufr6DWQFq11Nd3dNXK8xCZbHSz78/mMefXDKm5fv4OIVetBM&#10;Th5AfszQbulbD2VONl+SFSVDf40SU2w2UG+uMcpQLQ+QyaJVhSxbitmM7eWaajZG6lUOtkzoIkCr&#10;QBrcfqDeJXw/IKXj1euayXLDi99+jsjM+LL2jjYlBpNjlSFGQe1AW0XfdhhjqJtupIyJsViVGT36&#10;XAdH8D2kQAjyvoIjmVQFzX6PMoIoNdtdjdEW13fIFEefsXc0dY3NLMZY3NAT647ManI/ILsdyTeE&#10;ZCiKnA9Ol3z+1VtuV7fE1HG8rHhcSRY/+T5uvyP6hKt3PPrgCfvVln674aRacBo0HzsIoefoaMrZ&#10;8ZJ6t8PaMZnZtAOzqcHuJCkWLA8PeHvb8JvPrtnVb/jOd07ZbnacPjjl8t0dm6ZjOXc8fzZliAdU&#10;haSNEjFA7/ekrEUERZpOaINnUwsen1Q8enbG8cMDzr98xe5mzYM6sLvZ8/LlNS5ETl48Y3dxzt1d&#10;z52PCBvJJLy9XVMUklk24bZpcSQmmeRoVoIWbPueSS8xLjDNckgOMzHgOrohIty4T4xDGnG2MY2o&#10;UgkpJbS9T3crgRwcISV67zGMjOkiMySR0AwINEbo+x50ZLfbs93ux/ZbTJRGkOJA23qkToxfmFEa&#10;M4SxX+1ax4gANSAVOoHW44Q9yxTPj0bgi9KCF08P0XJMtYu+48MXJ/y9f/jbWKuJYZTPK6UopwuC&#10;MsxOThm6nr5tGHxLNBm6mJAVFVaC63uSr8nswAfPFmgJTkC/rTkqFG/USA7TmSNXUHfw7nrD5fWa&#10;IUTSN+f8w995zocvvkvrHO8uVlxd7+l9QEnHIpvz9nZDlnUYq3hwdszTkyOk8CSlaDuPzGDfD2x6&#10;x91ly6apmc4K6t6PDG8VaeuG2HqsB6UsPgVS51lkEz56+oK3N+9QOrFb3/LDDz9ivXWsdcWNr5gX&#10;HctHcw6WUypl+d2PP8J5jyByeLxkc7fh5npLco6ry3ekFFEoqjxnXpYcTGZIZemCR/1d/iMiCASl&#10;7v3FikAipkCSiiQkSiiST1g7Cit8ECQF/dBjAO/GvIrNLCH2DK7Hhcj81KJmCW09wbYEdUNTK3Rf&#10;oe19m3AWmEmLkRGlQAOx94g40veafkfwnrzKaGtPaCJEjy0yrAm46CnzKc/yI7a7OzweLQyZzIgu&#10;0Q0D0iiODw9RZvQxGGOxeY5QitzCo1nDw5nn/1w27HXNrp2SoqUR73Blybr1SL3DZQ4tC2CGmm8Z&#10;XOLrz75l+iThg+KfHBs+aTa4W8+vqshfioobW3GgLUdkPAuBKhXMheHfHFyRUsnVAGnQNH1B4zvC&#10;4KijRnYFp08rum1P2EWWyx3Hp4fkTmFDjksDH06mfPRF4urt/8aX0xtujxyymHB4dArX79jcbVnd&#10;OsyFR4icXHq2D3vehsRkMJg2IJ3AVJJCFQQE4TwSrMPqcbWxbzxhsAw6YQrNhRk4rlt+9bBHr64u&#10;qINHSYUSEKOnqHK6Xcfm/JpCONr9wLpuqaYT2s7jnUMf9LjhiixpatczSAFSk2eGxg+EqInRo61A&#10;G4VE0jYd9bolrmukG3j57Rv22448RvL5ghgF4e4WEQKtT7j9Nf3NBWLziNPHj7i6NQxXK9J0hiyO&#10;2TaRz95YmtjywSPNi+clNpsh4xjiyEtLcfh01JJJyPKS4DSzJRAalqeHtF1F2N4iup7ywQSfFEOf&#10;kNcDUhma25b56YJj33H5asenf/E5Z8+PGfqesrSspnNiKUnCgUhkxjI0A3me3fdRNWWegQh4HxHR&#10;j6i7zGDuK0tDO9B2PRfvriiKguOjQ25vrkhJMVvM2HZ7UILtqmY+rcYPthI0wy3WZqw3a4pqwus3&#10;Nzx++oTPf/kZz549YrfZsXx0SOscwbXkmefHP/g+7WZHpQPzBw/Q4oTj+Zw3r19x+vSUo5OOISXy&#10;+RwjJcRECCMcJKtK2s2OGCNDjJh2IJ/PEO6Q4HrK5ZLfnH/Bp1+95MoGPvnt91gIzWRW8Rd/9QU/&#10;++wlKX2PP/q9D+i9JJOB29dv6FrHtDCI/AA1mxFs4uKy5ovPVtjffcbxSY5QltPv/YCT+4aZ7yIf&#10;vr7h7cu32MOK4DzSzolJMwyRhal5PK9pVi3BRI4nFX3yPDo+4PhwRq41PnpeX+0YZM4PP3mfT3/9&#10;FbvGYcuSUCZiVXJ9u0MaTQgBMQyk+y57bkbxS2ktxirQhqbpiCohdIIMdCawaZzSFospBwclZWbp&#10;EnSdo5pNePfuhuAi01mBD4l+8AgvkffPY1IJnwQoi84NPnlkZlBq7BknNYI9ivmMy01NYSx3rSNt&#10;I7kWTOyeZ8dzPv7eU4btjqjGPaiLYgwnqoQQ3Ui/MhrXKtqQaJqWooks5wNejfz0pDNAU+Q9Dw4H&#10;vnr5DjUMyHzc1x1NJ5zMCzrX4rcNB/OK3WZFch2Nh8+/esvZ4SF5VjB0ClKOMwNNlPgm4/OXNSZT&#10;ZGZA+hs651m3a26u1wwh0PTDiK9NcpwAvWdoe+o+MHQDhRAc5DlBe0iJLkSSAxcGNu2eL96+4XZ1&#10;zXb7NQT4+7//+zw8OSWLGZWTCJ/ITY7NLUImHj04RYqEVgKhRxeARKKB08MlhUnU65qDoyM++c4H&#10;nByesN9v2HLBCzTeJ6rc0qvE3nkOZU6TArWAXg28u3zLYjbBasF8WjCZ5ASfCH1AekHse/oQcE0g&#10;VwVSSPre09btWKVaB1wrKPIxQBULi0GSRUHsAl44JrlkogSu9SByrJVUU022lbjQU7cOpCTL52ij&#10;QQu6wdG7gYlMGDVh6AYGkRClpcwsjdvR3zqabk8UA1lZoIqAtRohE1pLysyMvnuluGLOhTP05hyT&#10;C5xJBGGJjcUPCr+uEK9OKPrI9nbFw2cPGdId66s1u7eO/WagsJL//meef5NKSiP4ZwX849c7/up5&#10;IL6/4ONf1iy/logva/6fQ8vt+1O6qmOtCnoNl1uI3lKmKTJG4iDY/0ZSLXK0CBi15GX/GtVGNs2M&#10;bScQziP6Gx7903+E/urXPBCBcLHFd98g9GsOjhqK5UC3r9h1nsZK2juPKgucqDnOAiezgp1PdH0g&#10;RyPzQB8LZjHx6FxwmKaItOTn/Ybzty2FmLDoCn7whUHvd1surrfUm5G6pKRAaclNPbDtA+AppcWl&#10;yMzcju5PA1fuDW2f2NSe6bxgOc2QUtHua+bTkvPrPQOBx8dLDg8WmMLSdg6/bSiGQDM4pMlAJ1zv&#10;iJs9ZVlgy5J23yGUpI+Jvprx+nLD8myCEznfXGSYJyViN9ANkVaUJFvSBU3T1AzDDhsDvRvFGz5J&#10;Yn1NlpcjjWfYYm2kLDURj9SePgTqW0fIt+j5BGSOLWYQepaPZpjZlGlMbJuazZ2nvmsRIdD1A9vt&#10;W/6XX/2G23YMERk94jmzwtAPHqIhyyTTwjKbWIyVuOiZVQXaaKTWdN2otsusxsc73pxfEWOibhxZ&#10;nqGVISstgsi+rfExYbVFhECSjiwvkCiqvCT5yKyaQZTEkNhvazoH52/XiOTwXcdmtSUaTz5bEFxL&#10;7Ae++PQrrNGs311hZhWVG8luMUSST3Rdy/L0iLeff0Uxqah7z3614ez9Z6zfXuJcw+PvfMSw33I6&#10;L/n9H75HjJF3b25YzCuePzxitd5ydjynbwOdH3ApYQnMjzLy0hJT4uJqS9SGfhCcnC2oh4S76YCA&#10;kKMx629383JZ8WTxIRA5efQQKS19dBj0SMgiEUNCCU2InhATSoBS9xaxOIbzXr27xLnAH/7eJ2MQ&#10;T2m883jn2bc93gecizTdQIiJEDyd60lI1H1Evm26kcA09AyDAyK51RghETJhteLhw2PyouDVm0tc&#10;ZlhUOYsqJ/pITOOHuW4buiGQEijGZH/dO5q2IyVwwoykOiAI6BIo5+kHT5ZnrLvR4ayspcg0Dw8q&#10;fvzJE1Lb0bQNoLDVBF1N/m4iFd0GqS2ruuUXX7/kr379irrp+ODhgv/gj380rlOsJUlF3w0MTUO3&#10;vuJUNzRS8RefvcOlkmkZ2PQeqTOOHk4pJ1M+/O4zAgHXBTIZIS9JQnN0tkTZO+4uW9Ztz0FumMwr&#10;9vstVpZsWzj/4h3X61v63uNSHIEnjOhPkRJPD6f8+MMP+LO//hVpCMxnE2Rm2d/Dg0RKvPfwlPcf&#10;nhHanrvbLZu7Dt/BvDCsvn3N7uKWKASbu/3YwDCayaRiuZzzy199TorjwTHPM9br3WjZyy1Pjs94&#10;6yOr8y1GGCaTEh8j0UGOZpKgTYlCCEqr8DFS6nFqHpQiSIXzY+ZEWUPvA26/Jc9yQhrvwOMwYFQk&#10;V5pHhwuivLdydaP57WQxJwoPShB9Be3Y0pBC4olsmw1VJbDzgiF23FzUzE6nlIeSam/HLAUBOzGM&#10;T4uE5EnaMcTIMAS0ckxKSy00b25vOFIlQQ40vaftexACnxJXqxVZljPLThBypMFZLZFS4kzO3a4j&#10;JEXZn/HgSHM4PWTr4cbuOHq/ZFEVfPn5Swoz4Q9+9COEyfnTiz/jzr2muS6otQbfcYXidw4VdjLw&#10;r9SMc7NnqXb8eTjkk9MZH5cZn88E7zYtuvF07Dkocg6UpPMBofVY8VUOrxItLZPpkv3eoso5fep5&#10;u9tS3zomg+J71ZJBRNR8gjy/Yn51x4Ub4EPY7AeGIeKzAWMtF+d74hAoC8GjyvD9uuD7TNmmmv9W&#10;95y7AdNpnk8Vf7Kf8qO9REnNLC257AP/Kzm/1ZyxbwUybNHtAC5oEgJdjNYlKSDKAVkajMpoOo/z&#10;ijwr6GLgtvFo5yAKEhoZM+gkVguODo/RQjFfGKIQOAyX6w65a9nsWoZ9g3U9NjNse8Gml2hTsa/3&#10;ZO2OJAQdo7S7zEuCUCyEp2sCd7uOVZez+9U1k2JDtViQzJT5fEpWJG5Wt6TtDf6uQxhHljx5vGFS&#10;Krr+DpD0XUfqeuptRzkYYuppWs31BnodMMOANqAGRzHLkIXFx7HTGQBlJK2PzMsCKRzHhxO64YaX&#10;L2/xQ8D7YaT2KEnTOLQWaO15fnTMjz95n5cvr/nqzTVFNiasi8yCzTg5mDPJNF99c441iYBm0zr6&#10;PjCdTrGFRCeF1JJ9M+CHljLTHMxLtM1wblR5GqVou3GKF0nw1z/VFJmm6QaKacb/+Gd/SYgCowPz&#10;by84mmg+ef+Is5MpdxevEMD+rme9X5EJwXRaIZKkazu+vr5iX0dUHZBGM2D49st39H2HVAn/+hon&#10;FR9/9wV2UvHt21vmh3Parufhk0MWR1OOFjPS0GMJ+GGgyjL2mw2hkwyupx3GdLpzY5d2dQ7K5KQU&#10;UNmoTVRaIVGomNBmVDHGyLjfDwEpEjJT6DwjMxkeSQoBq0aUphfiHkgj0EJytlS4Xo5c8WkOShP/&#10;1pObBEmNAhKQJCWR99Q0aczIHjYan8Yeu4oRQiIh8cGDvJ9Qk2C/b3FD4Hd//DGQGFxAyjHhHYTC&#10;u0DXd/Qh4voR3lm3Pd4l2r4jplHZ2Q1j6rxuerZNT1934/+FHANIIQWcD8QkmC1nKCnYbVuUkuhC&#10;oYSi2+4ZBofUljC0NN2GL74951/97Dd8e7XBGkGzu+X5Qc5H7z3DaIsIjrura/Z3W/r9juW85Gev&#10;Nvzy25YHZ5ai6NDacFwYplXO3abmybMnGCVoNztSaLHV2GZ48OyYBw/nXG0/55vbmsv1ilk1IXrH&#10;+89OmRQl+7rldF7RDJFmcAz31rptO74Ef/j9T5hVOT/+sAES0/khn1+cc7pYMNzVOOl4/vCEB6dL&#10;+iT48NlTvhq+Zhd6fvD+c374gw/42WevkSnyuN+yaR0XJxPm02pUoYoRmxm9oql7UgyUmSSzhrvV&#10;htXtnt3Oc3l+S/c9T983bG633DlHKwXJGOQ858kPnjPtHdUk493tLXnXcDifcHl9i7WKk+MDhk8d&#10;ZZlhMsPt1YZnTx9ye7VlqEdL3MaPfeWDMmcTIzYzNIOj73pS9COcxmgko/NeqTF3U9gJHzx9j8fv&#10;f8iv/u+/4d3uiiw3LA4LNu8aVCUoslE9mhjhOUaOQonoh/H3JzW3qw3dvoXpmKGRSY5O7xAITYfz&#10;jlRJRBoJb5FArjSESFVaPBGtD6kmOUeTGSfVFF+3mKxju9miRKLuPFEqVk1DYQNKjc2UkBQChdQ5&#10;0Wk+Hwb+5XSg7g0VOXZ5xFc6cnI4MFiBm0uqpOiaOMJb6oziSUBma7p1h0iWGA31NkHIaEyJObS8&#10;u77A5HP2acf1pueuzen+8d/n8fEZ+WLBq1ng5/nf0ETB9nZPvwEjSpbHFSnC6XEPMaO78zyaGdaL&#10;ltdB8ss3e+rc0Hc9FvhP3QEnrwfqZst+MaHef4tykR8cgBs+5dtQMjMH6CYmnICvdnv6IFjOM2YC&#10;Hh8vMHZ82fVJ8tX5Cgd0QbCvISQ/6hetoFdwG0f85HDQczitmE4yRAwEBC5C3XqutjVt3aN8wDSB&#10;1gVump62r1FWooKAJLEZTIWmbwJfXd6xXmaYaYmZZNRtz/oyUekdT0RJWgisiEg8zc0dsRvoesF+&#10;bZgVmkJ62lghhWHYDwytwGQlSlesaxicRKQJ5Dm1S4SVYl8PTE1kvt0isowkDfvtwPW1p6sDTdhx&#10;fr1ju1dctL/m8rqnKCw739D0ASEDPga8T+gepHT0RzAoweAHbq9XNC4iVeQ/+ud/wr/zz/5dXFOT&#10;dXfsv/016zdX/B9f3rLyks1uw/n5JVFGllnOxx8s+Ht/8sf86f/+C6pC8tk3F+zrjsF5rNIcn5XM&#10;Hr7gm998McLuIxxODYtC0a8SWhjaGKnjyAX/0Xszfuf7D9ntGpIU3N3u8f2AsiVXN2vmyxkhRdpd&#10;Q2kc+x3jtZePtCFxc7ej6f39nklSLZbcrjpefOcpQzvw4Ifvk8JYTNa+Z78V3L15TTUxTBYVfWYx&#10;YsZqtaFuwyiQcHC329NFj9YSZQ2FMtgiIzMS5Di1jgEpg9KQl/lo8VJAAJ0MsXX0nUNbgxCS281m&#10;DOMk8C6M5C0BxuQMJFJuaHaB4ALCjH5iISTSGlQSVHnOEBzRDQTviDEiRUArA2KEaSAghEAYxqvV&#10;FD0YQ0yQZTk2Jtr2moQaayI4lMoQmUUmj+k6VAR1L71f5pJMW6S0/x/7LUWkMsQk8IOjbjx150ZQ&#10;hbbjByVCvW3w0ZEtZygpEUaRjGIwBiUkWfBEwFBhIjwrpvxJWdENjpQSZaaZVjm7XaAqA1IbypNH&#10;nH3wPQQRqw3h8Zrps1sMAmsTs8mCSa4xSjOfZaBBSE2WSYZBUjfw8198xXSW89H7jzk+OeBHsznK&#10;jxa2m1vLo8M5ZZkjjqdY84AkNVFalPMM0XG37zm/uOOnv/oGm0k+eDjnsJjw8Y9+h5/4QG5L/qf/&#10;+n9AysAn3/uIR6dHJGBWGOYGVlvHbLlg5xP7XcOJLjlD076+IRiLOQwI1fNbL07Zdy1DhMH1HM0L&#10;ClswkGiaPdPplKfvW5Qf2Ly5YTGdUIjIe997Qvb9JyN3X0qymWWWVbRNwwcHc0IKFNbw4UcfjU77&#10;4Hny5BnGjB8xlcZbgM2q4dNfvORnP/+G2VTz4PEpd/uOjz95zsefvI+Ikc8++4Inz55xcXHJzc2a&#10;R4+fcnF1xW5d8/zJe6xur1ldvyM7OCUdHHD+5W8QWeI7Z4/53h//gD//+Z+S+kDd96QYmU1LonG4&#10;YU+pDfMpeOc5qjQ2Zrj9ntZrlCxAeM4eClwDrrNkRmB9S0ZH07asvSPva45PJmz7PYcnCiE6yGrM&#10;rGXuNWvXgo/4rmPoHaYMXG8/ZVl5PviOZ3Wn6FuFRBCTglwwLY+4fW1p157b84BcZRwfdnSy49Wm&#10;YxOgKnsOTnP27yJN64hqwfmrHUUKTKrIQE+9zUhtgZkF+nzg+maCbGE77Og3GikSTBKb7oLL6zds&#10;3YabTeJIzaibnqLyLHJFljuayxpLYrbMKR9OuWtX7ILkXHn0D3IeNJLHIfJ9v+DDLxJv6shXC0s/&#10;qelnkjMjsG3gpdLow4FPNq/QfZfQ2mAMYARHkwKTxJjkdB6hPNbmzMqCTdfik6KPcYRkKI2QgqH3&#10;SGEoFZRlgcwU0owybRB4L9ivakqbgU9IE4nO44On9oJ9F3iQZRzMNVFEolBkVlEqCxZ0llBW8uj0&#10;gMmBRmYzLr59w7qJ+Lyn3bdM4ppUdzD4+2qRoHWCLAqaXYO2aqRyyQyZ5HgtGMVoP9s247UbgrqJ&#10;bFtJawXbBqxWJAldB9frwKaNnN33u3/6Zs3Xq5YmRDAGmzSZVggFVkpSEsjoyTLNy3c3XN7eUeWS&#10;w0VF0fWcni356u05v/4v/yuWxvKT96a8dwSVGng+MTTAzSpRWkVucn77vQf8g3/ye8y++1t0f/o3&#10;xHZHvWtZ3Y3KxyIznJyVZPep7j4GXNNSTKc8KScYkdDJY2dzfvr6htc3ey6rxL/96VesbmsuLjbY&#10;3HJ0OqFuVvz883NH5gjyAAAgAElEQVTeXK7pvecgk/zTP/oO8+mUb96uaVxk23neXq6427aEBEUp&#10;+OT9J1ih6HYrXrx4Nmoy84pmc4tRER0d84lGaoVMkl0zjFWV2ZTBB1a3G4KyuJTQjJ3hGCNd17Fv&#10;HUWhWUwKopDU3hMS5JkkxG480d/vyVMUoMS4RvCezGbjrULdAYJ+8CN60XvyLCJR45TQ9/gwQmqk&#10;Gk/swkqiHxhsT1TQdcM47Q6emByJjrIoyfLRXLS52+G6nkmRjTrUIOkHj+vD/fV8RkyGrnck1yCp&#10;QQmsUSSR6EIghT3zakI3OFqlkNKP9qoQkQmGYSBEiChCVLSto257+uHemdz1pCjoQuJLDzaNz7eI&#10;jum0whiDJCG0QatRwCLLku89PR0rM9oi1KiENVaQwsDqdks3BO7aAaMlWmfYPOPjDx6NbQ8FQioE&#10;kpASpRCEbk+HRStNMZ1Q+8TZoyMkibzI+PGPPhpRuf7+70v8HZ8+JYGPgvWm4Xa1YTafcbPdMXQN&#10;XRzIcsN3nz7gxYsHHJ8cI5VgOL8gCTgtLS+vb/mLv/wlQf4WSLjb7Kh7GKLk5dWG222DnVT81Rcv&#10;+fNVzaNHMx4/PUKrgI+a3juq6QFWpFEZGjz7vsP7AEIxmVZUpWZ1E/i/fvEp1aSkKvIxCJgiKkkm&#10;k5x5m6PMivVmSwiK4CPzKqceOqoqJzhPVUy4vduhrOHsaMrd9Yp5NcPimZWG73/0gjjJON9e8HvP&#10;n/Lg6IQYIid/+ACpNA9PziiEJGmJ++0PST6RW8XgAkMbKWZnLA6PmE090zJjMZ3xl3/9OU9Ov8PZ&#10;8RFX1zvqXc/iqOJm/ZbkW46WRzTbLUrecXZc8uTsA968eYXSmuXykBQ981nDwckSOUiSaDg86FlU&#10;azYlfB09svBUR4oDIdAZ7Fu4fbdh24wcg8++rCn0hMyMeNHmzvGrn91gRhgtQWqSEQQPB/Mps8mE&#10;FCPXq5ZApKosNhubGvudoG0Vbpu4qjRZX/PgJHL90nF34Wn7SGdGnnwmSoY2YS1Iq/HJ0P6/VL1Z&#10;r2Vpnp/1vOMa9nTmmDIyMrOGzJqa7nJ3uduYyTJYIMFFIy4QH4BPwi1fw0JqyUi+wYAQMiAodSO3&#10;u1zdVZVVmRmZMZ1xj2t6Ry7eHZUmLiIuztknzl57rf/4e59fr7BkZumChOf01PB3v/0/2dEhRc9i&#10;XvGRrgBYgad+OTkcOG0t1yLyQTfDrB3/ST7ln6oHghqYOkeVaqoUmS4M192eGsE/6gRnoeMXaeBw&#10;qviX342E2iO8pdOOi5ho/AQp8MXTjH7YHSBJKqcIOXJ3vUNKTQielEsXaMTApstsp5EsFcFTRr8i&#10;05oGRFGzZjSvHnrsGioyprZoLelGR87FsD26QE6RZVPRHwaGbsJqRSTgnKBWhj5M+D4zqRFpNH7K&#10;vH2752pmGFzk7u0bLlZzhmy43QwI7jiv5gRvEK4vXc3oGJzkfLEgxEzykWHwgCAqh1CWMQj6IZCd&#10;xJoKYQW1oDgWpcDb2w6ZE/OZISdDsBWb/UgcZIH9z2rMzjFXkjFnGiuZVZaYEkoLuiFSGc3JSvPN&#10;uwFdVSxPKmyAq3nFj1+saGvNa634/PWaX/5u4sIuaReGTz+Eeprx1X1PIxNXS8u/8w9/zHf+7B/w&#10;61cHRpewRM4WFi3nHPqB0/MlRlm2L79kYQR7n5lXmkcnC4RV7H3EJg0+c7Jc8s1Dzy++uuPl9R0/&#10;+ugpTWshG25vD4QE1axG1BVmgnZW8fnLNdJsOEww+sB2NzJOnkTG5YQIknf3WzSS1aMleZrww4FY&#10;K0I30ncHmllNSgUgEVPZs/okST6wqBuWF2d89dVb7tY7hBBU1mDnFhUVQhuEzDz0PUloohBsY8Ao&#10;wWzeYBSEWIA6tS6WcqbWhJjQumIaC/oPpXCTI0uF84HgI1oLaikL4c5ophg5WSzo9z1pmjCqIFND&#10;ymQpcZMnTwGMxLYt2liCD0gVmc9WTGYiJY+U4LNhSjA6UTrYPBGSI3hoq6YcwRMC50qnHhNUtWXy&#10;nkxxbLKVKuP2HCCWM7vpCKnRMlPLxMNuTRcg+XKfCxQiZ1TwIBIpGvCO5A29c+QYuHzymLqpOKka&#10;mvmcxWoG0SOVKgwA76msxlZLdpuR5DpinPDBIU1ddnjFlqOAd6Sg7yaSC8QEnR9IgJUKrRRJFLZO&#10;9IG/vrlDag1AJBaGNYCqmNmKpq7xUhCzYNUY0AlrDM+vFnz/o0v2U+RkVbOczTns9yxWc+SzK/J+&#10;z5/8ve9h38wJuuLi4pzX128RQnJydsZlVfHm+oanl0t2PjG/eeDk6SUffviI+XyGiIGvbzbcDwM/&#10;efEBy0VFPzgmn4ixHCnyPjMluHnYMpH58OOnWKUxpgBiXI6czxrmSwuDI4TErJ2RhSKFgNUSoYtA&#10;EFvYBU1bk6Ug+YDMGRci50+fcDVM2IXm1f2GSki613e8mibe7tYIUSZK67tr/uzHf8ibuwfebLdc&#10;np7ifc8wBtrFCe52jxaSVmoOm4lXv/sNf/VXv+RPfvYZxsz46KNzQvC0c8v3zXdQSJQuXIUQAuSA&#10;0RXb9ZYQIvP5jPuHNYPrmLUN0xC5313jZKLXc97e/45+8Hz1cuL1u56PPriknS3Zj98wUzWMLdFZ&#10;vHMsKoXRivl8xsN2zdA7ZL3Ah8jkR1IMGKOpjGFRVTxsd6QoiFEwqy1SCfZrQSUVKUtyysheAhX9&#10;4pYxgkktl3rO/LRCugyxZZYCK2NRseHl5xuyGLAXgnEnqXXN+dkFn373M/7Xf/0/I6oBt98x20pe&#10;HiLnD3POLmr+aNbzhfZ4X/HfLGv+ch65W00El3GTojkH02iY4HdW87LKBHeg7hWvNfQ6sOsis43k&#10;j2vNzvd8rhMv56Df7CKVTtjGovuJzguySuQoCBEUAplgP3qEVFil0Q0EIpUulmT7oaD2Ohw2aKp8&#10;RKzlgVlTFd9gP1GlArsfU6YbOnZTYNEarKqQJJKU9NEhooKjolnnDFGx3UZevem5E5Y3dz2b2z16&#10;ccrB1LSD5dDtiLd71OA5hMBDAJKnDjXDvkOHgLKKSQuMkaxOYHKZ22uH3znOTiu2XpFDRISJhyHQ&#10;x4JKdN7TJ1D1CauLyM3DHqklk9MYaVjqzHLV8MmTE86WLdvDxDf3e75MHXVrOWlbruXAcjnDNjWh&#10;39JIxfow4r3nyarl8zc9/+brB3720YJVK2jOLNMQeLpS1HXNysAnHz7l6uyc373Z0crI+azFrMpZ&#10;zW13YPCJ7ebA966WfDRvefUgcWFk/fBAaBoOyrJfH9gOb8la83jV8mhm+c6TJR9cNGgryVIxTpHe&#10;ax7tPDKWEd7f//SMncv88mVJ3FkkRKXBTwWSMRX4wXo/IMk8fnLO2fmKqqqRKqF1ZucFw7rDVoIs&#10;FNlFcpB0rijAt3ce21ZcPr7g7mHid2/uMFaTlCBmx1nd4N3IvNJEX2w4pRLUbUUjM7URdC6RhWS5&#10;nJfddEzFDzkVQlO7bLBtg0KS0gRSMzpJGkZipVHCME1ljzfse3aHkpiVbYgxFiyiElipQCT84Nne&#10;b6iO1omRcq61G3pMUyEUKNtitMGHiJAeiSJ6RxonsjHEo8MQ0pLJjPueqp6x7bZoIbDKIgS0p6ty&#10;nCsnfPSQMt24R+dMtx8IMSJjJPnI5CJ11RJGR6QAR6bRs+knXm8mkoDlfEaoekzlmNcTs2Fid9jT&#10;LpYQHP3hQPQjl49OebQ45wd/8DE5F5tAd5h49+odt+uBIUSUFBhlinArZEKAkBKEo4YlZ6YYker9&#10;PKSsBcJUMKXBjTQ6U1U14xS5HwaaLmC14PL5JSJ4RudIbmBWRRobCC6xu37HHohohm4oxLZpIrWG&#10;7/3wOwgFcdpxtmyxlzUiZbq+43z5AlMrzl3k0XJJ8ANV1YAUnCwuqeYznj264tH5ivmiJknKJGIK&#10;hOSJKbLbD6wfNixryw+//zF1VRFjLj7P0ZNjRAkK3ztFKlsjEOx6z8//9jc8Olvw4ZMzdEooKThZ&#10;zYk5Q/JUlcUjEScrsK942PU8MZlPZ4LPcs3GznDLYpoTouDp2SVWl/PxtVSEySOFRolAjhNvvn6D&#10;854Xzy4Jo+dhu2F3OPDFb1+xXncsF3Pevn7HbFahjMJ7aOpScM6XC7rDjpPTU9wQcWHkg2eXeBep&#10;lwvGoKjnDZ8+eYoLnv7Q0bnP2T3cg1RIBZdnV/zsZ/8x282aIRyfSSn57me3JJ9YtBY3er5++5qQ&#10;AienZ0zdyOu7G3w/8OLFc4iJd9c3JAMfPD/l8UnLy9fvCLZBn8KMTHIT2x6UzvQu0H8DRkqMXLFa&#10;LlDJEJNnQjGzHpkV3md0rTm7OEV2tzTnFd/7wQ+pTzO/+uavmdKG1pQ1Xqo91lasu4HeZP7GR7Yx&#10;8j88RP5+Z5luR15fBIKVoBJxO7D+WvL805r2LPDlm4mz77Xc3wU8mcPY0t8pcp34P5JjdanYHwRm&#10;EujDMNIrcUQTRkJ2pJCwQpFEMYPXUtAuGzIRpUzxGc7QWF26G9UcaZJFySpsMYvIKTAhiDHhEXjx&#10;7Q3ej4mUFGdnCxTFfDsLRTWvinl4FsVQYBqpFw26rXi1PxArRcIy5oiKicFH0ipCf8ArS2dr9u7A&#10;dvIYZbjrNZVZABPaaoRJdGPEdIre+SL8aWuGUXJ7MzLGRGUrHvYOLzMxBTb9xOAztVYkrekmX8RH&#10;PvP9Dy54ftmynDfI0XN46HC7HnlwzI3FRej2iQ8ePUY3BkNk0VSYnLh+GPjaZVarzHrvuX8Y+OJ1&#10;j4hLKpm4DQ6lMnMjEQR+9cvf8dXrPQ83N/yTnzylsQF8wCjNbj9jHQKv3m7oux0oOK8to6wZnec+&#10;FgXm3nvadsbzRys+OGk4qQ1zK3C7Hq/B1gY/ZXwMrGaCTz+09N0pwSe2O0cWilmjkAJ240RE8h4U&#10;PIyBnDPzxkISbLYdvg6s6jn9ocdNI5LAFAU+J2QI1JUtcIMkcCGxWxcC3enFCRcu0w97+nGindVM&#10;ztGFxCFnTE6onJBBcvCRVkm0hsEFEoKbTYfRBpkFTVsx+UDImXp9QJKZVZYcAx6F1IJFY2naBmsa&#10;wjgihWdya5AVSiaU9YzOI2MB9cwWLba2TGMZy/txAK0RyVBJsI0ghEh0grDtUbVl33fUKh6TP+TJ&#10;Y5RC2JqkDbWNLJY1SVm+/vI1/ThQNZp5VXCV3X4szldKkbVmGj2jG6mtIflE5ybcFIsBBYpdf2Dy&#10;kWn0gGTne3Zj4ajXdYMXks69QwGNLEKn+bxFaEFTFcqfH0ce7u65e3fL5ekcqzJaJkwlOL1a4EzL&#10;5uU7XN+jY0IohW0bCJnoPFaV6YTUBXWqlMVPEzIrhpAwIiBDII4Todb0oUcY2HQd+uoR2lR4l5nZ&#10;GmVrhtEhlCEmQ1UpThYrosi4lFFNhRuL45mLgpDLBEsbQ3SOFCaskNRWlj02CVLmrLV88/IVg08o&#10;2yLdxNnlKd3uHV+/3FDXlpOTBfP5nGG3JwSHrRuqlPnZTz5DkKlqTdd1JCNYasvp8oKqKt4CzntC&#10;DCQpyUnxy199yelqyWJe8eGLJ6h8jJFJMHkPwaNEmTS6aceYMy+/es1Pn1+xenrOgRoxb3m6PCWn&#10;SHAJraEPxXaybSxKZsiCuqoZAoDEasOsaaEOXD9skGSuzld8+OFjEJLGVpjiqsLkIklmuoMrIJsk&#10;GPcDoR+IyvCbz1/SdQOnFxeQE+PQsVqt2G72LJZzYshg5JFkCM5lfv6Xf4NVms3hgFGyMNJXC6bo&#10;yVmDVvzwBz9ALk4Z+gE19PzgR99HQAFeoZEy4QMQA+nwwKeffoLLjjxNbG/e8u7mLVUKdKMiRXDr&#10;M9QcxHnFzkWqCLVRKCJ3h57V0mPtjMeVRlSCXV9x2cB4+IqbzcTD7h7ixHoLz89fkOvIzeaG2maW&#10;Q0Vslsxjz+w881P3CdY/8IjAv9jcErTjI7Hk+ZXjfhwYJkUVBZt3iedac7EyfJF6hIg8URXPfU2q&#10;PHoIPJ9AT2M55yYy+BSJRKSQZJGQWhdPUFl8SqWWhFwA/YLEFByTVN8aMcTibZuSR4li6pBdcfCZ&#10;gmf0nsNhwAiBMZq6rhmcQ4jIrJ2zqNpiGBEii6amtZZ5LTg9mRFlze3NKy4uZoibA4/PWs6uVvjg&#10;OW0rFk1FspL7m5FeV1yeSVoDwzSwnRTaVOwl6EojK8V98jz4PUFITlcVSgouL0+4fzgUiX/0+HFi&#10;HDwHX2he73cTqVJUpqJZZM6XDctKM20Hwm5EOscSBbOa/Ri4HyZ+97ChUZqLpeXZZYsIkTFnRmp2&#10;48S73QM3256E5PO7gW1QXC5a6tWcn356Qq0Fm3Hir/76bxHjr9FZsJxbThaCudLYlPDDRJxGLrVE&#10;nLbsDwW28pdfvqXbT/gcWa2WZK2JSO4eDlTZs3i0IGeJ0BX7KeL7wNgn3q3vUHWmT55hFOykJQnN&#10;88sTdM40tWGSgq4PbAYQYYIYy7EwMsvFnBQjw3BgGjV3t2vu7/fIFIlCkmRChUhlGqLMSCHIAQ5T&#10;wIVARnB6tkB1hrg7cH+/BRHxSBqdqSvJrK3IPuFiJgjJ0EcEutgzykx2kZgFe98RhWAKGSNKtJhV&#10;noW2rPsD1kryEm4f9ggsmoRtFVoL5nVNM2sZp0DXT6xmc0CyPTgOt9uCQ4zFZ3l52jKNnl3w1N7Q&#10;zjSHfUdOmTF4ItDUAt8HcoTsfMHc0pViRSTqZoYXgrHrqSmaiG7skTmh1ISShhGBD5FDP5QJV8po&#10;kRCy8NyVlMSQyCHRjY6HXWA/CZwGZRRGS5ROZO/Z9T0OqI1BCklzGMo5bmuxrSZ6j0Ryuz5wM6tp&#10;reTspKXSCm0UyjacnCx4cCMxRKbRcbPeE11CCMnZ6QpbKWytUDniuwfcoSdEwRgKNa0KGdf3DAa8&#10;kqzdAxcXl2gyKge0DASfENpgtCUh2I8RpTIzW6GJBegwuMI0yJngIkoXqEcKAY2EkKGqC1c/C5SA&#10;TgwQHBpJU2m0gFZKVKb4XFcSn8okYH37wP3tHVVT0/eZbpx48ugCCNzePnB9c48QiY9efICUBik1&#10;Smq2245DP2CUZl5b/uD7H/LhB48IrqeudIl3yyXaakIo3s2p2GrT9443ywU5TSw/eEyYz7nxCSkC&#10;6pA4HDqqqmYaDzx+dEnKHbo9HtMUqhxPfHXLw/0Dz589oXdDudZ9z7KtWcxnVFrioqO2ksXMooXE&#10;x8SUi4Xjcm758PwxOUvefPWWX375ljE7PvrwOc8en6KlJMcz6qamP1tBlsijn8DkPDEk5nXD+n7D&#10;rJlx8/am8MIHz8Wjc775+iVnpwv23cSL73yXn/7X/wWhO/DP//v/jtOFJnjP5fmMu9sdq1VDzjVZ&#10;OhbzFQjBUkay20FliK1mLiPSg+oNZlGmwqHP6BhpYkA5ydokpO15/l3JKuz40f/b8NuHPS9fBIZD&#10;ZHOzwZqaE9sQx47ThSds3uIaSTubUHeweHrCbtjw0b7mu0kwZ8dvm44P4hnPxDXnasl/ID/m5WrD&#10;b8w75Og4qxI3V4qX04EoMxpDZQ1yiFzEisv7nt0KuqVEq0oTc0HNGVHQhTElfM7Io8o2ELAodMiE&#10;4DFaozWkAC6CVaak5xSQxhKFwE8OQkChUcYQvMdNjtoUqH67rIg+EWPk8cU533nxIavFjCiOhihH&#10;BGbb1gz9wO3DwNYvGK4DVT3n19eO2eaBF49qVlYhnKVWgeVZzde/eoMi8/TpCR9/7xlGlF11yOCd&#10;x4XIph8QoqaRkt00sOtHDt2+mDr4yHY/kqPHE4mmFCDeZ0gDQpWu72Q+56t+RDUzHp0vqc4W7IeR&#10;HDNhioT1gSoG2qZme+jRHq7kiikLhpBpK/jjHz5lmhK//vqaPsDeGO4Pjq99ZjFoPrxasHq84tMn&#10;l8wWS9682tHWFeM4cL8vAa1CIJVFzioSIOKIOQUhPH/62YckEctIMVs6F5m6gZQlr257+h6ezQyn&#10;TUPWCp8FSSre7WF3O1A3mk0/kULHP/oHP+HP/8t/gvfFV/puP/Llm79gvS20spgzzk/kDEM3MLtY&#10;oZXh0Hk+/+KabucZU6l8q1YVSpEZESFSCUWrW7JMDM4Rs8Jtr5G1oZ7NWMm60JYyzCvJydIyuEC3&#10;degsGFIkylwWmhTMobI1znliOgqVcmLynogkakkQkGxNs2yQBkwGJQ1VbQhATAHvEne3e1wsnYhz&#10;mcH3hBgYXSw+vc4jQiLnPbayJBHZdJFtN0IoYsmuH+icx1iFOppjtJVFasVufaCuFH047tPJnNal&#10;2OyCQCaBQRBiwMWJMSWCjwzTiBQCFyI5Rk5Wc5oj8MdYy9ZNXPeRtYvYpqapislGpUHmSN8nstCg&#10;JOOUSHhcjMSckYNHrAuBbLGc00vJ7X3RhzT7Ajg5aRQvHmdO54baXNH1jl03UsWE1YrVomY5q6nr&#10;ikorKgXxiEBNR+KakoKYNSGDlIIsFcoqZtaAKjoDrQU6y6NJ+kkRmaaMkAkjZOHQU8aY7yd4pUBx&#10;xByIQRGjIAyOmCJBgk8K5xPKKjadQ0hTgmWaECKSvINcOl4PCHU0mYgrBh8QSrKYVVidEEiWi4aq&#10;ueLJ+RlaazbdHj9V1Foydj1Dd2AiM25gdbpiaSvu7yfe3e7JIjJrd5yfrsr+9DAhjWHe1jw7qTn5&#10;k0+J6fuElKnnNWGciKMj24b5rC0Cx0FSq8TlxRInig2wQOBTYuy/Zt422EqzOluRV0tOTi/45EXH&#10;bLnAZ8haYZRkSAEhC6724TDy8t09+vkVp/OG0+UJbbVAn5zx66++wMeBmdXMZy05JozWPLm6pGlq&#10;hmHgs+8+5d31PdJoVsuW9bZMrc5XHyIBFxJVXXMy02gp6Q49j67OyKtzklRcXp6xVIG+H7DClmWI&#10;T4x9j489Vlj6aWIjJNb3PD5paL3G4VAoFqZikDts1SOnA3ZU/OltxQeq4X963rH9yS13RjBmg/xs&#10;SxdhYQLZa4zMWDxtmKFOKpa1Yqkzv+gGNtKxPBV8vrnFRsmTAzxaX/DzD77hFzPHi/tAnCVidvxl&#10;/g1frQfMXBNtZJSazborxwO7zLQPtBL+sZrxkR35V0ryj7dPeXoA/Sf/4c+K9V0qiTc5h88JHxMq&#10;gQ8JHzN4B6n4rEppkKoYuw8u4kNCi4RUxVav2DKVnZILxf/ZTJpVhkqXziamiBwDT0/PePbkMVXd&#10;0g8RdDF2n2IkZMF+6vApsQuRQxb0W4/cFfP2WaWxVWI2S2SdePlqw8npnJ/+0QuuX2+5vR24vnnJ&#10;alnTtooYPH1f7PV2vePN2z3L04rKSrIQPHl6QltVhJDwLtAdBu4PE7ebnsPgiWRyKLjGqtbsnKcb&#10;HYJIMgtIgf2QyDlxiJFDP6GF4kefXPL2dst2P/Lw0OGjx2c4jAbvMx9eLLhYzQgUJWl/mOhGz8F5&#10;bvYDf/fNA1cnLd99cc4PPr3i/m6Pd4Gz8wUhJXbdSNePBFExuBEdJqQynCxmPKrmnJw0LGaa2bJ4&#10;SPd9YnAjO5f4+pt7RGUQrWE2b1BGsdnukTIxicR6PdD1PWcnNXd3O96+e0BKwzQFrtcjAkNdKQ6H&#10;oeyWk8baipAlLmem0RHGEY8l2qLAntcNkoQPjilplMn0wbEbB2prCEnTR09OAtePuDggpS0dnZDY&#10;oAgiM7jA692eWhmy1ESfSCL8/t4MQzFIKPf2RGsrhFJIJcgoBgdWababgv2cxgmpwMrE3CiaShPr&#10;mt2hL/xvKxE+EX3EucAhJDoX6X2gkprr3YYsodYgYsFrVghOl6HsuF0muIBpNVZrcsx044FMYvTQ&#10;+XJNh5CpxA4hFUOOXMwMj5YNxtRkn6lEuZfNcfV0erpgu9kyDJ5Z1RC9JxG4fHzKxZNz9mOkqhua&#10;quZw6FEikwlIElorrK1IqaAYm8ZiqkIES0kwukDdlJ35ftez63u6bmIS8PCQaY3lz/7sU3Rj2a63&#10;OOc5Oz9Bao0gYJRicqUNrNsSYKXIpJTIudjTpuMRseJNLki5sOWLqE2CisU1iUJMExwN2cpfR6v0&#10;hLWKFEvil1KQsyFGzXs/1ZwqchLETFnNCYEfJtZV4vGyIglBXWvGSbLe9Rx2HTFJ6saSg0eYmuXF&#10;GU2WuCmyub/jd1/cM4wjShva2Yzo1ghZBHfPLgW1sjTNjLEb8N5z3fecffCUpqmZjZ4WgVAFoRx9&#10;wijNtB8Y08hduuNisaBdtDSLct5bTJEK6HMg+7FMTHKxjd2+u8WHCO0MU1l8Kkz/P//P/yHtbEnX&#10;9UxjT46JLEAdi7iQIi4XUmGIiUjhY++7kSdXJ5yfnaEay+1m4Ha9JqvEo6srVqsZU8zUuTieRSGY&#10;YmB/f09b1wwu8vbmgaqRTGHJr37zEiskf/DZx5ysZpjGQvQsG0k/eWqdsDrxdr9hNu34wccXxMMO&#10;fbkCITl/dMHkfEGd6kyjDfuhrIhm+hIpHLrS7Lcb1GHE+wmMwcc1qknIoeXN6cTDp5F84Rl6A9uW&#10;XYrcbzo67TBV5pOTiipesHYD0/wOoTPXNxOHpqZpZ9ztIZ94Hp95PplZFtcTv3jzQH15Spw6Bix/&#10;Lj7m/J3ETB3/0kz89mPJEBS6FXyslvxoW3MfB3oj+ImN/PGrCr+YUBeKu7tbfuMd+rOf/GEZS2dR&#10;fH59xE0jMXhyCAxDj0yJTCSnhNEGbSvQCmksPmamqahShRCk4CGVMZ+QCu982bu4IxtaKlxKRbq/&#10;GbHzhvsx8/r+nlndFGMBo1FKIVQsR0ZigpD48GpJ9fwcoQUpZV69uuM3X91iOOeP/uCUIa95+W9e&#10;8d1Prji/WHLx9ByXBV3Xo5RA54yqIkPvqI3mo2cV1oKyBRRvVUXfd6To+M7TK5I85c27LR9cndMn&#10;QVQakSNzqwh+LNAPqUku0NSCuql4UVeMw8B6d6DSmt+9XiOz5B/8wSfc7ia224GXr98WMpAKqHkF&#10;KfL0cslv3q65XW9KXw0U0gAAIABJREFUsKkMVitEylxvdwxjYByLM5AxipgT3dhz6EdcTuxc5Js3&#10;t5y0lh9/8oQgK5K2rFGMG4/MmeWqpW6hnRuGPvOsrjiZN3zz1SucyMyamuWqplpZPp4yb375O1KG&#10;j5+c88HjFY+uzvj8tzfFxtI79mNhhVdZko1FSEmqBdpCIjPuJwCqRiO0xswkSiYCid4X/nClix2i&#10;bVsm59HK0g/lXhvCxHZ/QFc187lCk4k+07tI602xIowjY47MmjlKJGJUSKHRjSBEXfyYo0cbWVSf&#10;VUW7mJPfm1NoxXTw3B32OJ8wlF1VBShg23fsfCQGx6rVnGWBUppd8LhYEgmx8LEro3FhIsZEc+zU&#10;o1LscyRmiVcWlwPaS3L0uC4UDoAQjMEhElhtaBqJqSXbg6dJmllVF7539DAMWKuxFrIoo+XlqmL2&#10;9ENms5rV6ZLFomW2apktWrSqyxHCY3eplMJaSwjF+EJJhVYaoRQpRmylKYJ2RUxw6LoCbBGQYmac&#10;POM0ooTA2Iqz1YzlakaSktpeFC9zU6w7c5Jkobh+8xadLPVHC1LyiCQLoS3ncpVFLtAcBAiBjOl4&#10;xhyUOjKq1fGAesrF7KFkJHLKKCGOhiEgNWXPmROJjFDy2EXK4jaBAKnI5FIENBWr0wU5RWLJ8jiX&#10;cG7FJx+f4WPmsBu5vu+ZfCQnwcNmQ/SJnEDbGhtzYesPgU23QWjNvuu4nNfQVAQXULZh348sTc3M&#10;1kVsVZliKUkkE7HKoo0hkzE5kKWk6wdsrUm0+MyR264J1NT1DCkEYz8WZ8E+UyvLu/t7Bl8sSHOK&#10;XJ42iJQ4bPZs392XAnRmmTcN1iyoraYfPN1uS1aK0Rczj+8+u+D04gxra/aHjt/cfY3zAzkJJILF&#10;rObkZEVbV4QQSKk0NduHgU0+MMVEO2upK8X1uy1uSiAym/3AREDtDSolciqI2pgVqj8Q/pe/IFSa&#10;2PdMPuBiJmbP40ff4fXrO3bbNecri1UZmT0pC/ZdQOhISpooVth6gcg9h8MdMZ+QRcYqRTdzrPWW&#10;B+ep5Qm6P8NNa6zoadD0e8mbyzliMOAzl64mOUc9L5O76V2kCQ2mkXywjCxc4l5neL4vdLCFIvcB&#10;pOMX4pZuOdE0De3k2GcPi5rP3sF/+mWFGCNy0XCn18S+Q+XEDw6Gnoy3EfFP/7e/OxahxQ84kyDF&#10;EnRCIoZEipGQQsEwHUlIUIJUFkfhSyoVHCKhdHnYg/MQY7EuTJngJrQEtGGMGSE0fuyKzV5SBDeR&#10;iUipkDmX4x9+QqeAlqmg4pIg+MQ0Otb7A9PoOFtYnlyeHY9zCRgG6krSnCzR0mCUxNQzkixCtRhL&#10;tT4OHX4YSH4ixDIK2W0O9P2EkYnl6Yp2sURai1CafhgZR8fD3S06Z0RMWJswtkJoxes3dwy9YxhG&#10;chI0rUHaiugcVnikFEcs54DVFbPZDKUqnp429P3Am03HxdkpZ4satCVlQT86+r4jE3l3veflF2/w&#10;Yc/V1QUxZLph4GZ74G7bc+hGnj9e8u/+4Wes9x15SjTLihcfXPB41RDcyP4wsDl0EAJWga0rtusN&#10;o/coY7HWMrrAr7645mEzcXFa8/3vPOPJsxcELRBeIoaey7MaZRSF+Bfpu55+tydlwSEAiyVJloT6&#10;vacLfvk3f1eSRFa4mAviMkZOW8usNrQVaKHopgEhK0bVENDElLjbTmx2A4oIx27gatVydrbgoe/Z&#10;Hzy1DsxmGuc1JEkMI34KOBfLNCdB9hlpNaayWC3RTTmnb4Ui6zJyzQkMAkJCWsPBF63ErDKczAyW&#10;Yj6y7zrCYUAl2E8esmQ2n+HcSIoOpSuQmZDL+qecmYaJiE6eSkmc80cspWS5mrFqdFG3ImgWFdvd&#10;jot5xem8wWqDtWXEr61GVZq6KXCeWdNiK4OxGiE0WcrSg+ZimJCTIJfSGylUSV4Uu1FxHH9C6Tah&#10;jJtzLvAQIYqiRApBSrK0uPnoQi7yMckKMgmRS8IsnuHlNRmBkJbTxx/T7e/p774BVX6u974866r4&#10;juejxWU+ioigCE9zdAiRft8AaHUccecidEJKhFSk9856KSOQJflmyESEtEcjV8gpknMsXXcs5+hz&#10;imUCJsJR2CpZr0e2B89uN+CmiWEY2fcjQmaW86r4alM2KUoIjCpJPxDIWWKUpZ8cg4/YFLFKkKyl&#10;mc/pe8fmdkskA67YlMqaCcH2Zo1MAZ8DOkVOzlbMz8/QVU1lFSo5fBgx2iCk4LDvUFmze7hnGgs1&#10;bkyGqiq/3Hd/8BkCTbcfuL2+KycIKE6CZ4+f4EOi6wZ+++U3DDkiiZxWlkeXl4i2QTU1MWe++O0r&#10;bt6+Q8vM0yePefToHNsYWtsQvOPRo3P6sWe7PvDy5Tf0IRPjhJWK1ck5zz/5iKkfUAoO48Q0eSoj&#10;IBXoTXaCSmU2Q4fFMvY9XSpT3JgjfYC3b9aMfcfTx6cIAjrn4xKrOMMRC0JXiAQusN+Uo52kgJJ7&#10;5q3HvZh40Ilqb1B3ZzTzG77/0cg3X2642Vc8efZ9ni9+yPX6jof7r/mTn/2Yn//ibzg8JKLzzNLI&#10;YTHw42ea/s7x+TCxiBkvDLKS+JBotWY0kU038LgV/GzR8nMb+dGg+W+/tHQ5sM4TTzeajoYvzMAw&#10;FyzXgr+yketHA+Iv/q/f5nR8iFMuxtYiQ8yJFI+qhGOV+36UJI6DqMyRdQul8j6+PsYIGaQQkBNC&#10;CGLK5JwoYeI4uoq5qBjLoojgHT54tCq4RXGEZhpA5iI6E7KYg6ccOfSe6cizPl/UiBgQUqCVRhuL&#10;UAqjNIjEMT4jhCkPvhQgBTkKco5IUboFIco+CyFQSiF1MRlIxyKD0hMcA4BgGgPD1BNj2U8KpQpM&#10;IUS00XTDhPeh7PRVEZaV2FIUtVA8Yr33ZCHJISCjx3mPMpoxJogRqyRJ1xwGz9D3FJhkInjPZt/z&#10;9vqGrusRKnG2mNNqxcK2YCQJhxGBeWPYbQ/stnsaLVAqU1UKIwSb/Z6MxGhFTrAfJnwQnF6dM1+d&#10;ok3F3XrPvFY8uVhyMtOEIws65lgCXypiQqkaXr7dkJRCZ8Ef/+gJq1YgVDnqkbM40rGgbRRVZah0&#10;RimB8xmtar653uOiLNjLIRFyRiqJyAJSwihYLBpClvTdxOmqopk1+ODxUyCMgRCLcX3wHiUCtS6u&#10;yOnoSa6MQSgFJGIsn6uWEqNKhxWLEx6VliwqsKqInKQqCnWtiqtQyqAR6KqMM4OPjNuBbr/n7PyE&#10;um1BRDhyssXRzShFXxIhgqaxVEYijEaoYrMag6OdF2CIECXwC1EUsKIA+RBH2A3vk+/x6RQU5neB&#10;Mpb3JgTHZP3e5a+Ml98n55xKx1m+kpFSFx/rdOxsBSCOn4E4jpmhdLvymPQQpbOSAoRGkBm7iaq5&#10;JPuBENcIo0tif488+3ZCXZLpkQ8tyrSX5EekUSUpk48ptpwJV0qRhSClMiCXv78+5Vkucat00Yjy&#10;+YujhWPplj0xprJmoxQqQmUSpekIEUKgNCiTJwuFlKBlQoqjtWvKx3Ylk1Ihw3EcG/uQCLEQDBEC&#10;oSwxC1I4ityEQAhH9OBcJOSAovg/KyPRQmCkKkfEUn4/+0eQkVIUXGtKrO/HoiFIHp8CxjZUM41V&#10;BZjkXGSaPP3YY5Vi1hS9w5QlUxD0h4G3N/fEDG2luFq0SJERdcN+KgLNbnMgTj2PH50VHYC1TCGT&#10;QllfeaD3mYe7Na++fofWFi0TSkQuLlZ878efoki4HPjim/tC2bKaOPaIlHj06IonT86OTm2S+9tr&#10;+ingcsaFwKEP2KoBCScnC6BoIlKMhBjIPhJTZBx63DBx2OzZ3K4R04S2keaJZ63eEfIIk6EN59y8&#10;y2R94HK+wQtLlRY8Xr3ghz/99zl7egr9HZvdr/jLn/8Vm7XnvMv84bzlt3HDO5O5fnA4MXCVaoZT&#10;S6w7bqbA33OWkCXvxo79qcBLhaoU/5W1/OxvHf+6drx9plklz00NbyZDGyT/3kHwQOBfLAPin/3f&#10;X+WUSxDLgFHy+IQcE/QRMp8BKeXvb3YhisGDOHbd77vv93+kLF9POZeHhFwS7LG6LiOpRE5FFJaO&#10;8sQQfPn5v/+2hDpWAjGV5F9GUoXhmnMheFkpkDkf994Sa47CGyWRyiCEOHbwCQnlsH/Ov/fMzcfg&#10;JZHEnFCqGN+LYxRUpWxHCFmCxzGYxVS68ONErAQ3UQJHyrlMFEQBRoQYj2O4DDl+S7SidASCMn6M&#10;PpAijN6V31vkYziSpaDIZee+P3TkFOi7Dje6o8/ynJQz3k0YXbqJjGC+mJFjZLvZMvUd0/4BN+yw&#10;SlFZS93OyDnjppHJOXaDoxsDh96TU6CtK2ZtQ1NV6KP95Xq/5+3thpAkMQliLPteJRWVPVKoUuYH&#10;n1wwDtsyqsyJEskFImfqqpR4SuYyVaGwn30S6Eqjj/alaIWQGqMEMmakSEgjEFKjpUKrYzOndDnv&#10;KXS5ZrkkFiMVup6j21mBdLieRMIFeLjfUtd1OQaYHY8vFljFkXtdzklKWQAZIie0PH4aqiRHlEGK&#10;wiTOUoEsxWX0AVNptLZHMVPZhXMsNMiluC1Zrzwn5PeBvjwzOaffJ7F/++vlNRQLypzIR1FneUaP&#10;7/t4X+dvv52UM0qqY3d8fN3v7/Nv/59/uxBI+X2RXpLzt/+WjCpyJgqByOI4bi6dq0CRcmK9dfz2&#10;mx0vrhZcXDXHwrZ06OSiVZFKkGIpehGlCxeUpqF0DGVXLY5qe3H0EC4AFEhClIY+H32wVfEJyKEU&#10;xuk4FcixBBZxfJ5JqTQOZZyAkGUaGHMi+CKIFZSPL6RQCssMMoVy/UKAnI6vL3qTnMLx+mhSjKRQ&#10;4CwoWT7Z4BFIojje29GXdidHMgmpiuezkPJYbLyfVpZCLIlMzKHEDpEhFQpjKZgyIsv/XzwLyZFS&#10;0dXknFCqHIFVSjFOEyF6wOCy5GEzkoIkpgHfHThsNmgFZ+dLlosZtZKlOFEaoXTR4aRSyPQxMriM&#10;H0f8ODFrqrKOSImcDdd7x+A8JPhXv/yCpDRNbTCyzDROV3OuLs+Kx7hPfPXyFbuhHNfMvlzrx8/O&#10;qGYNggJImS9nLOoKSYnFprXU1uCHyOb+ga9/8xX9YY9UHenxO0b7gBlnzIXlzbsFq9kz1tMWd/ia&#10;RxcnBDb8R3/6nzE/nzNvKl69+TX/7J//72y3HbOsWNaBZd1iteZV7njYJ2yEq1NQjWTXNQxK8bwP&#10;eN+zE4JtDW5WUL0vfGa3rgjWsfig3MdylvF3miYantwrHkTm2iTE//j/fJUR73dSJfC/f6NloPV+&#10;pJWP3WdJaDmVKrU82MdKXZRg8fsOM5WHn+P3cHTT+Tb8QE4JdUya5fE/PpD5fbIvlfL7zr0kR/H7&#10;cjtTbMlEkX8eYekgZelslZTHjlh+mwCPSfHbn3ksIHJRXnL8vvfvjVx2dXDsvgEl1ftQRsxHSctx&#10;rC9+v087BsR0FK7k8juV6/VtIBTi284nH0eGBWQQMcd9WmkYM1JxvB7g43GCkRLp+N6lEMQYyTER&#10;09E5JmeaukYrwzQ5hmki58zQHVCi7Eq7w4FhGHDOEbyn6wak0vhYdp2SdFRLJ2TWeBJ9ytzcb5Gp&#10;XL9xLIIShOKwKdVwYww/+eFzkihiwvcqXSFK8BVJfDuCFCVQppgYXdE5kBI5erIoftmVKi5P6rh3&#10;TKF0i/oYNDICqYvpx/FGIMeAFBmlDNoUQ5YYynngktwyQhlSEKSQWCxKQWSUQoiEfj8QVSVlnp/U&#10;zGeWlDy2KjapTV322zmU36Vd1EgtsKrC2Pr/4+rNfi670vO+35r23mf6xhpYZHHsJnuSpZYlWUKr&#10;HUuxosQxYCQIEOfCuTCQu1zlPlfJXf6JBAgSxBkMRIETJHZsa7Ja3VJ3i2ySPXCugVXffMY9rCkX&#10;79rnK4UAQaLqG845e613eJ7nfV5ZoqEVmUhCgngMQRzDGH28yw7ecr61EhvMvE/M7LvgseiFLAKf&#10;zIg03/7z/0PESjNd0Cd120mPBbRUM/szOeb4/T3YF5Bxf09yiqgU6dqeLz5+yitvv86koRTjmm4Y&#10;+KsPn/I//s9/yH/+n/493vnGy5LslSZnUZkz3unxfkNBzfL+vVqjySlI0lbiWa1Kr5tyKlA+Ja5I&#10;EStfk/edf0oJFYViSEqS7NiJ5oIQjp+JJMuS8BEKK43xodACWeXCxctdS0HuXU6h8OJanqcW2FuQ&#10;eou0BwVuzwHKHHLOsaAdoHMqz13vY4nWhhzFeCflIDRZ+Sz3sduAMVbec8iYDFlnlLayWTrFEucQ&#10;x8YQSGkgZEuXHNZU+ODpuh2NtTgjnfSksVIAUegHtCRoBSkG9ic7BPGOMI7gAzEOgvAFTUiaPvQw&#10;RHZDwlQ1Fi0Wu8NAP/RcXff0Hrrdlu16SXJy+wwKrSLN1BGzZtlGkrb07cC8nhBQ9F3P2dU5i8MF&#10;RllszrTLa3a7NavpGSE9Zf7qJTY1rJcd51FzOLzFXMHBwYJX7n+L7/30jzi5U2PzDt1YPvrpiuXF&#10;OdoG6uMDtI/ENhGeVcTakx5mmrniRHmOX7M8f2pxFxOOpw0fXp0Va93ES3HGdJ756GbLjAN2w47q&#10;2LO4n0kB7jpLGyJnTxJtpck5YMeKzBpTLql0zrKER4kdWs5URYkdU5ZEUbixscrOsXTXpgTacpjG&#10;BBpLANfaFGhNxihySXJ6rHTzC8kZ6TBylGQ0JmmQ79XjwdVqr1ikHDxdOi5dAlIqh9cq4ahipkCw&#10;7GFuNeJqkjWliqd0y4i1YyqXJo1BUGWpSEtXL79dlb+S79cjHCcxQj7j0T+YMTCWz6dcfuU0qqZU&#10;4xIoYuEItRJIzjlJRrevNRX+Tt57TJFplMrfWgNKM82JoyxLOWK8Q84F9q2nTPqBmGHwnnm7Y3mz&#10;pNKwXW9KRS/vo2sH+VxS4PRwQT8kQvAYIysw+z5yeX5DimJKc7XeMp1OS0dVVtPpsVss8KYyoB0q&#10;RVBBEl2BT3N2OCPLJ3KMhBzRBc7Krmyp0vIvSmOMCA9jTCQNQ5BCJsQIPgptnZMgLUoL2pIGeR4a&#10;rltJYCoNBalRWKUwZBKGRzdrtDEMfkCrhFOKujIiYAoWlGc6Eb9otOLgaM60mVE7xfFRzcG0YuI0&#10;KfQ0dUVVybpVa7SMg+2LzwIbZ/bJ8sUiOOeMMgajpFOK7I/e/gxLMkuolMoPgxL9AZmMGAtVrdT+&#10;dyvFbYGjJEGO9BdJ5rRDzqQcsCqjk6dWmV19zFTtMLGXZJYDB8rzH//dX+G06YnDhhgCyowFiAFb&#10;YYzMWcNY4BvIEZSIVY3SKFOTUXtuWykjLy9mkhIkgDw6kknnm0tXW6KUFBdJfrfRlluRmMJoiyrx&#10;CZXxfSefs0rkHNBhEIi8NBKCGBqMFTEktcNoUxJY3CM3OXkyGaNdSZKCrIyFuCpIjELipdJGnokE&#10;sn2RRb5NjGOnrsmQg/xJuo1LVhuUk8JW64y20uZUWuxWy2mR4jRJByc6Cemq43CAbVwpyDQaVVzP&#10;xOEOrdBG4p3SCmISR7iCJCqQwpqMThC8L9atEyKRUyD7UuyQydkSY8XdkxkqZbq2RqVjefsxyl3T&#10;Qp0OIZCyoR0iiQNiyGxaz3qyZphtOB8+5+2X/wYvHb3J+vKUi6tL9NIw5ZSnn/8Iu1lzraZsDy9J&#10;7jM0FQfc4/NP3uPrZwes37vg8vWW5jhzt17zzuGC58bjoyH6GSu14fW7DtNDVWV+vtzyuO9Z9hYf&#10;FSp0dDT4qacmc7JQ/COOOLqEf3pluZgPPHRz5lnxpbrgSchMDxWVt+SvO/T9HfE6of6XP/34FiXL&#10;t0kyxoDRAjUprbESpWRn6dhJlio8pbiHf1W5+7lAcCnI6q+McNBGSYIbO3NdEmsulWyKUj0aVYxN&#10;tNrnS0m8t0HKGl3mJscHXOxGFSV5q33HEUoXb635a5DhHlbev3qBMsllRENTvkZ+q1zKEc6XClrr&#10;sSsvMHYpWszYjZf3oMfAWb5/zOOl/xnjcUFiVam+KdBi3gfNF6O2GgNa+WG5QGuSqEoAz4VL04VK&#10;KEVOihJoQvAyhz542m6g9x4fxJ85xEjftuKvCwx9z9D19INAVyEnhiCbnKwx+BT2XX4uYeB41tC3&#10;HQnhacfzklUSG8xSE2WlSSRSikJ1xIhWBk0uiIicKVHVykFLOaKVkmCkNBhNZSTh+hAZfGBIgRQT&#10;QxQOUWeZ9sulONAFfYkj0pOzrM0zo25C3kdlDD5lfM7UThfFboGAdSmAkhSeOsuDTZoyPqRRKjOr&#10;LbNakvnEGKZ1xXTqsFoxaax4fNcGV1uc0Wgl1o7WCu9stSqw7HgvDNaofRGRyAUS1qRyViTAJVTW&#10;+7MmLy8XcGEs7tgX51IAIGo2ZCGFQMulS0uR9z96wk/e+4i///u/yWJS8fT9L/iLq8w/+P1vo9OO&#10;nCO+z9xcrpnMHMF3zI8WRZBV+FpEWKqV2SNimSxFqpb4IgVrSUglhoyxYx8bVJKlICVOUT6LnFJJ&#10;2gW1KQsVVC6ojKrISpduvKjSSZDl94qhDRADKktCzZhyW5OMyGVRW+csCV8KAkEbjbXlNUqRr7SW&#10;BJZGNUChF5RoUJTKxFTQtWLkRIgoDUlrtDJSNOkRaWNPfQFlnr8gCjGUDt8INaY0RkliViUexxzR&#10;ZhxU07dBSksCliMyQtOlu8i3r3tsokSIJwZSWiHc8tCWfGJIwZcYmBGf94wKGbSV4qVQm0mDVnFP&#10;eaYgX5tLbJMDIh1VymXzG5ohDLz75Ef8kx/9Cc4e49eel+68yu7GMzuombsFL30Gb/7iipeXT/i/&#10;38785NcVD6oph5/u+NanGe00d58eUN1s+Ph+YjtPLNWOVZXRVvGyztxNFWax4Jcv4Cxd808ePuNn&#10;wXB1bTn5Ss1w7TlYVuziAHPLpIXfrWfc3Q78en9IWiv+8sGON/UB1brlX0zWfO9uJE8G+jPN7OiI&#10;dXUpy2ecdfJ+s3C/3gesNXt+NiPChhGLVQX2VsAQQzkI4pmtXxBgZOQSGWtJKZZkXmBopcDYUnmW&#10;TqF0xsoYgvf0MYgAKN4mFq3HTkqgpJFHZg/LCbSbs/DTATk8Ah2K4GsUsGklxu5pj21x+9peSIQp&#10;SWLcq1pHOLZc5hCKoCaPAe8WXouxKG+SvLaQRwRAODbFbVDMhUcboSxyxmT59HnhYI7wm4hBdOks&#10;cqlkcoHvR7WuwPol3whXVp6DKtB+SlI8VFWDqyNVExiCJOicoe8H6mZCjJKcc8oCe/U9w67FZ4Hi&#10;YygQlrVCMwSBumxVEYYWXfcMSeBBh3T+MUd8HNBa7Qu4HBV1MyP4KLu3c5JlAhJmBC3xQTpFFQW2&#10;1kqsZrUgfAlZCTlSLDoZfIyiDSATc8ZTZm1jwFhLHDwpSfGitexEtkY68ZgSBiXjMikWAwwZQ1JZ&#10;l+emsI4isErSoWuFNganzFjWsfMDF2vRVlTKyvsxBlMSqXWaurIsFjNqZ5k3hpPDKccHNQfzKYoI&#10;SZZEaK2wWoR9kGU8LydZv6rHYjPvEwLEwjsKqqV0KaXTCOQUPYQqHKoWAaNSdv99uSS5YVA8/vyS&#10;9WXC9wZ7MuXgZM47uw30a9kmB2RrmB/MqGpL8A5bjEUYZV35luPRSgslozIqFbQtR2KUJTwSgCyx&#10;oB0xShEYc5LflRPRaNmnrkpcC4U31iW+xPJZFZGIUgFlbKFPZO921gVCVoiaOilANCyCItuibM8Q&#10;RUSolCEnQRoFDFSkojJXqEINikFOSOJPvo9Zo/mKdiiTi7uX3nfgezSjJOccvCBM2qBthdL2hbgk&#10;BZskbBnVImX6TYubTEhE3v3BTzi9d8hbX3mAjlIASjGg5E6MzwMlPHlO5TMUNCukHmusFKZa3l/K&#10;oIzGulv+xDgHSROGdi++zAoIA5X1UEsTpQZH81ELIdB+/ZRgRkjfEVJFN2giiuRb+u1O5qOJMgmU&#10;eiY2MFOOh90rvL64y92D77I77cTtkCtiu2Tyacuv/KTnjWVLfPgS3/nmPczqYz5+/gWvfJb59pNX&#10;+PmdNX/6S7/grqo5qV9m6xu6rHkyf8L06Yq/cwOnLLk89/yg6/g3b+348yaymMHbLzteHRxP+8hv&#10;Lua8s2n4+SrwqW45fAr35xNW2yVqM/DZYeS99pzHk0R/d8FuFhguB9y0YbBr4tKzXWbUH3z/Ub4N&#10;+BofRx5MDnGUloYURYBgCvydCnxxy4cU8EOXrjQlEZ7kUfxRTAfUGBgkeOQsim1xTZKMGFPER+mu&#10;XhSRicBaCoVUeDatFaZUewpJxOQCrWizB5lHwQw5M3hP3/c453BOds9meRMChe8PeeFx9G3CS2qE&#10;mEqXjSRgUaAnxuJu5LdVqT5HpIDS2Y8d8/7nplRQBOm6hVMcE/fIVavCn0lg0EoVROAWgdDjJSuf&#10;lcBnpXAosKUqNTvluUiMyftCJWSpWkV1nghhkIInJ4ZhIHkv0NIQxHjfF9iJTD2bMoRIbTRdu6Pv&#10;B6LviLEsqtBCoQB0XSsr4GJkt9sRUySmIFVElr/PpWvOMZaga+i7FhVln3jKoG1JPsIIUGsnXZPR&#10;BHLh6hLXq2VBOxRdWRyhkpz0bvCkUHQUGrAap6WAjCSUT2gl9pIohc6BGGVL0nQ6ZbPaUlW1KOx3&#10;LVYrGQvLmYPZ4b4A6YauCJs0yUesFntJpaXrMNZJQaxFsJPJVNbQaDg9PWK6WFBXDqc1Te2onHTO&#10;1lrqumYxq6hNRMcBpxRG9GlU1mFUgYpTh1JBIOVyd6Wok25KtGsFXi1dOEaTkE5FA6RMMKLGdkqm&#10;DlQSd7G9BgP2xaYqHbfSo/mIJJERfQJ5aTknQuzIIZTYE8lJ4oVQGdJ9KpXl+adACAPRD6gUy7iV&#10;Fm9nQGlJCsZqWYFpKnhB3KmV28eJnKO8zlK0jjFlL7grxckY83JOOGNEoa0KRI+Rjk7l/URGBlKS&#10;KRS0TDXE4PfZggLQAAAgAElEQVT8ti7EtMaSspfkn0ucK+ieNlagZFTp+BVZiSgrJ9GCCBIWUaFj&#10;6FsZdVSWzz56zp//yx/w1jde46u//A4/+JP3aEPm3/sHv8bR/AhlbfGl0KVQ0yVWJLKmIA1j5yzn&#10;s+s8XZulKM+IHkM7lCq8e44MXc9u2+NTxllHU2usc1it6fwV7Zfvc3/6MvX0VZr/9k9gu+LiP/kO&#10;F03Far1GV07Wkk6nJbEL6haHQEyGbefx3Y6JannztSOa6Ywnl0v+7Md/xoePfkS3M+TtEb/xQebf&#10;f6rIqsW8cox75Q6rT37M3fYeP64+5rAF1fd89qDmD792xie2pa4VVk348jJTtR13cs2veU136lm+&#10;PeHRekefI882mkOV+EfDgjday7OhZnjW8El3zuLVioNK863HLQ9jRU/g/GjCf3N4hr7rULXh00eD&#10;OG7eBE5mcDlEtK65xx3hnPczzvlWMWqM/mt/NopCckr7JHdLb0lHQwIfZGatslYusb5VguasJAkU&#10;6BrAKC3erPsflQu/NCYpgaRGhafW42sxxAK52D3sjPx/KTbGrnIcL0kKrLVMrfh6g1TTRmfAlmIj&#10;7SvasTMfOTnBlwWmHLsIZVQpFNOeAhhFXznJ7l2xE5SiJRWsXPj6XIog9nCS8N7ldRcBhipjLGPQ&#10;RCuUvFisHgfbxu6fWwhPlQq0VPmxIBgiki3mDcV8JpZOpUQgYogQhas0SpPIGOuw1oo1Ys6ErsfH&#10;iHGWnBClPZlZFo7JuopJShAHoQ+Nxji3D2677RYFhH5gvjggpsym3aFzJg498/kC4yw+R2LfM5vN&#10;JaCvlqTQSUdqDcZoovf4riMk8WCuKktIkVASHykznU0xWrPZdOgktE1OMIxiyFKgusriY5QtUiph&#10;KwtGMalqZgcHXC9X7NpIUpYhaWqly5iepu8GdFUT4riX3DHkKMYbKaFNg7WWmDLGJvzQkY2jahqc&#10;Uvi+F7W+tjTzA4a+Y4iBISSun15Q12sAFosF1lq2qyXWWFKINM2E+/cOOZ5bmomjbiYczmbMF1Om&#10;9ZT5bEpdWZZnX9KtlzgtcKQxmZx9yUSyMchogA6jSnLVpozZJUyBwk3KkANByeeUkwEVQcn8LUph&#10;ypkdIVxVCmtIKBUKYlYQIy3mJJWpyaYmKb2/H6nA2tqmsmEsyGtXBqNrvDHE3KGMwdY1lXL7jlMa&#10;D1NQWyvFdH4h7kXRi4xStHFMcmwW5GomctYFTSvjUthyr6XLldfk0XhiCJKUsyQVKMLVrFDaYKwq&#10;kHSB55USWDuCc9V+wmQsWAQK9oTgR7QZZZwUOinJ83EOlCWFsotcyYy5UpesLzv+9I/e4wcfPeK1&#10;Vx7yB//X9/jqt7/Kb/zK3XGQQJKwtahcYqhRpWkSZ5eIIgRYrQdurnv6IQj0nAVh2LYDvh8IXUsM&#10;nSTuZMlYFmHAdAPDxHC02nKdxLXLLC6YL5/Rmy2zmwv+4gc/ofmt7zI5ucPNas32fMXy5jmD75no&#10;zPFM4Y0m55pX3QFhlXgStzx9csHR3QUxJy7X79HrGx7e/Rb4GfXFp7RcE46OOb16zEvxEYfbc2Yz&#10;+L0HB2x3nh+0hj88ecaTMPB2mjG1ifdTy1AnpoPiHzrHr3jHu5PEP2uXrJeJxUJjd4mphTO94tMT&#10;xxsp8B0sf75K/OVB4KttRzpxrM3Acj0wVB6tFHXrOVKW1tQcDIlv2Bm/2yW+33eomWa17LAC2UrX&#10;mlIWtR1ZnFZyFogpR4xSxCjQ4r6qL51YLsFNaaizeaGzLJU4ciBlTG+cq1SQRhEKwlvuxVxmz4mk&#10;BEYZtC3hU8rMvYLTlGpfKJjRCMUUaLuoH5Uc5HG+WBd+fJwHjaUr1AqMKpxcZt+RC0qQSxLWRWQz&#10;ItaSaAVxF/MWo4TTTEle877wQL4plcpXM3JgqnQDMiZRygBCgVMFWhUlry7Jf1T87rv2FCla330B&#10;I6YMpRIuvKfMGAs/lsileChCMlXQDAWVkb2zMYlZBCGQo1Tx+0LJOSrnKFg9zlkRDiXxzN2PrY18&#10;VZQxs1zeR9M0dNsdejIrnUDmiDvyXkJk6FoZiXEG33blczeiZA8WraDrO0BjnMXaRREtySicsxNU&#10;14FStH6QIjAL76uiJ2NILhNSz0Ezla5GKVzlZI9t9Ny7f5/1ZsN6s2HVDay7cxRwfHKHMAzYZkrl&#10;KupmijGWxeKAk9N7fPbxRxx4L9SKSczqCUZbDo+OWV4tZRFG9KQUOT45ZgiJlx884OLsjM1qjXay&#10;fjEmEVsenpygjMa3HUZnQs50PjI5OpGAGFs63/P0/IpHZxkfIs5aFrOa+3dPqGoplqdNg7OWxhom&#10;TTE2sW5fICffkf1At9tAgmZa46zsde52W0iZqnFMKodRnsnEUVeSRLOS2egC5chZI6KKX4LRWuim&#10;ENAGrHFkbeQGvHgvsybrhNHFFS2Nfyc/NymF06XQzQpla0wzQasDETOVnzV25bmYjAiC0hNjxjmH&#10;8MSZjC0/PyEk3qjlKFoWbsWJqtAnlHJDY6itIeUBnzqyF5okKaF3XFYkpcv3ulIvhCI8ux3VpHTt&#10;Wk8ZdQ8gYtIU8j65G+sYB9VzjCTfys82IjC0RqhEZeXndzc91dmGb90/5fku8scfr/gX3/8THj89&#10;54MPv+C7v/6t0gAViq0o4VPKxKgYfKQdooygacvZ2TXbXYv3oudwribnxGq1ZujFr0HnTDOtoZkw&#10;iYl7n37Egw8yR1vLxYli/dG7nD48ZZ56qvApB2efcLbu8dlSf/MOr7z9Ve688pBd59lenfMH/8P/&#10;xvnnn4G1HDWGy9Wa17Tl759VHGwW/OV/+Dq/qDSPPrpmZgb+3mXDj+wxyzTjpekdfudOJC4T/d0Z&#10;vd6xPnxEpTUHKdC2F9STKb/08FVqf877rzu+8WXD5Ewx++YB/7I74xtHmVfe23B+CY9V4Nsh82SA&#10;NYq5SfyNnYI+cvX6hF87r1nVS97+5YR5c8b5eWRRQfVJz5n2fGktZ33i3mCJquK7bzX87c0O9yww&#10;XPf87Ubz2o3is26KRYnKdJT8y+WiPCgJ1iNfq7TIAVPOZXavqDxLMslKYOWRyww5SyFdOOVb8VIu&#10;HGjGJDmg1oyHVURd47x9ZW2pQAUaJpbZTaVkfEp+MLkIwMbmj5zKjCwlEWeBurQqgSMToyzDyIza&#10;B0XSt2NQo+uZAvl9uoxNpVy43EzvO1SS2VFVfnaMaT9POhbvaez+tXRZZRIRW6B/Chw4zkaP5v3O&#10;SvKT7WClts+xJFH5PG2BHUNRXSryvvoPhftV6gXuHdFM58IzjrPjIyQeYyoIiYByyjmCGjv/21LD&#10;WosPAR9lbeUo4iiFeKnohQMMRbksgdmANhhkS9jQD6gs0KxSClU1RY0s3K+2lnq+KAKgzGwxxw8D&#10;y+UNGCf8ZPCYylHXFdF7Kay0HpVfqMkMyLTbHdoYpndmWFuRSLRdYLPakHKgbipOTk7pB892tyW2&#10;LVNb4Q6Pym5qi7MyqhJSJCmYNjMO53P64HGTKRdXV8wPDljM5uy6jm27JQwdMXTc3FxSTafY6Jgd&#10;LDh/9pTTe/eIMbMbPFEZ7j54wMn9u1zd3OC0xSWwlWOz2WLmh2hVqBbjCDkxO1DMJzWzScOm92zW&#10;W7arTRGwBZbbRBUEDbraSEczdoXWaGLoqWtH1dRMmxrnLFV1RD2ZMNQNdeXojccXyDL4gf5yC6Gn&#10;VhFLXyisRCIQ+p2gZ1XFdFpTGc1kOsE6jSJSaSc7slXA2dFJrIxZKqTYz1KNqhRR2ZYWU+KIK7yQ&#10;iB4VZEF3lBaL1uh7vPdUVYMyVhTSezQtom2GPBDjICrjGEBZnJ2AEbhcK3Eu+2sqeS3iKlVU7oq8&#10;j21ayYIOVNxbRUr3W4QQI3aQkaIwF3V1oZJM2XMtyum8/2/OXmJmDFLAa4XCyntVFmMcxlhQRpoo&#10;o0Abcsx0NxsuPn5M10XOtnDlHV98/JTz9lqMnRJcXd1wdDQDZfAp4r0nhUi77VitezZtoI+aGIXK&#10;8iHjh4Ew9PhhgKypJnUZ6ZL4O/jI9mZDCpmDfstb7/2E2c962puAtTOalx2vfP4M++XnXGfDjw6n&#10;/NXrDzDzGSs0D2Ig+ii6nOsl5vOfwnpNdod8t58w2XbMhoT5/AlP+zkv/fOe6TfucDIocr+k/v4H&#10;3P293+HirW/z8NkFD+c3DNbz/ld3/FW64M7G81VeZ4iex4Nnusi8ms6ob9Y8PbMsGXhHZdqfdKhJ&#10;5OKO4b97JfH0FF5baKbrzHkOXJwl3pllvpwq+pcWzGr4ZLbjJ85zMyji2Q2u8zzbBIYDg9pq3tll&#10;fhQj97Ljzpc939lk7q8zPz2ZkN+2/M7kIfWqYf7bv4XNKZEK96FU6SYL3GJKh7oXUBQoW+nRGk86&#10;X2f0vlJN0l4KLFQSmHrhYknSlFEmSvemSjEwuhjp8npGVfh+HnmcZcy3yV2bEdYtf1WuQUgyx2eN&#10;xiq5+lIBAyGWUQVVLD8pCmKNigI1G23IqXDu5R9d1K7jv1kpnK1uK90MIcQCC0r69THfcualCx+H&#10;OjLI51AgP43ASLYk8LEg2c+cltcRCgy3V66r8ZmN0Hip7DVYV70wsz5KhGCcP5dRtkJdpNtnmsrY&#10;GEk6Xwq8aY3w3rF0M1WBuUeoUJcz4gcvnbaxRVEva0ar4iQHYKxjohV1LcYUKQY5R8ZgjKGpayls&#10;VKZvW3RGAimauplw4hxGK4a2w2pNHyQpt9vdfp94CgPT6Yx6MmPbbrnKl2KOUmC/vttyeLDA2Yqq&#10;diIqQrM4OOL09ITaOVarNSHDnbv3SOg9JbLablDAbD4lxcjJ5Iir9ZbFfMrp0UssplNCiLSdZ7tb&#10;oYCrq2uMcxwfHGMqx93TE+G+laIPgcV8QaUNi/mBFEfaMKtr6smE5XLLMIhIbrGY0/c9xmpWqw2u&#10;meNzpJ7ULA6OaN506BQY+kGWnWw3bLcbJk3DZLEQz/rkiSpTzw9RSnN5s+YibplOJ8wPFf5qQ2Uc&#10;dVMxnU2JhTsccsLNptTVMVVdk2KiD4EYAv1mg3YL+p1HBbhY7xi6LUotmUwnxH5HVVkOTxZMbeD0&#10;wDGfOaxGRqRyJsdeiqtcRjxTlPtZxjpTklgQvIjyZJInla7PUGlDrgSR0yJUEYV3AnBlzt5g7ZQU&#10;W0zwKCVJPCNjUyl6nJ0Kp5tFMMWolE+KlIIU2aboXDBYbch2nEGnxNWEUbl8jZZOXxl5r4Z99yxz&#10;3QKR76OYKgJDJR16TolYRitltt9A1ogAV2JaTBmSJvae9fUVw+aSo9cO+FsPfpnd+obf/NuvMTme&#10;gmt4862XOTw6QBnDarnj888esVrdQIqkaAjRsuoGNp0nh4F6KpoK30Vx4RsiIQywXrJYLNBKsdv2&#10;bDZbrHNUtuIyZH74zq/ymnrGwZ+/yxO7ZpNO2Qw9N65mo3p+cXrB+VcGpvWU1NwwDJ/TXT1jEgyn&#10;z5/z737+F3ysj1kfKt4++ynT8yt0P2fHgDX3Of5ky8vDFnv9nOv+Kf3pS5yGY176Pz6g2j0l3rxL&#10;+/IRP+5WfPPa8PbmIXfrOzxe/5ifnEY47fkiwAevVXzkMi9NpjxUd8hXnzIMPXcvgEmFe6Xmw9UG&#10;rzO7zhC1xp3Aa7MFv7v9Kj+8fEzf37DaeFZOcdBr7q8U3if+bTXncNsQ+xYWmZMhYfKUex856j7y&#10;mxPPLBgmZxcEk8mXz1H/+59/kVMW0YN0wsLj6ALjJtTe7k9xO+8IRWmoNNYKLJ6zbJMaO1E9JsMC&#10;D5vCB+sCT8ucfEkcxexexq32OVg4nXw7owhjUhLxmnDCpbLNhc8t/Pg4cpNiRlsrnKsSQwCBlCXR&#10;ZaWEMyuZ7pZbl26OsRMtHLjIwKRAcKVQGU0cYgoFai/z1KXTNFqXLjrf8vZlTluQgWJLqG659lhm&#10;wcmCXJhCCoQovsCiXgerNK7wwCiFLR9URLjnnKVCDzHujUpyFsFPSmKuoMtnQi48vy4IR8xQ1giK&#10;talYkyqtxdAgluciJGXpysZCTObUYxrRgHj7Xqxw/HEY6IaBEEIx/VDCGxaVaC4oCsW0wxpLN4ha&#10;NAbPdrPBdx2oTIh5r3oGEaqFMDCdTklkfPRl8UONs47Nck3fb4k5s9uJUGu+OMBUDV0/MJ/PqJ1j&#10;s16htObw8Ii2l9d7cHgAxqIzTGdTNtstSmm2/cBms8NqmDU1k7qRPc7Thr7vuby8oakr6kmDq2R3&#10;7ma9wTrD4ckJbdvRuJqh72j7jna74cH9u1TNBB8yu9WS1XpNDB5rrSy/sJbZtMEYZMOUVJvMphPx&#10;gx8GrNWyn3y3w2jDdHaAD57Li3MWh3O898SYmdY12+2aejYjY2h3O4G+naPbtWzblumkhpSpmwlV&#10;XdFUFZNJzWQ6YXTcSzEyeE/oZdNdDEHOVj/QbtconbHOMJ1YFo1hVmtq6yFuMclTO0NdWSqnca4g&#10;KprCY4ud5dB3MgnixONaaSPuWmUkL2cR4aU0jhFKt6pNsdksXa+Mw91ODIw8MFkUhnvVtBEmOsdE&#10;iENJ8qqMZ46CN7P3VMhQIHluGx+lIMUi0JTO3Ohys/cBroxSFeCcnNEqk6IXd0KtCzo4VuxC3SUo&#10;uhHQOEISMacgJA2uthilCSninKHSmcEnnp9f8+jzp5w9u2S1XoN2aNOw3Ijd5zAMzKYNngQpcjhZ&#10;YJ3De4+zFT55ZpOaMAx0xblQa02ImVW742Q2g+sdd842fPDkEY/aFd/4+tus1xvicE186QvU/Qvc&#10;kDh+65iD47ts119S+zvU7W+g//m/5p2LnrfrzJNQsaXCnl2zNZlFPuLtw5pusyRox4XreP3VlzgZ&#10;jhh+vsJMe4K7Qt99jf/3rbuo1PPtq0tOHl9xNWz48NBRJcvn856f/4rhwu14/NnAty4Sv3Sq+Dcq&#10;8flGcXTaYE4djz5ZsTyLgMEv4LcPDN/OFW+1U/64XfH5InIy0dzfOe5tE//Oheam7ambGQ+bd8B0&#10;7PiU9w8znsg7HylmviGllsX8iLy5J+Yn9y9Q/+uffpZHk5D93KCSkRJbEkpI7AVRRpcjU4z8ZfRE&#10;bDJVSuK+pdR+FGAcRdJaYKcQAySo3e0o1ajuRknyEdFUUR+bvWSKvdQ/lh7QSDKJaeSqdUlw4zjT&#10;mMwpMK6IoKQNlw57vCA+BpkYyGIdqIur2DgykV8oC2KZZaUUNFqp4iCWy3vO+243Rfmdoy8w3P4n&#10;kYlReDS5jIlUZpK1KgYZpbDJSRJ/Khy0osxtG1P4stuOflRl+yTjRGPS88XlSJ4vGKPEXlBCgMDQ&#10;o7FLmSHPOeG0zIanFBnKvPOo/k5BoDBlZNQkBBlzcrYqHF/AB78XuKnCeY8UgFVK0IUUb609lSb6&#10;Ya9rUErESH7oxeig8Nq+H+i2W1mfWFfEJAI5+VqP94F21wq6oiLNZEpVTSBnhmHAlJ+byExnM4IP&#10;9H0v0LsWTzStFX7oqWvxa3euwlY12lp2XYfVlsl0svehH0KgK5D74dEBlXUkxE/dGkPbdZAjk8mE&#10;wccXqA9F73sG35NC4vjgSMa/wgBRRqC01mK3OAxM6oZJ05CNZlLXdF0no0daMXjPdr1mUjcYZ5lN&#10;p/jgWa/WslWurINMObFZL6WwVrI+0PcdQ98zmU1xVY2Pkcpa5pMpbdsSYkApRdf30kk7R+h7vB/I&#10;JBaLBX7wHB0eFmUyNLXDGSNddpAZVqUUfd9LB6kV0Q84ncneo5U4wFkSi7mjqRMqdhjfMrGJqhHR&#10;kjNOoG1jhP5IMoGsjMSCmMf7X+5vFiook0oBPybf0mWXhmCktV50TSNJJ6y0ghSkc/ahGC6l4j7X&#10;YIygLyCxQRWEb+/XMApc1eg1kEtiVuj9iNY4gWFwrt4jYgIZlDtaqDW1nySBrASpe/T4gvPza7RR&#10;1E1DH2RsrHLlvsfAZOI4XBzw+SePePrkjJubDZcXN9SzmmZ+QF1N6LtBUJmqBqvZ7LZoq5jqmtnB&#10;DFfLik6lQMVEF+Rs5AAqiZPcznd4ldhtW4zPvP/+z1lkmJ5UqKOOqWs5vvuMWe+Y7gw3X9uxTBtm&#10;2rO+znxymZjnzDc7x70fVszVHZIJbLcD827Cg27gtekaqybMH/5Nht1j+vVzTKvR8WWuY89R1eGH&#10;a/77O5F/NYl8vap5Z9vx9mrOr6o7NLstOwffu9Py08M1Z2ngH7Yv89rlgG/g2lgepyveVZ5HQTHr&#10;4WvDQLCON33kjZll4hy74xN+eMeROsXfbI/45PxdvjWxxDrxSa+5+8TwoJqwShd8YqALEFTmcK75&#10;yuyQ016x+3Jg5g7Y3N9gVZl71aRSockoDUrGa1SBqGWCyZSO+BZ2tqOQqYy/xCiKv5iL+pdilYkY&#10;jChlJEmXWc1R+KCKZ61wnyXxFxmh7H+V7l4qZM1e+ZylS9VGy6w1uSwjSPuqkgLRk8BpQ8hl69ZI&#10;jo5WpFaRkiRZY1TZ6hNLAiw8dc6kgiO7sviAUqTYwjunkjhFX6FKIn4BDi+wl1EabaXKNsUTvB8k&#10;2VXOoMwt3aA1Yiawxw9E/RtjlBlfpfcWgTmlYuihCtwnIHocn2UpVkQvpyELd2qKWlYKBXnOIWWG&#10;6AUWzLnYto4z30XNWdfF8AJcGbUQHkx+vjYWo24LIaEQwPuBbogyJjE+jpwhy9iUdQ6UxnuP78XU&#10;3mjh1p1zWGep6oq+7YDMxFoU0Pc9s8WCECPT+YKUAjkF2R6mDX3fs1gcCL9WRs122y1KKebzOdZa&#10;rLVoYxm8lzOgBK3p/UDTNCRgUjd4H8STWw4mk2aCtWLpqbSi6zumtd1XicYY2XEdIovZXBASP+BD&#10;ZNo0NJVYrA5Dz6SZEsjYugEFfhg4mM/l6Wtd7pMk7aqu8aWocM5RO0flKvquQ6Foqobm7gTvPevN&#10;islkAsqRmDOdTKmqiu1uR9vuyBmCDywODmmyYhgGlsulFGTGFFvXlklTSyFeO7a7Lc46tLa07Ya6&#10;6qiahnbX0e4E9WimE1xVM2mm1NZJkF1vyCFgjWEb5PlWjbimJWu5VgrTR8I60V1eYfwOW4MzEVOM&#10;O6q64c7dIyodcTpT15XQGmo0/ynjijHImFJRn4/jY7d8cKGfSkzbJ2mkiRZnMkGcrBFns33qV4V2&#10;y8WcU0GKXgpcJZ25yoXyUyJyBcj21js95yj3RUkHLgZPoVBGRfg6GqAoRqJOBJ1KfNsvly2Pn21o&#10;24yrEm3sZeYfWb6hQpQiV2vicMFHH37C+fml6AtCoM+GrAYqO5GzTSQOPSZodJSiMg+BoRvY7gbh&#10;wDOEXc/NcoUfPPfunGCdoXKWKgV0Bps1K7/lpKr4ugp8MnzKeVzz4Ljn2ZnhrU0iPUt8OSTWNWyX&#10;iZdMhfWJ9rjj4huJ9mjL7/1gynJu+PC3Nvzac8vX/ypzfb5hRc92+T65zlzmKxZpwqx7xrw+YNev&#10;OJ/2fLYOfO3uKW+8/YB/+t4vmOUt/7gN1AvDzayiWW75j7o5ky5wtBvQwdJdXvHMRupTxW/pmn/r&#10;ZoHlmKfbz3iUOrIzXFkFaoDTljsseeWZY7H0vFpZPlh6gstcv2bYxo7ueUcV4EIrdq5ieSczmXVc&#10;uyX3guLiZcuDzTmzJVhrRIRgSjWmtcKOKUAKRkmOOcuQuSocR6kIxUgjiREExdBfla1TatwskwuC&#10;pMRBibJisnAyuiQMjN5DclDsKpUYLYypLZVubgiySKIq83MAPobyNeIwZc2tcYkM5ZcCIMklUiBq&#10;ZRSUiyGvN6HKukKpYFXhwhUoWy6jvuW65GYJX1n8rmUdnt47qenS8VIq+1SEKKIctTK2hCTzqpZF&#10;CUGVFjXJzLPWUoAwIhIlSI+VddiLXnT53PSeSsgF9o9ZuDuj5X2IAtxIQZaVCE+QokloNlU67RJU&#10;jGXEEvILmoDxM5CHqsghgirIQOG0UTIyoksSdWSscYSUy2arMpOcImqcCY0ZZxyd3zH0PVVVlXpK&#10;YH8/eHrvqSsJyMFLlzkESVwhR7wfiIPAtlnJ1AFK4VyFayaknOj7DmctIQY5VzlTIU55SimiFjhz&#10;NCUZaQBjx2AvQrrgPcZojK6JKTGpJ7IEIwFG4ZxFqwnWVmXczGCaBgaB9a3VTOoJ3kuBYnKS9ywN&#10;lYyyWRFfDd4zmUwkIdc1riAl0Xuauv7rvgQxkUm4ynFyfIdMIqTIyeTO3iBjMZ9TVRW+H6ibmpxl&#10;7MnmTDOphcapHF3fyzhYiLIHfTrhBI3RhqZucKeWmAK2COdi8mUkR2O1pet66ZqNdOvUFc1kKkgO&#10;siPdYMryCiUbkOo59fEDoh9otxs2qwuunzxCpYHDuzXucMJhI3xx6DO0vXxg6nbbXM6Rqso4W5e5&#10;+ATKlhGqQtflck6RAlySqSg29DhZoVTZZJVvzXMy5OABXcRdee8xION+5nYsqsQMvUcKZW7bGjBG&#10;o3Dl94sPNrnM3nMLx8uWMgRVIbHsIldLz7Oza5btVjZoteKrX2kHBoxJVEqTMAxDohsybr4gnF9T&#10;G9GP1MZhsmG764jKELMSO1xrMHqCw6BtcYxMgowsL65ZXV6z6VoWTYVdB2Z6wBpQg2yHMynzMBm+&#10;c2fBNz/9ET88hg9Pv8aWn/Pl+YKP6y3dwxvWKtL4mvWQ+Oyq4569TzO94ZN1zy5EvvnA8+YTj1q3&#10;fPB64PRzQ34m5jm7/gKjj1jdOeLKJNzzHatO84vFmos88L5PqPNnvO9vuFYNi28e8P9sO37Wrpiu&#10;B/5ro6nOepJ3NJO7eJ3YAOd3Bj6z8OnBwEmM3L8I7CaJpbd8Vld0i57L305cLS44XEbe9A3fuGm4&#10;ywO6h+ds7itsF9i0Lc/bwNGs4lvH0G0GPr1R6KB479jy7sIypIpXqg6e7VD/0x99nJ0R3iRnzTA6&#10;byktHrhKujqtdBmTiWVRhQTmUcShjCaVxJ3GLVMIdCn8jQRegbGk8wsxl669cNql8xMZf2YIXhTI&#10;5e/l61LmVB4AACAASURBVETZaKwRiD0XAVmBBkcltJhyZLEKVHa/+Wr0mJazLh1zLiiBiJIKTG8l&#10;MYxjVJUxMhesCoety/eXTTOl9N7zTSnLQg/DONIBPpWDOibU0k3qMQkCfVlavrdHLYVSTAFnJeEq&#10;FD6lMk4maAbldwiANbq2vdCtK0WIIkaTkRYKfFu6sBKU7PgcYhBu2cqzzmU2bFwlGosFozF6n7Qp&#10;fHEIsndZa7GdzDkW2kIgyFyKnpTK4oOcGfwg4p+ClIx2q66M4A1+oHZO3qhS4uscEn3XY52cKz8M&#10;2ErU7aOSfLvZYYyswmycpfe+vG85P1qL+5AplEtGOsVJ06ClLmJauulxvluBjBzmjHY1qsDwFNol&#10;JUmoGVUSVCSEWM61+DP7ITCdTsr5kTNfuYow9GKW4SxdCa5aSZINIcjoWnGG04hArjx+bFX8vBP7&#10;rloSTcZqizZyUWJMLFc3kkCNpbJOlqTsBmxdCU2hhQslydYoW1aJooriXoG1rixKkX+NsVLYVJWc&#10;5ySGP6I+DsQhYF3xEjeawQ9MC9KglcIaEep5PzD4Yb+0JhWhoquqMmxhcHWFqyqM0Vhl8F3LvPIc&#10;1EDoCcOOHHpMipAHjFWk6JH1D5Bl2wR1NaWprKicSzJOgfLZlIU/KKGU8hiL9AtzxaVpyKXR0OXP&#10;CiKnynkdpw/Gwjcj5z6kRAxC50icVWgqlC3zHHn8fVKUF09FEayqW8rrj7//AR89WrG6vkIZxdHB&#10;nGG7o9/1HB4cMDmcM19UJO/pu5asNF4r2i7w+KMnkAbu3TsiZ0cOYtlrrZj3zKcVu3ZLv5U95JpM&#10;fTwn5ch2t2FzfoGbCY3glx590HL6RmL18Zrpao6rFW8ean7re18wfJ55NtN8/Ntv8kkz4Wx5zXLt&#10;0dUj3sgbvrqrOHvziJ+nNZ+fr3lZf4V+ccbq9JIvzwN/62nF73/xJl0O/Ohrl2xsy8yDPml47TPL&#10;nVXi3ZnnClg3HX/2JVyu4PRUM4+KB3HOG9nyfrvig1mACtQu8J27hv9qN+XkpmKbK+Z9w/N4xhO1&#10;wywaPvCJD6eJPDjuacVLB4knm8w3p4b33uj4oE7os8TdoeE36jlcel4NFWbW4l/xHC8sb156PjnU&#10;vLdNvNFm/tlN5Acpc3jP0s8a7t548jbylQh/d1BY5yoUiSFmfAiM/sspeSrnSoC6hUOtEYjOGPZK&#10;7nFNXYwCPepSrY7zgaKwlAtqtBFXppHbVSNH+uJYllgoOmtwygnPGcVW1BgHyKI4XbpulHApwtVK&#10;hZmLk9Y4v2h06cRK1zcKKkK+VUCOnatUwrmsP7z10xpn80WARoHG9uO7GKVxpYMNFPFIuUCjwEuV&#10;SCoz2qIqH8L4uUlAdMaWz7SYwKAwtuzALbCW0lqEWlH4YZWFb9S5+PaqjE/CF8v6S1F8UtAKpcRU&#10;JOYofGn53UZBH4Mkk5xQ4bZbIJdRu+SLLWvGx4BSWoRzxaFLnqMiZVklp40iJoihK2YLxVa0dKBD&#10;EZFJdwfa2VL8CBcakqduGoah7EIuZ1Bbg3ay8MKOOglrGYYBHwLOORaLObuuZ7NriXWNcxU+DGzX&#10;N6QwcHJ6Qj2ZoYCmmpCLAC9FCZjKaGLMBN+y2WywztFUNSkG6qbZOyc5KyOIsYh7ZDGG34uRrJXO&#10;uzINtnayCKDQPqkgPr4UDhNb07cyquKMJSpZ9GEqSzd46agLauMH4e/rupKCCEELjDHstjtcVRFS&#10;oI+tFC2uqJUps74psevasi84YmKickJJGKW4WW+oqwpVV8JBh8hmu6WuDOvtlt22pamdiBJrcUtT&#10;Wmw4nZbz1g+DFLTGyjx9EYylENhsNqLoL5DpdDqRiQUrJhwYWddpjCRDH4IgI4On63oq5wS90Jpd&#10;dGgq3OSA5GSVY7dbovyadrni+vk5TWO5d3qCs2Ccoe07hjaiVaaqLK6uAYO1gtC4MUlyu9Uul0Q8&#10;ugeirMSyrMu5H/cGjIeYspCmCFuVQilX0CP5eTFL4UaBzoPv8VHGqAQBkeLXGrfXjOzanm4Y6HYD&#10;z55c8PTxOTkkunbL1dUVqe1JfmC5XlNfT9EI7J+NqNqvVxueP7/m4vmKt998yPpKpg9yt8OGrpz9&#10;xPW5pxt6dNnTneLA6lkGnQk6cDE7ZxvWvB4f4KZ32Nwd+PjmOdtPHZOYSccDnx2suanPiCeZJ6+8&#10;yrIdWG89uzX4beTv6JrfVYbHued7Z2t+0Q9Y7/id3YSjm1N+uO34V7rlneWMb940XOnIj39m+eHM&#10;ECPcezLwl5Oel0494eUJN77hydqT7w0cdnDkDN9Nd/nH1cu8vLvm//RL/ss2s9pF7mH5z9Yn3Nlt&#10;ML5Fe83PcseQHY6G3BlQB/wH65afhZa10rzqA42peDwdeIyi7jXNFCZXng/jEnNacd52/GoL82ee&#10;6TPFTXD8a6fZzDrqrWXa1Ty0nvQsUE88/8Wk4rJv+bPOsMRjB+8LayJbWWzRUqlx5nRsH5ADmdJo&#10;Z6lKQBSIN4yzvcUzO5aKT6DbkRuTdYbjHmVn9d6tSmnhvG3pxMh5r9R2KmMri7auwNrw4sy0RuFG&#10;uLUkn9FHUxK2dNQhiapxtP9PZYwMuO1AkQI6xnjLS5WvzeMFVZqUkGShJTCrrIpgJO85ovCCsA0l&#10;m2K01gWmZg+VO+uolBtRb3QpekbILBX+PiXZKQtSuJgiykMJBeAK1G71C8y0fkFgVwxOtFIoUwQq&#10;aVx/Kfy6QuOUxjopArLK+8IF6wjRi01D+bPRNbovMLazZq9UD2LhJkYMpUMIOVJXsoEopYhXEiQp&#10;n+2YXLSy4nxFxjU1OYl4avBelP0xEFLAWinWuiHI/GWKGOf2AkRjFLOJZjqdEr04O01nc6q6Yb1e&#10;ganIWpZeGK1wzpGyLL4wVpKJcRXEyGwype17kvdiPFNogxAjSZmCqkSB5VPaIwiDH+i6jmkzQeli&#10;kWsMwzBIQWbNCyiVwQfRLzSLRdEP5TJOlNApk3yHLQrlECLWGoaStGsnAsFhkF3glbMwiA++c4a6&#10;rssYpNzJejKVJB8SKSJz4imw2W5QSjOdTRm6nmkzBWtIBI5PTjFKqJXF/ACtFF3XEjNMqoacxABl&#10;6HvariOnJAp5Yzk4PJCVjSmyvLkmxoSxltl8Jt73BYYf/LC3R53N51JQlvFHSkHvtBh9xJjwKTCg&#10;aYOnsrkUoQbFIbVr6IzmcvOU9WePeVQ/56WX7/Lam29g1BaM+Mv7lBl2npBaKlcL2lLX5WyKucqt&#10;sQ+3mhklWp2YcqHiMqREEs6s3DmJWbJpypT7eHtPnQKbBWUhIZu2khTYowuYNVJYpRxxtuHPvv8e&#10;lzcbYut59OQZw5Dp28TN1QWPzq5JYeD0YEafnxOLremD0zmNMVwuN6y3HdvNwKSp6bsdGx8IfUvu&#10;dswqKUza3pMLHRGB4AxtyKA80a/5wlzySX/GaThm7gOX+hk5eDYfZ/ylxpge7be0j7e8y5R0ZDBu&#10;zavHV7xydIdPfrgi7zqOm54P48D3w4IzJrz0duaozbzyUYV63qGXNd95s+fhULNzHddqRbKJt6tj&#10;Pr3ekrrE3YXhzmTGZ7MtrD2HE8vMeL7zjubrK/4/qt7sV7Ysr/P7rGkPEXGme+6UNzMrq5IqoAqo&#10;ogQ0lHFLILUFD93GQrLsbsst27L/AD9a8osf/Ihk9WOrJb/YkrFlgWRsPJRc0DRQFFUFBdSU083M&#10;O585TkTsaU1++K0dF7/l1b15zo6IHXv9ft+Rr3ULfjLveDJekazhQCm2IfPZQ8tnBsOwtjwl8nfN&#10;DZtgOQyGFs2rAI1znIYFm/SSv6vg05Xj3iPNr1CxWyb+dpc5u048MpHlFPnXoWOH4nvB8DXv+CdV&#10;w90U+O1bzx9VmdN14J+u4MO25sGN4+tXmvdrw9kF/J3JDHcc1jmLLRPhHPyR0n5X3PMjqnCJhWwu&#10;gRxyaKcQAWlCSpHCy0WsTlTWkKzYGebO4WqGW4sPelZopwJ9xmzI+8Qc0KoqG6/8WXjd17zvvn82&#10;JkJMKJ2LAGkGheX3CSyuy/8qDTBWTNaknAlztn6ZlH1IBZpUEnxQXn7IUrdmndlP0xICkpkm+Ttd&#10;rEBGaWyp0RQof44/FRhNKVApFXpA7ZEJQcPU3iNttJIHc5mejFIYOeeZM8VSigLnl11/fk0xQcpy&#10;eAq18Lp9R3jFjLVzdZ1wcz5Ic5grw1aZzuTzzrNiv4QoqMIVGlErZAWjnwpkq4lBWmeMNeLBjDBn&#10;o1kl1Y+mDDUpi+KfmIhTwFW2zIYKP9uHbEYlB0NPXTdY55iGkcmIlSuHCE6ge1LClEHEVq5sPpmq&#10;rjk6Opb3LUdCSTNTZFbLFdH7wsqI3UwhEHIi4epKvNlohqGTh2trccaAsagUyRrhbydPVVVY58gI&#10;R55H4WqnaWLoO4x16KxxBmxdiZfaORksjfh5Y/A4Ywgk+rLpusrSLhq8n8RupIU3dM5htCMGOaBD&#10;jBhr5aBRmmHomSahT7puoHIVmcxi1YqfXGvu370vQ08/oLKoxC0VKMVms8EaOYiN0mRtcM1S6K7y&#10;Pm1udyxXKw6PjlA5s91uMHW9bzlzzu7RkLoI63KW92d5sOLg8FCGF2R4mcsclk1DVlr6uGPci6mM&#10;cigr71XyqQywlhAyHoNePeStr9wh+5EqjjQuMGiNjoZhuyVFT8qBpq2oqxXTMJHjjsVS0MKqMjKE&#10;ayNoSYol2SxDFKuYJO3ZYhuT/nClpZtduOvCNWOxdSu1u1ojVZGvv/OYhFYVjWuo4jwgx32gklaG&#10;Fy8v+NO/+Duuu4iOiW67wdqKsR+ZfGRRH2AO4MXtlrOzNVEHNIau33FycMLHz15xu77lwckx905r&#10;NptLxlxyBGJkihEdktCVBKrsSTaz3mW2ccfu+IK4VfL7xxU6HvIchTIJs9a4qUY3UuShdEPloNEN&#10;/k3N5ZHn/fGWjx+/5N2fPCVsb/njqx1ucY+Pqp6OF/g4kUZLNGcc3WnZHlZ8/vk9Pjm0/PHynF0U&#10;uvFV3HF9Z+QX7SG/dZP43nXHd99PDHbiwT1Ldfced17u+PXrwGm64GrdcVNn/uyu4exqIgbYdYq/&#10;9dd0xvMD53hcV3wmwyEVrW3Jwy3bNPI9q/nrVcuPTwbuHyeu35zYPvbsvmW5jYpawcNs+GZUPM4J&#10;v8jcLjRD7Rl84p3seLOr+c4Tz5+ZxJdNy2+bz3HvRPHV4zd5pm74F/EDfjRc8kOTsTlBUAmtzP4h&#10;z7w9y61QwjDC3laUMgw+MoVZ9ZypnMEpNY+UBXp8Xe+nysSr9WuIaA93Z9n+5tCSmXPORUhijBTV&#10;GxRKW8hi15k5MFWgbJ/ER+uQKTYVPtrt/Ysz/yuwmspZShN4bfea11dJTCvqZBRKWZRK0kiUZwW1&#10;wsdyzCTh2iXCUjKFVdmmxHqV9puWKth2LrWQWoHKAlXJv5N3PmbZ9uWLXT6HOLfYZKY4W+A0zhQ8&#10;IEm045z6FXPh8JOgAz4Unr+81AQoY0rxhUD2KSkJ2jcyraniSclKkyIEBSrNyIOovYUjT4Qo0ZEx&#10;BJqmkeFDa2LRIwgEaUrJO3hK1V8GU4Y+ayQHeTanxRiRiNKZ85dBThvH5AO3my2Vc6SsCeE1AmAd&#10;jEPPMAxorVktD+S+URAGT18+R+8n2kWL0hajjQwTWerqri8vaZoWVzkZzsqWqZVGuwqK4ldn0WWE&#10;5PGTx1hxJaDKIJgydeUg5sIhKpLVNG3Dol0QpyhDkY9CKWl5vRL8YamqJSnDsla0q0P5pqZEv9mU&#10;4UM4+M04YqsKYyxV0xKipJ75aWLX96IVmIdHI7qStm1Aq3kO5+ZmzfZ2J3x5lmAUUShbDJk7x0dM&#10;kyeEiNIZlRJNVWGspes6tNKsDg73n90wDJJ33rZsdztBU5xDW4dTWrZqJ9ecYmQaPVorqqomxsBu&#10;11FVFUYbQg5gjASfjIMo06tKePx+BEVpKhaqi5TxOWHrCrJG14dshy3aBpjWgujkTI7gqpaRmts+&#10;QCcFFItkCf6WJo80VY1tpBAFIuMg38XKZbQSPYuLE5nXiKC2tZRtpEiJ2EajRb+RAhGF1rVQKCT6&#10;KfHi/AY/jSzahuWywpgKKfhIhAT9+pb/8+t/zuMXl9hmQa0tWMcUI93Y8xv/7m/SHp4S/MDZxZr/&#10;9Xd/j6wsVhnGruevn33Ibrfl/qrhwGlsCIybiFcOa2QBGlPG+4CJGZccfQwEk3FZkxYDY+5I3V0O&#10;xppVhpAM0Y9kEmmX0RhSnPBLzyU3OBN4EDVG1eANUw5MXebikzN+MybMC/je0ZrxwUAfPdVUM20X&#10;fG8Nv2oCuar5zvER6nji6VnmJ+8bvN5yfhvZXmTeCiP3N4oHQyTeKuyqoouR8eiag9qQneHSbHm6&#10;SFSp5gsTHJy0DI3iI2r+uykyJc21yvxyzvxCSJBHLkfPByrzXE8MdHRW8ZWg+OLTyJ+cB/6SzH0y&#10;X2kT7x4k9K3iAs0XlgvUTU9vPe88OuIf8jm+9OqQZbvgnDO+mS/55eoBn+kSN6+eUU0dD9zIF1eZ&#10;b7TgdcKG4teVHGoRIon4I5e+ZBFJmar0IGuBs5XVWGNFZFSiMq0u0E7h0EJJfBI+LpWHN1ij9olW&#10;qYgcLGJL6kuZgqss1lncHN6RS+NKVvgQ5ODVpgjV5GfEcpBqLRB3KMruWMQYqaSQzQKtTMZEtfcB&#10;pyhblgg20r4hSiFxlypLKIs2rnjCEymLQM4oXexGhdMuD+YkHjDhaLPwhDEEVBbYSOeZzZcs8KwF&#10;Mt8rrMuBm7JsYygRaIUSoJ+SFG7oHHFlQ5+Tz0J6rZKuKl2gfkFA1Oy3zJDzHGryuiZU/M/C+aky&#10;uIlISDCIqaifpRjeQYlvzGQRZamAj1m8p0a422nw7EtDtChOycJFkjPaSvawCG+UTAoZYppQWuPa&#10;RkRQXjKpc5J+bmvFVpVzhtDgJwmIcJWjbhYsogwLQIGPpdrOT9JMJvSApDd5H/FhQCklcG67ktej&#10;Jb/bZYmuDSnDJNBrXVWMfmIuikHLPWqMlYHHaion4prdbkdlDdlDVdcsFktSzPg8b7caX/yzPgT5&#10;rL2Ep7i6lgMHRYyBuqpZLZdMfpTwkrqhbtu9+DEm+c6JVqOh64cCd7O3WZESm+2G5WpFionKWo6P&#10;jvBecpJjElW3AlIodIo2LJZL+nFk6HbEMDFNnna5RBnD0IvyPeeEs466Fq5ba4Mx8r22VSVUktZU&#10;VUWMSQ52I0jTcrEgRqlL9KF0JVtbkDb5bGfRWoyRGEMZWMTi2HU7jLMkIioobq/WmNriqhodI+89&#10;/ohx/ZKqVoybDQdNizGGzW5k8EFEeMuG568u+eS9H3O30ZweHHJ0coCpa3ZDz83NwDj1nB463jo9&#10;5Is/+xPcf+suTmWyMmRjS+YD5ALloxQhTuhsSjqfhuxRSRO15vGzV/zPv/8N1tc3IkrU4ms2RpFV&#10;zeAt427L1e2OYYTKeAYvTXHj5Bl3Pbfdjt/47X+Py7MXPP3kGXbfDR/Z9iObzS1GKRon37/tpsca&#10;i1IZ7QrPniwjHYGETTCOCZ8TJosmo+UBY9AMPhN9YtLgtENFj8+UamFNHjTjlMitx2dF87Li5Nhw&#10;YT0X64kpjPyUPiHevcdf1D3x8pyoNZ2BO80dDt6ypOeXHPU7vlNtuPh4izORe+MSpx2fV3CygHcv&#10;FE+nSO8cv7k84vbQ0x1GxgXcvTQ8UyP/77uei/MF/9m65eejZux2OAN37i5xk+fsamRxfMBXO3hn&#10;s+aP8fwpmr/NmQlIWfPPdM1/ZT1/EDs+uYGv1ZrfOsl88mDFA2sJdHz1gWHYLvhSTATX86ubinc/&#10;fULYJkZ7yG+8c4+v5Yo755fkaUQ/XHGdax7VK35TVSw3h2y6DivQssKoolxGBDAzzGyMLtuliHsU&#10;JcVLR1DgiUXopNBR+EvrDBFISqw5mSw8pikpVkm26JDEpuIKlOtjJmkRVu0PvCLi8glCFPGLNk62&#10;9BlpjQKr10VRq8rW7wrPIptpltxsJZYOCZl4vZWVU1BObRAxmyqHUJZKOFsSgmKcMFZEULbU+s12&#10;lVh484hseJKBmwlTKClbWnpbyQxRxFhGzzy4vEatJFjAKMXc1ENRWtvSYzslj1UySIFwvpMAB5Kc&#10;VjhmRcb7WA4hsbmpLCEPgibofVOYKvzmHM8KsxVKVKtzXLXJikZrEo44+9VTYO5PzoCrqiJmk2HN&#10;Oke9FPuNiPNENZxCKJCxWIdySqIWLspna+VhPoXAONyW+0+SsLQzJR89029HcoqM3Zbg52J3UVM4&#10;V7FYrmSosqI23r+3SSBuVzeYEnXqUsIqzVT1QikaK7x0SHt1tHWOrIS2sc4Rxkl800jbljEWbUJB&#10;OiSG0vsRrRVNu8A6UZNPU1GOV05Sv3RmuVxilMb7SSIeUy7IQC5FCBIROw2DaDqSKOjHyQuc7ipS&#10;FJhVhGbif24XC0JMXF1coDW0zZLK1SiV2W63khlevvuLRUsIjmkK+CnQtCLQWq83pBBwdUU/jGw3&#10;G1arFV2/ZfCjKPiVZML7KYADP8lAFEzg4OBgPxCN48gwjOQsFEDTNCXMRxCxmOQZU9Vi40pIHK1K&#10;rx0NIQS6rpPniHNkBZ2fWB4csNvt2G13jNPA5fOnvPdX3yZbw6JZ8vGPf8Cd1nF874Sx6+g2WxZt&#10;xcMHx/h+4uVtz3qMnJ+vmabIbnPFw9M7vPHwDT599gxQnN67Awb+4vvXdOsN1vw//PLP/DTvHGme&#10;n18Tq0O+8gs/xdhtGIbA6el9Tk4OefToiDcenmKt5HenlHh1dsWPHz/nW997nz//1g+YvCw4rjLs&#10;+hHnYLU8YNh6KgNDViyrWspQJglwiTlim5rnLy5p2pq33nyLRbNiiJHzyzP6oScXp0VT1aAUY4pk&#10;Y4va3FMlAx7GPLI96Xh5e04zWZZ5gQsnHOhMc+eIy9012/acNx4ecPH+gjEYPAEVIz4nMoaFUxgq&#10;TuIRKXSE7OjPM/rWcLJcMkxbXq4D/8NKYz/veWnWuL5Bv8os7x7wxfvwwdUFf7C+plOGagy46wNc&#10;pVncOeC/cA+5f/4pPL1mzLBeNPzbn/t5xrce8dEnX6c76zjcTny8gG8+tHx0rPjMZwJ//MmWj67g&#10;P7T3OT0KfKY9Qfcdf5DO8eqKhc386Uni653liYEpWVKqIBnWjPzNwvOnJ4pmm7lrNZ+NDe9+Cs+a&#10;kQ8eTJytoNslvngc+NUry3vrK169XXN8rjlTG37+JnB1ccW3FjCtFOO9zM9hefhh5u1g+WerBd1i&#10;gZ2zlIWLTWUjLJxieUinGNGxcLdaC2xaIOPWVSQz+/a0WG2SAOQhBIHBYylBRzGWRJzSoCxiKxXQ&#10;xdzfWFGIC2f7WoDhlIKikrYlhCRn+XcJ6e9FKan/K1uhQqxGr49fVYJRhKcRO5Z4DEETyjYtG6+c&#10;/AH5mTkn2myoK4Oej9IkohClNCELXCi2EOFlQ1KFj0eUtGaG4F/3wxbJGlqX7upyKIUYSGbvABfP&#10;Z3kIi9/ZEkKS9h6rMVaGjpwSzryuyzMa6kqGjkQuYiBBFVL5jGTTkkNC+HvZSGX5F25/HsrIsWyI&#10;MvTrPMOhZfOOgVQEXfvoUqv3B0j0nlxsYsYYKWFXr5ugclZUTv67qiqMUuy6nq7r6be3tG0F2lJX&#10;nqpyuLomF/4xBLHqNHVLRmFcJbaRlNhuNqQYqVqBqGckJSsIIaG1Fx4TsUmNhWeu26bY88QjbKLc&#10;4957Yk60bUuIsk2nUJK80MX+JNtICpGsM9Y6Kmvx3ovgKb8uinGFDxdYd8RZR/ARUzmxAeXZFfH3&#10;W8XYh45Uhw3eR/ppIKcRknRvay3CzmHcMZdRvPHw0R5pit5TO8eqwPYoU5LShhJ3KfTLOAw0bcNy&#10;sSSGiXHyRB84WK7QSnFy5w7GieraWYcyjqPDY6ZpILpKNBNOrFYSFRqoqoq6qqmc8O+z6nocyu/O&#10;iclPtAuhI7z3dF2HDxPTOJXvrxWLVQll8ePEMI1sbtZ89IMf8+H3vs3p6ZKp7zn7+BntyQF/8aM/&#10;xwLd0ZKgJHPh1ctXRB94/Kni0fGKy0nz8ctbUUwrqGvHdhz58eNPJVPdVPTAbrNjve5QqkKZyMWf&#10;/Yife/uQde+pl5l//p98jW59xcbW/M6/+FcctC2Hh5q7h0vuHB9y78EpV1dbvv+jJ/zgg+ckXUlL&#10;XhQEbfCe2/WW7XaNqVqaasXhohGh2CqzHXqU0dw7XGKyIhnL2asLnnzymNrJ96x1ljQlwuRxBlJJ&#10;efQ+cNt1GGeoC68+mUTlIBvLeQg8f7YhX0ZOj1a8c6K5bSPP046NC4zTlrcfrpjen4jREpI8b8ZC&#10;FYxhwFGJUDi0eC1LT+oHpn4CXbNsMt+8tRx+6hmvHSHC6WdqxmnHx+sdLzY9N05QERYtbQN5Gxg/&#10;HRniS0I3cF0t2DVL3r5zl+WJ4n+5/SM+7xzvbI64vnnJsNAMQ8Wj9yIfOc8PDhQ/fXrMTxGpp47c&#10;nfHNN7d8/o7m7Hrieyfw3h14eh6J0XCcj9mtdzxaTHzZVvzu8cB7baZ5J/NCZf7Vs457ccmXusjF&#10;teJe1mRnObv1/BmZD78UOKwTvxVO+IX1EXatePTWZ7l1Ezt1wZne8fUwcBMq7tWOt6cef7nBbkbx&#10;LOoMziiUzmLtKSlVzr0uZBcVLgSfRamtoDiTy8NCuNTZLlRXbg+v+fLwnB/YzkpR+wwbi89f8ner&#10;YtNJMVKZ1/GGtbWiXGS2jIj31mrZVOPMzyLZurFYirSW7Vn47YzORdwVI1OOkoRTDi1rLbN1yBlN&#10;XQ5wyEXJnvfpoLoEgkwxFPg/4uPMeCnGcdpbP0LwWCP9vlXZYrWZrysxeTAUn/R+kEjEqdicrN0P&#10;R3MIjERtyjAVYsbq155wWT6UDAUFDVDMkL0MLSEnjNNkZyDb/c+LSZCIlCQUQdB0gbNCEvvZ3g6l&#10;IXK13wAAIABJREFUgCQDBlrL+61m/3aW7bgI7bQyZDML3ebNzuwHp7mnO5FLSpegEnVbUzU1x3eO&#10;UZToTWNQyjBOgZgi4zhIqIeSFq2EJYRREuuMQruKw4NahssgARlhHIkxsN7c4rQRqLhtqOoaYmKY&#10;Rsaxp10sJFmsH6ibGmsMytU0Tu7N4AN1U0OGrhtompa6rsthlwmp9J1nyVkOPqE05QD2+OhRUVM1&#10;DXOXeIxRvOzeoxRYa6itK15fzTQNZYAVRXksQ2mlJZnJe0/dtOV+UDRNXZrBNFVTy1brJ8nNrmpS&#10;SoK4KCXvQVuLSrxUA17f3KCVZ9EucFUj8LSRogg/TVAonRiE6rEztKkUtmnFM0wmBoWthShS1hKD&#10;2PFs1eyRpxADbVXLgdxvuL0a8P2Gcbfm6M59hkm6whNafPlZUqiePP6EZ08+xaSR45Nj4vYlNu7Y&#10;Xo+sz6/Y3t4SjaielVLsYuAHHz5ht9nQaM2icSgcl+uJ2zFys77BJ9F5VEZjUeRs0M7i6sjVZcc4&#10;TOSk0UYUvd6P/OV7T/FB8QtfPiGOPaofufvwiMubDR8/PSPGkYN2yb27x2in2HUT5+c39P2Iqy3T&#10;KMjAMIgDQSFd0dpEJj9w2wesqllvO2ISxf/Y97SuwqDw/iW/89/+Tmnvgn7oRGCiMiF5lJI2tm4a&#10;wSuS0axqgw2OO4ca0wZuNw2dzSgcurIYWroh09sdg7/GHVQob7i4nMi5oaqywOsJTIKUAsoacZiE&#10;TASU8nQp4cloI/SbSY7LTebyhxtshKO7NQu3ZHXP8eT8BdXKseozyjRoa1mfddQ+8hMkrv3IHy9a&#10;Tu9G/v2jz7E6u+Xjsx/RvHrJO/YBPZZvLxTvvel5dLbjN680f3hX8cMjy+bA8J2ra97eVjw1W94/&#10;rOk2HSc3jqAd50zoKtBaxdTvqE62fLU2fPl84oWdWB4olAE1JU6B87uBfzmNjD7xmZ3l1I1c3snc&#10;vKl5WTWoy8RwM3D9PHGkaqprx5e1RQd4FTX/JgS+Gjzv1RNWK96sPTaVzFiNYhoiWQnnSBbxz5S9&#10;7HYJamckhSlKx6cB6kqgXeFq9T5iM5cD3xpH0rKlOV0aplKWODwooSR6X++YKelPsWyfPuxDUOY+&#10;YeEpJUwkxITVYuivSniIVoaEISLe05SLVztnrJpr1+R+rZTkJceYykGXykFSEnxmT6iVYnWHVNuJ&#10;qjiIuA25du3kvZiFdE1VFTGWbJuzX3EvfMsSYyk0d8RnEVPNFZpKKbQVXnm2xkSlJNoTgWwzmWny&#10;5UDX0tIUooiyYsBoTe0k21gh/bpoTcjie1akYnuipK4JfK6LtiAU/3hGPqfRTyVko/jNjSv+b4FD&#10;ZRAyRYsgg5EEcSS8FzpAKTDaFRnCLEMsfbUGcgqgMv04FDGg2deAhhCFr3QVCoWtxXPsnGPoOipr&#10;CH6STbboHIyyAnn3PcaJiIxcU1WidG6bhYionIjV/CSxhG27wjlxCkglZmYaR7FOIRnetryv0yRb&#10;6WrRMnhPyJmq8OBx6l9vyVYTSVRGlM8xZ5SxDOOAjXHPnW9vNxwfHgnloxXjNOLHkW63FQ1CyoQQ&#10;OTo6IgDugBF/hkgIo/Q0144QPHO9ZvAepTWLugUllNVuu2Vzc8tysUBXjj4NEndZhrDM3Agn11Kb&#10;irv375JCJPpAJokexFXc3NzQLlfYktymF1WxSkpHekyRxlq0E45YW43KEbBsXz3hw7/6Ji8ef8w/&#10;/Mf/GL844clHL7h8+in9+iV3DxxP3n+Pt999k37b8dHf/S13To6xx4/wuuX07UekaLh3XLG7fMmU&#10;4L0ffUx3fcnRwpF8YOxHdjFzuGg5PhCPe63h+nbD1fXEMAZyDCyspetHnDNc6q3Us4aInjRN0UJE&#10;lUlFl9ANOxSSZgeZ5dJiTKapF1xdTmgD9x8ec/ruI26fOb77w/d58eIlwzgRQ+aSDReXW9pFy+qw&#10;xThFd9kRNwkfJlFuI7G2M6IhHdeJ1lX0O/E3GysUUcryvc8x4jeZj548p3E1B4cVN/2OSMAoCXRR&#10;ukG5jNe5FA5JyphVkUrJ4L289wZvOMuijcRNYnHmmCZNvF3QtpnTwwZaTbzMjOWeyCkRytJAVqgo&#10;wlVbC187BIDARMaPCdc4uj4y+Y66NdRH0DzcMGbDwdRiwsT0DN6q3iFqxTa/Qt2p8OcBExwXXzzg&#10;G8OWX7l22PMLfnT+mBcnNT/LG3z33i2bhwu+v9Z8cJEZtOMvvlZzfVxRf3CLOeyx2jAuGn5wCFvg&#10;o2eRk4ND7tx9AOuJuL3Am56oMmao6fqKj9445Mlb57hXPQ9fag5PWg6fR36sJy5PFV8aHW9O0Bx6&#10;xjZzNxr+44vEt4PnX7rAj97oeDc42uacXwyRt64sl8by1SOHSYkP25Fv9PAVo7DHbelKRaFw+yzY&#10;2VZiiyUpFZgpp0htNY0zextDKhNzKLyj0hKykbPEWM4iDmlf4bV4SwlAHGLEp5kjnPco9qKg+YC0&#10;8+FeONA5rSoXGDHP07pOvK60FHsHRTVMTvPLLUNIKcMwwvPmpAvXVURVOZfjN5ftpEQ1liabPEf6&#10;IXD0FCaBclUpxChCItlGKbVvcm2SSCRruHWubBqmwJUi5KKo15VCYj6zHKJ25uaYu7Yp4h0ZZGqr&#10;ycX7rVDEQlXMsX+xJKcYzWs/Zfm9c692zAKzGmVLsIQMXrYIqHLJO59z1uVyi3WnwLXyFhe0xFXk&#10;FCQsxFVknQnlZ2ptZrpfHjBFSS2/owjboCAIRVSWJCIxBNkwhGYwxCTbtasqfIG8l8slKUuxiDGW&#10;cZzQ1kjWMpnKNXuPrTWOvtvRtG1JVouQo/xeRDAjGgxPNwykrFmuVqKZmMa9mjh42YBy8awqq/dK&#10;7xgzqdQsppRIPqKzvMfbvpN4zOLtnvO/UZq2XRBzZhgmKuNEL5AlUMY4xxQ8c8SoMxVWV2AUEU3W&#10;isoaqloCV2JBeUIIoqsgE8r1TN7TtC2ufCcnL8E0WmuaSsoYYkysjo5lUE5JUvVQhHHClPQuHcVi&#10;SYSp25HjxDR0bJ895tl3/oRxGmFIfPv3f5d6ecSm7xj6AbLCLu/jtOKTDz7m+atzrq+v+OTqhqPV&#10;Ddsu8saTN3BN5pXNrJzh+OEjVrXiotvh+4lV2zLGzM12JIbA4bLm5eUt17uOYfCkmFkuHH2fGFPA&#10;Z8V2GjHGUTcNKQrVpIpOxictwsc0if0uTuSYREUeE8OguB7WTNNIU1VcXq/50aefUjnHZejo+x0h&#10;SMqd1jCMnn6c2O52LJc1EpaXiyZFsWhaYkoMk1jpCELJxXGk6ztyTjTZYaq6eKAF7ZkH5W23Y5rW&#10;6EFRxwzaMuVMjJ5xVASVqYzFlJIdWwdu1jtSd4f7bxjiWeL+23cZ7kX81ONfjORgSC9WrC8sflRo&#10;I89EjyfFgFWWEHwRcoJSoqlJxNIYBnHKuCPF3QeWem3QV47Tz3m03bKwS7SDfrvDdkfU6hBLRU5b&#10;/GWLWkycHMGuM+izazATZ6biY+VISWO3Ndfphr/Vipt6YB0q/PXE96rAk/PAb3zmhF94cMiT8Za/&#10;agbeY6APie37AZcM/VViPXVUxwpUZtsFdBupl5a/OR55ej/ShcAuGtapZbhM6JViPbbsbh21DwQX&#10;ODCGTfIMMfGNneLlWPEMxZNp4BMGqqB4fAAPV5m3tomfuI7428xPHcErrfm9AaxKpSFFSULRnIiV&#10;kLKFlDUxi+hGYuYlBWsO8lDlQT9X+4VUgMpSDOGMxEbqso2SMpR0LIWeE/Pg7w0CmflgKF2mRb2U&#10;EJVvTEkyhKN4U2OCgMCXKSXCMEnOt9Y4ZUoYCKUdypSYxlwsO/LFEoo57TliVXqHJT40o6L8vClH&#10;TKmik+uWwUCywkWBOdvBcoYUxCYkhR+5qJH3iCcxFksamarkNKcCacrWKtdpZr+tUuW/8140pZXC&#10;lNc3K61n7zdZ/MQplE0WufZ5s0rofcPUPBShxEYRSmCM1XPCUWRWogcv6UWS5CS8vYSd5JJr/np4&#10;EMharksrEfFMYcBWllzgbBHoyT1lbU2IIgqbC+il0lSuUatiGYuxJMPlcrCCL2b1pqlLBjX4scCu&#10;yqIBZ2BSgja4ukIrI+JDa+mHQYYjY8RX7Sx1XRNK1rVOCefsPocbIzY7oLgIxFrkrMNqSyZiW9EH&#10;xBSZhqG4DOZmJCXxoZWjqhoSidP2VF7r/F0IWQontJX7MkxUbYUzTvzBqmRuO4c8gxU2K/ptLxWe&#10;1rA8PCCTJG0vJ1xl0VkOgdQPeD8V3/7MY1corRnHSfy6BRofhpHr6xtqV4EuzU8KmkoSyqrKMfsP&#10;VIahHxgJfPqjH3L90Qdcv/iY5AfuHje0znHnwRs0IbJ+9ZR+d0t/fcPt9TXaNDxn4Haz4frFmutu&#10;Qzd6fFD4aU2IlvOLS47vKAafeLbZ8RNmwc3ZJcOYuN7uUKeOVNX0aWS4uWUcHK8u1gJLKxEfmilC&#10;zGTt8CFSmQaTHX0Xmfwk6W1BYasKrR3RTwXdgGp+fvjE2A/0TCQMwVusrfnmX36fD//L/4a7d0+5&#10;2XTEqNAqkZLkQSQdQUPXjfgpSKNb9pBN0Xxk/CT0UlYwTSKu9GEjB3wlqXHkSPYBlRM6QIwS4BSi&#10;x4dAP0SWVcVKG9Z5IkYPucUoQwyR5d3M8mRLZCDExLZbc/OjHzJu4eDVAaefO8LfJgav8SbS9EIh&#10;Dj6ShkxFZoiQqGiKJc+rCZ8CNRUOTbWIVAcjIRnMxnDyDmx3ZwxjxNSOYRdQV5b2dIF/MGJUy8nx&#10;HcaQSMpzu73kxB5xkBTuMLFqJsJ65KqPrPvEh70Ue3yQdvyTA82xg//JaMxJy1uHisf9xLX2fPeH&#10;l/wjv+Dggw2vlpHDxuGWGn+dUB7IO6Y4cpDAnkauCrowpoTvM9ef3oJKJFtze2ixH04oDLs+kog8&#10;q2pWbsk/CDu+hee7U+JerVmOlmsCaqVwJB54zds+c1dnfi1a/m/g4sDwSybza16L0DSWfGqVMpWR&#10;8vqYS3n63ocrJ4oBbPEbp5hEZq80zlpijhAFo5VjvByosuLI9jlvx0rt07AyEh7iY8AjPNwcp2mN&#10;wUDJv85lCyubenkoaCVQrpr5Ty3CKJ9y2ZTkZ5adTBK2snCiIWSCClKJicDtVimaqgiqcsQosZNN&#10;IYOWQ2duaBI+XbZPIyuovB6lSDM9UPjfUCop522SnFGFf6+cLQdQBp2IyHVb60Qol2eeNherWGH6&#10;s0DCwqNrGXYU/796Sm1E/BRyLH3P7IegWLbalOdsb0mE0wWliOU9FPHUbLOzr61O8/+fSuZ2EuGZ&#10;M1LZmCn0hrX7PG1nNQr5c8qSIuaMWOxkI86kIDnNMSdyGWiMtq9zrcuW5rQjlSEgxYipM91mS8xQ&#10;1zV13VDVr6FanURMGMNIVXK2vY9UlbD93vsSICGiJmmb0vuDNSvJv568L9WomhxB61RS6l4LDFWS&#10;WE5TWfGLWoPOioP2mHESyD2liDU1jRXLlXXy3sYQJTzFCopSVY3AnEruYY0k8/kgtY1j1xOcoBsp&#10;RfqNFIQ0y1YGwOBJwYtSH/k+TuNYDt6i1FUKZcTtMI0j5Ii10rxFykSkg1svpObTGoOrG6YU6Lod&#10;utKQNcM4UdkKP/ZcnT1j2t1w9fIp3//WtxlevqJ2hrcf3eUzb57y/NMzzp49pfOBxoBzmm03MYbE&#10;srVcXV1zdnnB2Em0bdO0qMHT70bWQ0cfMxc9hHGgNYr00YcED+eXl6zamuvdjmm3QwXDFBIv1h1J&#10;GWrV4uqKzIYcwOnAbtoSA3iti9+9aAZywlpJqLOVUByCTJUa1lysfmTErTcjSSMpKl6eeV6enxFD&#10;ROuGxhlGH4gUEan08e6hbJ0daLFFqpBwQbQafQ7EJIe70pbaRlzTSOiRH9kNE5WuyVqWohgDo/dl&#10;oJb43MporNal9tODkRyEvOoJqw5zuWRMWyZ9RTAa/DG75yPriyu0kRhhpzLeZcZOYWIgKsOUJEUx&#10;Bo9vFKsHO+4fddw8r5mGmpPPNpz85AZ755DbneZ0Z7kKZ5xtbrCjQS1aUnLs1prlouZAL2E5EcYL&#10;pjrQm4ZUt4R+5J2ho74e+b2DFcvTlnbV03Sev34Mf5Uin+rEl43jzu3A8u2G9NkH3F5uaJcT/WDY&#10;niz4aBnI65EHvuHeccI9NNz0Exo4fFCzuHvKYXtCt0kM24/ZVjvCeWZx4fjFdxNPleLJWGGpiNNI&#10;v51wZHIIrE4XVCTOw4CPYknWlYV3YRw8ymcOreZkMIwB1LXmh7Vnul/z3RD43ecjldU8cAYbY9pb&#10;YKxWhMIBzj3Beo6EnCMnERFPREm9IZHGzbxhyaLOam9jSUnCQhLCQ1GStlLKCAimSzqV2wu1dIFo&#10;pJqwwKKC8BZeDGzmtaq8qInnQ0QhN6ISrJdEJCVpGDLFZG+UHCIgsZs5y8YnMHjeQ9JkKTonFSg1&#10;yiEXciaEjHECg6fC7+4TyVTpiCbjVGnFIdP1IzllGuf2NiilkIf3fkAoVqPCsSpApfKelrQrlUtG&#10;yP6wLwNGLoiCkoPWF6sNhf81cxl8KgdOmkktSohG+X3lvZcPtpRlRBEq5RLLmcuWLT53+ftxmohK&#10;C2RshGPP5feTc6E/UvmxSd5PpamsXEPI4ncOIaAU+MmX1DO5ppjlfvWDbO6m5DdLVamhPViJHz2l&#10;kp4m1x9jKEgG+63f+4i20rozThPWivI3+AnItIsFrq5IMdPUFXMXtrUCNW/7LXXbFLhOtv99E1RB&#10;ElIoAT9Z4l5jOdgpau4peGqt0Vr43TkeNmeBPbXR5OihoCYpBdRMwaAw1tGujLQ7QfkuFd8+AvtT&#10;7m+nDVgj92VONI3w+eMkymdlFNmXJq0i7PMpikXHidZEKAkRpmWlqXRF1Qp6NCTP1O+4fPkeP/zL&#10;f8PHP/g+Q9/R+YCeAou2Ieua9z54xtBtOTBwNfT84OlLfvGLP017UFHpTNc09H4iB0+38dzuPNIW&#10;ndFJqC5l5bUetysmHCp03F7fcnp6l88/esDtekc3BGxtaFpNqg/JxnLbdRyYA/opcpM3tJVlmeeH&#10;qNgQh5BpV0dMo6EPl/g0yjOvm6iqRu4fnZimEaUsxlRFW+HwvsPaipTkM5XmKmmaS156300qB7l2&#10;5DiiUXunghAmCmXFUVFVDktimMTv7Cppk1MqS4OciWL7Gz39NElhRhD6RgZ4yUOIcSKnigd6ydHB&#10;ET/erZkGzepkwenyHpvnF6wvI2qZae73DLeWbmxIWbMd56Ui4CpFDhrtBemrFj0uW9rR0WrDbrXh&#10;ZxYT/1F4l+8dBv63t85xXwh89PKSo7XCHDQ0R4rp5YbqVAZde51YHmj0kSbZxJDWjJstbByLw4rJ&#10;bhnOJ27TyB92UHWKO8c9eSWI2naR+d3TRPvGgl9/uOTwW7f0m8yjoeJJn5l2mesXmTFEWrY8Nol8&#10;qlmngdsx8+aHnkVXU59PPFJLDu7UrNUBLimGlxX2/sC9Y/gH9zW2ypxNWUSAXUuXBqo68itN4jRZ&#10;fuwSH60zHx1nTkbF3fNMagfWuuKzleWTXeaRy/z81vLXIdI/qPibu5GXU4dp5Nm+uAos7was0aLi&#10;28PJUTisVB64VkfJKFby4Ixz1KJWYmUxMknHlMVSUlKieu/LwSaqZ9m45s2n2KAAXfKeU8oltESj&#10;rRwYKed9OYJcQ+Fgs5I2lxiJCkJMAudpKV33IUq5u7O4Ip4iQUJsMKHA5SG/buDSKHLWJC1fkJzk&#10;Ws1cl6nLKaqkzYgSgamU5HXnEP+e0E3t+W7J21X73matlbTpFLW7WMWUXHuBsk2J9bP5dcdyCNKY&#10;NKMRs2BsbsCaJdqxxKKlcijJkCH1l9K8FfdZ35QDPEcRvEkhiNoLtGZoPPgSUsNcUiH+41yUtaI6&#10;N9jKycabEonSkV18vlnJe5NV8V/LHIZpJAUqzocPeQ83k+Je6T8OPU3T7umXaZDtNympl8wpo2JC&#10;WwPlM5237JwyxlYiBMx5H6dYN+0eYXCuIqssojArgRFJabpRYjNzzPv3WgGTlxAQCoetjCJMUlxR&#10;VZUgBWV4sKpck9YC12eBzRUiKstJ0q6MEUFl8MXrbkxJ2JNt12pL1TYoLep8pWRoM+X3pSBZ42YO&#10;jVGaqOUem4aJ2oqYcY6H89MkBTbFUtVQo7UlRU8IY8m7FW1BDnLPp5CKPz0SVWlPCyPb85e8fP/7&#10;PH3v+zz99ClhkEjLm37ketdxVDvefOcNgqmZUmLrPYerI+qsmJLj2XXHNig6JDlt6ANXl7fsPOw8&#10;eJVLolnEGhEfTbuOq0HKRZyzGJ2ZxkhrEwd3j/jo1TVn11tqa3jj3h2isG2EMEgedwiYrNHZonWD&#10;931BkxJ+2Eqeu1nKHZkVddViXcUwdIQpQHa07RLr6uLXDgXhyMQwgnVYLYFFFP1ANwySDZDLAKVm&#10;a5xM3DMmlQDXOLaDJ/iRlL1w0cqwXLQsdWDY7UQXE0Wgh5EBeCqitSBPMhyBL68e8B8c/CyPpxdY&#10;nTgbe9bKgx7p1nByCt06kW4X1GrFbgtEA1oOwJzkqvIIOUkuxk8cKP6dn9YsXj7gZ3nEm/1T3ju8&#10;4YtxyZeuEz+zVJzFzP/+w1d4lRmbG8aLwMGju+TJUYVE9gY1tsT1grgLeBvoLzX24Ij17Q1vcURt&#10;t5xWI12j+WQMmN5xOjnGFxOHyfCmr/i+yawPAh+5nv/xncCkFdd1wMQtuBp3qhgvel6+2hInzXFK&#10;xKmh7w3vuUMOTgy//uoFj17teOwm/qTecPxy4PPVlhsUsYKXbeLj28xVp3Gqor/cUAFvKUV14PhO&#10;1XEbtoxGc/TIcvcq8nll+XAT2drEyWnkC4eKs2j5oz6zaA8Jo8FYR+5uuDjvWDYQH2qeVRlrcy5B&#10;F/JAFguqIjMrggVyJosPuTJ2r6qWh3kRyrxewFBao7JGK+nZFFQ8F5Ws8INTzMQQqawV8RgKtCXk&#10;jE0SkkFWJfpRHk7z1icAqHB1vvTUzvnRKufZ3EUiMvnZrlUg9ZJMJYeyCDNm/jKrjI4aZc1+a1dI&#10;Elreq9DlAb/f7MufjbP77U6WxExl1P6LLX+pSXMxSIpoSqVglJQvAQhKAEgS3kgOGFG6W61ft2Yh&#10;22IoalGjX1+zKQd9zJLSQ5aYT1+2UWcMxWRdDjGxs8Ti/Z4tLcbMvuVykCsj4o7oReGvFAbZvuKs&#10;8kYelD4EcpRsXokRzfgYCxojGvcUIlHnPZICCWtsybOWB1ZVSy9y0IGQ5T1CG4l7tGZP3g/TVHKZ&#10;l3L4lHskawnPMQmIIv5bLFtJ5ZomgSmR1ihJAhMtRFYQYiZMEyXgXbLbvRcaoRIBljGyUeqCVmhr&#10;oQxXUp+aiUq8/yEFtJFBzCotuoWU2I49SllSEp65qpyocymViygpw4ieKksOelYarSxKRZiHWmdL&#10;mpyE34Rxi04DZhxpTEUMFdXiEK+EF2yaOcmslL4kmAg8f/KEv/zG/0FcX/HOZz/HV379H2HvvIEp&#10;g5/vO1QYWD//AH/+Eru9ZXf2nLi9Ynz+gtYccDGO7IaezZBYtUua1rLrtwxhx/XVLa9uFOfrni+8&#10;+xY/9YXP8+rVOVXdMrkFtY7c3N6ySw5vFLZVTKO0NFnrUGiMU4xZsR0CKgVcduQwEMksasVyGaiW&#10;DQ8WFWPvGULgphvQaC52Z1TtksVqSd/tmLyXoQlJCLQWSD2rRc3VuiPjUMri446YRoy2tM1CHBEp&#10;EftNCffwaKU4XC2IKbArvLV1ovMYx1iieTXOSZgRCP/vR+luVmh0NsQJJgZiKAMmRQibNZiGoDye&#10;HT6JSHIyitaIqyFMHmMSRDi2hp87ukc7Gd7cObZmyR9OP8C+4XnjfgZdEa92VMsLfvvtO/zaeolT&#10;x/zX60s+UgmVdXlWxCJe9VROc6I0//n9in/uIqlLhNsnxOmKd252qDwSbENjGw7bI1bDQLSKuAtU&#10;yvL0z3acPlpxnJZst5HN5NlcjLR5gfWe/tXE9IlmjEsWP3/ASTXyyVXHbUh8dbngzUXN2yN82X+B&#10;ryRN3L7gvz9e8/sXAy9eKH714ZIHfuL/Gj23Cg7VAZuNgpuEqzJfsIF3u8zXq4RpFMtV4t3NhrDM&#10;/PGy50U7cpy3/FJleBEUb20MP5fv8G64x3fVJ1T3NX960bM4rfhirvh+P/DJQeATn8mVJzWZ8UZh&#10;asPlZ2CzttRTwIbM6kbxzsJx8UZmqDTn5wP5Zc+QA9MGcp1RFXTXspyRUiwcrthnRHBTYEc5bssD&#10;SsRTIUjhtzMibAgipyrlAeKLredc4ZxJSTOFyBRlo5MbWdTFve/LJid5zm3lqIz4bUcfGP1U+NrC&#10;jWp5qBmjqIylNpJhnJCO45wSlXXkslVK33NJt0K82MbIsZtKv3JKar/lRCTTOBXfqNNSjzkrp5lb&#10;tYp3eop/LzWtwK4+5tdwdi7Qbwk1mSHaGf4fvd93Us98sgw4CsrWaAocPfPuM8avFPvNaxbhzJ7s&#10;2ZscSlylsxrrKozSUBT1zDRBEZYZTVGfCnftQ5TNsGSq5xlpKANG5nUlpy4CuhQzwzi9Fp0VqH6+&#10;/lzgd7TYxBSSba3LgDb5gNGCIMiGIX+ntCKHMhA5SzRG/LRaUs+ahaFuMpV1oPLfs4AlXOkLjiEw&#10;DAMh+GLR0iUNTbQCIUZU1oRSGCGFLBHvBUVKQTbaqpIBIhcdQEyJaRiFTmkacpbCBrIMPbvSouWs&#10;E6WqdYwhksowYowj+R6DIirHer2hbhp0U0mAS5Cmo0AmjB1VMCJK6TsckbxYgW5J3Y7h+hnd+TPU&#10;cE3NyL07hthv2OwmLnrDvS/9Wyw/9xXxuiotFZI5l9ISmMLE5dkFH7//mNzvSH7g+KDi5OguOz9Q&#10;L48Yd1fcPv4x9BuYJu4dtpweOgZXo9Q91qllWSmCP8LbVjLOvefiekPSlqQyhyWK9dnzcwbg7PqG&#10;MWIBpyEAACAASURBVEXQlmG3Y9dHrm7Xoj3RoIzDoXGY0jctkLFWiphjeT81w7rDhx0KzbJdcLI8&#10;wGXFsJuIIVE3S5qjO8KV+0TWsGgc0xRZHZygjKLrOoy2bPtt0YlUrFbHWI2UEUSoKot3kXW3ZVFB&#10;COD7hLaSE251TT9uSia2Z5pAq4qmWtG0Nd1wi6trhqHH+7HgRXK/JgLRj4Toybki54jWbl+j6fue&#10;mCeSUjijcDjRSyhogV9qTvhpd48nw8CX6yX/VH+Z77qn/Gv1Cd8PZ8RlxVunxzy7veWtyvFr62Pa&#10;MPCfqoC9veCZ33KQrDgjUqReRVJfodvI4rTny3czv9R/kS8cLdj99bfp12cEWrqcyFGe+wfVmulh&#10;Zud7Nn1kGqCqj0g+oejZ7F6xVXIv/OQX77L+RKOXW/LBLWGjUHrF5x7dwx9Enj2NHP1/TL3Zr27p&#10;fef1eaa11jvt6ex9pprL5bJdLtvxGGfoTjt04k5LjVCnJYTUwAVCSMAFEv8B98AVQvQFSKgRd4gm&#10;dEOA0KSTuBMnVR5rcJWr6pw60573fsc1PBMXv+fd5fJF2a46e7/DWuv5Dd/v5zuM+c/zHb7SrHms&#10;LnBxjLr8BW/Fmge7A/di5r9wb/C5Wcaefkh1mVi92fA/PkgcKcUtM+K1e4n7PvMHSpNt5Cd3M4+6&#10;gauHp9y5NebDu4aPJ5DGgcOg6WeJfG54o9Z8M/fYy2O+GiIX52vuzTLfDIFbc/hpk3lwBK+8fsRq&#10;nlhsOsKy41ol1nPBR8/3NMdLxf5K8d31wKKxXO8N2EaTlGZ9tia1Gl8HrqpMXGdsFz/zpgL0IWCU&#10;XCZKCcJSlV0kZee03eXFQfzFrhKJfNaaEEXVa20RzKgidjEWdKEDZcT7qK3syJLsV0IUQZEvvyMk&#10;SJgyTZZe3hhTLhopCLRWpTtXsnvJGXIg+kguLC9jCrnLSM5sIktREXPZ7eZiwZKDI0QZT2klu0GQ&#10;zj+GQNbbAylDkvecC/xkO06Vw0V2hikGUflaQVeK+llUyDGJAtmUbupX7V+UQmTLFhe/tEQJWi1H&#10;cVaZkGIZ0+cbhfQ2UzamXKYYZahRbBQKVWIfy749FW55EYKpwis31pFiYihxoDFIoINRMl5UWuIu&#10;FQnvixguboNB0s2YXytdujvKe9YSp1imMZQ1gCpEtFwESvVoQj8MdCGgwna0q7FZvvMcM0Molqle&#10;+M7UI7SRYisE+R5DkI4GVX5HsmX8KOEIQ4hYO2HwAWVk7ZBjkvAVSmIapStGpiK5JJmhNGHw4r0u&#10;0J3t3jAE6f4doqo12tB7Dz6yXFzw5JMP2Rw/ZX864vLkGbtNT7YzNp3iztEes9sH6GokIQl+YLla&#10;MR1XxG6OVZFuvWHaaOJoh4GGxfUlulsSg2KxWtL3G45+81X2X7rHerXhyTtPeecH/5IvqMzo3htk&#10;VRddgDgYrNIMbc+Tjz/k6uIMomd6kvnFD/+aW3tjnp2cc+U1Va15/bl72KhonGWjoZnOCD4S0wL8&#10;mvGowuxOcOMpQ448vbimjUtU8mirmK/WtHVDu7imG3rW65Y+JSaTKecXC9at2LuUygSlcE6L1qHS&#10;GCtY0ZAytdVUTuNzZFaP8T4xDC0hRbohMTc9lTboHKiUYd2uUTrKdTVEcvb0qWdUW1QOtJtA3/dY&#10;Cz4MMqqmo+3msq6oKmIOdMELQMa3dDnhQyYjhfLV9SV1M8LpAkpSDgnriQx+SVYdfd+WKZvcjblw&#10;6GTmNwBBWNwIC12p+kaQOZuM2awDISlyBDPSuGAZhcS/M3uVP7Sf4/ne4GcVqQrshIHv7uzxxTTh&#10;xL3Cn3HMj/tTHvct3+1H/OOkSE/g3Fzz0zjjbRJPssPWiuZwjTGBfLnHm19NfHlS8Z2lY3x5wSqv&#10;ecsMrHYdbthhbdZc2Q33teFFBeuTFZXuuUfioYbpXibbgFp52M2o5HF7YA5X7PiGXg0MFfQt5Bm8&#10;dPCIfzgoHnSR7+QJn79IdLVm1kx5lAbcNHM5STzfJD7fZu4+PWYZNI/2e9S44jLu8dWJ5x/lu/yi&#10;WrDbLBh9OpAGzW2tePMk8Ew5dmY1qwRt0CSjUAOcXUe+1MEfjsfcv+o4zUveqSMrBbMx3LEa+sAn&#10;U8c7KXF+rXhpNKYxlr09x9njp7Ba0i1B3YU+iMbKvKx5d6FYnWiaLvDaOPP+JoMHmyNNbwhk0gZs&#10;COlGBarERyEP2WIHkvGiiKC23tWcIxpuLAVyeJWHcMlGVRlUVoQiBNI6MbYK5erysyGRIAck+jFR&#10;VZqth9kg47txZcprk44x5kwISXbe1oKSkanOIpLQWuF9EjVkFCFS2wV0wdPVThOjYvAykpI1rpI/&#10;n2SsX5mSSYxgO4cgD2cfMyrJzjSXXTFabEJGKVSJg7RGcnQVlpTcjVBLG1FAZ0SFbLWgRROiphSO&#10;dQYjKvgbUd32Qy4FAmVfGXPGZ0CZ0kGkm/ANybuOpBRxxt0UHln+i/gNQyzONl1i+QTCEmLJuc4l&#10;AQuNySX6MgkutHIlWxuFVQ61Zaw7Odx9iDfj4AQCBknxJhJTa/H6+hBJ3lNVFmsUVou9zGklhY3S&#10;VFY84LGM72trBWjiKonqjIlRM6apCyqT7YBBglVMVbFlfMechcGc8k1sY/CerutwdUWImWG1QRVr&#10;VeUcZjtU1PL+bRGAhaHDDwOjypFyILQD3WaN1YbBdzijcfUE2zREMpvFGY/f/TGf/uIXPHz/fY4v&#10;Lpns7DGuGyrlqcNG8Ic+cbXXsDMaEdSY3lrMyDKbOq58x2zvjugMujkP5gt07bDjA9xkh7OLSy4u&#10;r7hcdLRdz08/esRy41n1Hckrpju7XFxe882/nzl4+VtFUyC2OQ+89fbb/Omf/Alx3eIqxTIGTpYd&#10;x/MFKioOn7vHg8dP+OHilxzUlltjx73n7xEXEe12CTuW9mqJGjecLXtWFydcrTYsVh1bocFiObBe&#10;LYuQSjFqDK6a0PUDzkX6EOgHj7MG56x4rLsBsqOPPZVyOG3o/JowKFxtCCHz/O0pxmjaR1ekQUiH&#10;rugiVAxMJyOssnT9hoQkuQncx+BjwvtApYVopo2hXbdkBtlRhxajj9CVRRvZw867lpwjBAjBoHVN&#10;U1mMEkuqcoZaT1gPCV/uZ589yXusG1GbmrbdEFNfpjwBbg7pRiaPbLUkItadjkaSSJc9mkzIgdVy&#10;g1JitdSbJc48xJgxVxfHDKljyIo4PsLlmhfthEpf8cCd0TyniEPg6mzN2K84UIpvGDjNMsaupgvq&#10;nSXdsxl/73Mz/mO7y+cf9xjv+evzh/xRlbjedXxUeV7vKt48fIH/5eItlBl41Q18/aqCVPP9wzG9&#10;dyz6OSfecDKaMdq9xeUQsHnJ7OSSxWbDy1az8onVbMpoiDTHA68lza/30J1c82G8RNuGS1Nx3MPL&#10;q8SO3vDa00hUkYd5w6eN5S9egIPdW/ya3effHa44Tku+xDkPL1r+d5344v0ZrOAX+hbT5yxBBT7+&#10;aM13P/8y52HBJ09PCQvNRVNxN45IZ3MudjPv7ygGk7myhgeXiR0Fp3rgYaxohpp3f/oJVJZZU3P9&#10;oCetFe5WJrWKpk3sHWpWCzhE8Qd5l1838GI455+0Pf+v0Xz/9Qm/wZR/8mjBv44b7GibNpWl5wpZ&#10;AtxTFkGPVcVOtfX1KiUhAFEAEkbL3teHKBVqGUmTMspAzEXhqTRypoppT1Thn/1HIxGBqRQFChmz&#10;DkHiKUNMWAWVNbgCjA9JDsmYy1CoKKuV1jilaJyTAy5VN11pSiL4aio5JEqCIlaJTQwFIZYQDiQP&#10;uRs85ERTuWKbkcFxRJGjKrtS6dxlfysRkmbb4WbIBX1KEuW4nF25nF9y42pXJhCl65VQnqJijgIY&#10;2e6klZJVxBDl0xP1OSiXyRE2Q6AbRMxkzYA1GuuKV7rsk7ddt9MWY8Sn7kOS11k+L5Uph2axORXB&#10;gZRR5cGREz6loi2gdP8GtGII8vtGozGFKCL+8ZxvigzjFFlDN/Sk3uNjpHKOqq5JW0KcliAUtgI4&#10;rehjJJVcYldZUW2bz1jfxlni4OWVKkM2n7kItNIi7hPVHdbWsg+OAu3fxlwSE52X3XRdV1TWsVgs&#10;+emf/xkfvPtjdB549aW77B3dI2X42Vs/YqcO7EyMxCK6CWZ8i/VmzaNPHnL2+CG7VuF9xneBs2HB&#10;zjSwV3n6doNWBq/h4zDw+gsVy97jlCVeL1ldBXrfcbgaUM4RI/gh8enTE5arU1JURN+TYkdMFrTl&#10;49WaGAJ1pXHGovSan314TP9//jG//v2KyeErNOMx7dUlw+qCy0/eRYeOPoJVlsVmoO8j6/UKYuBk&#10;uWQ2nVI1NZd+YNwc8Ot/+1vY1YY82+F/+qN/yQe/eErf9ySluL6+YDzeoe9l0tD7jpQitbUoK5Mt&#10;HyRu1YcMcS1THCVrrBCFd2CdA2UJYWDIA31ZjRmDvO+UOJ1fMZ1NyUoBFrKhbSOKBCmwGVY4JznX&#10;UixLgh05UVUjZntT7h7ekhXc4Lm8eixnJVLsppTp+sDQt0IMVLYs9LLEyyrxOaesWa9bpsby6p0j&#10;nizWXG2SvI5siUHS0QKxWBQrUuqL88CiC4ksawvJgBZldtmNse47RpXjOy++jraZIXrmK8/+quML&#10;3Qid5pz0v+RBumQTLdbuMA2OUd5nonZxGxgaQ5jP+eqR4YAFi5x5PAS8WvL1V5/nd/YO+MnGQ5PZ&#10;fWnEjvVUTwPPnjyhsj3LW5Z7xlD5Ef96s+BFA6NVzz034ZYNKBd52mia6YR/ZMfcz0L86qi5zK/w&#10;7PqQ//LqKU9WHb+THJ/oiDly9Ds1euzRxrF+UrHaTBldtqxUz96uxppAINNow3oc+LGFx7sw31ec&#10;RcODqmF+2fF3nl2zPMj8z/ctB4/PGIWK96oxyg08sI5fHmj6asbh0QssT89IuePTnz2lnwVWKrE3&#10;rflZhv+6W/HyF4+4rCve9y3PlleMNVT3HD+5TEQfUZPAXA+Yy4p+nFhedDTeMpoZyIHhkSaMB0xV&#10;45Ji99GIb28Sb4xhuFT8nSFzdyfz9y8jT8+uyW6Mi0E6Z11UrFonKq2pjCFnSx8iEekKQ8xYJR1q&#10;okx7C3DEGi0eT6OK6lo6UqWysG91gVxqfZMOJcrrbWcou7s+JgZfxok5YZTYB9RNgLz8TOE/lxEp&#10;Yo0SspOIvOyWTLWlfVhToolFnETZfQLoXLqiXBTnWVArQlmCmL2IhbQTsVzWN9YuhcKoeOMXDjkW&#10;hbR0hjnpIvKQEXlIMjHI6EJ9EuxeSonIZ57yGxSm4qbTJItMT6syBleyg62tFgITQI4QRb9htaKp&#10;q6LiLq0ygtUrm2acc1gj42FKV5iVCA5SSmTJqBQ8pJZdRi7vTavCclMCrTFGgAbSFRvKWl8sSDGK&#10;1YntNkB0A+XX3pDbcgTrarQVHUS7acvPMoQUqKpahIX9IGpwIzY8GWUKGWvwvjxwSyEBqCRWIJ9E&#10;5e+cK6EukLLBJI1SwomWuFTp3tHSWWkM1lYMIfD44UM++Ju/5tHPf0g/tEz3Znz04SPO/uqnaBW4&#10;OrtiNq24fbgHKnNw+w6f/uwBi/OnzK9WXKwGnEuoFAhqhGsmRDKxstjscMbSh4FhE6BZ0LdXPLc/&#10;FRjKuKH3ioePTtnZa1jMeya7U47PN1xdeVAZpwPOKkIYIFuC9zir8FGuU9/CxaLj2ck5J0+OuX//&#10;Pm7vkGdPnxCuz7m6XtDO5wRladcDm5U8G4LvcLWlv15wcXlN1oa9psah0Ju1qITPLlmcX/Ps/Iqc&#10;gkSZagHNyI0oqxdtt3nuiSFmhiGgUpnqJE1mjNIDynzGkE8xUdUa2VRkkhJRYyxiKa00dTMiZUvO&#10;jpQ7EatGIwwCFCl4fI7kFNCqJiTxn1N48lfzOUPvySribIM1Y2IagEhGvMFaF1SlSlgrdtKqES54&#10;TppmVLNctqRoUbWh2Zug27UQvoCmqcFB2/b4JLAgp620J1pYCRjxz+cUJUs9JREBJs8w9GhjqcdT&#10;vNdUQ2JmJhxNMt8PY754fcJ6mOORe3hJYmIc52lOE1b8qXrA/zaJxOkd7uUDXnh8ReiXbPBsGNHq&#10;ik/P5tx5xXHvsOL4vKe6nfnBO2s+lyO/N4GHdMyPEt+sRvzVXsOX+jW3+8CoGvh29iRv2TwDW2u+&#10;nNY0H5wR3JieBXqYMKnmvGN6zkzmd80ury8uSLs1Hyr4yaKnv8p89a7iu7vQrK5Z5MgwhvMuk3ow&#10;JnNYB8Y+8btqjw+awNvdmg+w1NPAb+09x8dh4P/aGRh1C74cM0em5mQy4icnA3q1oLmjaUYKvZqw&#10;/PiUUdRcjzPdwmN2NIOCpdK8YwemZsyHvueZjSyUJY4dU1cxLOboaSL3Gd9Ds7NDY3rq1cB/uHPA&#10;K06Brxm5I/7X7n3e2xieLAJv4NlUA4s85u54xl07ZXK9YMXAQmn+cBb5u9UuNpWdMmwPhAJIQGxA&#10;bcmGVeUQVtuDSRahxZsJVamCnbYSimFAmbJPyXLgqnJwAcXOIqPqXHYuWsOokozovqDsNBmd02eH&#10;eRbrEsXqlDPELHjC5bojhIFx5YoFSZO0xqht3rSox3VpYjOgcwIle92sDE5ptptbkzLYClV2jPLv&#10;lW4YeS85V/Qx0g1eJgRblrQSUIRWQknTGiqdb5CXynIT4Vgm/+XzyOXAMmxRpiiNswqbpJvfvu9t&#10;nGbcBopoRUBIVrXTVEAXshDUUiL1grg0xXqUkUNcuvPi6zZiibO2IgSJIXSVFAA5Qdf3qBwloans&#10;uLcxgRqx72it8EF226nsXZWW4kgU5mLHQQvMIZXvt3LVzT/LytD7nsopDFZ8oSpBkb6prCELKc37&#10;gr3RCmUqtpVXSDJNiUNPt94QU2C2u0tjxZt6fTnn/NEn7N+/RZoeoJMmxsDpySnXV1egDdl7oo+4&#10;vKG/OObDX37C2ckJsV3gKoXvLcvFkqvTJZpIbRPtes2zkjk9Gu/w6OFDVuuWvhdB2xAQFbgSsdEG&#10;A8milaGymWQMlauZd4aYNcfXLX2IGKs5PJpx+/4t1uslewdjzufyc2Py+ORRldh3+jgQhw2V1syq&#10;MW0KghptPX0fMMbxwcMznpyc88mnp/icIPnikFCMR+MC1bAy+gXykNBNRUYTkmaVYKcP5OmMUU6Y&#10;IWDHDkKQlZcW25uo/weU0sxmE0IItG17o/sYhp6cehHmjfbxPYgDYxA3gJHM7hA8W0fEdkKX82fR&#10;outVi6162dnmIHqXKCpjrUUAKkh+XdjsFTFLlzaaOGLUDEmxnF9TuREpO1TJz8tZYa1iOp2gtGbo&#10;W5pRgw89vvjmc/YotVPEjZ5l1/GjX7yP9xmjK5pxA9mglUGPJZwkBI8PfUkekzWUSTIiN8YQrAIG&#10;UvQYU+Gcg5gIOTB55YjN1ZzF6SXVMvKTALtsyGlBRnGiKp4pxX5/KpGLZpcnk30uZwZnK+5ES3d5&#10;zMde4Wi4xYwhNzyImnc/XnA1hcfHc2Yry57b52oUaC4y95THXGRC3FB1Hd9ZJD5vPH/15gkfaGiU&#10;w97uqerAcCnNyE695tPbsHm45N4nT3jX7jJrdnhsYO0c896xOozoKrJ5FlifJ95Qhn4VuZwooso8&#10;VXA11twjMz8NOFdx53LO55Phuanmn800T+7NeNAPPA4rqnrKcNXyIxSvPjfh6fkJbQyMxwa/CVzO&#10;zzjnEpMaOsBsEuPs8HZgFTq8hmas+JvTJXlnTL2zy54eM786xZiO0ShzZRTRK8wY1t0ac5WpU8XL&#10;IfOVboXaVOAv+A8qwx99tOGPo+be/oRJ3oDeMCwDeyVZbfCZLzBiv/UMuccqpUpIATL6SxEfEjFH&#10;jLHUxpKMQNXboS8HslSzkkcqNpqYFVEbTPwMeq9T2cVKOyVh3Wy507r4pgNosfrkIBe4KKdFFWyU&#10;KR2xvlGDO6PLISWdqE/5htqklGEoo1qlNUMMaGUkGUhL/m6Joi5HXwmtUKBVJCYYilI9lP1wZbe2&#10;Mjk/t0wNp0unbhRN7SQBSkssXtsNonbPQoqqncM6S0gZssaaAnYhFYW1EgFcjDhrsVpSqra2oBST&#10;+KJ/Zf8svm6I6ALT0EWwl8rKQd+kLaUkoBPntqNhYXT7mKmMxpQ3ZlBkYwkh0NQVtSshFkmEg+NR&#10;IwKlGEuhUbplkAdgjMTgpQsqD1JKt51SBi0xf0rnkry0jQBNnwm2kPl43YwwVtjouqpLOL0USjEE&#10;8uBl2lBZyNL5h5TKFKd0xjGCUygrgsJ1F4nJU7lE23WsVh1ctKT1ORrNaiEK3enOISElLk5Pub6Y&#10;c/npe+j2iutVz3rTMRo11CNRWru65sVX9qh0ol0uWLQdMWvmqzk//tl79EOHVomcfAHYeHLWKAwh&#10;RZxSDAyoGNl0CW+ksrBX0NSafuLQJPzG06eBzRpW6yXjUcP5fMPZ+YKcPa5yLJcb+l7SgSYjCZtY&#10;loQ5EGfBbFozhMxi1bFaBWLqsdqxc3DEuusxyuGcZbNeE1JPVoroCw/eiBI+hIFhMCTvuU6Knefu&#10;ovuBoBV9hOg9IGK9xXoj1jU/sF53VJUu64yKIYg/WDQchqHbUDnLMMi9Yyq5d2UCVTgCxpCCPFNs&#10;GeFZW8lh3xu0GuNqS4qiB8lJwEnambIOivjkMaZ8BzGX6FRFoi9FgCZFDzIXAxR9H5jPN4AUsLkP&#10;KFUJVhVFP6y5ujpHZbGSZuUYUqCqxtTjGlOemc3IYU1N13nW6wWLxZwUpEnSSp5sMQ5sLX05DCgs&#10;9XhMyImcI2NXs9849nenaDtjUIon7YZPjmteOO5ZhI5nqSdkzZkKHLgDzvef55NbU+7XBh8V10PP&#10;39w94uhqlypqTLvmhQi/21/ziyvLJ7Hm9uQQNfTYvZ4HzYJP5pn60vMTU/HeoeVpr1EG9K7F58A6&#10;1KRJxOnAW48iP9zAe1/WDKHnwQPN+TPDndHA9/Y2/L3O8z8sFb+s76Ebzet7l9wbtYyx7B8b0qnn&#10;cp5orcYpzed2KtqkOOsCT26N6KqGW096Pgwtb2c4mTqeAy7OVkx85vH5Eu96uiuFdafsvbzHa3df&#10;ol+1LD59TFg69NhhtOVvHcx45ZMzfn7L8DedIa41fhd29w19VEyrXSY+cXK9hDaxyJl6lNlRipUW&#10;jdPBaMKw44lD4L+9d83z15kvP1rw2kpxT4/5PT/waszcPU280mSG1ZoHwTDkgCGzFyI6J9bG8DhV&#10;WFV2vEKRizddh1hBZD+sFIysYmQbEdlkSq6w7KJTYV+Lgnd7kZWupiiJdZKjMClIKqNywikkRWpL&#10;NEpF3KVKGIXaCs1kjC6eYnmJ2zAEiXYEpSqcKXQwKwCKkBIqW3xho6IysQA3tBIPq9EGV9mSqqUE&#10;xVkaVh0TIWnZP2c5SCsr+1dyGUEnAYBUWpNVJBOxBsbalR19JiWxQBily8+WQ50MMUuAh1aiYA6F&#10;QOa0praCPE1lfKxI5f3LDjYjv19eg8AihiiCOdmEp5vDEzLJBwYvn4t03tK1+rhV6MsBX1xfN6xs&#10;+V3ik/axWKOMqOwLsROfgiROFcGej14iN2vHVjmdUSJe09L5bD/zTJbdtIJMLKN3BcbKazPiZxY8&#10;qBQQaCcUrhw/86ATEd6DR+fPJg8JUaWrBFVVCyc+BEa7U15888toY8Fqog/cOjy8yZZOKfP8C/cx&#10;WhP632DoO9brDYv5FWQPSfQUQz8wtD1pWOP7lqHtuLy8ZrVeMZ9fc3l6zNANZOOlSEot2ffiFjCi&#10;6FXBk6NnCJqgNXVt6Ret2BBTYFQ7rHGs+kzWG3qfWPY9ISWsU8RcYaoGlHwPjVXYypKyIXRB1h22&#10;YtSMi+7ASzdX7xKtI2XPkCJkAznhu5YQepQxGKWom7qsXEAZDV5wvZs+8sd/8ha3n7tLHxLPrj2m&#10;HlEbg7aAU6Re0pJqakDU1doYMBacxtQQB0/xXkrxbkSxb40SAV6Wa0ghRZ4xYoMzRqYdqFh45OCq&#10;Gh000WSUsjhjqEeV0LO85I37IUKUyNShD2wWwiDzScSuMQ4kYlHDZLSpUEogR03lgEo0IbonJI/T&#10;FdbUIu9UoixXSlM308KEV6UJCXgPy0UvhWwKAiZyoyIIswx+IOdYposRpRzKiDCuMYWt7zPr8yX9&#10;usXlispVuKyYOMs8a95xjsrNUJsBP93j3M14ZDM9nYyGtebCR/653uPFQ8PfbY+59NfsW8V5Vjze&#10;v8t+ndAjhe8zQ7fmo9GYf/r6OXuPFO+bSDisWHcd9czz7HOOnWeaO9eOTjcs5xl1VdGe9Uze3GV+&#10;csXj9zJfP5jype9mLvbnXF4r3njQ8Mtnd5naTJhbuj7jouX53YbNs4xNgaPkaFTNo4s1emJ4ucq0&#10;eE614eRWw2WXeO8g4htNs675xuHAfrD8H8dzfuYznYXrtmfW9sxGDaHtyEPF/t2KrtNw7XnOr3gx&#10;W/6ib2Fco71idx75nVnm0TpxLy94Lbb806uegYx2im8bxYvrzJ8ExZOsca/Kyg0VOR0nTgfFO7Ml&#10;3x459tcd2MBsZvjyRUvbJs6HjJs15JA41on3kmKaLLWS69mqYs+RzGGBilgr3anAImSMrZW+6dqU&#10;AlWZ4llVgv2DG3qSIDsLilKLoCgXcUeEGzBFivEmCSjlfHMQO2Nuxs7iP03EIChDoz4bySolwjJJ&#10;kTLihS1AES1PaxprGNeWrYbXlOhGRQZT3ZCqtBKPbc5ZUoeUjEl1ltPHlJtCl51s6aEJGfphEByp&#10;UVTOlZszFS2JQpXAe5VLoWJKilUUlrcpMZPOKqK1Mj5Hl78n2CZayRchu+sQpcCxlsbJwyujblKE&#10;fJLOfyj4RmNk7x9iEoypUpKpSmFzg6iLlSoe3oRPir73pOipaoc2TnQH5X0Nw8Cm69HGMKqrkkgm&#10;KVzKyEHaD+KzVsaUaYeIB7VSN7trOezlfQueM938c5UNZFGVU64xXTzKxETO5qYwsU7282lLHvE+&#10;4wAAIABJREFUQUvig9ZO48tDWSsrf96UlYiWKQmZG61C8ANK5bLCMVJ0UGMrx3R3lzv376GtKdda&#10;YpsaZrTCWdEkeB8YBsnz3ixXdG1H13ZU1rBaXXM1X3Bycszxk08Z1ityv8Z3SwYfyVaiOJmNcLXF&#10;VZaqEu71tGnQyhGzhGUYPeKV0YzZ4V2iUnTLE/r1AhU6hr5FmSmj2ZR2s+TwzktUzRiVE9NmzGg0&#10;5ujufbokXejQ9ZxcnPLgg/e5PjmmGU3Y3d9HAe1mw+X5GZAZho40BLlexg3svMpQHZJd5O7LGyaz&#10;HdnZG0UznRLaQOhb0Jl6ZFC+w9qaddczyAwb62qZfvkAREbO0UwmrPuetu2ojKNvW3EoBI/KwiKo&#10;qwqLVF5l2UR3MxESMp/KCZsVde1oRjXrwZNCglBEamv53733dEMQtjvQdRsGL3de5cY425CLHsVV&#10;NSp6dG6AqvDvRagag9jFRGehBFnr2yJ0kykZiXINJsbjKVk5us2A1om6rgg+Fs1KQQ+HQI6in6iq&#10;Cb5OHLct/abl8weOKqxYr1uOTeDWwX0eh4Fqd5/nN5nzA8XKwMO2ZRMRG9jQCQq0dpwZaI3lZJhh&#10;U2TRXmDrj1B7O6SdXYzSpE8MfWf4tNrnZ9WYzWLgjdMxmE8IVWL2TuS3Pz7ic7u7/NC1bNKaF6aZ&#10;+rmGN7424uDDyKtf2uf3neLnh6e8f9VjN5lX7ge+8kpDU+2xrCs+PF9h9qdUV4n52PN63mG0XBOx&#10;7FNxmj2fjhRuyFwp+NMq8su7ipMuE55uOG0i//C25esPOura8mIN/7KB3RpuP15z3H5Emz13Dg23&#10;vux4+rBjwsCtZkpuDdlHxuvM95q7/IO4w5c/OmPVbAjzFbdqy49UTTaGU+s5G2VemCteMXC2D1fz&#10;ViZ/3pKXPd15ZlTBH/me2W7m9ydT/k2vqdKSEwVndWaZe1oMx96zJnF83zLfzUzOeqwyRrjNiB8Y&#10;Z0Hrm84hlsM2EeRwU4LRNErQlqY83BSgyw55KxSqnNgCYskKpqACffAoY8lZ47LCbdXKWo5jQV5S&#10;yEWyA3OYG2JWtrJHzaWrc1oV77UqL0JO+VQEXsTPXpctvOwboUkWRKhKEqbhY2JISDclAzNJe4ki&#10;GqMIo6wRT6OztnSbZfyKPNQrqwt6sYA7tCEjIjNfYBpGl6hLkLjNLKzx3nuGAsSvnS57Ntl3C67P&#10;U7sKaxxhOxovApuURdRk0fhYOv2SAiYFFgWvKXQolIj6JKVLFziJCMNijCKQspaQUsE9CjxfK0VV&#10;N1IIxEDKShCgmRvWOFmCIpTSBSaTqK0tqw5RuIbQUVU1IKJAn0qQBiLWuxETZrnOJMREFZ87RURX&#10;4ia3ditXoXKCIIoGlSVu045GxQ0goRtKW/FuaylGvQ/Slal8kzomYqRtApcpUyHxMCutbmI8ox8E&#10;qVpEj01TU1fSbU13dshRFP0y0YBBbizazZLlasH1+SkXpyeMRg1ZG3ame2S8iB2jdGPr1YrZ3gRN&#10;DXrEaDbFOoMsQBzXiyU5embTihzEapOSxTQ1kDDVCFWU97U1NHWNNQITUiUMZukHvvqt32C9XLHZ&#10;bJhMJiLiMoZNu2F3Z4cwDHR9S1U3qJhJqQRr6Ip7r32Fy8tzkg9C/rMWrSybzYoUNjCcsbn4mJwC&#10;SjlhT1vLqKmp6hFdFxmiQyvNaj0nHT+ksoZuWDDZqeh7w8wmdNnTTWY7LBcLNss51jgpqnxifzRm&#10;b2fKi3duE/ueGCRa9mh/ytP5hjbCZDxhSJl+05F9xDiLzwMpBHIaUDmRsmW56QjdQKUUOciYfxgG&#10;iD3JD9L1auj6Dp0zrnKQf2X1U4RwBLFwGieJU3XlSniNott4YltBDLRDS+80MVqausE5TdcHrGuI&#10;MaCVI2B4eLUk9AN1nfjO3ds4ZXk3Djwe1jxZZcywxjSasA5MnIWQaVfX1JXj+aMdmkYKz+rygoPV&#10;NV/pWh4TON4d88vzJYvccbS3RxoS1/2Slye34GrGXjPnO7Nb/PthzS+uDO/cOuAbHxueu2jYWa95&#10;OL7kF1XP8y8fMLunaBcL9ttDvv/iiP2rS95+2DHqFLN15nO6Yv+LD3jrTsDuWsIocPJszgMP/9n9&#10;msl7mugVT/OK96oKP1i6oPk5Kz7wLd04sUqK8czyhcbyj6djdj+95qOouK4rDmzmH9ze5beWU76T&#10;Av8iXvBfDT1PlonNuxv2LjX/0WXFi1XNe3cv+M1vG3w34tf+v5ZXzxO5ytAl7tc7+Gv4/YOWeZ15&#10;fOX40Wng4TSCAxUzuzHTT3bJZ5HPr8b89rThtbDhv+9XdLOKe37K/HJDjGN+bBLvNQPxlV2M3/DN&#10;p5rHDby727HaKJyStac8eBRF9awES5ehNhqbE0kpYpY9b8wiyslZRlDyTNzSo4TUFTOEkORBbhRJ&#10;g3KSfpOUMHCGvgD5E+hKYwpwM2WE2JUz2QfZERtTRBnSxccCxbg54MgiwMqALtjGJD7gJL2/tMeF&#10;njIkGIYg6lZrpDPWImBrrOyOM5IVHYvIy1lTBGAUEZeCLMHxJT5DfMManJJ3k5XYPOQzjmxTpKSi&#10;lg7dKE1E0wfZbWlkxZBKpF320vNrpXBWFbV2VaxWHmstSqvSIQvRSghX8qoqK5+RMMVjUSiXoBNn&#10;ZESMCPR8yqQg+2q93YMXOpv+FfHakIR4pYHGOdkLp0TvB9EOpIgzwpzOSkocUdvL3lzEbyVYIWqG&#10;1uOcFWtLFveAFCESz6m0dNExxZt4UqOki04xAZI5rbUUFHEYRA1PorIWYx3W2Bual7ZGRH4pyL5d&#10;ZvoY59BJBHkxyR5SaynAyiCmdO8y/dFF4Y7SGFeTs3hlY8rYLc41RdYbiW60xhQLjsYaI+ASs8ds&#10;POO5O8/Tfb7HGlkHpZglHzlLkay1YbNpGddV8axD0lp87yhGo4Zbe2NiSGXKI0Km4AcpZBU4J2hW&#10;5yop4IwmpVDuD7FEOqXZm4zYHY1IORX7lYip7OHuTTTnMAwyKSmrqC0y9+p6zmQ8YetawNoiOIxc&#10;XnboPGH38DXqumbUWPyw4tnjB/jOM9t9kfHte2BHVHXNxfkTdvZ2SUPHYj0Qo8JYRRx6mmYi5K79&#10;A3zc0C2XGCzX1xd0m5XAjZThfOUxCXzrOT275nqVeP6Nb1AHjR88tbFMDiTZbjqbMt2ZSnE8dKTQ&#10;o6ylC4rF5TVWwdAuWa/XTBvHsDpmWJ9zuL+Pj5HF4prYD3jvmU5GjOoKpSxt12IV3Lt9l9572m7D&#10;0Pfs7OxQ1w2r9RqlDSYkbIagMn3bsVqItS4RWW8G1l2kHSLG1uRqhLUVe0f7tIsVF9UYnGfVJTaM&#10;aMaKSGQ6GtH2IrYbN47bu7vkwXNv1nB31/Ky3fAV3XMr1JxdnPHksOGnuifVI3o8D370gKAib94/&#10;4t/69osceYVrb/HVn33M+MFT9vcnvNG8wEKds3plxMOnT/h46Pmdr32DN179Cgs9Z1ZV7HxuxnMP&#10;f8D1szX2FdDjmg+GxEHlUEc7PBmecPpuYLVWuGh4VRumKnBdBeZVpIuASlw6w6tD4Lm9GWdpzUWG&#10;uzmjenhNW779tOOX14b3dhzXrua3s2b/OPHSWUCZjiOX+K0MfzG1uFnDq/2M1/N9OPL8/M0z2rFn&#10;ajre/6rml3/juJcNrbe8aSaM8xo7RKZVYuw0QwVrlYk9zJSi0YZ8seawq/gDu8+/faExwyU7ey+y&#10;33yB4apnT3/EUbPi7dTxdjCMPtpwd6p5vDvhmwd3OFpe4ukJ9W1sCGUETJYs4iJ9kkOPG7JSUoqY&#10;BEihtXiSldruf0XdrdEklRlipo+ZoZdEIYOEX4QkUImmqmickZ+z3SODiChKNyRJWYpuCKAL2IQy&#10;klZiCTJFzZ0VhZaVCUkEXoZthnQWHi2QNXiEnoWRByRJDp8hBsIgbOjaWTn4tGZa2VJwaPoQiu0M&#10;JES8BBAgY2NntAjjkuyS0bq8rlSG0lJ0/Gr3uR3Fy9hbS3RmjBhr5fDWIkZLRUgma7koKUJK3xQM&#10;OWtIwiofuVrgHuVgjDHS+1h2ylJkWCUFiS6Fi9aGIXKTimV0gY5YXSYnW3pZ0RwUcU7ISbqBEjhh&#10;jBwa22JNl/CGGBNKG4YQSCFAiqgBQNTtW/tcKt1xLhWTKqN4smeb+hSSQFK2RZtRpljZclH1CnRG&#10;lV0+KPwgljhTRtjbUBKBrkjgxnbkGJUh5iwRgTnT+sKuVhprBZSSvby/mGSPKIhVWWEYlWStkSQY&#10;YtpUECsh25X7KuR0c42osludVUJky1muaaPlIFRlRzOdjstaRe69FBMhBZQ20v2mJCVuErGkMopU&#10;j9lmHaUMPvobvUTKImwqoZtksniPUyHYBU/OcmfL6kXL4ChvrZGgnUVnua5IkendWqAhQXQN682G&#10;Vbvh9tEt7hzdJkbPeDLGGIfvNsRuwZ3nv0pSjqxrWi+jX9/3HB2+QLx1n7qqZMXS9dgCzEkxsDOb&#10;EfxAVVWSHpY17bplMtLML49ByXg4DBuePXnC3TcnjHdu48ksnj0VBrXOtJsN08mEgEHZmmoyQmVH&#10;VmM8iavlJTEarpdL2VvbHeZtz70X3mRUJa7OT9jdPWL0nKYZT0g+0a1POZxYmqrm6vqcsFmSnUyz&#10;Zof3CH3LbDrm+uqS6Hsms102YcNAYDKZ0sxqdvfGjOqG4CMqJVaxgslz3HvlNW4d7rFcbji4f4+M&#10;Y/X4I5699a8Y1SuOph5bZRSRke45Gu/TNBWm0Uyn+wzrhPcw6hZ8/fKCVz94hu82PHrxNu+ODvjY&#10;P2Gyrzh0jtHuiKVf8r03X+c745qX/9UPaKuG+vKcdrPGRM3n3n5KpxN844j5tOfN5+/ytTe/xa29&#10;+5y1x2Tj+Pnxx3wYPqH9Dc/PdYueO25XM+r7n+edywdcruHy00xtKr74QsO3TM/D6ZrL25nxacWr&#10;qylfv6h5/2Dg1XaCvm75T+4cctpf81qy/HfzwBeaQLNJqHuWv5Vm3Lrq+Xnu+PmkxfdLGqf5aAp7&#10;g2ZHWy4+HHhhdIQD/rx5zNttz+5SoeaapQ0MryvsqaH2jrdNhx2veDt2aJOZ7CTSInI0bZhdD3zP&#10;OKb2Pkfe8GtjxZ+dnvOO2uGVXPHy3HN4eYJzIyz7nPcnhMqx6TQLMt9SU/6N0QHffNRS9YGm2WV0&#10;/9dQ/80//2V2xmBt8Z2qEnqothjG7c0rD8JIERMphSLK35X8WZ9FABajjKSt0YQYGbwoh2tXdtlk&#10;cpA4xbQdTxorD24lqmVipHa2xCrK/sZoRciSCCQHTHlQQslQ1gwhiLfT2KLGpCA1pZoISchBMW87&#10;WvE5ywOrBABkMQuPqkoOBx8JRTi17dittWW0LZ2W+RXvry2+4yFRPo8kVqhifcpFRRVTLGM9c9OV&#10;VUagCChRoW8BJVvO+XZHLMESucjO5WGplYjdjBbhWVaCEJWwgMIZN9z4qCtrxXeei+hMy2heSrAy&#10;Jo8ieKMAVVKSvXlCumhdRG3buEOUCM5iSnRdX0bKko1snJXxfHnZmYjO4rcuIxiGoZP3bLY6ATlE&#10;yKV7LyNtYV/L5yFfrbp5Hc7aEv8pQ2StTPHEy1/CWNkGdejPvlNnSAU+E7c8cD5LTdsWVlueTDnn&#10;yzSgQFmUcMBN6WpTuW5zpqRdpWLr2eaBC860rqRjjqXYqyon32Hx2KVU8rzLrtyorZdf+PCVc4IH&#10;jYEUIyHJ77amKveJIFlj/oyDTqaIMct9r7YhC6Viy0II3H5wtuz6U5ZYUltogSFJKM22yB+GIAWr&#10;cwze44PHGEvbtgQfmE4nYhPykRgipnJsvdCbboPRmsrJd7jpOqwWzrPWmq5taUZVcYv8CoaVYsGL&#10;STpWNJu+Q5d0ulDgPylF5oslZMVmvcFWhr7vqUcN69WazWpDiJHZzh62kvcUh8B4OuFqvmB1cUU9&#10;GaNdxWQ8kvH/asW9+/cIyRNT5vL0lOlkTCJzeLDHdFSTh56Lyyu0tezs7hJ9z9nJibg8sscaS/QD&#10;sWshJSbTKe3yivOzSybTA5TWtF0gBMdoMuLg9j51U6NSphmPme5OMDGCsqwuThj7BXZ1zqFecLFY&#10;sbpY0DGQxjuAJVxdcvVszq+fPuNbH79LFwf++mtf50EDVdpweusQM93n1u4BOyayc3XK1374HvHh&#10;Q8LIYawjtJnNZMxopyEaj/6tr9KN4Fn3jLu/9fu89fBD/u+3/pKjW/eZKMWZ/ZDrfsXoaWa4HrMc&#10;pvztr32Z4/lDPl3NeXoyZ3yguf15GN/tqY4Vt04U7Ymmqke8cWZ4fqN4oX6Va9Vxqp+h/cC8HlBf&#10;nPHShcZ+csn9OyPMdeTdq4F/tqN5d1JxsIx8cQY/twMnaG7PLP/prOL/uYar+1OO9zyPrk6kQQuG&#10;pOC217S/yOSXdkF7kg8srxIWhVkFfm//Fv/ewSGjkye8knrG9lX8IoFf8k7V0mn4aqpZzKcsVwmv&#10;PFkFKjvB3X2etzef8MerM+5i+V5jeBXQPrK3/xIx11iUlb1sllGeUkJ0CkWUU1tdgg/kUJDutBwa&#10;SIeq2KYPKYYiyMJ7EfuUPapGM3hFDNKxxqyFoV3sDhbIyoh3kYS2oq40OpcDVvzSOks+aorSuVHE&#10;Y1veSOMqlK3K80RU33F765eRtxXojjygonQbEqhR7EhZHl4+yrjXaMFxWmcEHQo3HXxIg9B8ckGH&#10;xojOAjeQkJAoeMAhEZWEKSgln581hsqZ8uCQwwBk9x2D0LukEJAONBUPlzOWZiR+8FAespQpgi1C&#10;PqNU6SRt8ZknGZki6uWQNTHk8oAVa5JSkvSVkMPQKPlMbh7s5fdnpRnKYSeun1QOEelyh5QZkoRI&#10;OK1v7F4pZJoKnLUlbEUwqSltRXeSiZuKVQstnbjOQBnTbw3hxjgpfFJgG51pTEnUCvHGg52SHEgp&#10;bw/ljNnu+vJWtCd/9T7I7y0K/Ki3B3yJhVSyr5c9osIg9rEouwLhvCDxerL90BirpNss95DRusSr&#10;yntUehv+Ia+kck6updLpxhhLOIaM/H2K0gmXkYmPkLKmDxlny0okg9JWELLFURC2RWreRqRQVixR&#10;Jhc53fy/OYkVMsVI23eMmlrcBGRyiFAmEjFFsRIqgyqTCnnjcseFkmeucmbkLKNqhzD4G5/xYAJt&#10;u8GHnlHTyFOiHsn1R8QZzf7Ozg01z/uA0Zna2hK+Qsk899SVo3ZVKXwTwyCCoBgisRd/tLUGnOPo&#10;YJ9+GMpkymJmu4QU2ZvuQM70ReQ4nY7p+55hGOj6jpGB8d07jOoKM6pRGo5u7TKfr9Aa9qa38D5y&#10;+2CXdt1SW81oMsG6CkZgZ7dkfG3lmTXau0MOYu3LStjtfduyO5uQMhxpzd0h0PUiUNQYfD+QcsC6&#10;is1mQ1UbVn3k8tEpO5MZ/eaKbnGF8xt+/ex9vvbBX3L8xkssjg45Hr+CPbjL7vkzbl38CHPxCVM9&#10;Izz3Ar6dc699zJdOF1Tjhj8f7XDcrzh9eson7cCs76jWnhf0iNQmYrS02tKrhkd9zyxF0p+/i55U&#10;fPBK4umDR7x/fMZ0+jwvzO7z8Vs/gNmC7144xpeBf3HkuXVgeLU7483B8JfPT3AHS24djfE7LYs1&#10;vHqS+c4nNd1zmR/sb/jB64lXsuPDBx8zunBUueOiynz6ouI31y35l5ljDXdWA4tLT6cVVaPY3W94&#10;5AaOq4FNl3hlVPG9dc3zfca85HnwnKZZG9IGlmuNsfBSr/m+14yr/5+qNwuyJL3u+37fkpl3qb2q&#10;q6qX6e5ZMQNgFmAGO0EsBEECIk3Qckg0KYXCssKW/WCbEX5xhBXCg/1oP+jB1JNlByMcMm0wRJp0&#10;BEUQBEkDGgIYDAazT8/0vtZed83Mb/PD+fL26GEiemaqb917M/M75/zPf0n8UMNRb5n7EU7dhB3v&#10;+Ee64FeOJlw8TBQOZkHRDt+jXBaLzlAqbtxXbPgp2jvGwCw5IiUDP2fz4ISnwow73vMR1bBda3ob&#10;K+ix43j/Giexwpqc4HM8nUoqVKEpi5LSfgiOzHo78YUWXWHrxDbRZJaqjnKApiA7Y9XtpckFRrHQ&#10;njbBd1hd3kelRZC7yu5hRgnjtm6jxONpnck7GULT4vbU1K3sPqtCJpQYsu1fzOYoslMWuU0+4Lsp&#10;02hJPMpTZjfVxswGF8mSyoeuQIE2M9MNZIJPSd2ILKYsipzuoyD/bGFzrGA2KdFZ7pFnQIGptawK&#10;SIk2RupWWKvd6yQspc4wfELclJQQy+atkJgkeSuhnbxyYYxkWWshgqHFtCH4h8YxSmWfb5BQh9wU&#10;NK2Qm3RhxMpVyXQXYh4TSYumoSPXpYy/Gqvpo7DRoRNUpZWDPcQss8sObrpLdEqLNKiQpzQh4+lc&#10;pOWw9DFJg2Tzd9l6uRelc8uyum5PLFAxWWcuX2O+wEo0+9I0IsYUShCZkKT5sMZk2Y58LxpJtIoI&#10;NO+cX+xig/fd6JzNMbr87JT/mxTKlALRi95drilgbcYGWDQnSca7rGEX97ym9YAYucjEK62BynwF&#10;8W6X+6Kb8Dv5kUrZsQ8WMkdyUVbpYVysyo1MBikIUaZx4RrIV1d7R920kBLLwwFF5hSEmDD5AUq5&#10;eeua5arqQVGJv7XWYOXzN67Fx0S/vyzNj5XrV5SWGOR4iDFkD/bMwO/IbylHwOa1RlX20UlctEJU&#10;kAzeCbJUVJWgNPkNWS0rkBQidjiUBs/LNF8UFkUiLQ2lEXceazUrw2X85IRw5zpLZ/rMtx7FFENi&#10;0cfGyNbayoKgGkNEpcDm2jpKKeqmZj6bsry0TK/sE1IktA7v5bNVS/1FSpo1FaG/Qq8n3x/J0huA&#10;nY8JPtI0LaZXkZxi1s6ZzWak4ZDh2oD4oKY328MMVrlw0qAnh2zu3aV59T12rr5L7/kX6H/mSdYf&#10;jCmvTWj8BU7vvs1w6FhavkjVliRbcXr2LDf6Qw776xijWR0ss7zWYOYwHS7R+Cn90xEnuuBw+wx7&#10;g8id4OktncXbCrvU4zSOOLr5Lh988D62p3kxTfh7t8Zc7RueeFAxiokLZeTxfoN//Tq+r1nZ7XHx&#10;UU15dk4yEN9PzAvDrA68t+u5fi6xP05cnXt66RRWAtPSsGzh4zYxu6l4NSpKFymbRD2HtoBHj3u8&#10;4SMjJ6tCN2/Z3OzzVKh4//CEa1ue61f2mF4TlQQDxTDBzpHlo6XiTBmYnU74G+XA9RhWlmdKxxdO&#10;oZ40XDENS2aAS5bT/YbNBiYxMLDb7C73OI4TGM2ZOsfALBPUEmM/oTKnHNGSvONKMkycY3fWUNWO&#10;qypysBSwVWkpEY1k6wKztmXa1NnzWcLgS4QFKSQbOUgKawDJInZRUllCdGJeoiXO0SBEln5ZYPIk&#10;0B0APk+kHaGr29elmEMxEsxbSQxSef9pEGmPc3MxszCFuIk1jqppF9nQ6ILGiwd20zp6haVXlnnH&#10;lklFCVyKC41syJ9Na5O5YzJplmWJ1kZIcsETgs97rwKFojRg+v3sribFpslTKJAzXruYS9kRdxOy&#10;pH5lVrKSadyQKE0PM8zuXzH7jmuyDlyKqdGKXqGBbGxC1jonaF1gXjeUVtPvWTFAUSrDj1Jg5Tqm&#10;BWQZU8I5R0qJyhhSCgSXD0ekaDTO5wZEoNDgJU+6m1JDFARFJve8Vkgsdt0ChyaCawWqV50ET9YW&#10;ApmGbAkrUHoICWUMhXlISjNFuVAIKAUpBDE0SZGyrGibWib3fICXVU9McHx2YMpoi+ucr7SWdKZ8&#10;ncRHWdYOZGtZrTJzm0RVlCL30wooiCpHbqqH5Lq2FbKeMWbhLy8sb48i0cv7ZxcfIjGpg961ps6u&#10;U0objEmLaxSCw1hLUJL+phQLUqNSCHKiZbWhMx+kC+yInSYeaUyVEgSgaRtZcWiTYW+1CF4xuSF0&#10;ITIoevTLKjee2R0uRgxReARKnlsfE4W2EmeahM9RmCK7emXLTSVGPCqDAPFDDZM2YmtrjFj2pihn&#10;gNEmrwICxpTyHORUrULZHPMKSiuWlpYk+Sx7wfvoxQPeOZRSVFUljUlKkIR9HZx7iBIGKHoVhU+M&#10;/+a7NC//GY88usPuH/8J7txl3lZLbLz0S4yf+2VmoaEwJVVRicd9MZDvXcHy0jJVWUnDaLSkwWkt&#10;krm8TukvDwWhKRQqFMQYso+EqCWW7bI8GyGfVxlFCgd3cfNTfPB84rU/5PHv/hF6e5Ne4+nRx68s&#10;05YFo2qbnn+C5T/8W4ZqRlIDQlnSnn2Oo/vXCeUEJi1ntGXlFz6P+eKLLK8sifogaWbTE0Y3rxOv&#10;vInbv04zrtmPkZPpAUeDIdc2IvP5PdbSGn7qaHzi7oNDbhzWrO4Y3rq7x5PnzrA+qdkfNLx9scf5&#10;nmL9/TG3CLx/1rJypmZS1OxfUVQzReksa/sl71ZwNcHR/YbegwIXLfUg4W1iazexNkjMp4mftYab&#10;VeLixPBm4xmtab5VGz4zmfH+TsGtKaQSNlcrHj2zydqox79ZP+TmsaeeKOppwFRQ9hIXsHzh4gZv&#10;VxOuHMEb+4rRxpz++pTaF+y5xNvDiP5oyXuhYXM9cf60RF3R/MVS4LWQ8M0JnxxazoTEsBdZOtU8&#10;Pi85iImnz5xnq1+h4wo3Jrf4aX/Cefr85kxjteFMf8AL+hTz6//wd7/d7eNEYiLdZZFZljGSp2Tk&#10;SVKLjVQmRgnVabEPjUFkWbmgdlm6kbSIgpTiHMQMInf6HRM8ZEhNJdE7m9JSFJbCCLxujcUWZYax&#10;xGCg1ysl3jA9THYyRlGVBb1SdlUpJXlQUYsDrSysEJm0aIqNNlRlSa8q6ZcVhZbJM+SGQmslEYeZ&#10;2eqSQKG1CwuddkwyxUnYgviUG2PzOkDg0qQkO9j5LJ/qppkoBLOmdbgQ8SFleU9c7CetNvnzSGhH&#10;J9TujPmlFOYdsTUPDxtkNzypG8bTqewYc8Gq2zbD792BKBK2sizlHkgCXRdao2IgxSAMDGPyAAAg&#10;AElEQVT77iSsZVKiNFYO2Rjy9JqjNWPMh3aiadvF958Qlu+iqNgcXJH14sZkxEJlGVRuaBISLq+M&#10;yQq5HAOaREIlUK1oqVEGXZRgLD5KMxGz0U5b15mFbrJXvHwf5L16d10ioPI9EqNeMKlTkiKcuoch&#10;5cKUv0eUWhD+jO6mT7XY63f3CiisNcT8GaRJzJB2lHvOaHlGRKstDWTK+uoQRZ/bOi/e5kmiOp3P&#10;03Z+L53nfdN6GueZNy1145jOm+wVEPPzGzMXQ6w3Q0Y8BP3wONfmJjeK1j5fla4BSEn2zx1vIubr&#10;LOKOtGhEjDELqWSnHigKcSZLSu7XLuxEW0NnOATiN29tIfbAuelsnF+E9iyuY/ALCB+dG4r40EQH&#10;BLo3hc0WxdLMGWMX/vAqJfbeu8n05A71tTfxt+9QjieoT36e+e7zmK1zrA6W6Vd9UgyURYUtLNrq&#10;3HDKc1QWgqAprbDaSHOgIARPUZaijmgSrm4IvpXdVlLM6xofWgprFp76SoFqW3ov/xHLV1+jfOzj&#10;bMznDN58mfntu/hD0KOa0EzQdokVtYm9d8SgfY/qZA+3dws7iwwGW5xWPQ58A8eHlGWiOplRbu6g&#10;n32KYmOV3sYqK2e2GK5ucTiqmUwjx03N/sqA2vY5RdEsQX84Y7UHN08PqV3LLLXMI6xUfZ7Y2eVL&#10;v/Zldp45w/zJXdK5Va7e2+OtWc0kWqZne7hB4P4hnN4wTI/63LvrCMOC+eo6US8RUqRymoFRDLcc&#10;w8cS1XJie6x59lrJ0UniuoeDoiCuGNTmgBPnGXwkcfwo+AqGVYSlkn094k11zMtrgTRTtCcQ+5FY&#10;KjHO8Zry2DKdl/zoSDE7U3I6ibS1orfkaUzEnTHMtxKv9jx7TaBeb7j6lOZCoXlqFvlxCz8zLa/1&#10;Ha9uRcxZS3lgcKHkVtrnZH6HNV2wnhI7wfPI2jafNxdZiw33Z1Pe0A7zzX/wX39bDl85PEqrhYiV&#10;96xFITfqvA2ZNasyvCuGFYZIoaEotGSrWiMFJE9mwvgm3/wpk5Z0TjqS1xGtrOzPTNYXy45YeKZE&#10;ObRkxWwWHXbHeDaaxeHSQdM+hLxnspk8k3Iak5C+8iMr+t/8CJs8Ear8s/KAy1QW8v7XoGidyzvL&#10;h6SumAlIC5P9vJ/VxiwOFeiiKqUjLowQoVJiAaWrDLuT98YKmR7nbZubJDFd8THJa4WAdx6V4diO&#10;pBNjxIWQp8W0KDgxJ4K1MdCGiE8KlMlxoKJ7jBniDSkBotdunSPFHLeYJ8sYQpZnJVzTyDXKjCXf&#10;OqIPYp+JMNjr1tGIq0NmXmfN88PzU6D47kIicKRkcanFAR1RNM4za5wwt9EoW1AUJSkJUawoSpTO&#10;hi65UNq8opCkLYstrIRB5OnVZDKdvDdFUZQCQyfxb1fa4rwQyYxRUjQ6olyG6LMbPM4HUuZc1E3L&#10;vG5EF188bCJ95juI7lUKVhcr2r0HrYVgFqU7fMj010qgdaRBE2KXyU5/8iETinntcphL/j6VfPau&#10;mUV1TnMigbPGiuwsr6WMNSgjaXVt6+gMgzIfPPPz5Hlzzj1sxjt8PDepCuF7hPw8dUVWdesAa4Vx&#10;n+9X1XEhghDOXI4CVVr4Fy7/TqOlmMa8+pLcdrNYTxTGLBpYoyUprCOSySQqDbc0QYqqEmOi6IPw&#10;IVAMLpxl+eOfxVx6jNnokNMH9yk/8Rn0574ORqGVxRRaUEOlKYoSdPYOsEWWAorLndZiOWqNpigt&#10;vV6FUQpbTzF7N9Cra/SXVyirEm0jZWEYDgYYbTOqJ9G0SWva+ycc3rwDjz9J+9hHcd6wNG0pjkZM&#10;Q8CUO6wsf4rq9Bif9nH1AZPpmEkz4Wg2Zn9UUz/9FEe/8av01s4Q3nqdMDsl9ZZ4wyrujEYkbSjK&#10;CjPos/XoJbY/9xnKTz6HP2M4XXvA1uUVvvbRVT7z2DLnB4ldPWGnnLOZSkbK8tTFXX7761/gI888&#10;wfLZFdbObPL2D1/n4PSAfVtS9raYNzA+aRjPFEubmzStwo/7TFPCrvRRTckWkWq15YVqwOC8Y24C&#10;Kw/g829azr5nmPqCNPMc68huUsQKbvXgzoanroAQ2PCGeesZzWuuDhRnKLh0YJjHilY7esuJog9+&#10;BIenFTePSqapYGInbCxrLmpDWXq2B4rlMwVH0bO0p9jViQ8qsKbg83c9F8eadjLkVhu5V0fmDVwu&#10;NVMFf+BH/Giz5s1By/Wllttl4mte8cV0hs12gNVTbusRP3i6wtq82/I5lrFVUFol9nuIJjmlRK8s&#10;cjGUkVnQUZUnxWyxqTrJlHTfAjlGYV/ncIsuwEKl7rjI8LkxOO+p61qkVEqTGk+vtLmY2wwbCyyX&#10;khzQOk9lou80lNbgUsK3nsncM57La1RWAihM8gtG+iLwQQm5LGaddYoqW67I4KeNpSokEEOlSDkY&#10;SOHKrlvOhcXElAO58gGqc+xj558te9OkIvO6RetAmUMqTJ6GFZBS9tTNE1QqC8pYylSVoa3CmsxK&#10;BULKU70cCKGwUuwz2SqjwaKbRknYBEKUc90EFiRlRyHWmpnjtIBXQ0YLCJIZXViLVRafAklpTCmZ&#10;2AK76zzJWkLr5aCzlqV+H6V1duBSpCDoiRisiD86SYhLokEvICR8agnZuAWtxBgnwdKgEpJbkGme&#10;5Bd2jwJFZ5ZuCKIciEKQM4Brnch9gKqoiCSaVuhwZfZAD/WcshTrVZuJWv2qWEw80cnFViYb5GTj&#10;EkEIJKUIozFFD60FgnY+SDMWRNdutOz1Uy5m4l4nz0dMIqsDtYCEUwh0QWU+BsihLgrRhatcXLXK&#10;TlrZGtcHaYwrK0U8xkCpS5HqmZySlomAIUqT1Rmq+DagrGHY76OSTMOidc+2O7nYSGOdE9/y/Z5h&#10;EgyK4PyiwMaYsoe1ImmNb0SbTkwLxzxyU/Zwes7qgPw+q6LAainwZSmEPR+FhGmQlYA0vdkEKGuy&#10;NfI7rC0WqxiFkfWIjxlt0DgXUFbT65Uc7b3C9df/b9ZfvMDsuUcYK8WZqaO/tMrEHXHlje+xOhxy&#10;ZvMjxOFZympArywzsS6KRE1ZURoA9XzK/tENbt/5a1Z7W6wm8K9/j+2v/Cc4HmU0u8M77/8Zh0d3&#10;+NQn/wHnzr4AyYo5YVlA66g//VlWnv8E0faYWsP0N/8Jsyde5Ol/+d8znCQ2Ns/iT65x4+TnBOUY&#10;2BX2zYDZxTWKjUuE/harv/0brL7wOISG6Z/OieUK4SMXGDz6KEtLPWazORtYfGyY13N6wxXOfOIF&#10;Tse3GJy8zrkysWQcd27u8+bhAT87qDn1kRds4u9feIRnP/EUj65Yju9c4+jaVd587U3eHx9xVMA3&#10;Xnqa0bjgZ68c8WW9xEE54ebE8djmBU6bhtTOme4f02vgW2tneMfUPFsnfjJUzNvESz/R9O9FDm3i&#10;qdPIOiu8PUu8vaEpJzXea2YpcWbdcdAq9NDwTBt56qDihyMY6jlGrXHhTMGwN2M8ALOk2LsukuAp&#10;M2IAvW/YVfApCy7CO6uK0WjOjlK8VGluBM0NbxgNK77ziGenZ3h5OqXdimyta7Z94rmjltsmsXwh&#10;8jGjmEwqvj+JLI1HfKO/zGh+wOHxAXfTKX+5lbh+aQUbcmxZVRhKa2m9ZFT6JKsNmZKFLS272AzD&#10;JvlzG8V/ViexrAy+RXgfQqTxKeZIQinAUWlcCPmh0YvCntk6uJRILkqCVIYDY2Zqdr9bZwJQygVe&#10;KTHosBn6LpIQwXxIzFtHExI+OkojzkjWZL1u/DBXN+/3RDQtjmYqG5qkhHeekKd0Q1wYmmDEslEp&#10;gY2FlBNy1y5pVBInJ3BbTDL92qKDpxWTmV+4cdnC5l2mWKn6DGcqZSR7OoTsPhYIbSbRJWkgGueo&#10;m0YmIm0ojByaNh92IbNny6LA5gLXK8X8w3tPSoq6kfzkjtNbFTYbkjyMrkxAUgmXJGhEJzls2yyP&#10;M1ZT9fsy6WorSVQhSDZ4SGJnqsnOWzrD6eIv7FxYMIybpkGpjkiYqJuGXl/83VMSxzKfp3CSRF8W&#10;uRhlGxm5X4wQtVT0QhRSCmULYi74XSNpMlFNnL8qrC0zJ0GauNShIVYgWQlh7JjZYKLkcFut0KbI&#10;TYdo15URdKT2kdIITO697BZldyoubKIBF/lZx4DvPOeVkulWZzZ4yjK8jileWosLiaZpKEvhX6Qo&#10;8HM3hTsv7GaloMjkqODCoknOTEFClLVKd5/rlAh58iPDvaZr+DpkLK+OfLap7Ha6ISRcCgtClsra&#10;9wwGyN5aCSkyIk22D9KwtN5J8cyrliJzFxSCVkWVd7HBL/bLipSncPFzD1H2vyZP10qLH3fdNHL/&#10;Bo33nhgDVVku3OGSVpgEo3d+xOvf+x85Lae8fFMzrQPPv/hFivFVxrOC7//wX3Hz7t9Q9gZ86vlf&#10;48Xn/1NiGiwaje73uuCFe2Ak2/7O/l1uH7zN6/tXwI8Z1/tU/++brBV9/HjKB0d7TFzN/bsf8M2v&#10;/S6rqxeZ3L2LXdmk6m9RDtZxKpFCg0olw2aEcXvYoWY17hKO5zSj+5yi2UuWdR85t3sZ90//IfbO&#10;Ie5zL9E8cpbkA8UzH2P7C79O6i8xe/HTrJ3ZhCJi0gOa+Qyj1qmqAcbAgxs36J19Grd/hQd3fkR7&#10;7ZD3Dsa87Dx3NaioOArwdHuAO7zDURzTTE54/epNXr59zAcxsnH2EQaPfZwP3rrF2taM9OAQc5R4&#10;7PJlbh6OOJ7UrEbDTrXMx9SMar7PbGfGuyt94il84n3N4IHiSFlOoqGygXpnhacvXkRf/4DXxnOc&#10;AhqDdRplYXVgCSnwxrCmNJqdAPPVCV8aGe6fi/yVgeYg8eSZgmacmPmAWS+ZTxJX7jc8up34hoGT&#10;48iW7/PVMnAnJNIptI9VjO959tvI6eqQw7NzGCZYitydKv5wTWMHAb8C7/vIU77gq+UmV2ZTvvvE&#10;eS42E+zrI/bfCbyWLIfv7WNTBx+mrGe1UrhS9JJhY6wUzTwZCgQb8s5SFLEdZBmTEE1AIUltOSva&#10;6AW0KznGmcihM4MEcdjsvIMF/u4KpuxTUyYXdUb0KsOhCwel/FIp5KSrvEMuTdcASMFzIRG6MIiE&#10;sLUhM8XloZQIxogthNQkjNQMVWbCUlUK3Fm34mzm/cODmpRoFQSfE5S64IwFXivfo1FyEJnCiAYY&#10;OdiiD9lxS4qzWHk7OdyM+PcSMmNa510vYMuCvhWWbj715HDuPqstFt+FSllakv+fj4qQIkWZ93L5&#10;ABT0w0sCWS6aCYn660JKtO4MLGQ6aZ1ooW0OJ+g8r0MIGfqV8AqlJEs3pX9/hxvCQyRC5h5pNkxR&#10;SGHNCI3VmtZ5KfA654Z1RTZK82i1Ima0pigqZk1L4yNKiWELQBvEB9tkBjalxaSUiW8mG8CkRRPX&#10;yXVSJlslpZjOa4k2NVm+lOQ+TEn4DUbJfSSRpYmUxPJVSIYOpTwxT4pVWWbios88AoMtsiGN1kzr&#10;muA9xlgKZCffoS6y18wxrUmKd6Hsh3ydETMWYVoRYhKv884qN5MKg8uBDGWBzkY5Ka9rVMpxpbnA&#10;Cpgme24fQm5eVEY08t4bsZD1zmGCkBeVltzimGIuuCxc1+SOkmdFR7Wwce0WPzpPxbPZPBMH5X6x&#10;OkPoRr4vsSEWuDkZaL3LLHSLsV1T2jU/Ou/nJd0sBk9zesitv/oObpY4Hg8Z5Wb/Z+/8jJv33mGw&#10;WXF82lAsXWZ5bZmD0T1iOyOV64Qo0am+dTTzuRjoBEfbeiaTObou6PlVBoMNpq3Gxxm3b99gwxZ8&#10;9ukv8+JLv807t9/hB69+n5v/6r/l0x/7Ih977u9hDk/ZiwdcePRZajfl9vVX2dk8y/bpCf3v/zGj&#10;wym99hA3j7RxxordpkmOEE6Zj+/S+5M/IH1wwMaK4mZ1kQeuYXmwyoV/9p+haLC9lmXd8H/9yf/G&#10;W+/8W3ZKxdde/DWGW7/IyazB33wZdtap1s7w47+9z/o+tGXFVEV0DAyi4lI0HB+37L1yjar2LPXg&#10;jdmct+rEYWtYOzfgMLT87PZNzh4c8Cnb53JR8t32iD+/94D91RV6vYKvzBJPrAX+6tkpb5aa1V7D&#10;ulaYqeVGbQhakwrPQeW5Xj1g2rY0nHBMZK1SnD9f8Ny05em0xtpRwU+KGYe1okiJdy61LE8DZw88&#10;07vQ37KMxp6bJw4fPNW2wntF0Yu0y573i8hbB6CGmk+SePpWwBaKn19ewm0MKKcjDIagas5swHim&#10;mBwkaiwnjww4PZlRv+t58ozh7VVDKi0PJonrr7/N6lqk92RBsbvMeDRhK0XMN/9jIYQFhFgxqx2n&#10;k5qTyYxJXVP7SJsExgoJscnMEKfsfGQ6I+/0bHa2Kq1MuMSUiWMqk1nkv4sRhhRUF2Xvl7LASMtA&#10;itHkh012aDFJaIM087lwJGjbIESqkBjN5kxm7aKZIMNY3VQQ8nsRR2ryRCQPs847cCGf6Ryzl9ef&#10;3e5SW0HsSCSlKLQgDqUVzXJRGKpCpjchp4nntM1sbYXArijFvGmZuZYmdPthlw9J0V9WZYExmrIo&#10;xFWtLLNGWHZzIRPMOtMMFyJtK9Kg7N0iIRlRjjStxbRFzEQgpEAgLexQvZd1QAgh7y2FkJQwCyKf&#10;CzL9uSByuvAhI5SE7LPJkL581rw7zxKqTvsuoR5q4UnufKBpPSFKgej2grKvlgPU2kJ0q85BjIQ2&#10;LDgHXTBJ11SkJIYUJMn6VUoKYacO0CmJi1ye9LvrHl0LrkF5L8XLO2KKgpz4LB/UBu8cTSPRgq3P&#10;REprFoUjRNECF2UJCA+g2zmGCG3OM7f5epfW0CvkHjIdmSxBVVXCW6CTFimq0jIY9BfWrVo9ZJiT&#10;pNimHJbSScq07lCgjrgZ8SG7rpm8p1WCkPnQPYtyXVzmG5CbpRSkdMYs+UqZ/KW1zo2RfK9Kd2TL&#10;Tn9vMgLW7eizCYuSyThm7sWH3dqI8n3qQi/WLWSSJjIoSyNHorQ2668jPsh7N1pUHijR/Svk+/XB&#10;56Y8CNKBoG1GC8Gw86Kv6zk3rr7J8qNPMdy4yMHdB2yvnSeguHf3Hr0zS6yunkfTx3kHcUacLFE3&#10;fU6OTzkdjTg5OaFtasbjI+7dv0NZVmxt76B6fd567w3Gkw9QWhry6f0p7q7l0uplPvfJX+A3fuU3&#10;efqJF5i6lps33uXj2+cZ7B9S7OwymVxhcnyd5ZWzbF99i8fLm1zfUdxYOeWEGbGYkWY1Z8qzbNqz&#10;bNoBbmOFk/0J+wd3af72Jxy+/H3+jzf+lCv166TyiJff+n1+9urvc+vaX/ODH7zC0bHjyrUjfIo8&#10;/9KX6ZdL/OXr32F5d5uN1ctc+eAQvzxk+Mw5ypWaC+dhuzSMYmDvgua1ouZN1bA3b9g/VRw2MOhZ&#10;emsVTThmcusBj/mWXz6esnIw5/XZKddXHGGt5vLuKsO5Ynw45tYoMJkH4r2AmgTKcpnDe3A3tcyf&#10;8Ew/ryifCWzvNNw+dOhoCUWgcQ3njwsesYFX2hnDQeAj84KnrUKvR96aJ+6dtVwpI9MHibXCsv2E&#10;wZceFxRtr+WRKtFb1RzUihvGwFrBI22kPrVcM5Hv9x1HJ2N+c7+gJnHXe460x9vEWtI8ubJGbCzz&#10;Uzl/d3c8uh85uHfKudIRDEyiZm8eOVE1T+P41j2NbVyNthaLodSWojKUtsCFHmZRGKXIdUUhxgha&#10;U5g8/QBF3kfrDIk1IS70xj4kEp7CmsXeWpympGCI5MYsJFY+JVJhKJIm5Y5YJSGIGUyeusSZSyws&#10;s65UKQrbE8iuOyhzue/sJ00uJPJk50M8CSQ9b8Kig48xYr0R5x4ki1aKcSaqxCBs8o7pqTqTxARJ&#10;IiSLQi2Ke8gIgc5/35BYHfZFr9wxn5UcSs450SlrhVXCJm5asUSMKS0ILqXJzknpoee5zlrYGOX7&#10;shm1sBosD1n1SWV9swCEEAOVzaYg+VCXYizWgVqpHPMnU6qYsShcDCQfsVl6Z1QulCrJfi3K63sU&#10;rRddfFmYBQlOkRuMKPiJAlSMqKSxKrt42QpVFHLYJiUkNqMpquwfHRzae6yV91w3jrZ1Er5BpKp6&#10;qI4YBPimJRCxZYVSEpxijZF9ekqi9fYN2ki6kC2KhflMWZYiAywKSi166JgiZVlmXTKEthFinUr4&#10;VvgcCqiqApR8l4OylPenJAQjhpR9teValEWR/cINdWb2q+zBblSiLOUeLrpJUUuDmYJIodqocVFM&#10;Q4zWlDqhbcIYMOjMSSgF/cqoQIoQlHjiRx9omwZluzzvlqon/uGlLQVOz+Y1wpYXuLsoLMkL8mEz&#10;2SykJN+3URRluSBZdiqK4CRzO+X3gAKlM0aW2ZvOBbSRfPLUcVhiRp6MJQc8i3EN5O+SRRpdB2uH&#10;D6kkElp21nRwvTQNnTTwzr2bvPvWv2PlI59h4+wj/Pnv/w9cefsDCnuLYhhQccbO5SHTWDGZgSoc&#10;TMec/fQTbG0/IpN7ElTrvQ9+yp9//1/z0cc+zrPPfhKMYXeww9/5O/8Fr73xCK/+9H8lhgnORJbP&#10;lnzil15k7Ob8i//pf+HJp5/i68/9GgfL5zj6099j+bEdrtwr+dmtNyiXNc8+9Rxnfz7h7o1r/Oxc&#10;4Iduzrzvubyi+JTq87XDmtX5DJ1G9PaXOaal9Y5ZjEwGW8QicvVvrvPk60dcK2uu92f06kOevfxp&#10;itWP8sd/8Ye4/gaq1+Ng/4QXP/U73Dr4ET+5+nvUm5q17SV+eus1Zg2sVQq9EfCriZNYc/ce9J3C&#10;6YRZMgyCJrQFp6cz1MBzMIoU2vPzWDBcrXDnA5d7NTe9Qx894FePdjk5GjAZaT53r2UJxa3KczdB&#10;OjdkaR38x2qOTWJ8M1LvOfR8wPbmU+iyZLp0zN1HAj985zYXDx3fPFSkEBmFQH0vcfMxxb2eY3k1&#10;YScaVWiKFDnnI3u9yEd1wT9Oci/9xaqVBK+x499MIkumYNkpLs9bvuXga3dqnjyr+BcbiRuVmABt&#10;9ls+W5/ykxmwOWDl/Dn80X16o4ayVtxvNB/b1rw0b/ibMvHOPLJxBCckzNd+63e/nZRehNxbRMLU&#10;KyyVMVijFpNnYYWRLTCdykUnZGtESRlKSjy4fRSTjJRAGS0TpZU9qFHdjk/l/aH8bN0GGu/F7EJp&#10;UIaYdCZ9qjydC9Ob7qFPHQHrIYXEKIHMxcxEtMTd79OJHHqQJVwy3GbzCEWRd+OJKN7M+cENaJnw&#10;vUy54gomE728NUVXnmW3TCav5aKVJTVm8WcppCghnTkv+yiTGegq79I6nS1K3LPEplGmRFRmXree&#10;1kWRYPkcbhFkIibv5n0Sdnfj2g9JkDKch2RW+5hIWi04BZKdTGamS1lPMRHaFt82WAWDwtIrirwD&#10;FoN9o4XslaKsMHwXVILAuiT5zqIyTJ1nVje4DOMKq1UKm+igxVErxsx/sGaRLUzmLIDKqEqABGVV&#10;UZYVtqzo96UBSjEfwDHR6/Woer28wshymtxkSrazhQyhF9oIs76s6JLFjBV3spSnZJNlh4UtFlMg&#10;Srb2RivKstvbp8V1kXve5T+rhVIAxJbWOZeBXdmX2gwVV4WVZ1JJM9ehPzHbxPrMYk5JUVpDYRVF&#10;IfdzSsLjUFkDqZGmMJJ3uloc8ILvZFAC2QtqJCsIa/OaK0Yms5rJZI734mfQoWJlWVJVvXwt8zOc&#10;r5ELQSZjk+NBc6NsrBG3sXxvm+wA5nwQH3xrhJ2epBkLMRPqlBD9Yi6286ahblt0fr+dNatCL3TF&#10;vbJcsLqTFoMel9ErVHaD04Y7+7d59ef/lo9+7NMEO+Av/+z/pG1mUBaYCpxv8XHGM08+h288bjam&#10;cks89vSvE6Je6PJbX/O3P/0z7jx4nRQDj118BqWHhBjp91fY3DjH3fu3ODi4TjOfUFY1d25/wPvv&#10;XuFTv/BFPvX5L7FUDWj++kcc/tWPuXnviDdv73H/eEbdNNw/ucX6dML2eJVVN+BSu0J7qrk1bXi/&#10;8NjlyE5smNRjgo4sffwZ9DDBcmL/177CmwcHsD+jmC0zH+xw5sLzvPf2MXf39hhNaubNKRcfWWZ9&#10;uEVhlti7/z5/+6PvcfXuPayvKNo5yfQwvV1WTYU/PmVGYOrBzC3nzxjaEHlwP+KKhDMwdzP2jucc&#10;hoYRBQ9WtriyvsIrYcob9xpGWnFGBy40iZvDkrNl4qPzktNtzbvKMxt59EsK/axDF57pO4orP1Yc&#10;3CwYLO/y9C9+CbO8zvh4xvHRhNuHE16qBzx+4EnjxPtN5Adrmnd0YtJq2hO4PNek+4lfCoFvAHdK&#10;zS84+MbIs7MXeGwaGPjEQWs4SolxP6BC4j9I8IUpzEeJB2Xk54+uUZx7hsvnt1gyI642DaOYKIJm&#10;Z2eDya1j1ueRweoW5fmzrI88z16dcRQSN51BVRYeTdiVshRCRwrobGfYRTOGXCyUUiiTtz1JDASS&#10;ls7cRwm7TxGaoCTEvVCUhWbQeSbneU11k6XKTBB0hroVfa3plZCS/J0cFCRde0oEHmr8pBnOeVNJ&#10;5EFY0SWGbNQRfMciV9lWUPbkIUlR8h1Mn4sPHyKHhSh7SFJCK09ZGHplwVJhUJVMTj6bkdiygCS7&#10;Yh9dlmaoBdyo8y6029UCecea5TJKU2gwVZXfv+hzo4IuO1anHNLua6yWaV5bOVB8jFhboLWmzAYl&#10;Ajk7UoiUWuUDTYw7tdYEl0NB8u+PQNKG6Wwuu/esXSYF+lVJr6wW/tWCNBvI8XwJmaLbkHBJU2IJ&#10;UfZ9rWuziYgQbqRRSVRlhVKGNsh1TaYQJMJagrJyICMEJ6UE3bCofC9EaKUY2Cw7cl40vjm+gnnd&#10;5ntWVhApBOazOUZBPxvG1HVNiIF+fyBku2wc07QtPgSRZZHwmdlugqwOlDEykeYwCCHIdQU3EfPa&#10;RamUrTcN0Xvq2Zxe1ccWBRgJAEEZyqLM5MjsTBeFsEZ2v9JkZndH0ooiEwMIwajVTB0AACAASURB&#10;VIkffi6MIXSe45r5fE5RlAxK8TX3PjJvawY98Yt3QWB3Yw1JyfTqvGfeZJOOTBBNKaKM3MvWmCwV&#10;FHOfqupTFD3ZzZMWRMaIIoRWng+rHzKo87pIGldF8HJPhRRxtaPQWly6VCRFR1KJojQU2hJTvqfl&#10;dKCLetVGVmg+Q+w9YyX7OImWuUOGtFZyj6TE3DtsYUV2FwLGWHpFKXLDrtFWis21HR65/DlW13bx&#10;yVCubsLkQO5XqxhWBUsmcW64wkfOfw5nN9nceIyVrQskbTEGrIaQDGWxROMNd/fv8/rb/x+f++y3&#10;KMs+zjlWlrb5D3/9n/HqK8/w8zf/kL27P+Wdm7eI7V1+5Rvf5NFL5+kXFWcPvkR84wfcOrlO6C+T&#10;RoZ0XxNODe/FyK/3lngubuD7a3yr73j71nXGdeSknfIOM5YHPXZ6lmbrmP2v9piczDh470fUHxzx&#10;/nROc27KTn+JZ594hp3NC3znj/53br7/CtW6IQ0Mu5ce5b2r1/j9P/mXuMZjh0Om1ToPDvbZ2tji&#10;XLXGqrvNaGuVH94/ZvZAU/Z7nNSy8lzZbtm1mufHnvFJ4hXj0ecNDBomS/vcGRn2b0VMGHI2OZa2&#10;Iq9drHnv4JTzUxj3LO8ME+/OLMNLgdXhjNNbgSeWDY/4FdLZgg9Oxmzu9jm8+XMe7D/gZP8uw9OW&#10;XQz9GLheRAZW84pXvLw/wCdYv6wZ3pny3+kSfCDuBW72CrZWExfqiGo0MwWjB9Du9tlnzqdHiu0L&#10;gR/bxOYIrNfcLhPfXQF/Zo2PXrpIOL7J1YPAZKzZahJlv+Hkyg1UioT1gv5qZDafcft0yk8GGmUC&#10;T9SKX3SKrzxQmC/93f/y2wHJ0XXdhJMtKkPuPIWZ2RVCKZpaPdxfpvwzhVFU1mKVemj8sShIwloW&#10;0xGZ3IT8Ki+oEClOhzobJfKHxknqUcw2okppGh9lF+6jaFnJRiEx24lmhqSwflPWXecpPU8DynQp&#10;QvJebWeKoLXs9KqSYVXS7wl7M0TJCpY9ecxTgiGFJPrjJPKubpLT3WSSi33jg0yHkQWTNUZhGHcB&#10;DR3onCBPggKxqpwvXBXiutRZgC7240qaHqNZTK0k0an3SpsdyWT67lokHz11U0vRzBOVtQVVVVHa&#10;Ihd8+bs2mx/IVeparKxFjQ8tMg1QZNIT+bCWOiOTY8yYZVmIDj6Ff19CZLRYURprxPYzSYSlyhaS&#10;HftZqYcQtXi6Z7lbWWEL0TubssQU8v6NtZRFmXfTRqb7sqQoy2wyIxm8ISQ5qPt9bGGxZYFWIk0q&#10;ikIKa260ykUUohCImqaV7yBPZN3ONCqT/bPz59cqN3A6T9MfWnnk6y5mJUZ28EEY8c6nvM83GZXy&#10;4lKmBNpHW1J+Fo3VmFK0tiY7tiX1kCwGmoghKCPyMiP+Br1KmrzCyspKK1kxWDEboOuLuyQ7q1Um&#10;YobFM946hwuBts3uall6l1LMjGi/0HSXRZFTvtSCnBeiNHpyzsgZMW9riOI3rpIUPGtF1aARBn0I&#10;QvxKGdEQ3oEoFLqGwhqdH4OsmZdHle4PCxvdmBY2vsEnNje3GS71mYym3Lr+Hsk3lEuO5GeUOlD1&#10;LJ/49G+xff4lVlfPgDUU+ewhgXeRqAtev/JTnGsYHx3yzFMvMBxsyH2iE0Zbtnef55HHPsfrb/0/&#10;VGZCUSV2di/x4rNfIcZE/9IlfjS/x/euv8qhS7DWZ+Ybpk3Lrg38RlsziCV6XtIfe3qmx73RMcfO&#10;4zdW+MTuZc7OB3Di2Jpott0uHzt9jvXRgB8d38PZhq0Nx2C14vTGCeOjYwaV5tL2Jl9/6cssBc+1&#10;d7/L3aO3uXDBs72uAf01AsowrHL7wRG/+vXf4PlHP81bP3yF0d6UctJjtVpmTQ3YKDdZW1mGdsby&#10;HJYC3EmBg1Jx4WnN6ACORo7JzEEM7FyC7e3EU9uWe8FxdBq4PYi8sxaZVQNiWfHgsKVXr6AsEAq0&#10;H/LJ3cSGm7K+ccTh6DoTfczQef7zUvOVYcQpT1mD6ynapT4H8x7bVcFXixnPjyPPHHv6k8AowStV&#10;4K7WnKsLpoMeN4vIvIy8iud0rhhWkQdVog2KxyawN0rc2Y188DFIazNWBnvU9i5j01L3I61WhCGo&#10;cWJFl/hjxxP3Wy4dj/FJ45TilxM8dS9ylkh6kDC/+ju/+22js3FIfni7Q0epzp4DYdUqje8IPFEm&#10;NKUEDuuMPUxH5FA6U0pUhqi7UpUh6YiYYESB48TDW+C9bkfbuMDcOZEQKS1s4CR7pJShV5On09S9&#10;x/wQdqYVov3PJhPKYHRa7L3lARQJSGkVRSHEnMKoDI2Tk4HImbXShFitFwQvkw9AA5S5izda3ltH&#10;oGp9pHUCm4U8pPvQ2RiysPMTlrPK2jJ57RBjDt/QlBk2lILwkM0qBi5ZmpKbm541+fBUnTEaMXVE&#10;PrFbVUpLAbOFvFfnhZjlWiG3dISb4MSFKkQ6Tyg5zIQlm/LhZoyQfzqnsugjTVOjkF2kyRBx7EhA&#10;Ssl3jaLQNh/4OjuLCcRpiwJlDCrD2gkeJk7l6al7P63P7nRGVh8qcxhUvgPmdctkNsfHlFOOTCZh&#10;pwylCnxqtOw2hXORsg0tQh5T2ePbSMMjqVOiwxdr02xikjqDG/lMlbUM+pUU9yAExhQ8VWEXO04x&#10;NzFSeMjJXFEm0TYnNHnncyCMXN/OiYsPTe8pikuYNMMR5yRTWitFUVjQNhvMyI2hTfc8iItbXTe0&#10;zjNtHfPW0/jcfMasI86ck9YHgYPdIlom240akhJkZ+4cs/x6LsYFVyFmyaGkiOmFaqNrkGOSn41B&#10;rpXIn9LCoMWHyLxucoCINIMmcya6+2TRIMW4MDRKMS1IaOJMKGeLKLYVznsaF4gI03pezxkOliiL&#10;HivrW8xnU47uX2O5L3nMFx57jmY+5vylL2J7G4JGGENM4WHjbzXra5uMxlOOT+8xLAxPXHoWW60S&#10;Vfa0T6LrrwbL3Prge/TtPcoiMSw3+MJnvoG2QgZdWlnj7t3bHE0mPPn0J1jf2GQ03ueTlzb4bNqA&#10;/VM4mTIbTzl2NX+mx7xvAp7AR5JlJazRP9ZUdyLL+wZ1V1HVc+63J0yTY9hvaCd73L894eJHnmN7&#10;5THqw1Puv/sB9/av4ewBd+Y1xdIaTz/2WTaGj3P50nma5hZtc8Dd/bvY9TNUoUe17OmVLSoWnB56&#10;mqOW2hv2NypOi8jlnWUuWsu14xbVaFaiYTJOsOQx64GZcpRRsTEz1CmyX0MzBnOkWQ2J3XOK/vnE&#10;sIGNylNWI86kyMnI8/5UcbdWPF0UvDBTTMfwstLsbRRc24DaaDa14ZGB51Njx/Kx53pU/NQoftpf&#10;4tVWUUXNyHpuPq65uh15txe4oQSW/8Amrg4NQwfnY+LauuK9HcvetuI0BW7dm3Nw4tk/VKyNEltT&#10;xdQlyqEh+UDtEhv7UB4loguYPhRVYnAIuypxKyhsExKxbRca2CJPkVqJ01Eku3pplYPWI95F2U+S&#10;BA7P+2ijEC1fhoZMJnxppRe6yG6y5EOHrcQdZvg8T89JgbGapUJ2g633zOs660hld90ry0zqSnSe&#10;2EYLBTzlVkCKr+hifXL5ALAEFG2UWMcQAjaBNWQSlnQamjxxaMUwW++l+JBgosnoQhRPXxehDol5&#10;24jURUlsprGGqirFwtR7ZjFSNy2uaWUPbTQxeIw2DHslvaKkLIXRbXRJN027KNrOkKQBEc1wyoe0&#10;dP4dlKe7QIQ80hil6FnNUlXQWTyiND5JE9QG+fcOnuykaq3zFFpJFnFuVFx6GPXZ7fGKBaO4cyMT&#10;JKAoxJow+pgnZ1ljxBynqG023cgrCdkR6odpWpnR60OesAUaIaicm51329Yayl5FbMVqVpCbgM1B&#10;C0opqiVNkaU94hyX2ctJ9LSdjWTKlOaFZWRKlKZkkW0eI+RkMWMUMYbsIx2JsfsZYQOrHHQQtUap&#10;7MdelJhEhngjrWuyb3RAR5H8CGv5IQM6pQT9AaUx6JxqFEJgNp+jkgS/WGPw6IWG2vmwkIB5pUk+&#10;0UxrjNL0qnJhMRl9pEHc2XpVj6Ks6G7yGMRzPXiHz8qHhDTWWkkYTWksNl/HmCTHHQ3aCqkxWWnM&#10;lBIYubRyb4fOwS5L9UhZaqkyoYsoEbCNkMe66+aR+7yqxPxF9ukQgrx+x0D3XiRyzjUUtlisQjqM&#10;ymR7Xm3kPmhcth7S8gQpLKvDTVAFMRounH+cv/tb/w2ra0Pu3niZjz7/VZ55/uu8/93/mRKFKXs0&#10;zmNCzlvnIfGSkPjSZ77B+tKQvatvkYIMLM61YDvPg5aeLfnsc7/Fa99/n2l6gAtzIVgiSNMTT77A&#10;P/nH/5yb167w3Ke/wP3jO3zn9/45/8idZ2t+hAtv4us5J2FO27Rs0nC17PPBXHFPn2UjQt3MmYUp&#10;g3qPEXcZ65ZP93p8o/cU6vSEvZUjRs89wn5Rcv/Gdfbvt1CW3NtvULphefUSj68/zaZ7gjeuvsf+&#10;6F0mp3tUaxWnc8fBwR69YYSbU4rlgsFGQ13AhDGP7AyxusSNA/5E04wNZ0d9tjaW0F6xsjlhnObM&#10;jyKq1pxJfcqkKFXiyW1Pmicu9Jd5dDfwRu+A/bFi6BXBVNxpDT5pNp5KXIyKKiUmM/iDgWEnDmDU&#10;8P1JC3WfMI38/WLK8hG83TO05zW310omzmFqRXsE6yEwTprjuy0nA09LomksL5CYVpbXRo79pPjj&#10;NTg1cPMksn4CTaWYN4bebJkqznli5jh/P/JaD8JT8OOrsLEBswuw1kuYw0QzT4yWDP90RXP+IHHs&#10;I+ar/9F/9e3SlpRFhdE2Vx0t7Ms8JQeyLllJ8SrLQqw9jcCPZSZ6lZ0nbf5H5ZEtZNMRH6WYhbzz&#10;cjHI62doVOUDQYKPBMYSInGG/bqpPhOqCvvQ57o7gMkHfFc8TCbx+JBofKB2kSZbThaIBakQZ8yC&#10;INM5iLkYFwb1qGyxmacRhUzebdZyhiQT8qTxND4QMFhTUBadKQaQYffCiHd5UVbZT7igLCt6VZlR&#10;BrXw0vZebB6dE83srA3UzskUE2Jmqcvk1Lm2OS9hJEIC87QhySrABdrsZtZJWTpjjdJombRzE9Z6&#10;R+ucMO+9Z9bU1K2X5qLx1M7ReIkPshk21EYMJpQ2tCHk6yykPR+CTFtNi2vFGUrrvO+MEkgh1ytP&#10;cYqFc5bKKExhTSYkyT1TZ8vQXlXJxJoiKadJoQRibbwnhJjDKvTinwVIr8SLu/EBl68jmZluMmTe&#10;yW5EUiVqBa2U7HKdWxD+UpcpnFi8N2sEhvaLlVA2M1E6m7PERTMiKJReTLSS3BSzN0CiX1USV9jB&#10;Mlrcx4wtxIVPdVafok/u9yoptoV4O1dlRVmUYpGKcAoysr7gSITMDRAddMhe2xIWUhizSAYLXj53&#10;oc3CtCaP/3I25Kxwax7e/0prSttZtsoQUBR2QcBqvejgVW60SYlCifOYtQKDd2hRl2+ef4xOW57o&#10;+hFptDAWW/bQGfaPKg/pSomEDDFYiRnJiqnz55dGoN+vsmGQDBfW9rj4+Cd4/Jkvc/bCcyyv7JDq&#10;grUzF+gvb1EWhaxhMloj2fGdiYrm0rkn2N1+nLNnL1JW/UX+QKeKUQk21h/BjkbUJ+/z7Iu/zMc+&#10;8sUchKFpfU3RG3D5yccZtpH16yecbzXnrt4j/ODfMWlmjG3gXinneV/32VntE7Y1YwW7c0PDmPtx&#10;xGGRGG0OmCxbnhnucHmk2TjVPF4+wyTc4zX7U8zwBLMy5Ylnz/MLv/wljg5uU1RLzA5PODrZ452D&#10;Dzjab+lNe6ywwc7aGerpjJP5HBsTRMOZ8+fZ3d5h7+oBtTVsPLpLdIbaneKWZ9ieR6eG0/GcO0ce&#10;5woGWyu4uWf33ConbpmjcYPte8qVZdzyMlencx48cHAaOPYQ0wpHU8V1GuJ5GE0j4cQw3QucHive&#10;O9bcCokVD/12SNxcp6omnOsV/LAM3FoLfDMlfst5tsYt783g1FmC1vR2NXvzAPuKYBKjvuL6FGZO&#10;41cVJytwGBLjpJnVmnKoKcuKWGtWl+fUvcDNWSSdH+KGJfePPJQWu65oyshoUnKgCrxXXLjXouaR&#10;M1FjfuV3fvfb1kqEorh8mGwUISdct9+UnFzZSYeQsj+u+B6HJAdsopumRY/c7RLldTojkmwWkeHu&#10;TAJeFAfyDd24QO09UQnTz/tuUtFZz/rQ0ETcqWQvLdaheXurVGb5grUCmf//Vb1ZzG3ned/3e6e1&#10;9t7fPJxzeHg4WKaGSnZsGYIdwraQNK4zB75I0AYFgqABWqDIRYEiRS56k4u2QYBcBQiKXiZNESR1&#10;W2RCUiSGXUWKHMsSJZmiKJEiD3kOz/wNe15rvVMvnmftjxZAQNQRP+5vr+F9nv8YgsBDwY950qKi&#10;Lp8KIRn7iasqb4V/l7/4FIc6BlBoAjhY+R3a4NVaJuEtEs5QWW4HFtue1WZL1/WYWpgELxWKYlLF&#10;KIdYqniUhabVTd5YMmO8pQ4rKt6jZuXZxE+O1h+K1Wz0aMvLGwPVCC8qgjWjv7ccII21TEJgEgKz&#10;ScteM6MJgSY0TNoJszawN52Iclh918YIL7/po8KgIshy3lOs1d+pUqzBuEBG4Hyv/GxMkb7roAjn&#10;OsREzOIrtlW2BoNwiKInNDsBkZRCRPEg+0CuhqEUQtMI/2w0KauwuwdTTLvwi1rRdiXtCjZgq8GU&#10;CqVKXrSeYqPlZryvx8CUSt15gcfMcaPDasVo6IWn5rLjPMdO53FrTFmenVqFuw6qKm6aRjy8jInW&#10;Wr6hw563ZpcZba2TQA49dFBkQ6Ipk9gP9bmW20QmIQnRqUotKeSb5e/lsFQImCpJdsZpRvkNYpKV&#10;e8+16JDJjoYoGmqwczYYg7R8i0iQmjEa7FLrmPVdNWxEkR5GbYQuAOP7gxEBGf+qqs1QJKhmyfzX&#10;uF1BegRhyhpi1A8DRZXao8ZAECApqvi0pVTa6vZowoS9tsUfnjPbP1V6QPrLhyhpdDLsORHUVqHN&#10;9g8PcWECtZD6LfH6knU3IJXelupa8uEpyV/zl/70X+Xg+C44jXnFkWJlFgLm7/0T7P/2f3Py4Aq+&#10;/BnSxz+m6zuWr50Tv/Imr2wnnN864fFXIh/eHfhuvsawZr/JXN7pqcct9ya3+czeEc3jFVerSwZb&#10;mR2+xje6h/y7xWMiPW1uyYtKSQ9o7HPauuTs/CX86Rnr/QVX+YLaz8kpcXE1Z78J3G1nzGLDy7ca&#10;ZpMVj354QZuOMI3h8nJBWAVMimxy4SI5Fn3gyVVlpdf9qGnZriPzmvnSH/8i55874HH/HHdkmZzN&#10;uO460hy6rjLbg3ZS+E/cHj+zzDx6mgjPCl/dGqa10O21LGsl5shvhMxvJMv1Sy/z9vULfrQY+NZV&#10;Yf288Oc2cK+HHw3wbx1sQmXbwK3OM9kWHi4hTWfYthBC5cUGttcWNg3WFY5PDvDVcnI+oQ1rltsB&#10;bOEqwdxXUoXu2lJOM3dvt7AHQ0jsNxLD+/Rp5XF1bE73ef/8Nr4fEngnh5eVqjhfVKCkkXq5QqyC&#10;47rgcUb4N2O4EaoodNMEOfSKFRhzrHETD5MS0/qfHAXCarwTVa1u1EOupCLirai9xsGOcKH8krkI&#10;1B70ZeGUt6lAl0WE5UdhSzGgYrdcEo0Dq+IkM25vVfgto1F78mLQ3G4dSGIcRGDm7U2wiBXYmlxJ&#10;Kobxxu1EZKnIYRCsZdq2tCXgnIZz6Etl9C53qWBqQvVPlFrkZ1U0M1ogyzGhauS7R2+otVYKAIzw&#10;cLu4Sa1INFV+J6eHZR8TGQ16UWpiDA+pGnghtZZFvv8ikSGN95hq9N6Qny82KDmsU5EUNVHXy4CW&#10;ldN0Nuxgdqv3Q1ChjvCLjVjvnKEmUQ5nZNjr4qAhIJK17N2N+Mp5L+ULZdy+hBMN8kXq4JWhaJmD&#10;MXoQitPAuyC8sgrNijoRci4M262mxTkN07Bsuo5aRZgUXCBTMVXiNyvQTqbElBmGiFNO1Rg5dGPO&#10;oAE+IQjyZIzFpaxDTt4lXSXVHNwcnnUXpVtroQlWw0B0+EGgdINqRFLataFRCzVpkYi1EqFahfrp&#10;h2EnUqtivKYUUbc7M4qlnGgkct0dnmPanpRNGLyvWKf1jVSxLQWB7/VsI+WkAq4ifefeirBySJoX&#10;nneNaCO/Ta27QXlHO1B3ugwRq+p6UDNF0zyNEWulqSOiJp935L5TjjROEsOyGfUM4r8vJQk3zZic&#10;VqmaRRD0cxRg/+BYkUUV5KnArThPykX1DZZsJQXOFMBD+/Sa8LV/Q/nkffwv/CLNH/uT9MbQVMvL&#10;977M2dHfxBpLayxdGiCDtZXz1QL3W9/k+jf/FavnP6bxDf7lOd/+YmJyv/CoueDnHn1IvZjjzIbj&#10;ow7zpQFz3vHgZMMjKs1+y68t73HwBxlnMy+MZ33nBO8Dl/EJ1xcPeWkC01Xg1/7sn+B8aPjcj77O&#10;9HJJHs5JbeUnX5nx2K2Y7l8QDlu+/MVXuHr8PofRMn+65q2nhscfWV5PhnJhKcnT1MBR66lp4GLh&#10;GfqA2fe4WYstWz7zWstqfcnzxxtSMswXkR/+wft88Vc+Q+qnPLxaE+PH5KFwdsvw8gGYFbzeD/zF&#10;Jxs+/8Dyu1Su9wyvr+F3TwzfOSw4e85rt5Z8eLki0rEXH7Iygc3tRgozLjr+w37lWQ9PLJj9wmZt&#10;+Wul5U/NM1f78L8cFL6/TMxWju2kYieVaTuFvqV/tqKsIke3M7n0lJAJewZSYP/2jA/vz1l3hVeT&#10;57SzMNtyTWF9XVkbz8GJYdZaPjGBfO8VTk9P8YeTZqfmFIFNptEXUM0ZsJJJrW1DI1+ZdhIQaOzY&#10;OiVPe6ojtFjV2iRxhTFLPWEsGVOklaYNHoOkkBk9aIPmUlckZH+cdkFTfnIh2LEDWvyj6FQfs2yb&#10;Ep1oqMXKlC+gFt55hig8uRyu7MRwpegwsduiRz+0TPvT6UziIDWPfOzgHW0ibdvSIi9Bo9aX1t9k&#10;P8sQIzCgrrfqtRQrVvBjgpMMRiprl5nGiihorTahkgahEJxTLs1gi8RmJu2DFejfa36zHDpZX6zG&#10;ir5g5M6rbjvyZ6hgC41flN9h7IRed71umDLQUa3GpmYRBDEGY8jvoBStcIHq2x1tNVUFgcZYrA8S&#10;A6uojHXCdcv26yRBTXlHUc6PnLr40Z0XAdUuQCVlIujGl6kxIroEQUSMldOipEhwGvRh5M/bVjp4&#10;sX7Hp4cQhPOmykApD81u8DNGmoliKZS41XIQw3bby8AaZDAJTQCnKXm50Kvn3uiPq6VQctyJ/5y1&#10;2CADVIxxVwwxxMJm0+2alMSDL3+eY8J7v7Pb9TEK19w0NBqz2vcyTI4ISCqV7ZAwtTCdtEyD/Nyu&#10;6yk50TZ+5z+2zpLrTSGHtVZyAYK4CYomvfVxoFahJOIQ9fdvdu1ztRQoMnb40OCBoRSlbqQFrXHj&#10;c67JZmlUgN9QWGP86I3IC6qVgWEsyuiHfjd8jy1tI/yckqIdVLzzxCTXexzixoEmR4lf9U4aqyT/&#10;XWIeG+8lxayIJVVqUMV3PgzpD11Ptj3dW79N+Z3fIvt97C+fYraRvdUT3vjHf4/1Fz7H9Ztf4Xd/&#10;/3t4DL/6S7/O4fnr+MWS4R/8Jvkf/SZ12VFJdKXSf+sHfPCrx9w/W3N1ucS++wFvdo6+bvDrA24f&#10;zagHax48WlIv4Ctzx9OHa9xg4DDxky8+Z/uLn2UvDMy+9w5fWHh+8TpwUQ3zb/0OS294Os/Y0jAp&#10;G44fv0P68Qfk/TW30oTp2Uu8/d2f8NJeotsMuJOen/vZgOvOOHSnPD5aweSYo+MpL5bPKAZuxwPm&#10;uWCGzGLR0eXC5eEVh69NGYbK8v5AWDS8+x9XmKOP2Mx7Lh4V+lxpG0vbwrGzTErmzcsZh/crNJ43&#10;kuU/LOC9rvJ0BpjAyUnPhx9ueHsdOHCe08dLXv58pl8UmjuV4Tb865UDb9imRG8NJ8eZ2fWa+Lgw&#10;aw1fPQ38xFu6vSnb844wRIZtpJlGtqFn21TqGvKPoBxbbh0ZZicz1ostE+CgKRxPtxwceD7ewPw5&#10;5IVjdseymERerC30A0+X73LgHL6PajUwYoWxxu6ga7EuiB1ifHOMN/Soli0KI+n/TDHsYFKDxfkq&#10;UYtFYiv3Jp6y43YrDnGnjorZsd5vFF45fcHnqopkVV6O/mtGWEsn9WAt3kOtYdeqU3ZwmkDk6yjc&#10;KbXQuLE4vjJGjArFXbQvWtSUtQpH2Bi7i/iT0H+FAoqkpw0xYqk0TfhUsIRsxsbqgZHybusem4Cc&#10;UsfWW1Vya/43Ny+lgqZAVQOuoSg8aD8FFVpr8brJyAtf4Ti9hPpfpVzEaZWdUg3jdSxZ4dmqOdeq&#10;hvVODuixX3dU3eaShcvD7qgMgZ9VmFa1ZlHh4lqFR5XsZeBT1hbnZJukFjbrDUM3kJpE0zbUKtYy&#10;byTSFC/D2riJi6K3KNJRBAkwBtCgCm7U9cPQS6gUhjZMgIz1QSBm1UKIgEkGzaGPDP0gB26QjOvR&#10;LicVnoXWCa9rcmK97Rg2G4J3tNMpQW5K4pAwu+9XbYo6JI3PUNaBFEQgaU3dFUFk9XpbhXRjyZAS&#10;raIhVsNEjAquvDoxfGW3GZcinuFBI2BrFWW53F+aulahxIizlqh6iph7miC1l2Nmdi5jHKt8Pmk4&#10;yzvNR8wigvTe0eg9WWPcccQy4DnGLmuD0aRBC07pNGP0OxCtR0oJ04Qd9bYbpEeqB0eXIlQJY+mG&#10;Ae+sNIrp4eisahdq1o1bolK90jyDtoeNgtNRLDj2oOcqyvqmaYhjc9v4LKjVMuWsmQhyRaX28eY9&#10;uglnbP/IL2GPD3j1tVOaH/0eL33z/2L5/e/wxD/j68+/zr/70VssVz3/+Z+/z3/zX/0NDnwg7jVc&#10;1Dlrs8LefRnb7LN9/CGnD3s+upU4Xlh6a1hMYdrtMb+E9GBKew5Hw5YCzA8s/2hsB4q8AAAbRElE&#10;QVTxgLuzwKtveBavbJnnZ5QIJz9lOLeV5TND91LG3Rtop/t88jTgzi3DpGKvDO/4DfPLFdulJS4X&#10;JNPRJc91cmxw8DwxKS/4uLtkZS2LJ1eEj1pm54XjY8/SJMxh4TOHLzNxhmh77rvHPFos6S4t6TJw&#10;1s5YXK959M4V+2eZ9cRR15kywPIS8qxwHA1XqzXvr+DjlME2eJM5nnhiM7CNG1zXcegaUrW4KZjT&#10;yHpteDk6fnbjuCiWFxN4ATyJiejBTi3D3PLQVi49/GCW6U6AvY5SMn6W2bYRMzVMBostlfwis31u&#10;uTUYvrRvsZsVQ6m0xnDawpdOE/Uw41941s8sZq/yueh5vLSsSyaEiklyH7k/91f+h781bjHjZCdC&#10;o08dPGZkVavehGLLSaN9Z8dpet3CxpeLbGQOsSZ5Y2idoTECK++6oJ2TFyl11241HixJH3TDDb8l&#10;NXIiVzO6GRmjPbeM0JWEMcQinzfmymZIdFoTKHYYPwKFWBtwPuB8gwsBqbjUpDONAYw5a46yDCUx&#10;j9uObEAjh+vdTc+v0Zfw6Pl2BtomSKGA0W+1juU/lpgqfRIFtcCVMuiIajnrlmgIxopARz2VYj/5&#10;lBiuop9fNqeqw4fVzzse2sbaXbqU6AD0Mlf5TjGGXvt3nRlVzpYhF7bq7x4V58FLV+2ocq8K148Q&#10;9u6AxoqtS7/HIcVdClgqsnli5Oo677EhYP2oXXD0wyAHo372pNRHzkm+oyIhK95Ig1jNojhvfKDm&#10;RM1JNiT9Pmop0i+ltYJUGRRHcWMTGkm9akYfsBf0KCZ2hrbdNZCBBePwTasWMqtIjaNpghzwn0q8&#10;ArEQodyqVethipJEl4qEdqQsLK11bmcHa5ogxSxyhTGWXZc5qv+QHulGkaAR9XGqIWhpGq+DpFO/&#10;uNc2MoX+qUwmLahf3qnNrJQqHHPODMMg/merqVwYFXuNnm/toPZSJnOjP7FKd4ypavp9qJ99vL+s&#10;U6V1qeogsTs6aAz12anFY2bTRbmXcqHro3LHnlwy8+WK+XrNYrUh9hLLm7L4sNFhITR+51+X1jS3&#10;Gx5RG+f4frNWay0VdpfSFnaDb0VdIK6hFIkntrUwDQPn9w447q746X/4P3P7t/8frh+/x2/+zD3+&#10;zfAhX3vnD1hstmxSpOsH/uRX/wzt4SnpoOHi+79Hv50z+at/mf2/9l/y4eMf8KK/Zvsk8eqPPF/0&#10;+/iDgImWd17u+O71FU+eDUxuWfyhpfpzPnnm4Bz8rcr2ReLoUcGsCvOPC4+yxX7Fsnq18NTDCxNZ&#10;rHrmDwz2oOVZ7ng6XWGmBuyUVCLry464hfbuGe3JXXw3Z7lyXAwemiluUnm+3DK/tNhuSreJRBJ9&#10;aYmpYRgy2/WWq2eZdjMjxAknfsZrd86YPx/YPxlomkzqoGzAr+F4AX+23+N0GXi2NvwgZly17GVD&#10;TYb7B5GP7lbCnsWGik8zNrnyfBnZ32v5jc7yF54n7tTK1Qm0duCnJpX1saF6iz+Cdpl468jx/VPD&#10;ha30m4wd5BCNl6IIJ4j+Y3Ls+MKrgf+2Vv77LfxCX7h7bXiQ4PmBgUPDcl3IVOZry7qvhAaGo32G&#10;wTA8TmwuDbEHHzXM3zDybbIhNSFgGBW9GkGg21RUKHdIAxLE30ggQilUU3QilUOxVulw9laTlCg7&#10;0ZJV6DanKF7DKmlQqVSxyRQR7RjnaL3BVaOirIqpRusBRQSVMyR9UfapginaSCWpTqbKlj5upKVk&#10;chJua/eiGeSBzkXEYAKVajm6Fa8lJcnGby3VjYeQQNi2CqwsQqFKn6J6L0ffttiH9qYNTZDu25ti&#10;+cqQBtkOnN9ZfUbPZ60yLORSZetT0ZBkVY0Hp6jAjdE+4pT0Z2vmtgpg0nhNK3gnHb9OYf3xQJWv&#10;WeDiiX7WUTiXixHxig5lqSLfpX5XUvorL9qaKsVohKJxbHLCqt96sVmz7bbSnKQhIk6HjGoNxXiG&#10;lHC5MDXSUWws+BC0f1oGCOu8pFhVSxpEDe59IBtBfox1eCSJLQQ5WEWwqMUNSNSiMUZax7U+UH4B&#10;A9rChpGgnG6zke3NWUq5CbiozqlaXjZdr1nQ1hhKTBqnOroTCl6FjdWMA5hmiztRbvsg9w56X1ME&#10;4RqDSsZ+c6fbbo5j2YvZ7d6ipEY9xUK3SMNUwVh5BmvRTdxqDWMF4x22ZCxWQkhq1cAWQSGo8s+3&#10;k4lSMDoQ1qoq97L7Xqw1xCghIcXoIFK1ClRVyLmkT5FTOtSqY6HvM5M2SMzmMHwq8MdQisD3OUvI&#10;jzEG7wIHM3eTdLe3p7x0YdJOcV6Gm1wlvjXrEIMxDF1kYyLeiaYhVUsaEpNG0I0hDVpqIoOqiPPG&#10;YBWv96PbIQMy9FpShRg35CQakc3iAz77//6vvPH738VZy/xoj+vnz/mDVw/4zuoHxLSkOEPcVPan&#10;Db/65i8x25/Rra/41uOP+D9niclXXud8+Ijtv/+AdxYfcbTq+ZXrGe1Q+M7lhv39Pcqtjq+dLPjJ&#10;48pya7iTZnz+zin3309cXWa+VBxvrgvr5Dg2gbyX+e1p5vlx5WAWmOTK8lHmdOX43GTG98LAx+0L&#10;urZQkuHgVsv0FceH724ZnlmOGke7NbQ2c1n2ufYN/f4hPWs26+fkw0ppLFc5c+CntNMWTqZs3Yw+&#10;e64vDzDdwMTvUVvHJ9cLtnmgYHnxvuXnf7HloM+8d50wM8PTrvK9jzu+unGcDZbkJ7xLx6HPXBxX&#10;3n3FsHcEpk0wNUzZkpeWxk0pB4avXWTqVeWJyfzoOvPGZcUVQ3/gWJnKb20y358GnhswHdyxluGk&#10;4fbZKa9ddQyrS75uKhcPC+w3TI7A73nuxszyhwlvYDg2zF6zHJnM4srgC3RUmpcys0Xh4WPRO1yv&#10;IsPzTBvgaNLiR6XtiHk6w267EnGFCh+M3RWtG2NpgqUNMtmWLHYb2SD0EVPlaghS3JBU15GzvACs&#10;vsgKDrSn1tQbLlIOEIt0B8kBOG7RlUoshV43MWMdGfG9Vt2AqJVtlI2MKlyj0U1gHDSca7Bj8D3q&#10;y9SXZ6migvXO7EJFxBlgxWJVRGCFqYwtW3kUqXhJNipIgUDjNYbTBYyt5GrohqyJXhqmYi1ta7Fx&#10;nN5HYHMMJqlQRPXpG6fCLMdY3VkU6iy5EEsU4Yl10qRUC6DbpEKbEjBToAi0XI0evFUqAVFo0agC&#10;vXLTJFSyY0wk88qt26LIitP/T5Fkq1QTaHLakKLkbGfhdkPTUn3AlKqDoPDMIQQNb5DDVDB5hVyV&#10;vihUun7QF3PEIsNF33UCKSbpiq7GKtfsqUgdZuwH3WwMORVcaDBF4jD7KH9mtBXLKCWSU97lMRvn&#10;aUP4Q9npGKNqa7FPtb6Bmun7XgR+xjIMcUdzxBiFe/VeuW67y1yvRQVJqtmweuAKtLoDsHYQt36K&#10;HTUwbno5F6FQdj9X7zdksBLUIqm1Ke9EVgZHTJlcRBzlvKOWhNGtXixJhtT3eB+kAU01Bcbc/Ptv&#10;hnu5V0ZEJumgErRKdMz0KvmmDEcfUWmK0gFiSAO+kY7tXBAkRblrrCEPKkIt4v1vnIrKUhR6QIf0&#10;xjsCct8WbTLbuS9q2VEISV0iMnBkSZErMjzIAJ5pgidnDWzSYTVnaXtz1lMRYeJYY2u3c6YP36as&#10;3+fo/feYf/JQqJ/NIe+d7/P/TTs+XG1p9g3NGcQFkB3v/eR9/vb/9D/y+v6MlfMcf+XLbHPHO08+&#10;4gdvfY/+Eppkmc4CXzptWVv47i1LPI0sk6PvDMvnmeM1uGR5bdXxWSb8dLfiIG35+DOFb58V3Boe&#10;G0P7qqU3mev7lWffnnI4CfQHhpPXMy8iTA4amhS4vL/H1eoKS2Hv0HL6BU9xz4ml4I9htvYMfWL9&#10;cc+9u57wWmK9LbSPIhf3C1fPK/ubDX33nOOzhmKXxJp5vlpyunfO2fERJW+pNbC6nvH8QUdZQ02Z&#10;O84QQ+XHJ4Y768Cxdzw6snwjdhxMPOtXCoOtrFeGsqoYV2Gyxc0m3JmdEBeOt+KCjyeRvFe4Wlc+&#10;2hqGbeVFyAwFyrrlam/GtI28UQdefZa5XzaE00O6VNnODbeOKqsMTXGs3u+5/5Hhn0T4L1pHprKc&#10;WT4/d1wP8H6snJ9YTDAMXeb1Ww0hz3j3Yc+qJKIzlAH6dcQ3bjwCxt5VhVhrQVlOSeNSgMYYeSGb&#10;Kj7aXMpOJT1CjXLgCI+ZqmEzDOSYmDbi+3VeUnRSNXRZlZZFGmYC2itr5dBGhWIY5bWdI8XMepsY&#10;YiehCMZQrdTFWWsIRmr1mhAI3Lw4vFPFrnJo1IqpmaiHemO09vJTg4rXl5lEb4p/WFqkBBJtvUFj&#10;yHbK2FDHggILpuySiYKcDcJNJVHYalOfdh+jMYZmxMxUgGRAA0eMsWRTsYg69Gb7ltjM4B1B4cBa&#10;C0ZzmKtuGykXCqLG9Qj/G6NsSC54bBWF/KBZ043TGj358rUcQBECY8jWqMc7UhHI0jmvee3QuEY1&#10;A4XQBJpRsIXw2a5IA5VBEJGx1KNUGfjIRdT43mndp3LwWuQw9AOoqt1Yh3HCh86mUyqSClZKwWLp&#10;tz3ddktJ0nCUcsI5x8HhISKEN4TJlCFJl3kaMq0OCtkYtl3E+YoxUjk52gODs5QMfYoYU5m0LdZo&#10;h7fzZKVuGtVfADs/rCAgVl7QJckz5OQaFCTkRLz1ssSPPn5JDyu7FLRxs69axEKRSspSCqkaOXBj&#10;oh+i9GLrwemdxekAbq34kPMYganQfi15p+1Ah7dUMqvNloM9u0tSKyoWjVF80bUUhjhgjCWERhLL&#10;dJQopTAMgqKFMHKx3NyrRfgoZz91qus9453FOnmORjTHG0eYNPIuKAVn645PpxZKUiuevXlmqKP4&#10;LpNrlUFvFLAiYTGhkWtU0rBDGMcFwinM3jSTnWYD0IQ0yR8HK1RGmGJLhrghvvc9+m//U07uz3nQ&#10;tLzbZo7vnvD1g8I3n32EbQq1txzswdley3qd+OZvfZNap/z862/wype/zBLL2z/8Lt2zK7ia4G2D&#10;nXiefuGE43tnrOaBzUFkWZ5wp7McNQ3fvnzCfJ6occ5vtHu8SsODTeKHx44n+x1z0/HsE8PkrOXs&#10;zj7MM08/uubhqqfPjsWZZ7OEJgWMGRimkeeXAyF5Qs2Y1wYupgsGVE/QFIbhkut3F9jLyp03T9jS&#10;shgeY48uOfssbDcHfPzjF0x8w/o6UlJiv9nHhhmByPF5y7ob2GOP60Xh0UXDer4hDx57mJmEysVR&#10;5FtXhrCUfuTl2ZR4kjg8jqzzPrHMcOmKYYjM9qBfRq7jU1aXhuXSsmw97bphfbXlKsL0HDoT2c+O&#10;2jTY1rG3XvMLq8qkWB53if7ikvdT5uksUTtDM7H4i0rqHPtH8J1ieezhtfPC2mdMX5h7S506wv5t&#10;NkvPsNzgh4F8MTDr4cA19HVLTHA5L/hlPwb1G3k5jqqhqiIgK5D0kCtdzKScqKMSWNumgip3R1Dq&#10;RiQipvrGBaoL1CpVcWUUJWEFRhaUDEdVG4lMtTkX9tog/mcNV6AC3jJrG/o0lXJ3FWmN/JNwhvoi&#10;MeNkLu/FkmUizsq7GgyN2sj0GKQik3lfCsVWWi+KdWMtExUvjVGJY9tUBVoNrfCqAq61aCUfFFPx&#10;xqk9aYSq5UXbpyI5yjUTY9HwDaEDgkLOwUurl7MG5+VAjFpjGLzbWUWq1VrPrMOOv8n43hZVjFc5&#10;LKzzdDnTx0hNBdP3eC8bXDuZyAvMiue45EwTjAjogtsJcyALt9s2KlCSiEtJZROvbMkJdPBoGv+H&#10;Yhz39Z8bVfFeqFdqkc/og6PV4oOs8KHxlhKFf3dODuSE5JQH34AxxCo6iXbaknKQKdgGTIC2kUpL&#10;6yQBL6VCzoOqy42UIuSidI0gG5O2IbTSOlWy+HMnjd9tsNZVUKSi5iwIhLV4FzAKb6aaZXNPcu+1&#10;rVNngMFZISiGmDEm7ZTtJQtnL6KPSjGGEvXzOkfSgyUE4cepWQNRHFGtQM4ZcODaCXlIpGLUziew&#10;uWjyRiHiIM8ON2lpJUs+dAjiS08qkjg6PBTBWB6fWwl4EToqyybqGhVyyvUd40plu5RIzvl6y2q9&#10;wAXPXtMymUzk97fjUiD6EaxmMKQiiWRWNCWljvRYT86FSSPtbTWPfdFS7YoxSOS30XjTvPPVb/uB&#10;tBmYTlqa4Jk2gTG3IViHCxNxdBVVGVT95xkFsGUnDPMaLBSmk92gnXNHLYF4eMi37t3lVv4Sb01W&#10;vDuDb3zwLr/24ft8fBxZGUObDWFS8dOGSXvM+f5t/ugvvMHe8V2OpydYY3nt8IjuwUMuHl3xfC8w&#10;n0c21rO5yDxyV3x8OVDaBu9g2jaU1UCpAesNn+GMoy1suzXJRkIybN4WdLSsWh5cwtpGjl93XHSW&#10;zlWu65bZh/s0d1rM5zfMryE98kzShJ+6E7iVDR/0Cx4+KOQ04fTWHR598ICpT9wqsCkTHj054L/7&#10;63+TmAvf//Y3+Jf/8v9g1qz5/M+ccPzSK/zkrU/IfcvpXst8EcG2vHi6ZciFW6eOuO2Zv2jpt5Zg&#10;LN3a0S8GSoHnpw3RTvC+cj4ttLPAkCrn+0fc2z/n/gdbllc9ZS505fICthGyz2xNot8OeGt46Z4h&#10;HhW2G9iuM9NDOGgyn30Uub8pfDRrma8s8b1IOS5cxUoaxNI7NT22dXxynZhOLNtjeHoAj9YGHwy3&#10;TmDWFkwzp7EtzVHHO487+lKIKXBi9tgPlmXcUGrFd6mq+tPgnQQuYFDOVbpurZEXrryoDNZJQpiz&#10;BmMUSqpSXxhjYrQBjTCoAXzTkFJms1mRUqQNgWkr6UZSZCDm/ajq2HGLX8ekHcw3B59URorXOtgx&#10;3UsDBWolgW7GMmc4hRKtq5qfrUrkIpYMqmHoJTAgZRlAGn3AYhHrlvdOJ2w5wmuV0AhjBLLLKZFr&#10;0X+XHJjj5wKkh7ZWhdB1uzFot5bFkGmtw7Ta5iQy5l1ISuPkWoypX6nIJmyNwWT5rqmVMF5DN6pM&#10;bzQApSqFWip+3Pw1+Um2FdG6eCOiu4Iku8V6k6cOorbdvZysqIZ3yIcP5BplttMt2Fq/C+soOVOQ&#10;a11y2fGElZtqv9ED64L4iksWFTzGEItYUoRKsIRmItc8JrzTRjUjoqwUo8SGAsaK+Eq4eREOGrVU&#10;iY7BSAob0lEswRMyIO2GVyTMI1gZYNCwEV2Y5FqboGIlTfYqWQRA1uNswFiYtJ8WCQovTmVXckHN&#10;O4Fhzgmcx3g50GLM2CoICao7MJ8WT2bt1rYVxygkBKqXwJFR56FRlWMgSsUoP1qxIVCLPIs5D5SU&#10;RPCEJevzLTSO3B9F1mwZGPtefq6RZ7VtWkyKdH1PzZr+lePOF+y8wUxbsEdaWeqIRZwcpsr19Nbq&#10;tQNrCpIQgGYRqG3PWJpWPeRmtJWVHaI3xCjPpxVEzbtArIakMHhop+x5j7ea7+0cUDQARWiVUm6C&#10;Y8Y+amcdQ5EaTIxQCZvVRsN10EATT6wJVwN9yWy3W+589c/w7tlH/P7vfYvp7BbfKx29z5wGw3yo&#10;xKvCpg1QAovFkjvLgbN2wTB/wQ9//DF+ds5pe0T7hZ+lrK/xq56hD1yvex6+ewm10k7X4CLNkefq&#10;6YZFP3DoLIuy5cJMmNiW597x4T58dq+yXRiG0wkXvaH+ODF/0tP1hv29zN0Kb27XXN6yxJ9OzJ8Y&#10;zKKlu5xyOdvijmBSPG8cV146+1V+/df/On/37/8tusUCkx5xcpRYb55wvXzIn/jqX+b64Zru+T/j&#10;1ufP+U//sz/GF994k3/R/XPe+uZ/5PISmmkgtJ7l1ZY+O6YJjvY87lbhMLSwnPHgwxdMDyztBF70&#10;kVAtbZ4xfzYwSx3NZxKFK/oPrrn4YIv1UA8aDu9OGK4tHE85mRRePHhBOMgcnFs2i8xqCTFWQuPx&#10;LhFWsPWWdxw82wzY3jA9kGG6pIwpkn6ZGs/x7TOaicXOL3gNj637PL9a4J1nNes5fzVR8pa0jXSb&#10;nt5V0syShkyqcOYaTK2shgG/2mwpOYmXOQRSKLt4O5QLlFNOyqODCsVKyVISj4bY1yycpmu0zFxK&#10;CyiZmBNdP9ANUcJFjCPGyHqMfzSOideGpeBxGgpg9CDJmnZVciVaaKqoXVt/o5o0qBDFO9pSNXaw&#10;6oti7HeWFX08JI0V1XE3ZLbDoDWNYl+pOUtCGKJMb5Wj2/YSa+m8qL0bJ6EdYmEJGCM9vV0WL7g1&#10;ebfJVww1qUVNocdqRI1bKnhlRn3wkgRmJa1KEOQKJNm+g9hISlXtVZXCiooIv+yoUB8hUMEKd39v&#10;gD4VIMnnqjcdw9YZIma38WNg2ngR81SBLAte7DlNI99ZhZzEn5zHenurmemgWoEsEKnWa47xjUYP&#10;OnHMSW57rfIdiK93bEMS9XbKmZISwVoaZ6ipkyxnLMvllv3pVFLJMNKM5IwEk2QRDjVBLHYW8dBW&#10;5xhKISexUklzFGyjDGQ1G2KU+sPgg0CzxlKzUYGkcN6TaUupkPpIt92KrcdZpk3L1ALW0cdIF+NO&#10;pZ90OPRAdQ6sdByPg0spglIZxEpm1MrjvbojjNqxiiZ5UcA6tTNqklgRhMIWQ68iNmMMdjzg5OER&#10;GNJZYsz0Q5IsdWQLds6rNk61E9bQOCtoVlEblkLRJQpK4owTDUhM2kEuHH3Meq8WSRBsm0DjLfuT&#10;VmKDdZMdESaqInGl7NCtqs97Udi6lMqml1CYMarU7Ggfdj7xqkO+Qe5Xr99n8MI3WSv3Vy1Z1PA6&#10;QGDHYbzsUvusl8z4ig6mWv7jbWU2UYSlKnxuLME2lGpww4aDScM3vvtD6pM5B/YE+/Ie7344Z1la&#10;wmyfg/UVy/WS1cJKYhaWf/+1t/i9tGW5Gei3iVuH5/zRN3+Zg+MZe/EpdeJYV8dQG8zQYFYLbIw4&#10;oPukZ/1iA7WycfDb6Zr5wSH3Dg64ODzk7TP46WoIFr788y9z8f1nmE/WsLHshRntUeVwucb4Qrib&#10;KDbQXTe4fsZ83uFf6UnTytnZHVYPr3kxf8xR6/iv/8rfoO/X/O//7O8QN/fxceD33//n3A6GxQfv&#10;M208+/vnvHzr53jp9qu8+Su/zLtv/4Drfsv11bVSbRNM49imytHeAYevZe597oCwmfA7ixVp6Jiv&#10;C/deucfezPPeO0+x+5HuqKfEQnu/g6WIKE0J3Hp5yht/5BXq9pC1mfHw7R+TH2WSh+46UZdAstTk&#10;iLYy7PU8mxge7cFwlLED0HmaM8gW7ux7XlxWYieVpP48sl0XzqtlNpnxeNvQTm6TwxxzmFitK5u+&#10;ULteNCWNITlDaSJbv6XpPMdpn/OTGf8/rPzlPgIfoDsAAAAASUVORK5CYIJQSwMEFAAAAAgAh07i&#10;QLZ11uCqgwAAKoQAABUAAABkcnMvbWVkaWEvaW1hZ2UzLmpwZWec/XVQY80XBYoGn0EHHdzd3Z3B&#10;bXCHwSW4u8PgrsFdA4MEh8Hd3Qd3d/8uv3tv3Vv1/nrvnVQqlaSTOqu6T+/ea69e57/l/7YA3+Sk&#10;ZKUAUFBQgPXPB+C/NYAE4As8PAI83BcEBISvX78gImOhICMhIeNhYKJhEeGTEBPhExKSUjLTkJIz&#10;UhAS0vLQMbKycXJyktDwCfGyCzJzcLL/70+gvn79ioyEjIuCgstORkjG/v/z8V83AP0LFD/ULAwU&#10;OQAaHQoGHeq/fgAJAAAF93m2/zvh//uAgoaBhYNH+PIVEemzAeQbABoKBgYaFgYODhb2s7Xf5/cA&#10;WHQ4DDI2MXhMFWMEcics9qDEgi8U4nU92KozV5QcJs7BXxFxvuPi4VNR09DS0XNycfPw8vFL/JCU&#10;kpaRlVNT19DU0tbRNTUzt7C0srZxcXVz9/D08g4JDQv/HREZlZSckpqWnpEJKiwqLiktK6+orG9o&#10;hDQ1t7S29fb1DwwODY+Mzs7NLywuLa+sbu/s7u0fHB4dn1zf3N7dPzw+Pb/8DxcUAOb/gvX/IPv/&#10;wIX+iQsaFhYGFuF/uKCgPT6fMOiwcGRs8BhiKgjGTpjk7EFfsMQTC+p6vlJwqF5hmzjPIOJQcm5T&#10;Xf8P2v+J7P87YMH/fyH7f4D9v7hWAcgwUJ+dB4MOEAEUYfchGMwJa2/5DpGnq8RpBwvG1Z745Fp9&#10;KeV0lFLfxT1fnrOEy7cbYggxMsx/L/mQDj5IFfAdA2nMMnV8GSWwLba74JiwsXEpS5tpNPU0tyXm&#10;IbmN2rU9YNOnrA/elEfpW2y2/Ps92ascFRe6tYY+Q9j3h7kd9seDG6Nc2FeaxcHQ8bkvwTjW3Hto&#10;EhoQOGLn8U7qn+8Cj+82uBauLTow38QIF8O2ZVG3w2OyX+kEF0fZ+zRiNKdqj4zppNHlVM/n7tmb&#10;5oIT5/E70i72Q6PK89GyHRF4PyCEqv6PZn/ZE7SOLw26Nrhnj5xe4ZMcKhDZxGUuEPMGq3W5kSOg&#10;BNJhsI1wd/LwVnuCSOMk+RMOwxI5y0YEusLGYN93i1wF/b6Ur66xNQSKafbc3Zd+xVUwU9Vy+nAz&#10;ZsY280RjS27nOx1kAOlfZyWdmpYKJgeHHDvnbjRCCPTRIIwo2anDXKzYS3gu+rspdg6s0DmiWGdq&#10;pKJ8ZVCihGqB+bBlJjGqOwkArJYS6BwZ2AHckgEBrHBqOif5KDYZOOh0LNUoUSwoOTgmhkDVGXkZ&#10;6CB5+ShRKv60GFVcRDrREqxAOTqrfOh0CBUTgIoJSxUfkbYkHxarUUUUjjZfRQY6ijYfDjpKZTYK&#10;QFuYlvA1ymJdPSX0J1tGYV4U3ToyFIayMfu27/CkcxFBmDm2Zbw1Dd7xsW6ka4WTgL0mJjPvY2Vy&#10;73QXQamiEnqXJZ7b0pWAk6aTknA4eYGBiaPyxfgvu0cwEueafaraqMVfy+HlYst10LwGABkZyuCP&#10;XjaEqhATu9BMcw56l1fg6wfkB2LWFPm/sa9B/zYLG/mqe2Oe7RWBnKFb2czczS3/AcgznaBQ2bLr&#10;tuyGsA25VoX1Xz4g/gfn1HE0BKnzv7Q4t7Y1BTuVImTVS+eO1G8mRW1DThezTVfuBEM0z3epp+Up&#10;QsgbWBHaclNVUpthkthWm8q0cv4yIdvM/tTyE0VEvE2enwssGbCfmcz6wfDlVTpDmswRRTmKlc5q&#10;mcBWRQ4OoBokIx6kBB1I11dCivyTzkkO7jtRoIoc7QBDYOOJnQBWIJt81Gc7hsCUAkWA2rE+LHRa&#10;lDu9qB3tZ999tjFJQaST/HyJUZ0R7fvsNjpASqNJzE8oSaxGQMrnZ9Mq8pKkGGlRtIDCKFooSSbS&#10;knzoKDprgIok1hdd2sKE/oHPbnPkg6XSZgXsNvEvTvQ7fpmW7TENI93Nk9A+gr/OHQRPCLLTlyvs&#10;UiafSjHHHGqyh6eduW9XinOW4MXJgItkscHdxj2HNKdKVkU3G7pcmvpwxrk+89+Ed0yE5JJQdFsd&#10;NnqdeeJ0fOYr5LhaRcDRNsxROW3+JchqgWUi4/1BPXzHothHNAWHAkZibD1DJZIAk4n2vzZ/4KAc&#10;rWbaI7lTExI2WLPXslMACbS5ivXinXFipRFN63guQXEBhAFhbGKemu6T2JGHcQy0PZJNbVn8cSry&#10;dWaodE4DmsAxoIC5T8VuhKmIAJS21ibvHFOknuMj2gkvya6aGrocqGMvMgw/lSg/Lg/LpONid2AV&#10;/HrWhGQbuvWN723CuzSneIMlDOxgruIoPFlzHp9xFcDx4WRop3+JJgsmijsydzNrns+Hk4GjxNDb&#10;CP6V6sxfc/H7+SMV5XzqwR/5j9JMrkJi6T6JmoH6LSGX5HhpnPXW6cBKfz0cL2IVsHxlo5xVn8Iy&#10;f1IkR9cag2qDopJ2L41US67qK0NZQUhocoP4ToxJXa2vTpFOMMp05tCV5NTpbN1QLLMDs2lcn/Kz&#10;QW94wv3IXY1NywnnYyJEkEgOdJOTJkSLdRqWNLDAcr45k+HYb05wff7hVbKWgtpiJoSnJPYmicXW&#10;CHzDwNZn0jXC+IboWHw8QIu94JL9k24etbGloqUb0RELSmlAsVv0czL48Fb9gPWzsYc2+ZwR5qDY&#10;JJlosWqgVeSj9FVbzkg/B+CgAL7IlC4zjJO8Qu4OkhmL4Ex/UUcMlj8k0m2XCGOliWlplaS+l8fy&#10;+lhnspGinRmrTIg8dl110T2zaqBC9/mApll/23cT6s3Hn6tQiv/6vqIkokxrO3U0h27uKTU4ik3S&#10;zoW1MB3rJ4B24HOsZmSUFEYB6KwKAxE/3yFJYv2EkpfECsf6HOaEEZ9nUwZlGB6KFmqhAdilwXuo&#10;KG0P2//yTbDAC/ctVpQdjZBEt6Z4yN8cb4t2akvRealofH7x6LRAK5VXKLN0DP2HY2CV2xBuuVnM&#10;AEfBoXV3oV4vWsr3/aGxt2OeTKKMe3unY5A6X3VrWMTeUspPesj9e03Ot6QT81hlcZ+FPwxIg+gU&#10;R9LeIa8DA9a69t+cpTgLy7hwLIw8L2ag9OQ9Mu7GfAvrApog7/rPmicmEXE/GGJQO72XVLb9CPr+&#10;A1zFyQZUTEAbNNagUx4iVgyN/UvWchB02N7g3vTxZDJJEwdjEPiHOiLc1CaAQTs28omGm9Izsz3T&#10;wX/VcuuumIu8N93OYn53HRySmsXcH8dPNtm+IZTp/JNhLmb+lhyz5VuX/uY1YLH5dKvVnjqQChIv&#10;yWkm9r8CfARq6kTrLNCwT7lxxhwy7Ucdpv6AJLeCswyiVydKQk5+Iokwry4Y//Tta7wYGpc5XeK6&#10;EMbz8Yn/ot2fRMGTUFQL38GOhijTmqbRe/+PwzkAcWMuT3cOi4j/mDoG/TX7XCRdQv9+n77JKW5g&#10;TiUuNkfoP0A4PpcKU13MRayu5G5sfzb6k4v+fedghUXQ4u54vJU7Zkz2d4bH35QAgT3N87L+Y6Y6&#10;h8qVETxCNob4w553ulzyRV+uKqt0zJVNaVP+cgT0W1I8MqdsYtkjYPqmS8MMkeAo2/RtHtZppBN4&#10;xMEYCzHK/flE2HLINyrCM0CzCwIBHeh0VAyarHsOCXUFfmiEYbEwfags/FZ93mnPisf1SgO5geAc&#10;/vQmhoXx2NO3O8u+5G6cdlWm8pbPWaDbKN3Sr3pqLm5Sgw6c9hIqyGBSUDnyyqHBx03WzKW19nHk&#10;svOB0mJDumVEH0W0btqPFOe9I1MwQUPl2AI6Nh4qmGTJ9myNvvkfXNkWW3kcLYoGR/HW16lRNvgY&#10;58+9Bc9LOR1xudlaGYa6hto2dWLWjjOUjwTORQJY3wTuRXRbjXdfO4VnBRheLUOpAR6wZq6D0k+a&#10;x0sdTFVrQy5OtHEn1LcIw1I7qKJwYodxO38e4lAfrEGUxdX3Ui7URca84ds454jBlBF29i5x/MTh&#10;pcEnm+6rSYG7lSKj/xLBY/I5DEaBXGF7mAlbzz7dbgTarqf//gOA1e+JUGki2ku1GbhxCd/q9n7F&#10;SfPVnAk7RBU+W15SpHUZiDdVSYk1xhUhzKYgjvkYyPVa/8C4DOZhaHJqAUA/Et7bZ/vZnPFw4G3S&#10;2e6JFrNkkkzGzuXZQ86mp1gb3MufjTJ3d9hHGw3jjiBRbBqXbgRM7J6Ff1uj1saH0RiMxWAKhCpL&#10;piLuImDgWq1XlLh72ZKcAr/eI1AsQTwE3ZAM2RX2w3GqH8RPjay4yewKOWQP6H7xV4Yk+WdrxjgP&#10;sG5gFtF9bGOP/4083wvajZSsprmMwWGa5BMa4hXZ1WZywlFoOqequhS0hP3mTUjS9295kW2gmQFS&#10;MH/lkJ52WLS7mo7dI7GDorlkE13S8tx1VpXXx/fxV1+zmpglgDErR6hhpZDPqAIBF7xIjabp0kEl&#10;f+SGO3wsB+fYbMjbcfNWLhljl3zb8K3vtvvDDX/lqUxX9D+ADTkNIgxlNCTalYTJZYo1xnXfYmbs&#10;YGFN5tyeC0lAVHFgXMW05hC6rqbDoVA3qYpjfDOxQgRsJnF1XubGw2P/WmwueBsGmyRcWqP7pCY5&#10;B17VMk8Ss72pzei7xAx6dq/xMq0c257e5MVne8oZ5RH5RpOKpH38hDvspfdGn9h+HQduCU+ChVJC&#10;dz90ZxXymccPbIK0S+D0N6vHBMr8VBqYMvJdkvS5hu45SKzOd4eX2Vcg410F7Dkd60PYsPU7j4l+&#10;FigxbMRvmkpuoSjtWBO/3OEw11Wsa18Ieb+oe7QxlUYHCDo2cPwwVag7TejP9pPkvx3EL1mVKYfr&#10;UHj9cIdBWOs0467ycHKUN8RJHF43icHwLwMbq3bSblxMFMhVyb0SVxWsoUhvb0z8sWtGnLz+td1D&#10;uGeauyChFK3evGA2J3Yr7pUl79RC1vNiuXZTI6Aw78aEYf63Oc4+S1cHVR31GQHiTf17JxppLKPm&#10;YgbDsVpw3iG12W2qbPd5KZF+rkwtN9nqXH2X1nlE35ZnWuGA3LdVfavIKUTT0Wu3RHPRl4Vq4dZg&#10;je8rwyVq7Enfi7eZJqdu7EPSCNEZ8xU2LC/sLikx2z1MzDvDaq8liHbJiGOsf5/HXt1o+KhO/ufa&#10;hphrpUkCUR+ZbM9/gNMPbC4/FPrpytb8C083OrmsxtTQY3lJ7IrPxZlJAhzTZ/iSxC3CAqjOSNEB&#10;VGdVp6GiPlfVqD9/ZTspQWd9g4KfZpVyFphvqblGyS+nd+afq1NCyqWDW+X4UTbm158UG/SsUWUd&#10;4LWX1/mHS5KTAN+CCBeabpjQqPeMLZXufpeLgAH/rye4FnhcMBiW76UzqEWINthyOhGgtrg0vIal&#10;Yr+OhQy6yySNcmNgtCbPHedQV+tb/DZpAYkT8NL+1cTOdlfLQSKPTtuspGkQl00lx+ae4sZL68vi&#10;5SuWU2L8sYSk+yD8vanxP4ARffrZN7Ml2QrFUit3Ept5mjQ3i+UCr5EXLQ6XazjyZ84NYUqiXLXk&#10;Z63x0bS8jsSzQef03tgnzojmeOqeku7X2Ss4A/fgAQ63ALg/MBdDgcDxyzcDsOHheIe58sXQTfxs&#10;HWV7muZ43LhyRXEO7xvtX3M6+ynTyDNK7QuKVHNxKaJJF4OcpTfyBE/dzY+3jPBt9ESsw89E6cAQ&#10;tlFRXiqSeu9rlkMTgAtyrfmzC+7qYSrddRbjeyvABJJcP50hSacNqVg+/p4Q6TphsflMUsxOkuEP&#10;35IjLR8M7zj8cHk+CtruWuBkrg4NWQ7RZTt9CSGNPWCnPRvifTul4YVcUpjD58bM1ddh6mNZRDu4&#10;39e0DSk2akDzgkzXYABLX7EnBlpef8Uk5sJ7ctk74AMxSoep5d0G2RB370+1acuqmM/uhhkNOQnG&#10;uSu9XRHuq/4c4wzuq3rJjsA28EB3iN3rVZTqWKbprLOKCJgR4j8gWRXnekIQMsD1P7p+mfjs4oK3&#10;h9vwFIUPJao8lYeRo70cyM83KVLDZR5qBVsiGw1kBFWGMC7YoaWkpLlqdwUsrhEiFJrwoxnRC39k&#10;oUeVr2V/eBX1vZBLuP/WaEt6QVWvcmwhDZn0rKF/ehGQjQax+cRF4UI6hVhY7hzqMmXZDHVzqruJ&#10;ixFnG7O0/6gQlVYQF1nlJ8MdjQwK2fSfW37/vTgqUAaRwQbhmUH/7NiDhsLbusc+XFo9c+mcqL5V&#10;2NrXKKAmSz5fynPRmQV/LX2kd5sVIDIaRPeLXf4xY1C1f76bwOsoCnv4Z0vru9OOkOrREGJYMKnH&#10;t980MPk0cyKTrUPtzUGZTHuJ5o7wBwmm/wGWQDPNnY1xo54lzQmb2KhUF8r+AjEq/FiXU6PGdHwC&#10;DUWLTMz3598qGp9XhtLpbBMChBnSAqBs5LZ//Bl+GtYQTNxsPvNVIerKGFYFAovxnhPO+C5EL1dr&#10;uxebk8WcuMv2lfeqpJZXxfbgKMpO+JcE6bX6NqRlTiwOaQUoQgKQ14t42cnrkf/Q5JV8s1LkJOt4&#10;I8SMCRquBosfnLMc6tC4Ox4yEoRM6VY8ZNbFc/0H4H8k3UjmV7evse8r1pfbJs/sgfW4q3I5wm9E&#10;RObB4Efv0RJ6WWJvbqZ7NHcUigVa44PX0+vEH9l9z6B3srIT9QvlgZU8Y7S5kgi8IyKHJd48vztk&#10;7BqhgKXdlVesyaPJl3TE70OdwBPvjfTQN7ZifQNr9yV2Q47YfnPHlteN14UxYPxXz8V5phSkYmAB&#10;ku4IOoHZL37LLj8U4/O9Ej/5PdXYzO7NpylN9g4TZYZDC3pZSsyl47tq987OVtPXlWVvulURuXbh&#10;1tINPa9LW5FGmLMk0jLkgA4043ONPB1X1aKRQB+ovDmu6jKmNSq1uBG0ulnmWigG+xZNvKm/3pl3&#10;rcbOzPa7YWLH2Vpi2/JPF9VEuZo5fTfQuw5lwm+L3yOYUDY7GR0pEAS/TXS/YA5IyqwSTsTlrD+r&#10;fH+TI3+dvP1z9zmrLtbEuji4uDVtTogqZ7nwkNeBG3/dcDorVJBnfxOb9GPwkJs7A9eqvVOwW8Lh&#10;mlK8McRxzYJkTtPwbpqmflztN+VVLZ/gfEevbugwovY8nO14OOy7EasYgc9yvZoiDKMM/Q/wlXjj&#10;dNoXta6xrfyG1C2chRVuK2SKvPUvyuSMZ6qlj4U1SOHmi9pUBdgJcx8UrZd9Z+rJ3YYHcoi+d0Bb&#10;x2Xe/PFzmTSm4D8AWh/2mvZTvMRSEZJLE57M4AV38vGLJk2MaQRQi74ucsdZXpL+3EyoW+g0xo9O&#10;U/zF7By5L9mBBfY/QKwLb6/DhsVDtsaqEPxuH4t9pAuQofoXnV3objyjP8mA6kn67BF+3oo9j7JD&#10;I/tYfFaeke4O5z9CmxfkMZRhOtztokR5ivi+RINRz3ipa30qS6t80A+6dEdRXoqQub9KKPxuVdtG&#10;nEQxJ6plBro2+2vADPvdWzLfuK0rSeUoCFeMJsgvIYbMNcw0da71J2AqYLJSa/WXE2onNk/rTUYb&#10;fawW9p+WIiwVAw++4Ch9lSiA3CdJQQsYwPrMEwEmMSqSAKzPp3Na+w/6Ss8h6GqT8pW1Z2DYeuue&#10;t0/UNGB3sx3zqz01LXTOBDMtOvIRsrSgKYLwwk+OxgezuGrtd77PXtZ4Jmdnnl1Wm0f9WNCViNXc&#10;ZOu1tY33X2Bnptpi9wNGpvd7F7+M1IFWwOBH1tdinCElYKvKsxaa105WVY728Y12RJHWL4OXbBLv&#10;naHmMWCj6zb2vg85UpVGxyzVPzZMBPri5LRD3LcqlA4W9p5O5iIavK9Lz5rjPCqFmZRwhbJIrAjl&#10;CCWmm08XHnC21QVNhv2xg132YM6NlXNxtSPTdR391cOJ0KATPmzFFGJJps1aD9/XGhqPB5ootzML&#10;rthACufwGkviIQWzl5zLUAj3nCu2K0GG3LqflAjYlQST6O+24ZP5Ohy17Ne3MGdhQtU2lI5q6Qk6&#10;3Deg8o4FmOkhtnAFaw276z0ftThopCYqoUONNRRM7TWniC64H8tzTuk3AHOqgUSYKKXcaTwcuyYE&#10;TcS78YRORTh+xhpAqKkZWwoB782u+y2zow0Tyd7d1YTPNwagbK/KmPDHP1alpavnMrjY6KQ6a8Q/&#10;tp742bChpyZFRic3yBy7W0VXInD3bHSvBEHEJoVTp7nLH92hV3ua6uszoeM8hRgmi9N4DamT/K7R&#10;g785C1xr3XXam/2N3ZE0dE9jOj0F3Z4YH15Tm1JulukJnOBcMo3JM2J86VikasjdCEAEm+5kflHz&#10;jjN2uSEaiN+xQTHq58FpmesXN05AzuJBKWvyLytRtEgwGKSQt/It5kveo+3OUz6Mt9l/MNw/+WHA&#10;tR7+udZIEmKWd7IPrDLjGxlGSPoqePehMbhuc2uwwSG31nxPARPf2+grafNwZJomfi0V4H60/SwU&#10;/7Tb7A0peqK7R3JtafvMLZyfAxvohl9ghnhrTmxi8X0fWeQNst8nbjfETZaD2cgcoQEu96e6TU6b&#10;z+TqzcmjsdDp5pTE0kpCKDY2L/CpsLVE1X1T69/H9LeIzxOU/JwM3NMr11ZWwKkjt7/T6ww5SdmG&#10;CrZyhWItIwao4OidWrLv2vjGNOpzNVIEp9eTXyeG2XLfAmLtpohSEkegM2rsWYOV2QDI/LunqwUL&#10;tXt6Tg4OthfmBMVmtqkqyy/uFY3tT25fiuMEPJMkAWQukHqEv4beWtiyikOretfsKSBeNFw9CKRX&#10;3PXpfMEZfVeQ/b6nRg/7og0S8u/J+0m/WOkULbMuyv00mG/Cc6U+S+SEkuhZzbAUBvu8Yq2Sv1we&#10;RO2OYmV13fwAqTU+QMQZ1HKLYcbNdhm6HXD11gq7d/vbnHwWo6KPMSoBEIExWJ9oJ2gpjhvbERR3&#10;ADy5q7KbtGaKsKLd1XyXivMbnh5W79+0l7Z1MSzbZUDn6YuG+yUx4C1ruGUnBAybY4IecMWyo/6O&#10;e/xGXb9/KK8y6Fu+h+wEmYQJHvjz9ZNcqAIWS/UdIsucIGCHQam3RSPkvJ82/SFYuc3tZCgYSsXb&#10;aFIutZvNz+5H9rnOdgE1VPoV66wZ6WIeNKMS5PRhY5/x1bmT0CHTv9Dkbd9pTP5QkrRUcVGt+/lo&#10;sz7csAhOw7TzgJKmoco6gH151QzlxpmdwPozTvlzRT97N3e5hozLAmEs50e5gIhR92JuViaePWOp&#10;Z1QLcozn2+mUpwceTd0x/YmKde7cVsZb+7s901rzKrffy5LQVj0zZI7P3oRMejrvA+LaBW+yOrGu&#10;AH/MpEez2BIQviTsXuvXDSfHDfVYU63Awts1hEOsGZrubISh74V/vmXiTGO8RAO24Fxkl8LRVAu5&#10;40rf3W9ruM4tNpdV5aOxiEkQNT7zxg8RvRr4DxChsh82S5uw1ZBbtqyF3z3p0uhh6bBEhmg9Zmal&#10;n8FMLOBZgtl7iEyJt3IJMnDpSz5aGk1rpi+VWZRU3v4lbTPvADdSUowhtJLSURlT2QITs7gUV520&#10;4Lq/xiYDXRnfAS9Ngb18BamgwbtIvT9zFJTEr1ctfXSfa03e9jM1ghjEO1D1W/cOitk6eyJAPID8&#10;6/1JEcTwxmmx7fgGXGRZvQ8e0fZM+ybdgcUIe7vC71ZDXOf7vFaDiNV6SwU7Fp7hh2erhgWfCdBZ&#10;rswnh/gZL3A/6Tzaks8U6DNmfBYYqGlLBrCgRvQiSZ0InAN3hTP3NNbVufsVvyT8B8CFfXeaUEIg&#10;vl8OFjfJifpJ16327TMw2IPpZd/k/11ViJYBvkzZpH0NjkvN2kEpUhj7RbRl2SmituQ6QcRjuDFE&#10;4C7qwfYCZeizQxIhskq72KS5HMpKLit8/SaghcqALitZOtkhhFifZK3zZeibAnYz7YZ+3Zy5h5Tn&#10;fwAPWiYCmONTZb1zcasIxR52jka0z4kITL5i0OFvFpbK/R0hV5S3Nqf8uXrmQswZrKNRHaXwPU8f&#10;NDe/GyXxRUu8AiOYZxdU4GT/K1HjX1JBnI+PZlhOClo5p1iQKNatjnNaMXDFBkdz9Qd3NBsawcVx&#10;nsuE4o7sbpe8tuY+j2TO2iRbAr0VeDc0MCpI+g+YBH35OBrZhanUMolvJYLSPOhn2dXe7mqpBp8W&#10;0yN+1PptT/Go9g4w4PVZE3+EKX+FUeasj/xHMiV+ecIUXcpQSyhBHJrYqVoHz7cCHSr1f/jDRe4e&#10;MHfDhX41qLI5penOzG9076BvXws0trg9oIHs/wH6tDiKRqNmzgnitkTfGHgkMBtnG3nECJmNKChv&#10;EJwuddviaiusF4+RR2DPORHPX6vt1gva4k115g+SfpQRxZnbRY/ONFbmhO/2VLHKLG4LNsTxOM0T&#10;h1pUTHW53eok8w5OOwU9LcbgeHAMIQ5h/mjgxpAV1nh7cSveSMsHEdn5uHSRQARz1WT/4h3WoAaQ&#10;GSDbPn7HyLDbY4w+tCVMUnZwylanK/VyJ9Z4e7ieOjSv52GvESBxiQud7zLI/oF7n9ewHsj95wie&#10;Y1hwifLwq4jHBxTzoDCkCkXlBw86ltUSDMzBxj+RWMseL6bCVFVdbgIlr92WKjAx6BGNYcLFTbC4&#10;aatAvdn3vkzSATbUJaII7315L+D+1QISz2g8mhbYRAJ3UIIFdKHgDFrOtt34D+Dno9m7OeLhYokY&#10;TEPKMba2tn/Ev1NPMc9sy0WHrZ9dt141bD5kVOY9yTOgK9tf5u90C80uBC+cyl4yrkxd5pv+qGu3&#10;92oe7EbComAq0ncpu90px9JY32F3YP8sJU2c8Q4M9Tm+mCmxdsxP6znRm230ZbY3UtGL8P/Y4rck&#10;7nABHVSFRJUx2xc6GSj/BJZopQGjDWbQ92UoeXmFU/uboijhpbvMksfJErOvMkVq5Y7dmGT07Os8&#10;dMxuelDooXEPC2oCNBuBSFb7SVv0cmtR/ETlMnshRyiOW8/bTbGZPTdnrvy2+PZpyUNUR63MY3s7&#10;mjTHgUClDwNhXJTV1WW5Iy36GcC4LMnAFNjLRJ+ppK81EfdCWE/Kw57ir3AnQ8ccuhsK1oBgON2+&#10;o3qG/PUJYG+xPvRYI1ZW9sRVLflkIlZ1Kw8aKUJemt9gd8/2l90kx/GEhfXS0neoj9mEdXvFvx2R&#10;zlIiHS2ctU5lA9tjYHwD++6Jw0jE+uFPclwgZfcazIT5I7EAo3QsbFI6mb5LSghq6tiw0ZL4UFli&#10;0mLG1Wcsnn2Vj7FELZvBqy7XDxXXH1JMxn2z3ZQgpZFeUJHUu7N5IdkJcZT4u6FKUGvQMnW8WTJv&#10;p7vKWyaNgvW7zFH0oLkdJ0yvp10+Z/4QzusN6NH3UHjZt91e2WZSF01vtRSuFEj2Diy5UpNmjjmp&#10;/rLed6q4MWclPCtoIkEwRWnPnUKJaaAVei5x/EggQ0YF668xZWDtweLhahKb6YE+h3v4L+q4g8zL&#10;rsh6KfEEeYwh9WaRrSN5qow451hZ+0TXPfFYGHahsGlppkYW+erz2qQHbxMxCzEoAEs1dC5Ixu0z&#10;V5Wk/ER6W6CqxuALHx8ejbpCfRNHSEZbd6/vK+uf/up0tIQRH45K1OGZAqDhERxKMBV5VgfpqvTG&#10;zz4YV8fe2+2cvlrqJOOapqqyTbvXlPV5SxwbYtdZy3AY0KY+HR/rvDwku/mYmz0yVlOQ7Vj4wg/v&#10;YUCdG+gkkojOYuvIS9ujB5JuxfENOIRUIGaUtzywDtJJINE2EKj/tCvifa2vqPDVwk0T0NwIHBTM&#10;Kx/gUN8ZzpM2OqBXRocRjnYgR86jwjVdXiqI0qqiep/7DX8uh/IfgK3G5Ou2HqBaRpYoQE1nwXtW&#10;WaTnWhhtzLkv71HsAyJPuPhs+drG18DE8OezUmTSCRP6WZse+A4o/CxwB2KkxTb+moaSonOSQmEI&#10;/F/QgckOJqEnTWXFOlMNMojILXKfC54LLIOSrYtdGxJ81cp++tu/9PB9SHmuhLWcIHNoc+quVgpk&#10;ZWdsXZZoGivNOATQSvQc0pm9NzCTN4ulxgTyPkvk6d5eL2Rb6wgpnaFw0TcDJVJak6zLrJmJckbG&#10;cPioG+VHHjxnF+ds6oPHtVpM/x1H1UzuP9JTGpZVvI3k1zm9rmR2lXagusc7pCzN7qYNSqZ5nYdK&#10;emmmmO3LfDTuuiEkadrJylj90NPAu4KaMkyNEQzkxaMp4TMI7I5PvKter20noXRwkTpujKyBrWW6&#10;qxadXE5BDoo7yCNazE4XtlkxlBn32iA12mMQ8AUPi0110mTy/+kNUpuM2j+z466zUVG3xjBDlTcg&#10;zJutbo5cdV9/sWniCDSbhDpdAGaxOPoh+KfgMdctprc8orgLtDOZDA1bU80WsHtpmw33wUwTM3AY&#10;LTJSN5vZ0ZG30WLL/BKvFRuEc4Hf2SvQv1ondAJVUHTERuIelnGN4dOzr4eC3D8zpDjRGZZxMX3s&#10;ivTJNMKLdXRHHmKnY/WHoVbfev3Di0fwq53wzZKS7Kq2YGSOh5QXaZ7KGhhIR1sFW52ZU6Y35Oe2&#10;L0uTBs/e96cmRO2P83RNVjke045id2KjZannTiM+EorwDA6B3T9rW/skcqnPul9vYyPeAf21JPmg&#10;iYCIF6pKymeK/x8AU58L+DdOgILOoWDExkluujhpXfoARyCNZ6Mlge9hBOGmuln2oOX97Pc5reAf&#10;tmVkgPKxrhZ6Z14ETZJGEOb4844USiPxlmXiZnYTjzN4fEZcscUXj0JV+3bJwejYQKVijKBBiwqY&#10;qZkwHqSeFjuyHuW5NmS0r3Vg0eSZ6x6nLjgCeYnxmwVqGqGOpvM0+9urYsPhyzjHhyHgEfFSRBW4&#10;layPuFgTzooRgaeZ6wcDK+NchuDLVnud139Troi7hm2uFKSqKJ33SClYzv0reDvJhySumxvUV2+x&#10;5MMeXvVUaCm6dqRiSKfhZtdm4d+I8m401folUUKaWuL2GsvYnlUr9KG9D4l/ly2Bga5toA3KGvIh&#10;oHAOsopuvQLu74xcwCP29Go1vgtvCyO0FBunqQMjx60/oT92+FKFaZcRmQGz2heoLRJ9jXarWi6+&#10;vdxTh2SeK3gYWEsAMiH6k5P+vambxR17tuw9wbPDJu/mWeMvEwoSibPNe5Foiw1rU2usmGeD/chd&#10;wbi/PwPoJ7tm3b7Yy+kUjeFBS64s+3iDQlTkR0qigLuQEhJyy30KGprb8lhaPsnSRipJ+0gcAIj/&#10;OdEWiZRdRkou/kbRRsczZ/XfWS07aSx3hZAMwi0hfiGxjusz066UyYkL7dY3tqC7clJIrF2xRnNQ&#10;6Q/YQ6qG9ZAfRXgDFbFVOSodcxfSOS6mBEPCsDHK45sZLyaFwbeyrUm8NaXtERSYbauiMncD+BqN&#10;P1cpl5woj5PyLyd7PY+EvCqFKWcFS5vSZtEJKb8hls4leI1c+EMmkOiz85w6ESwrVtZG7bmlTXfU&#10;uKe51/7Vjm54H9aKqXfIwoLCsxNlHajSCr5Zm95ksY3Dc8Q78g0447vNpd3UoGUUvS5UOFWdNfLb&#10;gmIc15IPJBnX/rr2xeaXU1qKKDHYuFmeYykdiwum81G2tnRAnss8EuPXaaDbXnlposXRe0SSKY1L&#10;TPQDpdbz9vWxqwYwGwhKfhIEVspS3IB1uDzxEWIl1wdF1S96Y0zLvO8vwBV9l/bs8u2Z92T25oih&#10;W8ICD2ARVEij1OrBs+D2QbDL7a/Y5617QrApkeTMQn5DJO63no1oYhFC/xS9f5tyvg3Of0hHoHm7&#10;B/1Ts7OlUrJaWwM4mx+05C1teij5EOwRTnW83XObKmgeQpsizh/l5dPVcpe3FnS2I8omPDirvWyb&#10;vt+caoSqFMBher6QnKqNgxpM94RAhwP8LJF3lLMFnehTqN31MsjGEUNQbe6V5HaWUmKM1XMUAL4T&#10;5QZUtF194d+1etbuNzpG1lfrPRQXVEvIZUF9AfdVxXMOdj+KrV6Glh93cZpDXB3O56MOf1PxWDTS&#10;F1NxuU5E1+KvcOfwG8KHq+uHUqRR5KJJPAKllvQ/lq+KlfczMo17D5/+ABMW8sP9+vRm9ptP4C7y&#10;Xod7evDonu6wZ6xjrQTRuUrTAxz83GxjZp6NAtZopbx9TDebKiKzdVMMLguyaaXW6zUXD3W211ou&#10;BEk49XqSBLqkAlaw3lwMvYx31sDCakQbBTF1UMvMEr/CRi5znf6VuMruTLD/U+bR0spUyA2hdJkD&#10;aFWk72wr5VEponGQ/M6Rve0+cpKizyktgztoh0/FGNX9JTfV6PUr5krJJZfB5FYpd7gWBL/4Wl1G&#10;ulSFrEjXLplr+2fhVy2VSe6nlGPpWIoBmHHxKfESoy9iHGVbBwkONyHcfjclSTkEm/PfbVcXp3YM&#10;Fm727sRoyHIxmAeOZ+3fqRsq0jwMBPdaAMMQWVG9Q47jIKMNggzp5KBWw1H3zuiMIiyE2FR9/nPj&#10;VL6tKI/R7m9ixPlLCkBxPU75aHGTKPdV+s5in4i+AV7E21cjInn309enIpF18x6u5dVTdx50Oo5C&#10;NhjSK477wjRz8epWk4931MoM+vmFVU5AWZCKmIsDHzle4tQrI4rytEU7X/JKdg2zQK7H9Q/Dd9B0&#10;BfmQE0r8pc8SaIhMLGx3XavYV2LpbkJC3o5/9WjEDau7ntEujiNX0dFb4++qPKrXeczSpAX/4qPO&#10;HS7DYNQBHiGGPn/5iMUhV5Hd9nFpjz56nLOTXhpI+zcQAEWkqPygdth/rQ9r/joK7/KshcBw4tr6&#10;wLHWV7cCy8MU2EeafFehpjS7ZlPzH4D1NtgTG1zey4VXyC7BchEOhav/4bpfrxBMqhK3P1I2gnVH&#10;pQipSLUuXiNIfXb+nQiCUIfAyKbSw1l7IbN2D2bs7huGXE+QwYhwTvwHgOr+EAeLuZNNPHLM9T08&#10;P2fFl/C9idj7nzraXCN6j5CRXII0rGQHH/8DdE1YjxH3t8re8wlZ9p2b2tsz7THm33DMtgaDO/ZI&#10;vO+ALZs6Tc+2dgCq+JxgRaelb5JEuxlPEklfbcOJQ26rza3a07+vg63NLtaKttMPNrJdD+O951vS&#10;dh6sWbilEgPZbk2d7h/5Kh3Xx6mQbAtEnxuYURWVmUY3wi1UOsxomQIRbidclM7X7QxATemsHWl1&#10;zZnI/W+j7D5OT5bPs7Ll60dXqbKh3XKoMts9k1J+/Iu/Fj7GGJUJVWTaAXYrw6SHNQGphk1pfWfs&#10;OhtG2NaIqevFz2ZxUCLxvNXvoK5VbKyY06x/HEZpwIwvKGlsFWfSgCWVEhtdSH/xmngFPu1PJae4&#10;bvwBHB73x6sTTEnCxJB97HX2HulNojZvb/y5dP2wX6ESnhRbz4n12QC+3ThIGpmLLtsPeR98787N&#10;ZVXNcG3kMtuo/vN/wzTErdjMRdD/AUzFvJoE8kjjN8pXJ3K/7K425P/Vy/JMfav/60WRHFgczC4r&#10;mLx0XfbvtEYwi06HKRsqPhlPCIGCgjDXj0M/d1K2BEs+pHPYl3Gls4UnwErDklmtLfu2JW/4ZQGs&#10;OjmKoosiRZpc9QeenD0xcUjlfG6zNEsteJX2cpeOamA1Yk9AanHvNibO22OCx7AzbnImiUfABM/z&#10;DRxYB0PBt+dyP4AyqeE1633EZ7iXS/ox9VuhhftBM4CX4CEo5Uzb460qMFolaW48HCbFGXC/W/Du&#10;vVQoXbT2FCL2Hb1HEG1/H48SLq/py9Tzub44U6OIddi21SbHzbCUXjmss7fmE5+kZM/JHKJyKqe1&#10;Nc+jB07h9Hqq1STmZ3p9InCrUdzEo8VixawDzhfwHTrO+w/ws7KJhwU1Hx/rlkhGIOrmXxhQXNO1&#10;3fNXyo8kPEpNXtwzVIFdrgb9ejumoVpRHVUBq5119z3atRFCU+EN+tTOnuDDMb3wRKIeu/W9F/wy&#10;7I32TTsr2NE9ZGitNaIA3eO762LtIaxzq5uGdmxAXjLN/pF/Xg59WoyRarYrvx2BmKLmkyTcUkID&#10;MzEra21iSLxScNvyG5wpAxJOu1fU2wCWIyrbSA21wEq6yi0jJY7tMLvB1+XNodq7WrErihMkPtCO&#10;0UaTRxwS373gUhbeKLvs31vmZMH2oU0iYpz5bT2djbRtpHNSc5mdFuDacxnkFROOvmyCEtXzsdbx&#10;qZ1+qqLPbLoGhyt9optp0pOoe6dDYTWoYpICeWxf2OW0calWHNS5MsPXrl0AK2EPeAvTvimlNNc7&#10;1eIc86KOdc/vfqzi4XngnqhbeIwrwlJPSamOilK00Yiaz+viq5DMHO61vCpR/qbXz4adlHxyyEX4&#10;Qdk2iDkW401v0gCReiCos+NcUX6rJ28knTY0JdYqQxlkGyn3ZaoxMLAxmZTFXhR11Hb+cgfWo2Mm&#10;v3bR7QgtjtB+TTx91kwsIyeKG7zcNuOPDdVq8z0Z/IEStzLE1WPzgTB/V9/fPSB9TTopDDm34Gt8&#10;RROeGZcigG8RzVzGhfZS9SJ0ZhhvnIrWbR/uU29s7lIqRq/7PZP+H6BW51bRGy3tldAtHFx15PIf&#10;oGiKPC4MjT4ARgu1tuSEvWpzJUugYLilUeCLcEvNh5BetyGdQXJymQGP9RLMlRvum7aGgfL2jySx&#10;hxz6A4IMZYZwhHvCAPoS2s5GnCoXZoas4/MUaRfLGtGqnAbf5FohjqXnRbuJ8Ojy0USDrFj6XUc4&#10;ZimVTsfeejc05FP8H6/F4Z7ahHswL2rb18Il9nkW82TRP5uPVN3WRV/uP9z830FHlrRi7WC8E3zw&#10;qpWuX1pF2WB901UspRmPfYdGdACJ3slinZ4+bZy2sx/HpEheiRckvKAk/V/JCY8u41A1pv/DRnxZ&#10;8w6cDkhm7+dqV1bEcPff2Qz2+xHGPCMF1QJv3bIKrm36qFktaT+7nS8XbnSMoXqGjA59nyzreLIE&#10;OtQ6nRCUcA4w+snB2EpQ2ovehnsprRndNG2N1PbwQOrwZnezZYrg9HvCabrmsWeXYvUNueSw28je&#10;O68QQztKfBWeErvvUKYRU1wcbC7DdfXSY7LuWhJTs+3kmX3P6Rndr2v4Vgdgagol+h/EuoQ+XiLh&#10;TuAUG1X/GgXy+BApqqK1zpQbEN3Hw5UivKebvNUJK1VzTbehRCWGYrSZ/z8A+unjRPFakcLRrYmk&#10;XZbMoM/Lonk42M/SnjlP7dcNa28D0Yb3Qu15FUMshYsEjDKy2VkLWR/Jg9iRN0lvK8zr0rqRleHb&#10;EhM+m+O+Ux2blqbVOYugJnVLGM08tdW876xE6jqaTV25Z9/PpkSa+g6v6m9wyyfwUgxIk7Nks/lJ&#10;G4r9I9zEdNdJLXwUq/l2zJNAPMvw/SLWJsNNpWISCSXOioHNCVeMUO+icqNI3bSZj9i1D++A+/Ia&#10;L4Tf4zYyrZPwXiLbksST6ZZP/wEyiUfzTGnUprnAOOKguBwneFT2YdG3k0b+1HFK2NwfQ7ZL846n&#10;Qecalt/Wf0gLhsR3L3FVWhliLlGl2ODbso2uR/4SILnbWpRnD60+xFx2NYsnmxXUoQo9povBMYQi&#10;/Ehd0vOVjtvd+0brn2kapMksjHKcjkRx3LYXmfjaCGLtEw4L+sySBm3+ofrqFFbJU4OWWOmGcux9&#10;e16cEea1CsLHMTRLBLyzIY5/8vqjdGNj+9OXMBlRBz0YEZHvwSiIvT68aFl4kSutm6ySLmCn8uVt&#10;s1fFLm94WI1TO7957BzfmY3mb0AtVUWDEx7lwuUTi9YGiP76OEIDcQB9EU3UWT5vOI2vP3R9UbJ4&#10;u/utaTuqsmYK3AdE7lYqs5h69HsSu79qNX66iBgtcylkKNaCUeGn1F81UP4H87zeRT3LDJD6VLGj&#10;XvTxG6eNErsNWMjdVE4otmHHT7EuqxAhH6ClXPQU5hBoxOQ7cIJA+bqUuyS2Lcao2wMtyBez9WeQ&#10;/+flTGyxu5ZW+peSpPV4Vc0WP/EHZdbCdgpoZ/VE0HkJ6LgPnoKo5VTfvsTuIUexCJD5dRDLrVC2&#10;xH1YN/PUx1GCJY8M9+Igkcac4TYv5XrSkX5iMdmprIHxujLxxPs1qpStZcui4aCroIBB5pk5xr94&#10;/k8mDTlZI+Z60IQGBnoCm1wS0brj0FPQADX8QdRir0ewj6e5pTlg+CvDFOmvOUFZi6a24Mo/BINX&#10;X44EAujDKd6zXNAdOh8bGnKl/wOUvy7kiM8StEzMe+SPPcY4I9shJMAry41YCzQXMDiH5ZxPztgR&#10;NHUT2Atg8A2VeqvgJvjlajZ4fUsqpuWzdSNJlbRka5hPUl9ul6GJ7dYydeIqfHK7tCPE28nUFMNM&#10;qtRx6kBTmyL0szlk1rGK6irmN8yxuoa+6XLPHvQ3+N1sVF79rjR5IGSs+UIeAqCgMHWOl7g7aLzL&#10;KE5WBG2tb5sLbPwQyLjxRn/0mf/+QL2voDauavZz+nkopyO381Y/MTlWuiKPQ1k1N4sJ0lTBWLhd&#10;Go4Dj7tWHEI0BHZbndgvezBjM9CmH95j9SuyKRUI+VfGlVMmiTVs70bgfjtth1wxRxwCDbknMGpc&#10;C4/dt8yoOXI3S0wA7PLuCr4DQR279JGQ5kz2drgISWPk6xOqX47YUYCWh0EnVZtFkH1JiTjT4T8n&#10;PAemeTin7DSEeXVEirm747vTlh3uJAwc9ZTvCHivy0OHzwt2QoySf1/43COKeDL5t9Px1uH5P/6G&#10;GVvk8TtIP74kTpdV6PZgd4IHquzy7IcU4lPbzOL9rZs+8HIfJqX1WiZGeJO4eUcoYkxrZxtt7/YW&#10;x8W1N3SknLWRka/4cCnW/nVqJ/+YO+Occ7yZwGs26Vk01Lfc7758WaxFH7MyUi3cmDRZnb2ZNS55&#10;DycT4Bk/y/9DnP/O4M6Q3mzV+HqkYvabnEoDd309JnEKW/SU4HLxTJGu5V+oVg+p2zBMDdBBQaZD&#10;mTN50n1dGv8t6vdhD0WSiO6sS04tV8lfTG3qFQkFWeZ7dM+fjYhrWHF77i9uNatDatEybWknGKVe&#10;hcSGWlQiI5V0pVMu5kwpZCZHGFyiv0njM3JF8uxd9DdO/umsj1kyWt32Q2ciXTcvv1rOLzGmN6Vz&#10;GkTJrRHkUi0Q9NNhn2V+R++lSHVaZxNZ7Jgb+w8Q9ZvkHzLa+w1wWpXXdPYtMGhPa43ih88hYfJS&#10;3Md9osPWa6tbub0ZCJeCJQwjCa9hCGDmcWnwpK9P9h2/HhKS1Tr1ZPFtitEMw2lIiCHvlTMdc+y1&#10;p4XtdWFz2dPn5wzElIDU8woti1hHRuh27brG5IQbMn+xS4X9I9Rlti1VZlJwfmMywytTfNZzZDPT&#10;SEXR7H+yOJmJThlRjpOyqNJRL+qk7NyDWObw+NB/Y9dEFbyEzTdc/2xWnZefin60Sps+VEm7P/Ad&#10;P6PrI/xWmvCfP/+geIv1/h3p9R8gVMpRZD913PLjBdtGYaJoJtF/pnDw7+2SYqrI9SzDPk+Lmwsk&#10;Qoi3tqpRefPYW8ZhJ3ZXJLE22WF+wIPddXXPv7EAaw1phXwz3Y8J8mbfQvoHlnV4wA9zm9beZIZJ&#10;sXoCL9ekRoAQ+a42027kVcGS5hLxJa8H3C7WJLTbSlJeopntYapqCfsXV3DtNONeiJyOaWFSgSkY&#10;3mlYEL8T7woheumdeNv2IuuJ5NFSZLTDob9OqCzSTc8pocKN3PRoT9XTe0cG4mkyvMYAx4dXeqyn&#10;PiIkoPskX/4jHPgV40DQDJuX92Xpq5Mp2NN/K0bZftQlJIFhnWr+Hg3Vk/EER4kNJTNrLMFB1SXO&#10;G/3JokVeJAZnqe49r78NSws9OYSpCQbND5wQIJeyt1iOb8kB3PHxCRerXib7FbB7sOzlDHVPBNT7&#10;GdzX3y1hXTHgzWuul0CR7Yb7780o1iGgl2XrH/45P3zpQ7rd4y8Qe5lwhpB/Qfxsx9hALlHXVVoz&#10;c44HOZ4asKp/CBY9wQuwIEnD4rYS2W4fkyO3wehGVxCZ96igdXjyZZdQjXHHpyo0pmthirEvSCPj&#10;wmR8IJKPprUKXrQcgyyMgvK+JtJwkdX/x2PTpvogVarZqixy55dK4yZzZ2crTUb3CqrItyPzLWGX&#10;S1mjCvpTF2mlWaX8fvB5B/IXkk47SInPdiuBnM8p3fmhni/j2FeqhtO43WP9RR+XPBVdTS3+uJwQ&#10;gg7W8WI2IVyP6oMyf3OWBBBQL1VyYxiAFAkgapDkqqFYD3DttKpaqtPN+uY5pR21dvapwHaH3Ute&#10;AttJX+McyCYY9sfj52v2xmf9O9X/HOaUKu001A1pGDGNTjwalPFmc28OJRt8mu0+2tepP3lJdI85&#10;/2Gcwcv7LHhqX31qFrL9NW67TfjxQQKtW6TF1S13vDV0+6zePSD696miS4gekfgIapUl3Doje+V1&#10;OMXxupaASKAvURVPDqwWDt85wRWqEIqXQXM0F23hlxuv8r+uvJOrx3f/IioXox38rCZ7mr9S2Lvc&#10;iezqnyJEFYG5jbj47MPm/TFtZji6kj3g9iQSqt2FhVg9a9xP+4SpZh0t51goiDykSn5/CBic58UW&#10;iRbLjTEQPpsHXnYTQ2Z1T783cNTz+9aFP+vndrZcKpqyYd1VAdTnVnJVCiSdam2cjpMlHCh/M0VX&#10;IJvGrdyX2vgTtAIbb10XZ3csaIkSo9gIr3zuarV4QPZlmMxFv+r5EwgebZ4fYZ3prRonUBJVTJMf&#10;FeSkD9kAu9l0lCSjjTrZmnGkVxMnnuOGxDj1X3MlQazd1NNSit4O4a7F1/ApClEhGvXIicO8LHh7&#10;MM9uZf+eNOFzSiEZvJKU4lqwr/FX1TnfNaLFFiWHMtYammRefFvf6oUh1XW5i8IHR6lSk+NjS24l&#10;cyyG4/2aVpOUyKzSEKfvWmCuu3S2A25KU4TES8PLXTTEZc/BeQM9fumAP+yjCBhx3R/Y222D8V7F&#10;NuwrG/2q6oJBw2+npeFUJhT2ZYLH/ArFxLLal87KraUYGm2upU1nu7B+1l8EPNzB5yY4u5mPLVvI&#10;11ICqHSRH3WeU+Q1EQVmSRLcS5q8ip1+tN7Yc2p1VwOFfpH2zFvNqdHG+I7aUCFrQgz8fHahUgLR&#10;ZmNJjvkx3qY31ctcOsYQoLnFTbFBMQ7f55rAyp4KEXxQs9+7a8/vchy1t5e6ZqHpQWej6Znom0Gl&#10;WoSBQ2h2Bxailu8p+9SeSXxE8367EOVhONyneXvM/7eub3iR5qwE+FkU436pe7NiIGHhv2gmpYkR&#10;XI4ku544BzDdrJgcHai6k4z9pmyJMq4k178XqO0KE+MfXEi5sS7tIzBeJ1WiTjYoCl9fw0WQGlNS&#10;U0J0q5zuhvia2ulvTvguRG82D77YiaILDJdZAxJ1xOzSwFwfT7i0qSpnZ4o12UlW6kcD+ZhmNRND&#10;qEXxaHnx3ipRtPrxwyN3YBOKwO1SxdAb0vM+i8CnIIqQX2EhtGTdvBQ0fLske+oIhtb7DUkXswKh&#10;v7/kevD+RJUm8j4EqeTXrMXO6DdxFSUrLVgAHGIp9XeduoU/hZFGfk2vppnOv5ZJRvB0sK6E/77b&#10;DDQvVBsnFqn3K7gP7ZfiCxKHYq77LCkW6ZeMD1CT8+4Z9Oz9PLwbXO1tc11cpaBjYPeRX/6Yc7K6&#10;YbSChrS6DRGJJy+tJskWSQXqj2CKtkoHNonSxPm1QanXMttxZVwwkTU7/kzGig4cR2gmNHNSN/nc&#10;OTNQlETXLNGYapSJ15Dk7VuM+aJJn9TMdTYwZmdvTx1dKNFK1aSZ7rk82X+BkP/GYDgqJAwbLs+t&#10;YSWDXIcqdkiap8QQkfYM3n9VabFgS/Ct/0tKeYfLN+S9fDVvfHaPx1JqZZrGwkaF1kh4B3P6D0Qj&#10;bmcwXGm9XrdDpHRxqfrq2PajGfaHSzgpmjJYvWXJvG2OMm5RlNL2t8Wg3H8ApVSQqmRD3oT6K73w&#10;D7n+ZiN9PxsBK3whnB2DunNEqEQl8QpBgE+eqV6lSozbhUb1WJtBvyaBWWqqqbndqxfsPaE/dfOv&#10;+dkdW52BpJ8NrSSuDz0vS0RE4FExqJwlk8RWCd+JF6dBEd3TxtM1NVcmsN3bcCb75JkM8bobXzWb&#10;emor2Ilz7FG3T19PjHCMXUGfIpwPsIVp6LFLYAICd8Nu/+PFXt84fpjwTw9YRR8aPQ8TMzcN5OU7&#10;HnAR5m8mf/W8nDo2yHQOLm71zsG6NE2fPdvz8Q27XGywaEvi02FFJcBetGJNmy2ytaSMWcR+yMbf&#10;Hx4WyHjRsiXau7C6k2kvIMPvLEqMab7jOu4iNXpKfDJRddY8MJtayjvWh0/GGTnLKx+uuVVNkN+O&#10;FSRW7Cp1OsNDe8JPb+GYfuOhPkeTDbgYHzNi80xbG70mLvkumq7KsjfYlXKVnHa1Ufexv1wLuH5v&#10;XnkDgpF/+dVLxFdM3ZcodlmgmTlX4OmoHxZg310GW2wU8Me8JQ0GyD2HUb5vnS5+/lzAYbpGVORm&#10;lOdDQ2NNhtxzKt5W3/PQUAWC7UCdzujUY7L8soia9LRkm074XCmie97FxNt0TV0LTMDXK7cQYaF5&#10;JD0UuaLfcm39uli93EztengNNq5sRVnJk7GJfMgL1/rCRz1o/hbBdauPwAG31pK7cPeRG7zbwz7o&#10;jVumPMFhxHXcPKctSwnEsq1/izFwlvLcejjV6TlmgL2o9iYJPv+n5OTkRYwjEy3uNHwCRZy9yDKg&#10;lxVSK2ZKNZ9U0vFlhuFGy5uBJKvicLGtfrvRjqr9PTG9tojkugZtCGOi8uTqn0wBBc61RAvqSctH&#10;agm/h37/pPdKdl2zKyn/VgKuH93xV0fohC+TO96q3RVUgys1go2I/s4cd+UL4TKUW7egmfWJdddE&#10;cizaZ9sbIXphR6zkeDkIUUq9trJn5SBtBgX6cm7mW2Wp9o0ijjU0TdpMUaQFBgUzvKMX3hH9wGCr&#10;26cMztxxOz9EgPcQVKjHEFc837CSURBuxM6DcQilTHEqse+TX+8TYRlDjGXajKUO5+gofSrJQLov&#10;drD3KwpKbREEuCv71u7Mf1BdN4F/PsxXGmqj4K0aPDbMGejcUL4WRze8TQkX1H1XjNHkLA1dzCG+&#10;jk2eEam7JYAgi/jneErOjOdRs4x1ffh37eieOtXPXFSERdCwtETiaknxI52VG75DLBeDx/gs3m+J&#10;5JiYVy1p4DUOHbMKTURhOI13dmKezS1jKu8AQcMkQ64nP4cHUE1SU+aB5houtX/CCe6AMC8V6Zu0&#10;cF6s1wdkBynSTRaxPzHF1tKe4zKqN/xABpfTmf3PBQo3MNLenF1uf/2eplOSEMtadti5eq/aTZcl&#10;/t6Pruk5WObvYVYc1MNdDdjXtPQJtDbWRd17LjXfopyBZiLEMLJUq5tg7s1G+ACmCo/2vZ55JFN3&#10;b1ggjmUJu7g0x/BLIzKGfqvXVcAOfFTT37hINeUcQyY4Y8ZKZNTSwRWq0+wg2aW+2sy3aAk7jCkw&#10;StkKOTVsKNv0dNnBLuJMMwRKhzmwC8WEHn6K4k8XudiwrX1tTlvlYihrv1t4Zm/idUUwiMLNJuZM&#10;Q3drfJ2VWWecZmePi2H1h5w1iyBd2JV4cdrpbJuOOyrITDVtv0v+svl5AmIfev9b0D8Tn6LISBpy&#10;RuikK4Gp5INOzy6dVd1KP8Q7yaG11ZEIdTNiYYsq6Tonue0ndUGDPmVOPe0YpCBNNDJ0V7r+pOri&#10;KlJPE36wvPsYbA6LuRTVzMtVxGFdEy6ZmTyFOlOW3bLM9px8BngHKvyLtFeYDTVPFcdCgBLdxVY1&#10;b5nl+mqsEaX1ZaTD+QspcVnnz7bW72KCLbPUCvAaBq3Cu52mtK1Csp0PBOAvTG4I8ma0meu4lrWO&#10;IrqUMltWxAx5qdNsKQ+2NwzsOmYo+w04MLwju2B5h0x83swu8eUp49yDpv1GRXJwAYM8gTRBK7Gx&#10;SypM/n8AkdGy3GeLbkk6/Lohwl0itFo5/wpjYAl4orqew0jMrSHYvcP0r9IbSQklztF4PHId/ygB&#10;LcJLXdzz7n2JGzBOlwH/QVV3xMHePIrPPCKND8CB5utWE755bEt1uyOf8hsuU9xcGobwYdLlvoaZ&#10;lrqZbk8xhDznsA4hai3sgvOw2foCX55LJZPfFbBLePt2mgThYi7jbDWAMBfELR5TdkZ8LZFynJhx&#10;mc7GL3IB68MBeJP2kghDFhx5ux8nrP6dggwLHNwEFwf1Ipe+cZ/hXp8IeFS3cracPyhQilOFGQjb&#10;uv1cnmTLDRCMW8Ca9Z7QAVE5C9XALimRM+GH3yzHoO7F93GeUx9Y/7MVlMpn2aSwOlLGhjst/oPt&#10;nN3sMYJLGBOUrf5CnennwdbUpMHOJ2CyReg2RmKzUDLizjuUmUV+A8Rxky9O01J1/+FtGrNL5L34&#10;Y5Hn2PrhGE8wsnjtDzcuidOxrpOn6oufonnwzxuYJglUx67Qx896pcHxpUMhI08TW2a975+9b7xb&#10;h7Xb+nNgfDvKua7dn97re+fVEscP7dH9lL+oRk2dEHCJ1y2vwUQAafj8syRa7R5NqcNA5U99ICLn&#10;2pFFh3IzZdAuLss0VC7vhc35QMrPHieu7MIAdsn1+tK5mOz3gBxz1TJBv5SFGtXYux/83U12cqtW&#10;URG3GQ/IHofxpxqCTmgvrWwJoiRP5y6gjft+/mzuxKrnBDh7r5P8QKEqyDUnzlIu8ZxvrJhFB208&#10;p7nMWqpwCHEI2GN7q3zup/3Bn9KdVUuBbc9QEP6rwphOeh39hgwargcCV8P242/Fxles2arJ2TTt&#10;XT7BuFQ1tdZgpEjYmWFK2K5xs0DlALlyRboGzUaCssEquOqSOKzbOGDJ6w81aw+c6+yRQ0n2iq0E&#10;KIT/AOI1zpMfq5MTPwrMNAmKvqzwPhKqmS1ty6bOjoyQBipBnT69aIA3Yop9lINN2J+8dqU0E6l0&#10;ECsm+WqJnyBlisBdISnpmEKFXpnlu1+ih7cTHiJIXO1ZOVLXGPBi+wVIHR40q23xEd7uWdXWCWLV&#10;Es6hfy8umOaYSPD47rFad79y92lWx6eG2h0CoEbIu5KvvhmXTmBWaL6S7xF3mLR8Eca3TudxVC59&#10;yh09gN7KOIT/Tmoat/usVfbkPKnIoq6nFwho1YyjkYJzuq+o1WSvj/wZrZercl2C+FSvw/t+9k32&#10;P0Ac3EfqwarXWsVq9l1qQI6P8hALyiZt4yI6zxpTm95w35OObI/wkEiJJzgzTqAlV/8M9euQIWQG&#10;5Ze5gIv+S3Rv3XMbYaKzCweq33zUM7iY9YRH85JMEpOYFVXG1EjuiVn0xbeFj1yd953hUARjhdOQ&#10;ecEkVvmiJptkfFHdw8pN15qjapY5VxaZca+wbFSIQ53rXYIfwzqfgS9luGofev26z42IX+2O5z+A&#10;guDNT3X+Du4PiXWhw5WLAoubb8wKxbmZU9grcvp/LLA19uK4tj2DNosJt0McxcCKJErfUe2plqer&#10;YKH+RuSu+2ggvWZeHN5e4Pn23BDlI5se6/n7FbvjHGwAfnlAxeTyZ7+76MyD4hUHBIoNO6Yv4d7q&#10;RD8kU3upt0k2/KVx3wMQSzdxUZu3keIb3mYS2PF8LNpONXN2MGQuTHH2BkJJAhAqhBBayt1o04b6&#10;1AwVbhhnawYCWGByh3IDEG92oyrGC/wH6Z2nb0+Z+OzTFGcr24LFk6ewOXX1z40f9ggpkHMZtGSv&#10;Vg2sew/8JJnMUoOkEgLF31Z2KQR38ko9dU+evNAq9cTbn5T5tPN8YY4vDUMrdV8+4M9lDvA0MpLO&#10;k5w9C2um7O0uqMKC02JHiaV/Op1KCjt7ZSbIlihYZCnh9oAnMjCgdrKLc234/R1/wweSHMS2yxwk&#10;Op2qfDS+nf8UsoLqh/YsXhU7VQl2WcyeEEWUpeFERZATlcWy5AQQWwEswbgHuVUTAO0miM4QMtSU&#10;dxoQQZLy22jLCMJiFqOAsTRKfFraxIErLfuKSBidFafUw6wUlH1ZKbDpiul8MZ5rWBYxoadYg6KU&#10;l+8NmAB6kV0wdmzRpMzTTVTRSFkz4LTvQ/7K+2LmXg1UcyMbHQtNMXc5QmHRB71oz3qlXvEaLxGX&#10;thW3aobLlKqDMBxNE+A1SSSMhK2FGRZd3R3YF5iLlqFW4gDHw8fPWgH5voozNb9uHDbOi2lgxgnd&#10;hE77KsLAsreiJw+JaYfStb5sVweNhUDaPPnWQYleDjzhU0OnijeBa4ff9surQc5RPIyLl41/XrTq&#10;rFZTdGOruMDzzmU/eSxvwHwQ2gfyMfuy4K8bw5Xh3PKylwfypW0k/BtAD0YTyDU8aJziiEo8Ns/I&#10;2z0DpL5UusMQaEGBhLwFp7LZ2Xsyp7jwS0VQRXHpKzs8zC32iI0ICiNyksHxF7sLrNjRMm9/wN2E&#10;Wx8JnjUFz+8zL5poQUHX05SOBrjqMhLaSTnikwDdQ5Wm7MdTw3lbprsDPfnmmCE6E5PkwuyrAPQB&#10;F2Kyq/vUOp+yOb0z8FDm157ok6LnJUlCdaoLeaX++RKqaiX3fdQG++YbeUSs36OpGyOM0huUfqwi&#10;iA6/me2q196pyTgdsgHsYkPQOQ6Wtpp6egyLuQwRk9JpMPaEQc2UnzLd5L7v3Nwea/e0UE2o+FIi&#10;vVB3l8lBGiq6zAyqjPt7390HBXahW2QSfvehlOXZzFxLJZdbv6jzoJClrToTBE36h8T/BzAw2TCs&#10;qQKvb0wqVso8q2sMa5yx3Q3ozV/WMDNqoe7QTuEiILv0nIht3Ve3WpSQ9B842ejiWXsvvooFZqN+&#10;xhIbr4vFHVZjWdaZcntwMLyA6zEocMTP+aY1cr/XPE7AderU4F8oRUvr3H+AWdv8dvEhq9EClblw&#10;mNrFHJvEEhKr80dQ00uub70Am6vmp7XaXKc3QuhlWazGrzD8A9qrA0mYYJehip7Sp2Sp1tlzxepC&#10;6fo0MUpUdT6VOPU8FR13oKuLUEkKGNeverzf/gUqqtdNw9sjLOLhBPXobGdhD6P9OIp0vcXrWw1H&#10;Lk7t86OHCldXkchqTojdvtPcsusRUEB+duAh3nlaqk5fID6FVVO8tQ91qFa4686azQanmW31xHQ8&#10;TZqtIDCGlLhI0F9jf9TJdz1e469Tb1tudQdIskW745iDtndcKyRo0O9FQ2rGcPBgmzRJdlYcbbR1&#10;bdKzqvlrqdV3Z9nKTTy8EbqpDZq/RAHvbnCDzZxOmcIzH1HfGl0+fdbivvI99txVly9UTblV+i3t&#10;GfBXyDakLnBue7kvGQJLlm922epNY0wpHyiwa8s9nVxZvsTKsvzdceH8ULcmzMQYiskVMMUDR9aY&#10;zNt9d4o/h6d6bjr0+GO/4Z29JAK2kbWzxz+ZVSELK9T6JKUED8vI249MTpSsZb2wz/X3XS2trUsU&#10;S2zkGb7WZo290iE8hksskUi8qD985/cPc2LkP5F7nBt8LdbnH5X7Y5gdjLq6G5qoJ3s41D4+6dJy&#10;UORV1po+/g3jP8AmBc19reGY+wQXF6iXiJ0qp3Y7dU9h5AvCJ70ndNLIQZk/egarsxUEKmk6L4ZK&#10;gBP8JgP40EBaU6AaMQe44lUexqs4N9ed5iE53L3zaKbtnFxQxlk5Rr8pjLrEuB10IhkuMLkdUeiZ&#10;tcCzZOyj0Y86BrwMgZ7X+mYMxcBr66t67zVWeuPotoyofEIMs3YfpJ0NWF2zqzDTGXkIN79Ecpy1&#10;kgOgW4spFuJzeWn+QEAn0wWv8pRsUziISd+bZ9COpX9Xd41dU2mw6MqEFmNttFC73MTLNVtfsw+M&#10;xB2OMySJppH+Uwp4uafUPYh0quor/9y8jTXT9UyMgGh2eYsKzGUHSkU7nXl8UAcl/0hE7HPCTIgn&#10;rJT7Q5O9FC+//Q/lnyzixPZrNJ2FL0mdcqv6HqrYy1JJrMWpNsRtA8ux4aomc2VSWtzlUn/Oir9Y&#10;TXdHXqDkO7HteLWpcyss4EulW5L7AUVyK7B7dTOZuZY5p2zydjWF0YN6UJMYMvD28ypllSYSIaKx&#10;jL3Pg8xDeVf6ZJmo5wMy/USi2Dr35sKy1njQqKMyvBH85Tg7TrjxX5yK5AMTt4/UB7WmmSBqKoTG&#10;elVI4YRyIXMfZDcc/MYRjve5b1atH3yYT/sVWtzzRYOVhZr9S2ax+gjlbSD9eQqmDQcjBssFloXW&#10;qozkhRLfuWHs7pfGlSkGKxcxWdhsZGIXTZPWb7jLLBtCaHJnb8rmBWOmZNMU8LRf/lEDGEWIA1Kd&#10;WIceKnYCket+dRBa1MdqaPJAgk9kLhondNzkRRgnKBX0HsG5bHHwIvTuBWAJu9Isj5sajxZS9j36&#10;mLj7sY0V+QL6IOdwLRFO+ccUmFOt7damebuNwzihCnRE3nUCIh+LVqFQrJTFQcI0DwmzJPPsM9Gt&#10;oFTtnhc3+Brrx1sJz3hOO0S653gQFsmwhmzhq0aTsaqZ9o3LET0Id3ElZE8+QZ0h4LfcZZLm/ImW&#10;QMYbSpmBVDPJqpLgNEmMx0HUDs6Dq+RPeED3cyw2YR0JPV+dKv2+8mzRhEzsJIOrPAXWjbC4ddkl&#10;CVimhVasAIaCEORzVaWoMiFLwxbjXgDjnRjXmHM8EwMiNK6T/O0nipYAElssVkkhz+i0spJNot9T&#10;6x7iLAdM8MbNT+PUiGeZCV3RZ7uMENomJvFNSuq0Oqyf3UHnN8cvtZTMsxR8s3W5tVzC/mXrilwc&#10;/qIRFvNF/VVVX4q8oZny/F8yqMLOQs6DyJJpoCMrP8t60lGJw4AorQphWYG/KS65wLTJlTDYb8Bp&#10;hGGEGuv6VM8bB/KeWS7G3xhTx/0gta/bctInX2TVdVhg1UU0C4FCv3qMNJ+rGb3Fiu8WKXHlzxmK&#10;8xXAGHIBOlTpoT1bI/ku6ClfS/ddok8OacwNpPahUsaY5j2mI9x+pubcg9Y0V7Uxuj+mvumj0/8H&#10;uP9Lf3Nid1n79wNqumQG+0yY8ugMf/WF7oxmyy4TFWHXgNF7o71ywtg9ma7HLrb9tkZALUS7KUX4&#10;73aVgeq6by1XwZifo9c7nAua+TYwHQREEX/90R6Lt4jnEtxthurnDwH1iZf1uR1fsjzB3fJeaD4l&#10;uxr1O40uMSV/M6LjXWvMVd41ePztK1/8lC4ba4hnZxGLQ8NYkHg9KPNYizrPYn95obCk2lhvan9A&#10;mCDy7rb+pCe3aGv7F8I5liO8w5sisCbzqjz3Brqokk4Ljl1YcqGduOX20C0LddW50NhCgj1NJPxD&#10;VFxLAdph6SIy+A4/e8Kn5i7XjIBX0zVlOO+QEX2OV22+PmCJAV3j2X185vNYU/lPb26vmfXfKn2j&#10;U+gtuUNGc22n11WtZsqzOcuC38EkvdyDYGoHutBgrRdWwmhEhC5TVRglYu+87T0Jn20SBX4vq/q2&#10;syje4V/DzYULD1nzjv8AlpsXMb9sHTrQ/Onhp8/cKKP0oqluoSx1TLcO2wndzp816wZl1R+7pDD6&#10;RrqsGkaE+4Ti8igXFeR/RM2GnyyTJseLHRuQBLqV7zZra64aca2n8cFinhpQHf6OA8Us1gn2J42D&#10;AzffW7FH/40Ip5piL8ZDS9srv4jTCRTa3g45+lkvqvTPui5+7nW8i9O9o8K9lVab5bK2uyzQw+uG&#10;KmS4kD0NOY26FXLo+2ldKhAr8FiIxUKP59gj9joW1zLFNaet5HaOIUuYCoJp3dGES3kwF+4cqj3U&#10;d4i4YDFtTtxNCcFEYEdLv0T+JhTR8+a02sKKVaLkm71mtXTi+Cq1bwHUOdWNeai/TKRRJzbDyB8h&#10;dXvzh6xY6eamVoo9FM4yLi/PJd6y3QE8aomnIWDpvuF6MSdGcU3UylDjdmIUuxGfcsGde1IgVwsK&#10;L/qO4G7FkOm5AW81moANv7u5XuImf0540RbMw4g9XJ8+X0KHz6TU3KfnnvHGMfjT5krRv2mLLIl3&#10;RWphyF/AreZvXxe5gbS4ifmtbzb0VszLf4A8m/429EnmTGLGxnA2okmnW1RRp0cPmMWWq3uGyjhs&#10;4REbG47p/TMuvVjhIdOSjkAyTTPjFuR7khweo4Wi1jmm2Y1FcW0O+9e+uN9Lgh8aI7IMXqzGWZe8&#10;g2fXQ9icZnCXoMdNVLqKnISL35UcgZ5vlW5NJl8ZgcK7P2lLTGHgK5lLXAjMZO/hG/cUNkZyON1V&#10;oNn7X3aKuf/kbZneV74olWCPM+VSkXjZzE3KMuTS89kOuE+2b7cVG3LWQ0FfonZ4PCv62D0kmgfg&#10;yVfRlhhJiwJ7OuA4aGLuGqbYz6fm0Y0kvpvHNIkBLEvMBXhqtpJ59f6F5xK0OqsOd8siuDJr1f4H&#10;MGx9zQu54mjQtVGtJblZgPGHjHrO7bBEcKGhCzXFU200ZRKcheWPNhZbMsp8mh6tPiEMaXlwH8wZ&#10;2t0ABFsHeUgsiSQtuWgZWpFW+6rY4/uUMVZQFvn7LQm3cPA+TCqnTHffWeGATq7f82FFnrT+iJUf&#10;3zT1t8UHKH7ShYN/fJV37RB6k36AUs4PZUcHMC5MOJawQf4zVsnMHNEruUCSGC4/YYUTENForvNR&#10;dRFJxICy364I4im/eprLECMHvykKCWxcjtDp/B2RvMy1MKgZ5Bvt8rU3QZre74vQ6eQH/ZE3K2jO&#10;LqmPziFzR7HTi2/IEMHIu0WtsWbOMP7uq7zEWFp3H5B3jRJxQJ5uT6aT43xCsuSkvk8kEbra34R9&#10;tIjKqHzP+1bLzGIGJHOJy+ki5ZvdpCPl+PXhoYpNT2/D2sVIdwA3jbU4qV3MkW9tSt+kOUdJfX7x&#10;QXA1latBCkl/yBro4mCHKXMTG7rbPFt394yDlLGP6EH2HFmTNqbd/g9Dmpyz5NkWOc929lRXpfNv&#10;2sW6FHS1+a76suwv5ekXM83E8sJ1qpKRmNk2JqMx4/Lj4B2gPTsH83ozoalQJzBhbi+KYKOeLtXl&#10;0WVpFeLGl7Y43xv2FpliHxmBXOyBUKbb3xT/zvVpYjWlsvasmeF501N1BJR6a8sRTC5UHPdk9uBv&#10;cvR2GrK3YTgdLmHTy7LKp5XH+THoonX3t2H9pK76j+Dwnz92xZ+WfR9Go0kXffJNbebtSR5povgo&#10;FUs0BQPA9ukjPdwDBMpzc4q6AexF6hhEOgxxKCLkKklCCJyrl/0sKoqIw1iiXB9NCa/r5/rYg7Rn&#10;QiChtYz1EMyLXFtDiyIjretFSS1k/aEzKX6t/CvUVdBnxphbtPihJLG+bwmrvNX253Vc/ozxuvYa&#10;FtSklfaIfpRCgh9dZ4i460HxWtqphsbwhDzhRuwXpPTouogHrJ6ILVkBS3iwTSVWsEiLSKpaXRpH&#10;F17E6sbXY3lwN4bzKAXRIBzV3cCh9tBGrHvQk5odDVA+mdLZeIlMiV0YApVanFNsopNx42d14OC4&#10;XyecoW1A1DKV9i4lvcEFtjNFeyP38HBAmDqkl+a++N0yVMpAvioGN7l/guLeRpXCn973KfTiQ1jd&#10;deKn453kj4r0aUumvqublC8W6oztSFAmGm9oNfiDIXc9V6LIlQYusYk0KdWueah6Kz5MzEWxA+Jz&#10;znjqiaXQ9mQWmZSVOjq9ndr4ALNEiCVhcUVtF8KPUiMIvKG7tzBBIxCm4RxL2He8SR3P3f4/F6FG&#10;sk5YARxfhe0RWqv8Ka/nPyhnwlIXQpHYh3EVcfdMIWozux7THVKaq//QB3laUTre3kyRAUOzVU8m&#10;rC+9FwbdYnx4/wFqFHXkcni7zJr4ydQylwuKhmxXS5IMqI9AGnB+Uo7AI/m8MGKCjlnLdOVcH1ls&#10;neY+GpiYrajnB9oY3c6k3LCFlkeui5n1E7bj1RSVBkZqnGeXHl6SbR2titG5CzvchrBrpD6gxYtS&#10;AdDrI2rftC3yEXrL1KN8wmSVanUVz9btqZS+ffPrP1iXuVybi4odpOSaExWk4dh6OstXdSEzInXs&#10;wyObYg7tf0L1hkcFxR2KM0juqId4U3iwfvSmiuU+YwF5Wzwahkss1H8r++iSbpWY8PY6WzeiNmY6&#10;vLDU8sMPRxPY4KiJWu5r3DgN6KJiKfrrKfbi6V27EUQ8UJbuq5KPdDfaa9dsG991yYsICBkI85yW&#10;jhhytb2Zjote/4rccsbsm86hRZv8bWQ3+JHEkVQ+w8MQd78zfTprTUzXijlF1S8uS+76gTnJ741Y&#10;V6U3VPJjMs07LdElqA5vcpAP7/RpSbjpj4ERjOAgp0ubbNc17G02mvdiGGxK68YctfNR4qm3RQLj&#10;vcy9kLBdHT8Up0hvH97u5h9BAwenknXDZCvzhlbRuiThny5508lKVx9FXhYRLBBPyjlt2ziNiLR1&#10;H0JTEkNgU8N844YuTuNtYWtoHEf4hKPyqgp4cmEp4LQu5U9KZZfZvaDiRtK6IoXtTbFG2FeEX3iU&#10;JIPNrqdVWRP0+xA+waMC6RsEJfc7EtCS2o4DwsoUVoMOubTgr+zKcLQn9MWWf2icqidfS2ycO4Zr&#10;zDX0B0dF70WUspcKEBtP+zLtY0pC992ZrL9/56dLVnaq2xGfra3i4X2DZ9Cd63fCPWyUN0schvOI&#10;Tye6veOq6cIH2f1SqOf8DwCkMqOEdVMtQuAdFFO5vABydfC7+qw9QQjwzDRJWhKdS+rXb9h5uyuK&#10;KzSrPNrZKkJTzPZiRAiOF7k1vc0XUltC5ZM0lAkDganW3RG/brxNOuWHhAmztKbvHuYwv/1waZJC&#10;/Ak3+PUzIDCdM2JgPoT7hgRiv5CMdvI3/JawcUzSzThkxE3eLOQSWhY7wA1aRsM7VUdqojclAKMQ&#10;1Pn3ypK1S0uacIQEGeAmSb3+GfkP4As65NyQ00NgjCLxsJi6q0l0sC9elcL8O/p3V0cjOXrZKfbB&#10;4jL0IjY9kvO1qsQqP87NwuKMY+oY9Hhuc8PyJHVZFuxIZJeTEBKSUxwHufVLX2NxyG/2Cc61jcoK&#10;/ZWYHLPb6b1ZV/A0OPajXW2HQb7dNai5z80eqz5omqj4AzJEuU8Omh1KBJ+fh85sGCQlsF/GkTqi&#10;mcbb/40F9lVUP/yhSuEgH/d4ju+xeKABO//ZOBFmWRjI0hezF/yDQ4pYsMyP2kKT61mTeTchCSad&#10;e6tNW+CR2o4w+Mhqf3GSR1dCHPXJFtFUVWzovKrGaY73ZE474CYV9HdxpekCjr8Ze5UA+Uv2GjaU&#10;cUowcYcy/jLAbaEZD3hP/a7JB60u6/cJumSEH5XAmNx+Vv6HSAIHlYAhT8nb2pYdH9NzBdKu/wHi&#10;4xkEc4cc7kdqRWAigvtb5JWV5/9aVBRn1U16Igx6dGEuaHfzSDtzC9o6cqx8VjzcW4lL3JDrhyn/&#10;/U62lLkCGD/DGKr+wWrFyGlRRUWVJm/nhegRhN5u0hmysEnTt3ugX+bCA1fAVly0VaCJm8HXDBSh&#10;iwb3ZtYBpmkS5ll2DR9abOfBhw/s1uakRe1t37NxMzhntpfFmdaPyfiJhv5ejK9xPCqB/iExmlFP&#10;UV/MdEowaraQhoSV+E5QhT41GAsDmh0ljczx7BrFm0MgmVtJZ4pYhR/C0gUiuvPzLBqbyuzbISVt&#10;odK4hy2PL0vmVcvWhmSzAwtVEpg/BkLiPJDNaj55/ymWwqSHK5Y8rNBAitUhAqdBjuGhEjfjE6nO&#10;nOrF8JR/wtVjltbFQ4K5qWDjXwoqgqibzq3f0XkAUDEkhzr1Dk1p2jndxu+bzgH8n8VYQz14VmEe&#10;56GKzyqH/pzcmESRafNVh6xbeXQ8mWmsfJVTz1ZAUPXlJ+AF0ps4CUcvQuSPHBtlpBNVecprDkdW&#10;vysJtANJzcUUG8bq835gDyF+y4DU8KIISkydYz+02NRilHN/kOiqtzeIQT6/ga8RXno3imB/KuBU&#10;nC8+/5Pf1Z6Dgv+6p9ZSOhsyQEqjI4oLnXgj0xtsQ0UOlmSUWZnivTxVz6jGuclYCKHlE1QdPSYb&#10;1vcxSR5XDAxGUmumGPR2KwhC2kYYZfuZzTZSwRb+uoL1+9OLCFaaqBz2oKSbpuxYgRRmgCyr+efz&#10;Dvr7UfqzqrauVERPCuYSpcawFvV6dkA5yWh1f8KXKVhWooqgkbb/AMVtuzH35b07+oi5BoXby3Ec&#10;ygQmsfWtG8HgT0vyHdys5M02IpzRy1eBn53NTG2Ue3SHsLuUmrS05rCBwNUuHCtT1bnFF59ATYPp&#10;97z9VXVk3z7Cu2rgvPquO7POmEyutwOXH8enOe4eJlbDVzIttR7i1vsa0OWgTRfpZ3hUWnHBEqAW&#10;50jlHWRbbDcw7XHsg10s2LlFrn4I7Mem4O393A22aPAQzQQZzCuXN8Z+qMJF1//yz8bu8GAPfzeO&#10;PKbJbIdWTt7+N1HhKcigqx28PIF6KiTKD/23L3HoVCcXP5AaEugBBTeIVkNhcxSwjd3YcB3atGYG&#10;Wv2gpuOkXzO2gD2nEdw93my4ezUue0rzES37pqdPZ0uIuc8D0T+Rkl2rK6H3rVM43FftIv0DU2p6&#10;fAE8JqIfoWroCkvZK3I7fQQenPqEti0aJxDaJbGK8L8kS0szCRg7mlIExfW2XpNgoc8RZQm7Lpm4&#10;KTqNqzSqbNZsN8Me5jY2c/+R9quQa5qV5NT1lifo/8eoA5P4/AHx0Zlf4RLB0JuwRSn6xWF31I1S&#10;JtxJf57WWqy0eLUhRuvTybs62e1KFD+XPPWnJpU66aOdWGGfc7/M6IYvEjzO0+bWoYpGZ/zdnMao&#10;az05r4Z+oNKmXl+PkSwNOKLr8uAFJRlD0h6U8OX0KWreipGLAUyt3hFHake8nOSd8EWX81yYpvlq&#10;PXG4JdjaruyTtEd/Dg/QbeUdsbHDjxXAw5+4//RfApun6ehqM35cZgb2yJtmu3HN+wo0NiOoACNm&#10;Ek1UJQKljbwPq+0Owsf0mhO/LBfInvdH605/LZzlGibX51ijUX4M5BrR2BSMuKN7tHjo3OF1lU2W&#10;g0RAajyUMdcuJPmmhqUhdjpPln2rE/OPOPiS6+wAJKEi3FHL97RTHXlkf8k5I1bmmcGR5Cm6oPh+&#10;9Vyma26wae2goIjbPqUcxg9NwrrDxOP4Q73B778ZlSw1KpY7XfL1jxPlKfGfKdGbiOSgQ19QNhhC&#10;7PAdvnnWBU8he3wlVR39R4G+jn9a9JS+QxnGBAECdXJFpdMp9fRz86G/EEJ/nRK8Bo1docYivNE4&#10;AN0wFOL/0p6m7lmW/NrJf047VHCgcilta81SasEBZSNZC38fSy1WrfdD84fT18uqF9XBMUf8SiSG&#10;baTePMv5enwXcI7CTDvm8MpcZGGmoTlFbtAddx+4idb26j1RKlWBBK1r8F1talQIQ2nPfcJlDAkt&#10;inm8ZdGHQLeppCxae7sLg5HHOWxcpHez9a5GQPPJo3P/Y7JTaiPtR6JTrh8w9/oHj6ZHdAFBe6Zc&#10;W3vxtF0SuTLSkFpjyIDrqmWEkYInmGXfp0p7dzlJb+2Puci5S4J/cGMKUC14P3U5OcT7yNlh6/RU&#10;yuGcVkHFfq3lm9eZ57l+7HlxGo+z3ni7WeyfvpeldqqHrKrBGT2bxOEvB3gttt7oi62RgiyonTvy&#10;OZjqLnblemgbyl/+tTGay6P+Buw2666hxST/bYytVpST9WW8gSjEQf7piuQUDDgRWlWrIeQpiZS4&#10;g5R7ZRg5TyMpO6KeqeGQCn8NHffgIXSaDG2PbXDBpfb6H5t9oYIJh72Sft4tOGgz51Wvj25NUsT7&#10;wErzuWRkL0+1WMb1u+jQarSZqljVsaE5J7ZcqdbJNMNDu7n5Ust+9cZhtZSeMF7XvraeSgZYZ/UU&#10;EgF7Fy9JPUze70kZiSg7QsHQ0DvNdhzv/Kp65QaXi/suSY/pum7+uHTBNXVLUvnmSrj3obFyhD+/&#10;VKevyMZeTcKm6TJFMsY1PFxlZZbsMZn9y+1QOA+sd9X52n+r92ylqW3g4ZI44L5DJ1VNIDPBfT7W&#10;evrtKa4XTj0JXoI+CDkx+1wtGEpIYEHATpUArCm740I0MvntEMPRKfHDW5M5vszI0Hp6wIWCqrgK&#10;Q4I+Tkpa2RdOcNG+1ocSP8XJksn8k24b1YPdiroxDQxJSeHhOxVXa83ckZfnXmLGmNGlgzFfiEcQ&#10;vCDJMcyTm+McLmPlHyPvpYwMXTfbMj1NUt7W8Yhb8j5LR2F+iqQjGQv+ThnodF8Fmsz91RB3cv5W&#10;3BLyjic9kU2IHNfZYNhPJ2JJ0K7Dklk/S8eBMaXVEaHonOV4huni7ByQ48aNM3fS0PfwROyjnf5Y&#10;M+qpb/brQ4gB51Ss7W9nszZFHMYRYmEF4jh/titezWkf2I84sWpV0S60NRQ3JwOZPZBXRMlHS5jd&#10;5ttB8JJyao9Ulnc7Vq2BLx12h9NKdLRA8itknQivDT1Pd2unReaeLrN6b1M/NVaLAKGUAeKHCsxS&#10;B3ECW233ObgKUso9hw+RJnF9fLSYik/rxSoGuPM78tlyhjma80l+Y3tSETTjZJ2+fJ2LMfc8G9+Q&#10;k2xzHchOlFHeFDqePm5g/NkxWxBnsCzpW594IvDpkl9OXcHIpvdteVNpYXJaSkCLV3GgOiYuiYH4&#10;Cx98e+k99uz0cSM60NyNmXI/cC/7EL7yBIVqPjTfXFIQtV9jt4yrA4eDPlcPmW3K9B2oYxJy5gF7&#10;Dlv+E03/ojo7j62tmTYtjVvRHIYTxilW9mUnKpyOSvsndAsigook8CLzxGutRgTfJD4Lvsz8+L40&#10;MRzMSE4MlpPm9Ci5lPmVnyzXFyT3Gz5hL1EUhYj2hG55K0SR6AiAlYPqogRDnkzcCOi4n8CdEm48&#10;821seW3sPin6ifyZs+bSi8j9yaJIkiCPBQ/acIodQB3jDsg6DTryUgfyARPU286GNx0356PpI5oS&#10;16Igrq14RBzqwftN851DxnHqN2WgtSvIxkBXLXrU/fmCNmYkYvyhtqS/CYo3T3Cj4ov8uqDMoNba&#10;bTkFSazzzolUDvUKmLZVbviSdP7CIpyPrAsj+I1ou90F5PAwMZ8ed9YrK0Y/Km0ElkQIsT0EcTA1&#10;MgwKS67lruzU17yJvEe77+DRwCZCFt2H3zgM0S72G+rWrN34U5rYhsO1k4HC2uVHSrwvrpUveanc&#10;mT7IVp8XUOLP3VZVtp9ixgGCrBluSP1ogR4p/p6HcBxri40WV4YNTsR7C9v0ZYEPyzQnEgFyPzU9&#10;YprIag5/r1t9qoQWq7c6lg3FkyqkhhnaYZ615nWx+5RQRQFDc1e12W/mD+VvFkzMof52tenEpibq&#10;h8hsuXneXUHTeu8klDd1xH6etUod2SmEzeyhdj6EwlWWFi+Q/Y6TCgdKTzez1wt+wnl3f5LmjqaG&#10;XO1zYh30c5pEAgLTvl9Bp4/WvtKVBjo2zQyEmBmZ6UAvRvW3ooJBFPVoXRT8InI7PCptuMM64tTJ&#10;ykU9W5rw0ouHVqnXHvSwBvem1ojugw0NUbsVQdkhZd0Ro6/DjNsR+opfGtvXPPW/IRFjp9+TxLpf&#10;AzFPnMnMbKEe02Pw9TL36jKTrA9EtSickFH5Jqzv2yJtYhYxeJ7ixDiX6g0MVw9FrND3Iy9f+3vK&#10;1oK1+mUybynmFrofYTUfyvj1rb+TmQXV0sTAJhbtbQftxZeYPqFYtl8b1jmUS8XprgHPaKx7VNkU&#10;1Q+js47shncvMr4n2eCnL/9YXPpmJImsYDa1SRjodMGm+0e2xEbtT2trGp9EEVuG8x7G33LyTuqH&#10;BcouHhQYnrHG1EE0p8TzqIGuq4MkOUVCxqAIOMHONVzXyzkwkNCMafmgQtxeWgi8vEbJKtSwgwGN&#10;B30I+5YftHbRZHMYbJYqTDtA+FlAra0rXuTEzoRN0LcF0WjhqTU7/F1Kfn6Z38Rt1lOO0HXrg2rz&#10;6Kb/QuK6KFdt3lSmwW+fw6wpu3uKkN7v4RyacFWVsR7MR+jtyvQM2jmM09NsBdGAeGQmN1l9kPdM&#10;S10Ms3bW/CTfpL2ZaOjaqBBrMhVCloQ7lpi4mjqSZJpxFh/ZBG3BQcGeeEOdDvh1/ucPgkuTpc74&#10;ri6KO2Bqn8hikJeZ+I3MWiRZBOE7oOZ1oNau+AlcmqyQ9HOGDrP/LIagTCXxdA3i7O4UtnSX3Izg&#10;ahtw2VQzN5Cua/7+5qE6ItRgC8te0UPCe/78gVXrRT1ZmewYNpP08i98MofNzKvMnFLSC7rr8W6T&#10;tbfsySM/R0uxdcE8KNqerbp8Ty4UlS15eA+ZRG6qraG+Bedm9V9kk1yZtW0Cv5ZR0XH1PyQuWmw9&#10;F4Vq7iY0+/c2jRXuQkn+7OkDs9sRD0ub7c2NRKwL9uIEkgpehpclhq13FS6fWOVJCxx6DynqBIyY&#10;oThle7ZnTe5ah8rjxWi89vaoWaON0VL9CljiosAA+uLVvUVDEgPonqSvlGsM+qhfVTtCPj3MJxRY&#10;j61RVgyXQDyWEsR/5k60tJykMzZ3x1KgUUfYPgUZtQbaSwdzlgkTVhbhuO7pSmikO38ESRyKdZ+U&#10;Vmr7LXSK3ZmH7GUoHf1TG6ps+JVyyjrH2v1A+owFXygtY9dzFw6Winyl2yDkrpb2VhyjXIo0ih1t&#10;abzYW5lXJkLOskfSSySpZlZNyWs25lSR8/nmvnG/YbVqdPrK9PQyTZjY5X7UyZjCIKo70h8vGtwV&#10;Afd0ZQUzVRjWQm6IUb1Op3RX8X6ztFKVZZSrVqf/rZjw9B7TJia+hp++dLBnc/h7aYYBNWRr0mrH&#10;I9u+cM9GNDA4Ygkb3McneH9Xs4iGYaA9VXPMLmihKKkrQxnJHZPbb/qJVz8unmoPf1yLoyEjP4GC&#10;+6zyg6uqggpPLvf1A553iZdqVHXetXn2Aoch83+aQeyeXeJ3eiaPn8AMsGmaulsjlKmogM8HF0/M&#10;vTzDu418RI3gAtOob3cBIsJcDTAhze/MPZehLbRSveS70NkPKjqGhmnXKczjBjGgnXDegVw2RyYq&#10;qvd9Tb22acefG8ZLR8VqMbv1t/xzwtfc1H3h73NbCxAS8p3tQn1LgKWbt30OV2e7bv9iYnvELryF&#10;WGo3jNXwCavAf4AwR5NtXMMp1ewUNxIBZeAO7N9GMzPELt8v7Oq7sFvu3TWmevV671QFOqTA+L9o&#10;aZkI2XlZdaSud9jLJ5pOdMbIZ8F+EwzfvlA4iEPhTsntlIU/zD4O18VRBePQuNJUCNV78RL5LGrL&#10;ll0yLe1YnttfOLUJjTfxTDlHrMTiYpRd7P3CPAcd01wTxSzSMU0kZaXSmEWPPNAIOemX7KT8bRV1&#10;5Elwdvm3WK1fTI6rBtvULT3uswThVyl/zo3Z6JFdv0zbPffm5JHzaNpaocDb/bwXjH4MqGT9JdSa&#10;eR6JdnIm3uaoEeZvn6jphenznw/I5AnOAZF8AIH8QVaUHgGNqdnqpCxpDHGKxn7yPmFcboqGtnQu&#10;34D0YrGQV/kQox+Dqsz1reo9Z+ZzxemQrgSgwyIZl7z4AzXHhjk8CCnmIGt5NiR3ngdJxiR/a9aj&#10;LH8n2eHTE4jAatJ92kkuhLFosQJqmeY7wHsQQrVqwtpXV1r75vcLFTpIVT92Bv1SRlrA7SZJ6CQJ&#10;bRNGy35Q53dBZQH8lnSJPG0omU9sUZIe9h3C77s5h0Id3bNVDSgH/aUYT1MF/rLIM/Agd2NQlnDg&#10;3tJs2sNJmRUAjreWhCOvD6YKtTnh1EcBNyMYsLWIEGmCIRffvdpNzB91aukXLAgVs8gMsac023rf&#10;nu1o1z5qsXaMb1hz5OXDran8xo0+iGKsTT4YgeUBfhoamTDALi+dyhImpxamODGoYzR6YWJY58Tj&#10;0Sn/D1BK8srkWdZfFx/RlvkfwJ7lHQdynouv8gA3PHKD8BFiGOuXb0pc/NBDZUblDIDVjF8xzgii&#10;tBo7GktUr74N/cU7yKChVcqQlDTfaqvWNs3Zmnc4dz4EkxoD86Lp8Ub28mOWzcclN/A5xilPAXR0&#10;QPnNhrfrlUT3KH3ABHN6r/TJpaQxa7elPZ4IkEzqj1uj3INjgYajVLPWcapJuZscDBAp8YGHou44&#10;7L2yuxbnWxVxIvdXlPPW8aBnUVRc+4dmw6OlLJR6x0b2s5SPglG49VQ9oE5QDJZAg/FgbfJHTPHj&#10;JegCOnSSb4I3UKvMBiLH3fDDhWMqt08nyjzNjpOdlDQshXdI/zbmU3JQmVpFcr7Bq68nVNTDa66D&#10;FYAjjUsTs+fPdcxeTi+2R5LyQf5ZNVeh9BydoKQc2q+su/himqw9SY9fJMPDhORPlvsi5P0jHA+0&#10;nLo5M6jt7X5Bp7grU06+QT0z7ElAcVdTSmopG/m6aZJXQPLu3YmzpJD60yfGo1I9JY+NcNXWSySC&#10;8ax0wc6N9yCYbtezkHsYOo2gbbfGq2bwZU0RtEd59VYvBfgC6Jkq+9zSbhTxjTK2uHW1wB5NJMzV&#10;aKWJx2nQnulXlsm2QgQBzE2Vkw816oRNnGoAwvEaFWsSJYyzMYLK3X3VqlSK5ZXdQxbDs4KOepL7&#10;Vozm0fQZbFYiZczDzb750J6TTi5JUO2dwBNNrsEUKRN588R8LgTMRXnvYWHHrFntSMx+JVWC9nvz&#10;Yva4hiIeXqY/LNLIOE7R6yOzRB/oocW9+KrE9H18SoM0xnRd6+8Jv22bVKSPj0OlQTgkaD9WX+rz&#10;LjWAfZe1xS6LNPliNU4eNKzx/eiCHj6a2XbW9dloAwVLbAKKrs5cOwbROkjTD8/dxEKyETxBb02c&#10;Zh+n6p6yPqFiRz0O6AkCS08E3CMUHpnFroVfD82g8j9WWd4yAKqMQD6E21IgaJG0ORYiD5xXRcwI&#10;hFNuKVppXAQlHNIwuArkfdP29BBbUqXuymVwrde0KhLxVuqr4Q/g36u9dw+x0dtY5zel8aQghIk6&#10;gNSix8rO7Xl2a6Iqj+vUy/CJ/BRBHGtZPMzljmkHGPm7TImKlJBoKrtqQZK88fkn6xy5ltqaOj3Y&#10;XAhyywekzvz5ql0qNqrRSFYJq2NbB/2v78sfvaI2Myr3LNqEsu2AGO/nPXvMXqUWUXLu2Ikmizt6&#10;1mlW+sVRzriE6AYXsTs6XHqWjS2pij18cMs1AcSDHdc2G2E9weckgHPBeBX9+6PBwgUbc01QkhCa&#10;8mJxzl6cjvi6+MbwniXEXpHbZPUkWJQH22z4dGp+F7tvDDZhk2oPDhZVIwKB9BX9SUvamtljdc/c&#10;35wKYZ2ej/QDe08rv/ASM7hYdc10CiKT6pb1J798IwHXZbE64+dacU171A9hVT8UafCPaWBDgd1G&#10;z6Qz/biN7tDSvvk7cK2s+nvBiZr/Cb8ImtzssZoUhcYXdkfPvZgA3aJq3dsDqJF3+qFwEpzv/y6Q&#10;A/gNdKLWwj9diZrSmF/Sz12XqRrDpVp/TUb1219IYk9J+o9gMF9EwWHj4E1AOIic9LoIrjoPIy8O&#10;mhvTcFdpH5M/49Mk704j1z+A4RGOy7r+pl4yUn8QFrfR+BRDAtQg35DcekgsBQrIk2sjPky3osuK&#10;qqNJpr/qe1Y4BVMz0d9V7DzLq4+PE7z9qB1CCT+qZJQaWdr2aEc03GIEVlbVQptjQcVtgb9ITJlt&#10;uXySq98NCoL03UmD9E+l+neBlseiyETWRomfvPMKCd1bhSH3aePusSg0Ir2Pj3zkv7Go75b0Rrhn&#10;8LJvYZTu6ZgNjI6tZPK5IqFunFAwriXxmZgntK6O8Crh3maq/XGUeFK4PYKupYFnauSHtVdRaWKJ&#10;USb9H+431QCVtdXiWOctsy2QgZRLeustwZLggnYc6txcp34XxWRy/A555Q82svsB5nwPEsQzlKmo&#10;VX3fOiklvwmfRhXYf7mQg79f7t7TvvOEibJzQz1gH/UJm7pkJxsJxFZM6DwTh2FbYbbAJQspi2mw&#10;JLsA+IbA+muvdwDLMi7s0cCt3PuxmTTuGfcWocgtzZ2QBuGFVJs8D4o83XnYajMfLUk4s5XsqRx/&#10;6m/+ZCcURNtT71eQ8y488UX0oP8Awp9BW6z221OGzPVH8crho8gL9FKrp4z9XKFw06d1RP6SuaQb&#10;NDNTnfkPtcSQqBUlQHW723PdUvLSqe62I5zLjG7dyBHfs4ONrSns3U52H5jNk2azyWc9tY6cJONl&#10;Ke/J8uCaqnUX5SB+sX2eZnynhQWR1s594Dq5TSVvslC35SWVKPMotr8etXtaedR6NrChiT8bP7YV&#10;vo04ZuJLN39bbmiA3G2smzkxQ6NV/CU+++jXE48rhlnetfta/uv4C1+d4pZdm5DuzzD4pwqov5gW&#10;c7EgPOm+d5YobdiPdqpJATs82bI8iip0IsAnuObLzV5cw3Y5oA1DBGeNomo1vvtBGmzHeZubTvJK&#10;VwMa+xBKeEXc76JoTi9aHfau3oofXpIvlaNs+Iw19SKpNNep0+25kr88pUXM/iK8nr4DPV0nTJ70&#10;QyFdNEGt3h9cPrIYDxTX4/8BLK6YwdTePc23pAG6z3HK94DXzz3JftjX7McIgSwPCR4pym+eJMdG&#10;QkyNtzoVcTR+E0EQ2ZFaiS8gKWydeEGxNRounXwAxlcwCbX1Q/FPmTPt8tXQvbjCfKBXN164WGsT&#10;WsrNZp7uqbXhAf0DgWuxxOetnRlO1YdN0Ib5HsGRZxebk+vR1kpKPTfEenOnOje665LoSTKUP1Ca&#10;XehghFMUdULlihyHj0FWUJ0Ii9VjQCeYtjHkiJ+BPSmxrcegcAKvMhPyyD36kgjJScDlTxUklM6e&#10;FzUXLeLBQ6v/ANLJBwa7+4K1tbOJje139PiTjgbyzKaCQfOzvzTUQlTFB6g1DVGtR8xdz4I+Xf63&#10;6gPLDmAqsMm1DXGicWbzWHHi90RYiWTuK6zweezGRMe/yvLUaBMHmuYygGfTJ4J7XW7pyaRs0RO8&#10;La9qvO2oD24Vm1p+JK7KfIiWe1HMrV2B81DWFFZJtbcYewLx8BilVYVDTaNurunvLppbezQM+Qkf&#10;o8CqJJhtzNg6vAjN2HAtbnWIuIQjIUHLUdPXNu8NhhDQ4qa4GTTHTXL6YfwHRNLczoUpxMspZ/PX&#10;F3FCzHU03Ys+o+XB97hREehWB+nQAQfnKjaHVKeb3S4RsHJFkaJpGOepj09KUzt9UsOzj7qX53MQ&#10;Aokh/Zg0zcrNdX3MVlIL4MUPaAVqdDayTHEnycGuV0vuLoxGju/epKq/mixxcvKzo7yW/54GawbN&#10;dzph9/R3CN8ospF3OnO7NVyiiYX2m5YnQ9qU+RT2ocjNNJp3THLISJUZcdO/b3dOYHlOj0cGB6Yz&#10;zPr3FJJULGg+IWderkzj3XMR+YYO1u7bCWYw12iRb6VxEnt2gvdWLsN4EA1lrpMai8jjBFlObXyH&#10;nvVOxF1Ts3h9H+ZXLWsAhvennxRBPIGnW+jcUNm6140sZzuemkkmtFOeWEM82Otv7WLqEyAOBVoI&#10;781uezl4Ai6sT6FEaQT70wlxqHfU6wX6b6z6gq/sdnsnuTwtU81MJqxPFA1uavHUh1B8bwtgaJww&#10;t/HKJft2AkYI8wMz66uuZNrEKutyyL7RRkXQrtDfjtF/YbqLgtZFUrd6PVAd8ORVZJKImbFaNluW&#10;eLCgW5de5ACfN2sEgYapcVqYhs5rpWSXHQE/nYLWJNo8b516UplnEtruPahsDbDI4KoBZLzLlkdL&#10;7+AWKvEbnphBl55Tb8ikpCM7VJOSQEAsO0Dw6OmDTZR4+IMlWNus6ZWPzVZ9DeIICKX5CP1aY0is&#10;44dAXakbM/x8/1kCrP1K8xoeRHi+ZmHBt1VHnq/YqzbA7/D09BYAlid580Mrr0heL8993gLy1F81&#10;fkGYHEsShnRiJvPB/f6UwhVeXcFIN3cPXSw9q0tEH11vxPqCpb2avFWeFOuHnP34BrTajNuZVJN8&#10;V4MDnp6HIDR/MNdkR8NxwZ/KewqX2frC13+xhvFFmvOboYokQm8KyR/M8PkIj8b/AaZxOpt7OeqP&#10;f/55TlmNyXtC8XTor32m1Y1/rQs4gtRqXM21XJ1JuJgOE72HeagbnuHlabot2tcPJtFuPb4Bjb+Y&#10;wbd2cuadPfF98vs2v43RkKV39e/KLKb3iZCGSn3UoN/eFvnSFMGvg2+nxDs7DpCw2+JBvdjBRmeq&#10;H2fBdt43U0hA95ABfL/yTHkY5v8AGb4tw3w1c7LP5xl/J6b8gWMs1GloEUuJEgxDJKvxozGiJz6I&#10;ZZUHZ6qbQy3v9QSR+8tbYd2TfpWNbSXZfGiOIWtcoxvD2yZky5j/uCZbWUTGXV4HT++rOxtstgqm&#10;79yWXHc+tNvEu81ibvVZYiFWhYuNpy0gOnLEn2n2vx25IAV6eiPe+1uRcT0joj6gvH5+zRymsIKk&#10;3oXhDIAuNu/puRb8fhXmDGhXtxmjt5f75iCG/xv/YfZHYVmyGhWShB1jxp0qPQrG5pdz9SFkK/U/&#10;cOrIUKvN33J6a3ic1tPOvJb6cblQLPswpOFiwJSqjEHfbqS956+ym2+0f1ziwAwKTo8LawKcDJj/&#10;VL3neC7j3WRlB9QDE590YTzdLShopgTzerOiNRUwpy/IpazmG61w7w9a7OTVo3tXISeGirjNSSJc&#10;JjGEgXrBARQGaRCKvmK5awGKsNdRR+ABGpbN9+Zcmv8Asu25AZv0/g/i/5h3h2hKbBcr+8taL77f&#10;HreVhRf7ZB2ZNoNQZjpqOoMOET7DVKzn8/VBdoPeAFxRD1HHDR9bi8DCb0FTQPISSZhHF8dcNbgL&#10;R5YSx/2ajy14pr9SeVwgyPDrN2LfbC1DYsUyF/7E+QtGXw9T4P8RSAK3/SWcVvorwi3lmk/dzZyJ&#10;E29++cGqsfi20trlLmbT5pphfyXSxyTDaoc8YxzkVyh4nf6VUuHbzMbjj612WVrswe56LD8RLWOC&#10;1jWymHkXjz7RKOhMh64/6afp71ga54oj1bS7qy+zSh5bszxl2GIweo981yJPFPPJbPpUlI9H1H4h&#10;WGqXtzc3OjktJOjK+5c+UqnAYYwSCeD6YHasyDxVo8N5cXKWtzBIUkEPksqgFhjLDHPfjpzXEYG4&#10;8elTSKABgAUgOxm8Z2FxNbtLDdrHFayQkJIPvMiLgccKNmce5qPTPHUVg9qjxXcsUFqIstNlmk81&#10;ZCcn+E7QpHpXHADf0qE/eNDA7PTfFWlWkmlzSxah51lHIMxygDcxyMcdB6VpaRr8V1HplxLbXLjS&#10;UkaSQMFLRkAbQMdM88+tedH7wrf0d2XS70KxGYmBwevzLWVR2QzvrXXrS1h0hZYrqSGz3MvzhGye&#10;FHTBHfFaOl+JIWsrHzLadJIxICyOA5BLZIHrlsn6V53ekrJY7SRuIzjvWlZ/L4e3LwxlOSOprls5&#10;Rdn5nI29jW1nxnp/9raUpspYxY6j9qZ4pOXHHGCOMkDPtSaf4o0z7DbWktnc+XZStIHSQKzKWJH4&#10;8gH6VyPinjWI8d0jP6Cls/8AWXP+63866aLvTR0wVoo9Ct/FcUihfKnJMjuW3gHBMh3Djh/3g5/2&#10;RUF54ii1LRzCsMimVg+WfIwO/wDvHua52x/1qfQ/yptp/wAeUX+7/WrW5o9hCDk/40Up60UxH//Z&#10;UEsDBBQAAAAIAIdO4kAA8v+yuEcAAF5IAAAVAAAAZHJzL21lZGlhL2ltYWdlMi5qcGVnnbt1UBxd&#10;8Da6uCRAIIu7s1hwd3fZxS24Q3ANBJcN7iyLuwf3hAR3WFyDEyC4E0I+3t/96rtV969772zt1OxO&#10;16l5+unTp093z7+lf5uANyoKygoAJCQkwNrLB/BvFSALwERHx0BHw8TAwMDCwsR+DcR5/erVa1KC&#10;t3hASjJqKkoyCgoaBk5mGjp2egoKFkEQOxc3Hx8fNbOwuBCPGCcvH89/gyBhYWG9fvWaBAeHhIeW&#10;gpbn//PxrxeAj4nEgtSNgkQHQMZHQsFH+tcPoAYAkNBenva/B/7fBxIyCioaOgYmFvarF4GWNwBk&#10;JBQUZFQUNDRU1BfpoJf7AFR8NAJabmn0t9oWGHTuQJ7Q5EJMepmG74TgmXMGXkuPMCxsImISUjJG&#10;JmYWECsfv4CgkLCIrJy8gqKSsgpER1dP38DQyMraxtbO3sHR08vbx9fPPyA8IjIqOiYWmpKalp6R&#10;mZUNKyouKS0rr6isamxqbmlta+/o/NHXPzA4NDwyipidm19YXFpe2dre2d3bP/h1eHRxeXV9c3t3&#10;//D4Hy4kAMr/Bev/IPt/4MJ/wYWMioqCivEfLiRk35cvCj4qGi03OoG0NoaF+1s6nlBMoExyYcN3&#10;LHpe8DmhpccMNhED3xbjxX/Q/gfZ/ztgYf+/kP0fYP83rhXAaxSkF/JQ8AGSgBsb+KkwDVkXcNnM&#10;Ce4gNtMuQFZnZKqEqXBielVa+J30yOVsgtOxGxx1rJcGqvOpcY0oRwO6ANeXSnhkuFhJhYH/ADxZ&#10;Q3y06dnq+hkCNmJzV2oNlSM11bVqCvnvJFpmNHgyBiEpxmkfUjP0TEJ/Iho4ia3c/KrviAdNf2qw&#10;8SiwO80XE2WUEyozfxmfNYax1EXEcQoCs8p3YKYt0h5iYMvSVZg2ibgGS/sbOEKnJoSKZQkE3fUX&#10;B+lszo5C1bun2RI1NDwnNLurrYRJqnagYGXhCvcORz05NQkrlQgo5kOlFF1dv0k6Zdf07rXYrLzQ&#10;FcRFFTz9oUedQp1mGNivPti8hcSRqAaNHV3FJTtVfONtzmY75qOw9f1Mp9Z5t9181U98wJssGJY8&#10;KOgRdByOrwcyOCpGXy62IrkkPtSXqSBEtmTsPVRPccMwurTx553WGM4wJJS3Xl9Hym3nR/s7F6rR&#10;l2pQtJvtM9ah7jVT6O2JnV5bWEv5I6+sjADZj/8zR/fyWnySP3r1UKAYAckw8xHbJ8uSngW7E5eO&#10;6a555US+JJOaYuEyk6/BZ/ywcI2BjnWTxNGfeY7UTafOaOXyXZ8Y/uje34ZO8hoJbMs0sQ44AkSj&#10;xatadkX190gdp/PcAK90Tm111VJYwlN9sQzZSBa5kkJjAXeEr7mRotc1u5Ip8mEVXcnTF2YRdCvC&#10;jAzZ06saVR3O2PknsUdsWcblFHbQFFDuEq4TyKKzMT04ajfT/08Liir9I0IBX8f6SgO35LamA7xM&#10;ZrZDuEQd0EbWdBkAZneIu6sUrMJtIfBdKmGTXZs3LMNKhoz4khUyVuOe/lZRUkvV1chJncueYJAw&#10;FOxAvVBHAppj15OOfRwsGw1InOykcCnM5L/hlGbDRrT1aAEsDKRvz1nt3+/vl3nNtQFtZ2ZX10ri&#10;F5qLUhNwPPRm/T3txPT6A+JUpxcJjTgfKfmO7gRlrSEm1noejk5tSY4GN5i7op4mp2mZssF+DbsC&#10;DsrmzVg6eXMH6YRYpRXjQQrvk6oJeKcXUN6chKk7HumDaFekasoOSgO86O2P3ObTd/VSxN5OEZqm&#10;7de3kvFwT9XqL6ciOnfoiaCrDjLzza2+Qtjqhomq2dE07wr41pVql9LIlyawVPdgM2ReVUsrGiKb&#10;ulnOHahy45Lr/JyNIIgtSIZlxUlln3D9TwvbEY4Od75K++SvqJrRVftViMttWXpVe40sFNQPtqwI&#10;LYtDJCuwRrq3T3CIArMKkDNCeBz+KImFK8cjp+DKGxB0PX1twTSZnVe5rXDgSbUztXFH1bsoU9hE&#10;d/wHuIUqiEB3alf0bHSH7yqXOlWIZO/3uw+3IBk1x/E+GUM6/LofD6Dxp2PX/BE2cR6J8ACEYkDv&#10;FaLpsfHX+7YgdazsteSRclnXRjw4yk2ZtFvja5inyWBE/FwtYxGZk48h49sQeWtHudffZE/AE/4k&#10;pD8nbE022M6FqW5qycD7HYSsbAZ1rjbvt2l0kjeG8SD38yBqXxXbq2PTjQn+hrHJWQHwPfwt1PNI&#10;iB/KQANRiwuAJVZXZ54YNtxu6qTM57r7XApubFcTSTT3wdq140yH0/UGbJmylPnOS/JAH5t+OZni&#10;59XEuTn67S+J6AQbTvJKK2AAYWoOzaYJMkuv583RtJM8oaOoB7UqcbvucD2eMidSmMxxQrdOw3CC&#10;hzFsSn6I3fNEyQbbQ6jGlO+WDxKkLlwYpXQeoKf21ciaDprt+vnj1+Yvq+ipgXkgeaGP0u8CrThK&#10;XIbiIGrxxojV1fQ/xUxNeSscBwnpNU7y17zpwpyFKepK0cBqqgBPcFDuRW5UTgqBmtR+mTJerfSX&#10;cE3kVCWbb80SSFPirAYwRfNRBccaK3ZeRAsHTYzA0zNhpEJRvDk8O3iFmZty6HUAmXPrYqABMokV&#10;FNEWx4VqWfsg5lUvvNAkqstWHJ2BpRubTGJ+laxpYJ7kpmS10iXQhkJTQHODatvk+lGocV/V9nK1&#10;bhbRafU5rjkjiqevpWpukOzj63y/cO14AW4u9QGNwIWqX3fP0msAG7HXNxXxPZMDvDK9AduVuid0&#10;Qfl+KauHDRioAPLVUqfSlHM3XsPbBxOKXeye29pcPJXdiv2NAzUgmH3AHOqLRnpT/fm1H6k0rBZt&#10;pX2ERjdRpKN0Ikg9vZM0ICEWZ/aDZnLXpnddwIF8ewSXwV29CfQkirxHdEx2Se/6AlJetg8pJD3y&#10;z1kRogGaa6pBlZ0ZlPrShPgPCZaNx9tTGC1W6SrX7M8fnOlMAvVNPNHmKc7QH3knYAS8A3L6hDOO&#10;ne7NQUubN4QZutibFRMBOkeVCr+24BSm2Xl6YS3OvTnK69cVKguj+rz2MRwg0kqB2TBIe8wOuQEB&#10;6zVkcMc5RvhM93a6QlNjbcFDxTgjt1WQviFkoAsFvVKdgC2luFxbDXprMGsb/F7lQ54yMwXsII4p&#10;p4vP87MRkW6xFKZpea0s3zLDG9zAOQUZD6wKcqbmeHHXEU9GO8rKit08RypH+0RxpMeFBAG5tWnl&#10;TFskvlkuSDscVmO3UuJsQhYKh41AOlwtp5juGHyrTmD+ZWTrbKStPCn5UIF5Al5gOmgSFKGFwkKX&#10;CbQMYW5hzfYQPoGInjJ/EN6vrAdu7nptN6VxntqX2lggOPV9Sa8J0ZX4LscDZzUcUxp4fEmCHI72&#10;IEAEy4BAHcNvsfHliuxYvvYBEF16yqs1OVv02pwUIMCR0BolvWKX1Z9Cz5VVU8foY7XHSOcQwxyB&#10;acoDCrROXRA4z1IoUnOWo9j2s4f4nPCVPSKTg9zch7A1dkiN7EuIVakfGz7/3E1P3HtZuAju7JWK&#10;RxAaq72sL7u7KShO0FGsYSV/ocoXr7qvYUK5uFOIRUEird5JvNOVhuuWEOHPMO3i+xo/WXHBZk48&#10;7Jf50sYoAgmO/YvWow9mPlvQSwugn/aqxqL6Dh2tVVLeYEHAGQmriROuC28v8kAJ5RTYdQgeuBU/&#10;TJ/zlk83HC9ABjoqrSWvZZjrZujG+r6Zwrt0dPohOd+3vFNjCgUNzNu20WDTBX/boTRkxlbq3+hf&#10;8ZRlg+ERntcyr1H/rr/OczL9mdgKm/zpfA13sIXjne4zeLnm73tNpZgU/BA/tpUmqysiNTbzRIip&#10;2SSh1cTb/BUNeM3koHBUwHwyJ4bRQe3Kh7RspFpdN0WjrUqN8eOIUxNiFLHpRVY0fSTjHrv1mtGh&#10;sd0AnUGY64CKC9vnShPjkbdYAJo4fXJWVA+k4SnC2gr2TXQ3n7yblKfFhsjyEUrSvW3mCQ5tKlYm&#10;M0dHbtNYeD+tw1KlHpe/8FMVhEQ7+RGqIduggxugM8o97XkIpnuz9ei50EKX8ba5FbHRXnOk0zq6&#10;94P4yOrhXXtYRDDwJtEBY6NTPoOZxAa9qf73dCqDEMlRS5w7xeSEAULHuS53VJ4+kzEKr6IK0Qu0&#10;8S+/xCGPqUXYDzSPlnKDFVS8yvFhyPNtHtLnY1PoBasTGsTMpAP0CvJYq9KnUlr7MH1CSRUZ3oWq&#10;bZoBkkoVbAcjX2QxiFKlz6y7GuaFMjTVhdwhxpZlVXNZ0+Ch0rkkBgp1XWmd3rQjJGemBIFom/Xo&#10;gVmVKrOY+1W7S3FQNZ0ueXpcv6ItS06HshI2JXkepeGSASV5JhaU2YxTOvd221JiAC4m/zDHMW5Z&#10;qamM9vRi2Hli4VGNypG3k0fJTo8apcqfRVbYZ99jvZ15ckL4F4TCZ/y3xcoKIrP9N1M4SqmImtJL&#10;uE2DoQiBMYx1xrbJpKLEuEBdm4ft9X4RZ8dWJauNJyxFrX2Yruph1Bg2nuEATOrgf39ig2vgeWg0&#10;GN4a5dponIvJuoOcOTxhs3o0w9J3oYdbTcRTAptAwAKJqqRv2EccBahz0JuWbaN4o8bwFpJvuP4B&#10;vOZ9v4oqDToZQPIhwpOU2G2ZCFWqEUmVSYI3y0eOgeVXJDosVQFw/VINVu6lqwNmkKs4k7kC1na9&#10;fAVPHPeAQuu0v/mpaBWGmQhuj6NRxPWXRT7+jhJYxuxCDWdRRFyeuvl1WTR9YaWfX2MGndJ6Zx75&#10;Z48I7P19qTqZ62p0BfEjJlL+WrLgKVmRFvGy0qBm87lSHBqjXx3xERot3EnJzaEJc9CWd5mh0zoC&#10;UDnRpTifgkDdUDKqDuBitPmwcOl4tC2/tfs0LI8vDxKJCoukqHdswRlD6a1If6Qrdq2JO2xq+AP/&#10;69jcmiI7VknYhfN9NYMQZ/0H13dAosoof/mEE5kKXPiD5ysXTm5w58chSlCEZWe9Z14fnpFDebIy&#10;tBDfMr6FZ3DcrSBVw8kBaF1ZnE2zZ+PS7ELIuWJa2o6c+6MfDaOUq9SQRXoX7DIF9ESDroJk9CKI&#10;LtofEnCkGQIZ6BEpFTkNGjhsSScku2ArSqFKzBJ6+OwbaD+VA8OUidWLE1RJHB7GOAZfzwNzr0GN&#10;czZO5iUe74SmWrQzcMoT5FnmNaVHceiygWu6DVhnA3z9is7zV0X+hjq1fNDu1tMDAOS5969S4Tx0&#10;PaycuQGuBbXFsRcT1eBhRS7mY80EFlou8dO1snJrEMbKfb/S1KcrBG6pDJg0Nr0JmCvazWtRI3Pj&#10;58RKzM5EPMyG+JV/XhCXqvmN2C9FJFr2lGRCdPlfu+nzPTBAN8OkUPWkmPJI5jqx7+QD7Zx4pReI&#10;KFgwVjJE23fISZFQeuxiMc9U3vsaicdfW5x4d/LrGE16YEIedHhKlFY193HsTulL2ZSMK0sqmu+m&#10;KXUW+hv7u9PN5WVDVVNV0JxTjbMF3VARKe4qxbA0tB1+jjC2ZJiDyrRuRIICDm0CVyCZ2fTHKD8V&#10;N5VWbU1zUC2RMCrkgBj0fuy27CF43l7BARv28cce28kA5yyYcIAJtCbrrsj3WxvKiSKAHfDUjdiO&#10;b85Bhrj57BCaxoo7rNoPMKQsubR14Bu5jmZBZVp8GaLHSpYhlnGQfaTP6cLA/eSG78XArNKC02Gl&#10;kQKbAJ0uB+x5Ezk/htmwCoqbcsskKPJOCFjImcwqZOMaX1llXWWf3hvgrsYGseLLcUxl6md0OIyk&#10;9pU0cjdS01qfXojzzT4BYxFTJDgigzAr3NRKBaKHtaMpdIS/F0Bl1RV+eHTQqbfmucaSVA0mQTXg&#10;BvPKNKkHZ1pZU7VKnuoj1cq1sa5/UrHdSl+BUTF67Mah2iRoQq8RJ+VoxVnsTKBecKhq6+fIiAFO&#10;0He/0lWNLYv2UuBmc3up25c1bWgSqNhFFNrH/T8+z749CupWgO0GzEGSFwIjabwCj75GhDm4K7Aq&#10;kPJ5qkJNtFA87Pdzodwqm1xQ9RZOkMBsezbVisBcjv2q/I8+GUR6uWUmsE4Un7Bsu2xVuTV3wJJC&#10;u7VsWWFUONISp9mlctwctxvhXD4uAX75RSgwKuCuyGVQ/6Jiq7Hi0amAj8PChsZAl2oq5dJLHKoZ&#10;DPrfumzqA0YCJ4fq9gbaJ3SSdpwDzi8DcsPcsDF6BCV+aLOl863pFkn9YqVf5AMJCAJjlMrwIVwT&#10;CvJgS/tEIIIVDCqBtNfIydMS0gIj/ueKiVUG1F6cJazcW44kBdxkI4cBgAVaaELYnICXE6A8VGWT&#10;BvhbC00MmxPFXRXqA3KX73UFuWsMsABNZLlVX5YGkhc/L95c6KjejCQ/YFHo0AtpUEFTH7IAvCj3&#10;RckmPqRQ0+bf4FCVnS/j2q0lA5ws7QaJLuSsatpQ/Vf4J8UuylBujf+G6HK4LwbWEZG+rB9ZxUAT&#10;dkUot+YASbkbvfCLmciAuDW2SZshvWoeoBd2NLXLLfqZHTW448CWCUEOBnUWslYt/CV8BA5RMCiu&#10;D9oEV0NhjHaKFFVZu3/LhBFlsKFuRGvost4qfTrld5SL3buaI91ylbV1ddBspd5TD+5cqjrdl4KL&#10;jM9uUPDWXePBGD6386ObyNy387RDJ3L+/kZjQnLoBCkG1dIwf3lrecsM1WDxwvgCXRJ0991XZr+A&#10;SQgZeU6K6AA1JY9IsnEAcUzzPwC+kf8CeC8Nj4fpz3DQ4WANeaN1p4fKCZkcBLPyhRcjkxx8fCV5&#10;JXk+KKcofvL/viKip8uBJkFdX5SU9WJ5SCpodu5LWqDe/yjRfwUAbrIgw9Eovpu/nAGQkOIsHwDo&#10;f2jxxGBZA4f+R4vnqzRXkFQ5ksYQ8OXPcW2oH7DLfp+YpRfUCwl7Ow2uInBXHsGRv36DrcU63cQk&#10;dkZ6XWGIDcefUKkkdR7z2qOcoVrRAi0VA0/lI17U/2LBJujbcZAG1Rf/wK0A+uMgMONG/kLZf0S+&#10;fhHYTn0ReHEGL3HCi4AyNAVm325gC+LWLBmQsKaosXgxtHj+GF32fjQUhrw5Txz5hjKYU+gFc/8f&#10;dYkFm1la3rXXqMn3iXl/Pe/1M9f9mt7PxSVKFAbQpqXoCdDibQoNWIjpWLWWzfSNnAbwnxb7+1ab&#10;MvRN6OQWKy3lFtiJY7TI+1esGq4Gle3N8RKh4XsoYVBKTqlcGXyUrpTplWdv/9Ob2t5wiKh9xaHx&#10;F2d3a45rhF1q+OlTut88JA2eD5mPOAEWJdSrLtB/aVVYQ5yMaGqJ4vUG27bkD7z57OX0k5VPeGvY&#10;0v96wH/VEWQf4q9gR8mzhIJoqOfH4izFAx0U9LmJV9y655V2dlcN3xj+/si7jcPjb4TAF/t01fub&#10;wT18wA2W5vtM1GHolVO5E/YhdTz+fPnaki2/rbuzrVOZlocT7zxh46b2U81IIKYOA6f7XluwpJmn&#10;PskoXmCxsAqvUa2qQB7TYlFS+nwdvWhbqw1H6nFCVPXEDocL8xVEp+cKmPJKRYk6WmXSzIIdW4Hi&#10;aZliwWtJGRNc/zzNX8O0kcnlNd8qUi0Z80zX8tU4u97IG8UhQbP9E1JC0PHX6WeQw10yfuXgtIrS&#10;qz1ac0XPh8UYNAeTmOmGU5G5X8yhfW8ksgk7a4V+D3sV3SkibgNOMz+VfS108al1jqjmRiWkb0C1&#10;6xHp059tUcwQZUtPLxo8R0K1W1qMtieLb2+059QNi/rZ5o+tqZacp24896TXOqyQzdbnpTAlwKMT&#10;MbU+VQoeVM1mw9kqHgvMO/wCUYm7qX89E0zjFOD5o8zK0zXcAQqBJ9bxsH3RJOEsCts05lTqA+ya&#10;P3rxFw2UH1n/ykt4cUxSeKVioAGvK4q1GjQhcI31NbBUSQxqMvwxBPQjCfLFHZFgvoekCQyB/Eid&#10;Bu9Ts4TBQe4J8yJDyHI2eV6xGOB+gORbbVYo6++K2bTcZExggZ7JM8s0TXbx82zMyVEvwbesY+13&#10;cXxEfzrDkuPC975JliougFaehl3TMjIEXtymCfvLXJ/98/53q4h/RxvGBzgiJioo2JU70UQv8P6G&#10;6H7AO2BmW0q2CLmKe3jzMfFTrR27Dd/v3LEEsg+miaoDdkciGzklVieLym/xk6IZYx5xncZu/gFi&#10;BTPxaRqyT3SVGaOQGLyoVXZcvbtyqlvbO1+2s8GGuV/Pvs2uNOXxPEojF5xVnvB81JihSXgPsvXR&#10;7BTrRpc0m88t8Rsyu5DvP7aws0HVDu00tKZ3YI7zHnlim0AlbsuTHyWxaIVHmI4jJ4R//WS0mAju&#10;Ol8f7wzO+SQmlcajTGpj2od6TU8fF4R1UydsaRTQ8zFhymq0niNh41jnwixlxtT0vUMbPhFg9SEW&#10;+5tJyMl0CNYTaGrHOIbTNuPs98xgw2nCCulOVsdD6FgUuYLU78BHPcaMjtqxII7atuyqMWL80pEU&#10;j4CwUby5q0WSEy2nAN/YOou8Y53ZvRTC5BJuWSzsSvhm8pKVZK7mwt4H74bRMF+fnvh15m1U3rVJ&#10;b/JQVCWdglj95PDkDKEpqnLhQ8Of518IJPH9Kz09/2aZ7DPHk6Tfft/uXrDyGv31pirql5vAM2nV&#10;lBs7nDh9XXoQk16i4+YJR2iu4uTM0bqg1sk+CIM4/knS0/fDBxdver5RrkHekI3o2Qe9UbNVsUgi&#10;a2ec/igS6viPvZmZqcUkRW4Qhjdc3EvWd+Utk8WYOPzNR3jMYcIYl+JOdSTQBr2MMt5iomuJ0gEO&#10;P8koCcYjn6YBogJXpjYTc6LvqFYJfvSkdUWSnzesa9tUfxJQ5zjBQ49nKSXTP9xUcIznEk/fYKvp&#10;v7W6UJXrsrmiaw/lDTtFQgn7VEid7iUiCOWL9+pcWov2IjVXEBpBqTdLL6olbqAagbUXA8+1/gEI&#10;MZCr4Ro5pC+LJ5riBgWYQBSyjyud4yCwyL39k9Lw3kiulYt/YC22Q+sNYSDO0LFJafSg5HUSrCwr&#10;eQDO20c7+udE/JNItBFoKXgir7Q11cU//KNdfL0ph5dCe5s+jSBclvC3GzB0o3XzvrRE3dEaNrm9&#10;4fxaxlBDcxGabUlLbDumYz0/sxwKxSNlLq/1mP4og+D0Ml7d+8Bp7IrWnYCipLk+VKckqaaf5xc9&#10;uJJRWc7Oa0LufUXC3SaEih9fm9Dz564ijxWue9ehXSww+dnwvojmW6AL6wAnAY9uafZtlERf284i&#10;orEFD98JsvLJcSwg40/mK3vMTaoBYWaxy3V3s4AZMQJe/kF6wCYhONAzNR9RG/T17HeUMGdrvwJi&#10;jCx+vaN3yjngwuSbAdjsSvDWZynKqYOkodMiepKYZOgrhkqZrUyh9mX74LYUyk1p4PsWbvOLOGS/&#10;F3YkxN9qBWLV0TdT20by2KaFlMMp3o7shiYE6gvkGtbo5CXTtbyR9mjEHLaUOMeALZjKyHR3rAQf&#10;Cf8KTrdTOWdqqTTIOfZEjUFHVEugBwEG7F7mj4++me6azIp6/5uT3OKL4e+3E3LrG/sZlWi+Rbwf&#10;xlQ56YT1GDbdJFlL0bpnTZwN2pSKw6Q2g/k7HG+5ldSW2HFFdq2e/gFUPrY1qJEoMnG5ARheQ+IV&#10;0mvsCmPo0imfzt06fnFDjB1fAaFfIS/bV+sb5utqfYHqj3lyH9o44Ac0MJsyqMsu4B1M9TXnzxyJ&#10;IeC8ktFZcJ+Wyy/OtorVI7WO0PQdqZCGXgaqbt+TQwNJS5jOBnLireeEF06xCd/uP4CdqesIuxGT&#10;+N/2Svrz23I2lyjEkRgFEN8zdZrqHyDXvmrZkJhEmJeKhK7tVdeeazd8dycUktZGwxfCEOOTpHh9&#10;/A9wXJmQu9fXrtwSl6OBQfttuCKriu5NoQL6gashrHCkrQAuyGpSkGACorU2OReZt6EWHN+KLtzc&#10;b4mr2WJ08tzjpjWoELujCpllfCWew+fumo4n5kVYlHMU81NGaC0m6tckhhbcU0MUa/LqcQ5TWwOR&#10;QNrhTAFtbJDT+VRL1TvHvfRoreSUcUGdWNMt6pPR2Ec/qsRMMji7Zv4M18+6j95Gu63lHF4uasXp&#10;oKMItvauE3GKak9qFRa/MEurem+VLn0jTne2g17L4FHaUtvMObQbbGz+SFX+tN0w1f8N2Fz1D7Ai&#10;TBM0Hwl4UmD7/EvCQ5L1ozpJDruE9i82gWVH5orDfwCS0705l53OhjZjW9ZGnrftAa3KyD1WGnMn&#10;/KpyHY0dyoXuSaOfcNMvz1XdRgWosxulmIW2W/lyPe7kOozjJazIWVh0/THg27Bal/7NIDY4DMI6&#10;0OZZdUqroMETxPbdVQLkl2Hoq+hNIQX/nUAoRA3GsauPKZ1jSnHRNjraEb0b7o/D5U4ICQKN9mTE&#10;qJDl7VTft2kgasrTXS1hXi55KkIcXWve9WyLYhaVTjw10w26g8jFbsWLNzUVv1tcTFFWHE6P/Mfd&#10;0DAk/v4DiBjnGMezUjYVKiuSm1ziBi6iGV2m/sXZQu8khZg1u+w1vaW322f20fzykjH7YNvmFi5R&#10;+cH17T73x0GFRy/SR7KJ7m6H0vgyO7dw1Hdqeh8XuUfc3nxdy3ML8FTmtCnYYchd6UCYSrt+aVv+&#10;QCZTHOmnkjhufXBe1fkpym4ueMpXfKKnp0lIzqFkKCsIQP3+oiYwyph/Z9zyGJ45TH3Aj9Z9OjzB&#10;Vz6GEaYpfFsVQaZeplNKdDbqa0Z3HkdF9QVqPDbmb5PcVsJSzM77249qv0Z9e53pLeFkYtmKcQlm&#10;mX1pG9jGGX6pzOB1CN02Oh8vzU8SAmv4ARfm9xKmV3sHhdYsfrx2PfhWq9joYtjwRzFwSFNmoWWb&#10;/NsbpSvTB2npfofXFkQSuYDnFvDknkcSqWkH4E5YPBICnXQq+kE5GvLU/6LB9kdRY0IeMWOR5zPR&#10;xLkkHPsH/U5cQoaOFedfzqfeLoJ60h8cvClmcn+CWPtmk4dUrmv1hxYmP3tXOCD4uy9Y0oI6kg12&#10;0nshvYzR6N22Lka/0se6I7VYM/a+iEDqvFe74iVwBLT3B6hpDaWHPtqmlgdBy4V+nFT/A5gp3MXy&#10;v39tIkesOvuxgwLZ+o8qN2RdEUXyfcAucweP5Agd/JZhriq5AsCyFrBr/QzsQz77Qesr6UWRml+K&#10;5XEqt1pJ5yTopNzdn2XTGeaBd68XuV/Nv5Io4jKgxTkTgjFLmOdVPfCeiya2ISlBceK3+FHJiFsF&#10;avKJeILSwQpMxWiNWaWEuBvGEdSotIMGcT9CD1g4i+R0/nAjxF5PyV6cfT4b0m4mNKlE8ot3lX+y&#10;P4pvrMFX8kegbrWLyhGLxAjwUtFZY4ckKXKqTkTrwSyDBzx3M8Hcl0fSNWfb0rJQx5xtPHZZmMD7&#10;LZ3CquLgmt/jz9b1Cn/k3kTtwEFGMXnwJNYT17ok9sVncXCQwK6JcYfyjsvoVgzNJY63wwWb/vNw&#10;3qBqLInqcOqk+dikhvDhnOVnD+BKC4z98HGwsNBMmbGsSLbTIrxwNbGQUlG82lf+Qj+u7rtSriv2&#10;6adsYs93mrMr3dv/AO875n6Ot2d1VwDEY0lvzyZ4TzJxCxHv2ak98D4cYexBpsCi4pjNZrWUrh3+&#10;25+rKyaLvXn4wscUFC/nQyV9w8PnIPVlF4zxJfqCHusyrfdYbFPRK4pICh76CQX6lO7Vmj0cucOR&#10;yhZ5oSFCfINzZSlob9d4/RXtplJDU/wOyo1MZgMaH/TlvDZo5vjijXR7lJh5m+knlUt5UnbCo657&#10;qetbLDg28n3kwMYe0azSvRg/KRa4O9cY/nzvM8+/9f8HwE4m9XHVVS+eu5L9bNwKEiVP9IY/qFW+&#10;GWGUAiT2zvu7ukQ42ngoCZtcGU6roHSgVu0c55c5yJk5h0bEtyXxdHx/XDCbYFJfLsaZ6II3/2Cn&#10;qFt6IHlyott+Fmi1NsR6GFlO+BrNT7medvSbS1c/xPPp71GTMR9B/3sk3pHawx+iazPqv8c2vBbl&#10;vulS2CTwQoyVtjHYAcK9+gy28D3LPINiKgN9lwKvYX7srqJ8seJUuB1q4mBaF9YDjIypKbB4jGO+&#10;OYyU4QGLO4rRA48UAxH/XivvH8C/vYMxe3mBKwurCwPlkrJahKNIjmBY6Gio1tD3PT9WnMtufgX9&#10;kwPHqdAVv7XT4QbDAt9fRpfNOcbw3cthqHq5q+fqt68B7oaZiI33ay3z/V+tRpf9GcyVJf4eYaHf&#10;TqWt6iD3C2rcYCmHin41uYAfLLZg4/cMMYrn4J/kTNgEVsxZhad8KpXfa8U+BVf/FGKqkUd6g+6v&#10;BZL0CjN4bq/UYecO2zJBuXP/uVDbHKPk0paJLOHKtblJeF15wg+q2fWBHhwws8qah+dhSsxTEMlq&#10;teTpJPlfdKLFwa0prvJC3OceZzAi+VWbk1OEWodCxpn1l/MCQMyLLYzkp3y1c0c1Xxl+rspVaJf5&#10;LeVuotEQvPJA96dnysFLaHE6sPWnFt5xthe+mSLhd/oeoJdetibW1jgl9gc7mihuhMpP0g8pYVm8&#10;qbd0vnBGvo8jfT+rmtxVh3WQJyhkUtLsaYZVuZreyLsUveRGOLtEyWNmhT2Rnmg8DnOq4nvNAR5R&#10;dsccqawdrh8gdeqXk97zjx+GefscZiui0Yy57my0zML0e8N/HdNaBWrq3x7FHDa7spFvuf9Mvyvi&#10;+/1SMOwqtWwpj0FrtqT/0InGvKvPlnqcd2Mb5LgU/oqj35qgjFooXfL+jF9DnFr9cu9dNbLPRety&#10;+67nCPXuQkkwRdPc1a7j7QjT3oefxWzmu9ekx/mIlpb0uJ3RO17bFSiD7oqmqKr1fJbX6thwxLQM&#10;KZ4Hr1GbCJDrUN+jCp27UpsF0izw0kMDliQbDDI7nY5xaWELJwCgL7BgbIUbXkZkWpGe2MZCVWoi&#10;bphSHbQjKXBv1pWJVyn3Mig7wAAvFIxf6pBPGGudRf0zl5rju5/iHas+cZVqPmjIyfVbJ5Fco3rq&#10;cbDXcZaDcA+8yaFVREKUTo2N9w6e3lxOn4eB7nkKkrKw3x8lzy/4MnlWzKSYaNDTo34nbL6+UPHe&#10;zNiTictZuhhKK9n5aMASQNUybR9MmqMbz+1NIDdxpTSZDxK7LA0V872tV22/1y9fGztQrQxlE7aj&#10;DTh4qU8ZPCGVGzf79Jn4jbJojeGheWj40f8KvGSTrIEEqXgxLm0x3QcnqfQ6KQv0sw+SSGMKH1/d&#10;bF5P6LQhJj/XGKslCxTi6rtdSlwepNMc5In+0a9avX+n2qKIVZdpu5VdK5siLmGpWO/YVb5kdDhq&#10;RGm0XhtiLmigUEouLj2lIamSrf95Oa3iKf6saUmxvKbe0Vyrahxl8GOjVK/QFM2FmeDOcK2LN8dj&#10;wEkUWAODXvzhMK8YhZJtceAGTkzsa7GpkxzskgSyaA6AH5Sr6eH2lKz45c2OEZfI1SjpxRq4HuYN&#10;/QPUGmyIZoJ5YU12U4LEYJMfe4St1eZhUsNVkbOR3FT6ACsMiZZTfQk0/+b9BtUxlhPf6MuMn66X&#10;Iq7my7dVK3h9PYLqyZx1dk3fYm9P9FHfMXiJdtw+Lqo5fqdHk6/FY7dn6mpNvXPZ6391RrO5e324&#10;WKpzuWssb5kbgNyD8UDXs29K8N0FRt1w6Di5R2de3+JGshl3FXoqoif/D9D3D9C69iqHt+xHhFuY&#10;gA3N1fEEoxGjCFgsimSXOyGaOTVP6roiN536NDAuYf4oesvlaow96naMwGMUv/OPp8anqLcm/TMP&#10;j74jHSisApsawswdKMC/zaKfl1Ub+n+tLM2aw9BbP3CHWHtOuyluC5f08DrpZ4XxUISUNBKS6n7f&#10;/YvjK5D/OmtNYkKF/03kZ/O4/CyakRHxkalD4xXisHzlLl7+cX2eSiH3SzG5ysENzFMRqC6bNAd2&#10;JEh8iuBbQ77GV25TdFwAs9NrDxHbYofxRnlkJV3BxG6/KY2Oep2L6L5aVdN5m7kFJYEYKRsHgy4u&#10;sw6sKY2wBudnQifwqtEURatQ70dhc//ffk8s8faXZUulyutLW7qTU9yLzMlJwbmsLgKHtQYjX0aH&#10;4oh2LutGJIjvo/jTVL1t/tRYKOyTHPzNt+idMor9SnCfALhDD+LGl7azTYtEqRQXAq5tLtQSFPKd&#10;xo0Zp88zNbWm97LRykDCqpQOHuZE0jIW2tr0GkyaeATT5Ko87sVjJgN8B3xE9PtMHYVRVFoZ35yC&#10;E/yZKQ4o4j6J5P3c2l3oLIGVzHz30P3M4Hb6sZ3iHF1k1/MQQgrWV8/R0LUBJvLnjDOm0yV9oTGn&#10;PaiXfYAQUEswSFjRusK9Tsyia/ww9DO1cSwbhBx0DREyci7pklz0ZbyI5GcSJ58ZrLKOMBt5lLHI&#10;HN9NLt6bCU6/VS/zXyNeQnxhlCldYTsoJEJi/wCPFYGv9COU99tRt6RID+YWjR024xX2TaPI09h5&#10;ZtKRPgMUcP3M3Kck442p8W70ktkzVi1Tu7tTopbK21DqFD+YpQkbnkraMFeO3X9QNbyxlZBzaQAY&#10;lDhj4Ynl/XU3JlvTuyWGcvKN6YJIH+h86JMXj5/5mz6cjxm3wYTB+8umb+J/gMvFO0H/AEK15N+i&#10;Z9OQ6Hi+jjeJDxlip/ivTgtwD2q2WUyontDsptdajVMtoBDnMNSDaN5Gfp+a+Iujb6C94Tdmoe/E&#10;qUlxKrZYuPoksrCTIP3ZA08+eQpjzupS+K73UC1nq6zwVniXpbDfmqf550ek/JdqV+XZM9+OULkd&#10;7eVYwwGV0e8MedS6J0EKXCXhJ6M6I6PV7JxRu9HWNa5TtsbW+w9Vewu0TjzV+0rPCOlJJLZeqq8t&#10;HHehJS0CWzXlhjaM1CNpaHhzb8aVxbtw/wHiVbRS2rhY1U8TqEi6y+kUqI9xue8/3RzpdtifaCxQ&#10;83Ii4+YHzh6aUgTjqVZj9DQmPPr5KhT7oKQYu1sMYqc7B76dCkg5+26Um14ZId++Wj1MpYBdU30q&#10;NDXuNyymM6JYTRYeQI/htBdxWvUTZJJogtcHi10awtX+/pBw8petMb9X5PcU0BaTlH5r2K0rQXqY&#10;OXVAJpjyaEP6j5oTWQEJG10byW7+QtHM183DB4q4TKQ+kcHCEcA1/XnV1XAtihgUNUea/hi61DoD&#10;29IztvzZI++tSJNS4MJ89IqZUtOo7R8Ak7PaawQjTb4/mfhyKbIX1XcKI3looWpEVIBZfeWAyE4e&#10;/CdBmmrpGBxUWhohxG7NkTpFIkyN6MQSQ6o0epjeYMMgoEvkUHW1FMXPP/OuK1Ln7WWZeCUbjO9J&#10;4UJ0M0m+h+HhsdtBBUc6M/pTk46eKKT6Jy3+OwNb/fvKl33+XDxFtC/50usGjG/3iyUbfoFbJ83K&#10;FFdH9OPCOmNsJ2vAt+m9v4ZIDhLS7iG9b+zPXGdHW6/UiEC8sdjuXa/1T2/EYw+heqbo83diI65k&#10;qs7N4R7nGB6Sw+WGy+um0V6t7TCWxcARoE3YO7HUBCGcqYZ6abL3fTl+9YzGn8PoXT5/3Ukd6UWx&#10;3w3RnIjzuqu8Lj3nU2dp64ZxLfymNLvJ5tJuyq3A+k7fRpNfKAyeI1iExLYhTgq+obsoqDpYMXOP&#10;oKD7/EaXzKbr9L2ghDtfcIynhP4DcNQx0wtRB9qrvZvN61En5vIjOrVO/nAK21p7vnX6svmGmNTE&#10;DvWUUgM5Addd4+vM0yuistszYb9et49dg4ljtH567FgM3yiFKK4Q8Rthe/Yf9ZLvoQN1tWKVGewl&#10;iCmPQ6Bz8CkJnGojN6ijD3ogZ2wr+N4WGixTxmQx1C50bMpg1SewQd7alPBnpCHjcC+FWuzUjVCK&#10;lBpEcwC/wyDdlLUruSe7A7e0Rk94DJuprZ2RrqZUN6MPSyzRt5/Ofy+d7mtqRxihO9271C4HhrJZ&#10;B2NA6wM/lWnyqVqwEwOQSQW+uv8DIFNKTrIVtX85FwsYz6jbO+lPIFI688FchH9YEyTaROYeVB45&#10;1D5cEQzfacnUUjCADocSOXU33nB2aOkmrg/RCwm/koP8UQt4b0VTW3KryRHBOtW8IzCEurPuX8FP&#10;+LX1S8KWnqhuHhd6LwkcKUlBqPaAiiibQOruS3fjcHsmWF+pdxDR6+Oc36ls4sVfXi+/Jd8capMi&#10;HKdV5nJyqjI81Wx3YA4wOcjXmNcYsyTI7aQyROHFsqJyLu0YcbY6hjBljXcILJJOCdFTRxP+NDD0&#10;k3PycXDpeMstlsi4v+cmxVlsjsolGoX5fdCDVfP3ByxV9gnOeuTni1bUdtsfB3EpY1Nfdtamu/vn&#10;4htj/84/VfFic+8LTc3Lk37QXMim7QCTISHRUNSM9r9dLUZmm3NgbNiRbz1x3yZEwY7BKCCp1FJq&#10;7+NJlBqiTpdF269rfTZWtC4WljA4vv/ClEe1G9fY//4nSn4vdl/O+5DDvUZE+b7JH7nTQiNbG0ok&#10;fro1gYBBlYs74M71o54ZPDPjqwVvhJ2lRi+FB2DHz1Ik4K46xhU53amSEmtNpwqgqTHKCv/gJI+c&#10;W3/GYwjIan2WfU2IGkn/S6i8SkZbe7qx2pVaePNxjpM0KURJaDMcbLD+03hUlfHrRjaA6K/O3OQb&#10;VaW1Tm/bn0OWMxns5oX0ea/cp7bUBBFMH1voD2moETXqFSivLFdWlH1yvzqb2LWxKhJGRR2fpDYP&#10;cmNh0ssxx6GkTomlHgXoaZdqGAkZLJQ6DJjqdBR4vwpfpH/GyP/F2ty09mBDRyfGNLdSvHtND3dX&#10;TrJnDMJ5P+/wCZQyuGCqzNTtT8fdmamAZkC4GX4/W/tuP4oxprOK0ydOEEXsdSCuJHbdZDkc8UFL&#10;yAp87pUv/Te46sihrsxKM2loioGF/hEC0ffybFcAws8/5TlxtVMO7am9e55X7UWAbPm1v3ZuV9X5&#10;WONW9dXafC314OTcDQMX2RkCrDpkAQChzRf/ODxSUZjHGDnXX7cbx+u6c/nSKy22YTmIrNClj1r3&#10;u+FGmDm/jO1dxYCqnMvfgjXXk0/Z1o4rOUep6WsZ49rR46JCI4/pO1QbLe2wGONQYac8xceGu0+5&#10;HuNIwpvPfIhy8kCty/uvBU1MnZTOK+ndl/IMYeYXX2zY8grw/wGaqCcLWy9ejXa5Wn4UbV+RNgdS&#10;4Gx0HE97D3gsWdy5SaRN13wbmFSedJRsKnYZfZ69FHT2Jq3hzy5u02pttOjV6UUhWW7GHYL/WWh0&#10;qvrMja+ZRp4t5zcy6LcD25kpwWvvmORe5PsH4E7YNBbtPOgRzGSe+7Ti1LCU+EaO0WBM4AC1fus+&#10;cPZ9P0AEiZyiA+wBRAqTHgruSzRZZE2l7M3Yhdzd0JMy++6o/uH3xTtheCQXJPsdK5iS/NaTlYu3&#10;4kfV7g7znLW7ctmxoNVowqnUBFCeTB2u5Gsl0fHj6oYwoTQu53OS0qCnHo18pD4Bdy996pGn8t6j&#10;0c7jk1kr+8/7hMNlhkYYd9tkbPgbjCz0Nx5Iklylc0/abjJ1sItsGdIkniTG1XYe62vh1cXFNqPJ&#10;bCM5rG5zpffpGPVbWvxRtAaLowBaVCBGqurR6xmrgg9G96G/m4dUR2CGm7roVqT9kYmouO2kLznG&#10;pn8ALCz8/uSe5sv6zININ+yo4WGTg4rrw9SVjp3LwtcFFwk8kukyHAVaJMUYJDTVO+cHEi2S2plJ&#10;z13qNwLeq/vpT9X6r9gvmj/gKl3pNFvk0OwSmsQlngXqSFAscmKlas7h6xlc7NFTpKu5vaLqEbmp&#10;qQy2U5BmoRcSvYI6Sp14Mdi64m1MTcwupHzXaWNjO05r63AN0hi40fsS8nMwlYJ1xY2nHYwxdjIl&#10;Hb7RWsvU3H7+2N8odqv5ZjxVCCfqEL6T547oADUflv8EstE6CIY2Iyuclv8U/+uun6k857LVQlDT&#10;FTJ6qt7/2ur8JUwUAfdpfpj7VgPZeCc1J6aVekQ/kjyepMzAlpi5N+5vKR5DQ13rdX6MVsuxsc0N&#10;bCxg4nGTHlQCXH7qg+1QjxM78fxmD003AUHCFPyeMN6rVBNsGK2w8feNMYB5B60Zh4dp8MrwVBij&#10;4EW1+OxywJrdD8aKxWvHjjaz474Z3xHr/dFZ30l3JOoCIWUXk3nOL+UiwbwtVVY5hVdcQvRPjwuo&#10;K3/nLGRWiD9+7GcDSKpsuc7mtPZXH6ggCA1W99gV3Je8UA4h2BzfNghZG95j/areMaXXVZaY34ta&#10;Scj4ne3t1UcB9xAGBJzwR1bdp5n6uWxGYqxsdRjqUnhM7J8NA/AyU0T+AfB6PNh6dAd6kgkE0LfR&#10;2PU8VOmUvSXWe8JSjTxYfsvC7LTEjH29WUcqa1L9Pw7Sfy7G6U4QobC7rtN6//OTjXH1apd4NWos&#10;Ge/o08/YP4PNzxPOAEkHlNXRl6Bmtl+ghmsRJ+52OyW3E2fwr0bgSw5bJK3N/Vuuh2ATyUUKCRXr&#10;14woHBVSzGHSSX36QsKvKx8/2fMwPqwEFHo48VwunPqPY19khVvzqv7lzTeaURfHdLMVlY+igVPc&#10;VcNKVG+/jI4ixWMNoRTU/jqhkEPNjBuyP/Ary7K+XBWkTXQ+4eupom6yFbMn7/NIzPRYC8P7SPis&#10;i5tA6J1jusRqDQg/G3CtUat+7uTB2wCHk5ao+l4hYbkkKaMq8IiLzt7GmE1kbdCEmi/YKp0DI+kp&#10;RbB94Hm2qZWDa+ly3geFGP8A9Ua8/VcTGWGCQtT+4hVv+ESnjQYL09iS8OgS7cOT4Qt4tY6Ow4Oz&#10;GvADHumwoa+4rMttreoDtXSpv3ap92S7eVbp+PCb3XdpCL6s5v/IFyGm5/6du9PT5jbenuwPCV8o&#10;nS++bDFOV4vcUKI2atk1/rL2BW0lUMkBoZDJQ2od0ZRXHgy6otkT9wxCOgLsYKDHwfXrPl5YfXqY&#10;YEn9eVNB2HMoXaJtLdmjRFVVyfd3LsrgpwoJrI58FebmeajkyzRFWsZrPkt6f4ByUTEWd7OdtHS5&#10;UZTqdgeceCho3M+mj6W4KXM9UTLwLTs7xeGjfTiBQwwIPGEO4ldQGXVkygRhvr0nHIXaSYyrar0F&#10;X0Enell8mzhXqyQAdbzqdKlvIZXfJkQ1+R/gqBrssDg92KjsxKXwa9WDNS3aKtK9JRFAxavMd0uu&#10;7hrScfwypyWaF5J1PZRQFktpkill2dAhM2m7ugRqJOBwrQNKPGBXR1ms85cajIAkrhNtY3mKU+0z&#10;9pNJCYgnV4zwNeoF7DD1O/GGkdosvcKuy+XgVqJWL3xOpYbu93INiw6s04ji3hxvg2+HWzty93G7&#10;k/Bc/fcHls6XHqtxW9q76G9UO4n1pZ5tGVNW/hzdVaPDSw/tU4XPzcV6b30+U6oQguRVVEaiDlz9&#10;XtrwlDG3iv8BvnZUbUE3MegvSn9OjXsEOUHIE0FCk4Y43BFZw98phdAzx3eorrMnFVb0rNSxMlHR&#10;JxULCs28H3ZQ6Atp3uBN71L3g4lWAiDdCNH8yfSsU2iny3OXXYWZsti0JsXfbGz/oMnpSP3UI1zW&#10;tZWyxukabVMROnhVZYyLZIT/X4coPYarxQWYSV7RFz8jl/Xc92Y1xaN5kU7vT14P391JfIw4X2aG&#10;5uYkgF7tZ3kaVzDUJPhqj6zHJcdScp9Ay+kUJ3XeHrfWtjoS69GvHir3l/Jkgz2QIL/RZDnSNMcw&#10;XxIaQzfVzuj+ZhjfHK3qFKSejoVl9mcq7FQt3rL0vroWrsj4IV4ufLPdnAO4dFP86sgRAhqU6GEj&#10;VvYR0H3v+e6PkIf0yOO8Id+CHWPokAeuk/PgkhB1gkMoCffxlJtDIMktngvnvoqhyDlpFGhw1O0b&#10;SOzPwheMstnEqzMNUkqixOr+4A0FwWVObX+GWUJXFLz1MM27NLK1Iw2ZfEfXgd/hKGWYxUczgXjH&#10;PDzGE/F+bdF/t7vn6IyjR1YKAllq27T0ydVlrAAU2JlR8uxqcYIZavBK6kg+opVgOclIZzGnOWj8&#10;tpQQIR6uUX8TtZvwuNKnTbpaWacPDNJ5RxtEkr3Dy9RJlWYs3zeD6flJ4xUD8m0s/lo0da3DtNRl&#10;DKxSYVI7Cz3GeeKfAckJ6eLdvKYaST8idz0jdSlgwz3deQtIHC2FnUF93GfLQ8FOmur39b6lRiQ7&#10;52lcpshSXlk0q6vCeraPu/riRms5bLnACs/T314e9y4FzXE8a8r+7zArvrFIPLn/ddzNe6vKwTfh&#10;exAb84AMd7WatsJ4gm69+8rpV3cSE9n8R56eZExJcd/dgDiYZ9GbEPRp+zgkuso4/fM/gBThyMn+&#10;Y+5oPCHioFggVIRzhyZxA9L2sCD/vOq3rA+epf90puoXgje83/3H5zOba2dHd88nfc6fldVcX7Pi&#10;JEaK/bPOmB/4VbofsWaKA5u9iTojmzF//DFFWDPsGYGuEp2Rho71CeQy+JNJgBbpFmsBi9wUbWgz&#10;xV9aIqVR6zPnAtyhc9ETCbRXCRjrWlJ1UDD8K4OnfqT45oRaCKh0QvcKu5KxoxRXA8u1J5q/YcTy&#10;E+/cdvxRHz16dYO4R/ujbRoXhZvn7EuPo5rxoTqnrvJ3od+sdEPM9An9MCc7DGzPVRgn0bt7X7Pz&#10;5pnRlekFWphAbySHwcEF4E+AvpoEnZ8ZYtn595Nw9Rg2F01M2AeaA4YmFDN3icygCgWdWIEDSVaK&#10;ZytYDV+8rF+kTb7bb9KmZ/4+yIpg4S9IpQabUjGirjvIvYKAo5tSWKYd2ek6Dq8XJPbXiVP1r97u&#10;uydwgBEaY2jeoz5rgF0YW6K6xIPfH9PFHd6XBInoH1b/WP30n3FPp5pX/JmNlYHFH2rrzIztvYgz&#10;v9l9se5GiAnQm6mM+YsKS5ou82uYgtdTWLbbZlP31owQDibPoiOUmrW2dclkT3XijQryxqoshZsA&#10;9zWvOihfWQm8xHOhX0HLXVs+Es7FLAYZu/oOXNqOnxQMkYjQiUumRfH/MHtTN1Yc1t8aED8R+T1l&#10;/bseuXWC/Os6cUx+0eMxx9edH/VFjBseBiL+4PeMK4Lu597U05cFvcSc2Ipt+7qri0n+NWxacT8F&#10;IWUJTF47o60gx0/43Xa3cqoctltKLiX8adJLAXt+O79EZnN05m78jS4vFVPs/gwkvfslRMjrL2fO&#10;s+kFsLo5UyHFEMY5gVXxpZHyNxDAmkj/zOT2Q76nvooL3GlhusWgJa83B6m2+pu1dIwroZxgeOSX&#10;cmVSzeUMU1AvZE2qWr90dwWEUJgkjwDHrxZfstGyEnhawWHFeFMqgOx28fYStMCUoKN3gq2AMv+8&#10;7fQhS6vvw3wRm+6wiGHpY3WH2FN7MqpxBQ3JWplxzLtHMPEU88OcNYIDs9fuzE4ynk8UtMMQ5OCh&#10;dASKpplrBlt2EQQ8e78SCAxu3klVcw6f1mlMfRseZw1RDlqjYuGYUnHdBOHuhEoU2GbSd5S5UvoV&#10;05+XhfgfqkkMXZZMcMEDIO14DDv1/FSa9XtKGkJ8CAV06akWtji9qcqyL6gemotAa6SNpOteBvCr&#10;JJGDwr+s4iV4zy0am1bC/PiQ5dBHaDRBWkLq/nGqclhAw9PhyWtoYUO6GDKXA4Dhas5nwMuQF5l0&#10;TZbUmUi80YnshnnujSKC/XFhN0bjZ6qP5kLmiHn3UIiGGzqajZCwvYmNi4YFH4s/s0Pv4365Ojqq&#10;uZwVqi9J7U0beIhFkjV4Fn+0DvMUq6YntryZ1wJRO41M93hXPbNajmLfewghiWXMQsnzLw8rCL2s&#10;FOcdcCBhiNsTDSsTYRlyBAoIXFPNne+IwXcQYVJi6AzXJ0akR3RyNR3myhgUKGBMYof+2Hz1B2Zg&#10;lBtvVsK00AgDNoFBa6vVz7xon/Vvms89tEtOCoXRk8YJPuEhQSyMMicrSC80h1mRy+xpesIPriuy&#10;M8WIP1QOiGM1WApikrO8wv9OX/4wodAUMyn2oyeEtEJtVBlJnspWWOiRjO+XKJFVuiHeBPxi6qUw&#10;X6I3RmTpCT/l1xy3xAMEgmOpXf2e0+qI3imN9hW6Lr8UNIyyDFgAIXjvNfd024g2R/IHk/Nfc0/Q&#10;sCuz5mFste8XrQGvop5YuySMX3+iV1/7PLaL57mQXxH7NHCWetJbHqur3EtP2ab7nh/pQeETtule&#10;UxRqgBXf7FuO2Eb/Kap0mg5WIXFxT530Ecp4yXHnp17C2zK6xRXKRBr3X5KDySXJiRuuIpbV/lW1&#10;o8l5q0P3s+0WP6j/HIUwcb50nXrl2X6KebdIiO9NqZX66yWgNMoibepCobzD9n31NnpKRpL1FcWm&#10;1QWDTrDFq5Ci7I426nR54ldvo5w9JI0smMXxJK4RxqSSU0BE/0tDUSSSxQPDbnBUUgpvSnAaYmJK&#10;4i+otH0zcTA0YarOIa4XrxvEO+hIt3EdFZ2B8u1QneN+Vlni6bYMhg4SuuZDuKtzpC5elkwG/QOQ&#10;ydNqLmRp1oGUb8qIKkkIPFeS4NcDTJ9Q1DmmmNIHo4OBuRiy6mvuA0zqAMlvZg4SWWUHcZapvnOz&#10;SMbCI4BZXE9Epq+Kq8enxzlAxOubEgZwnqaGRNqGKBk6F5wKh/TaURE4lTP37BXlM8EPZVpoS16V&#10;9LOT1OgO1tH0tyV2DjAQphBKjz4YIYwyOTlyX0kiWNq5Kq+il1UAJQ2/tzbxAvfjHYAZppvb/VXK&#10;/D+wf0pwEgqwo1ZxG1LbRczhZM65yAwmrwzqBmQIr58qiPxlFebc9jBRxM7fMrHGm/p2YOg3cuR5&#10;Xc6CzRvmf1M07stnrBWba+hiYTZeqjxVL7kFtW5Lug6bZNjd3K58jT915KmaPsj7cFduYZKimmGV&#10;8mJiuLxS7ZbBekKnOjpmXkFYJjPfCin+XDpgumddW6rTfj/SEI+nDRZ6H+xXoRbfRe8qegXTUMYh&#10;4k2+fMnbKL12U3A/GZAbCo8V+YMttQSggAnXMcWqWlVdHSphDrE9YCf6MpygtBlJ3ZMgfw5lE8Kg&#10;sbooNNOl5pzNd4wJ0wiwjVP+BxCXolYB5I9/3Cs2Ez8s+cIAfz1nEFxLO1QAdMOAnKlzNdBaokuT&#10;TpmlhXalpv5mZfKEI4Wqr+1afaBKO2V7m/mp4MlBlUAyJu6O/z3GLHX8u2CpJ/v2Gg2KcEQunHLZ&#10;VVSH1S0A6bp0K5qparvhXRbSg05cQBILr5KBdbCmtl1i5odtFtQ7yaQS1H3ZMJH8esnRyNRvKEv7&#10;Rcxftz+RSW0p8AR1HGtsqvckvPRFfJUu//CyH+RkrXTDZDRINEGQvpSGX4zXE+2z6CWu1CMsbrRj&#10;UCFoyCimC7eqGcPEizqmdFyUgJS6PAsgkU6lCWGWVDFdowDgIeLgPk8VX7CpMcLvd4DZz3fH6mue&#10;CYCzAVrmeuCgMPSaOrmMQNNK/eegJJmrQgDY2eq7MxzlnszJIyC4GbEszgPqSgiwTMJdE68s2T0A&#10;Rk7V0jpfgJcGXjy92iPUVbOW7686CpVxopGr+zS+ckIAzBVQhnIHJtp041VjUw49lrIXy3d0sFLv&#10;Ldn0KUBbX+UjuuNbC1UyXglBVgDx4NXS0ueBOv4BhAt8+H3/ynMqn9zPIt3xFYYew+RSAAEHj5D5&#10;mF8ewS1vekvXRGHGSBJno8kxYigP7lquVN0BuCy4QArQBMWwDyNDnUzVwQY8wgrDNTgdhducB7NQ&#10;/1Vq5MFCpDnTz6uAg5Xk7NgjqcdZQdwC2zQCDTyNtWmUeWHyrIMv5fEFCRiUrPRDehSzvp5DB1BL&#10;Zh4Ku2+lTM+7FDuwmLYxqPpGVgFWG/Vsj6AbKeASFNmIHAYqpnQwYVfuDsLh/AfISTzQJtISCSYp&#10;uULjJmhq5U1iWVNChcV8C5oLU0tOhslSLLn62rVgkBw8zL461wxw1TS5OYP64gtsrSR9q7/XkY8n&#10;9fwumcvFSMAyfHBVPGFy99SkvZvwM5MPUC6Mcz9TEfuxV/FTLQ0z/T7zbK1i+tQG8+oTzAyzl/Tl&#10;XRn1JQruqRYhSTOdZ+od7SiqEJjYIEpysw8f4B+AFyOPhVNT9uFC+/Qsj4VZ/H4K8Tky+iFO0f2a&#10;78PUhae6ENVPWeUkzQBAqhvlS+TAdDaY/XTY7trOdzoo9k2ohIE6wNYjAPF20MEE4+CrAw+6Q8jO&#10;InDtblCi2YRd0kdRDUx0W5Y6xBeeqIKedLLe+ddRQGKutGsWT1yokgyYIX7YsZ+Uqn7kEHIZdMgj&#10;7hAt8a2UWSLNxIehhPlYjd2eYZq2f9bjpaHegfdEzVzDoSREBFsSF4RnJIvzPBfZU8m7NIs1cqyG&#10;I3OSh/6JzHQ3YU4bvCyA09fxBNq8OL4ugqpqEe8zeD5AWh/DgsugrDXIYd2fVF5Zb+IPAMFkb32F&#10;JyTd6KEsZSi88N2rlbi4t0+/isq2LAQDyGS+a2BNtQDB+2/yzA8n7fFCe//aF31OLIhm95CaYKEH&#10;ACRZWcpCqzGVrw9fdvO7eRoB2vLcWHOWaYQoCc3aUhG9Uz2kKE/2RSEUXJhCJe/CV4HaGpucyiRD&#10;h1JWCVDFBSiLOfnDIHpwURq3GfLNbREUHalnkS8C/vf3H215tsiIEcqpHWkPvwOJOW01NfVeTzh1&#10;Gcsa7903I5aS9VAkq4Si7NS4F3wFxO6SRlgkN0VQWSVbNxHtrvMiKFUIV17ATBfVtfbLG1AIBQeh&#10;IijyD2vtOW15lLc9tEMBLOXmsqrm3tsw44R9KMgExf1GuIQ9cEYehex9QliWCe7PUqAuWuK/5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ND8&#10;UPrJAAAAKwIAABkAAABkcnMvX3JlbHMvZTJvRG9jLnhtbC5yZWxzvZHBasMwDIbvg76D0b1xkkIp&#10;o04vZdDr6B5A2IrjNpaN7Y317We2ywqlvfUoCX3/h7TdfftZfFHKLrCCrmlBEOtgHFsFH8e35QZE&#10;LsgG58Ck4EIZdsPiZftOM5a6lCcXs6gUzgqmUuKrlFlP5DE3IRLXyRiSx1LLZGVEfUZLsm/btUz/&#10;GTBcMcXBKEgHswJxvMSa/JgdxtFp2gf96YnLjQjpfM2uQEyWigJPxuFfc9WcIlmQtyX650j0dyW6&#10;50h0TeTfQ8irFw8/UEsDBBQAAAAIAIdO4kD1mXPaDgEAAEcCAAATAAAAW0NvbnRlbnRfVHlwZXNd&#10;LnhtbJWSQU7DMBBF90jcwfIWJQ5dIISSdEHKEhAqB7DsSWKIx5bHhPb2OGkrQdVWYumZeX/+t10u&#10;N3ZgIwQyDit+mxecASqnDXYVf18/ZfecUZSo5eAQKr4F4sv6+qpcbz0QSzRSxfsY/YMQpHqwknLn&#10;AVOndcHKmI6hE16qT9mBWBTFnVAOI2DM4qTB67KBVn4Nka02qbxz4rHj7HE3N62quLETP9XFSeLD&#10;w2lkbpxmAgx0tEZ6PxglY7oPMaI+ypLtc+SJnGeoN55uUtgzrqbO3xy/F+y5l/QAwWhgrzLEZ2lT&#10;WqEDCe2+McCYXxaZXFrKXNsaBXkTqEnYG4wHV+fUYeEap/4rvpqpg7aYv0H9A1BLAQIUABQAAAAI&#10;AIdO4kD1mXPaDgEAAEcCAAATAAAAAAAAAAEAIAAAABMQBABbQ29udGVudF9UeXBlc10ueG1sUEsB&#10;AhQACgAAAAAAh07iQAAAAAAAAAAAAAAAAAYAAAAAAAAAAAAQAAAAzQ0EAF9yZWxzL1BLAQIUABQA&#10;AAAIAIdO4kCKFGY80QAAAJQBAAALAAAAAAAAAAEAIAAAAPENBABfcmVscy8ucmVsc1BLAQIUAAoA&#10;AAAAAIdO4kAAAAAAAAAAAAAAAAAEAAAAAAAAAAAAEAAAAAAAAABkcnMvUEsBAhQACgAAAAAAh07i&#10;QAAAAAAAAAAAAAAAAAoAAAAAAAAAAAAQAAAA6w4EAGRycy9fcmVscy9QSwECFAAUAAAACACHTuJA&#10;0PxQ+skAAAArAgAAGQAAAAAAAAABACAAAAATDwQAZHJzL19yZWxzL2Uyb0RvYy54bWwucmVsc1BL&#10;AQIUABQAAAAIAIdO4kDDCX6E1wAAAAYBAAAPAAAAAAAAAAEAIAAAACIAAABkcnMvZG93bnJldi54&#10;bWxQSwECFAAUAAAACACHTuJAdmOES2gDAABJCgAADgAAAAAAAAABACAAAAAmAQAAZHJzL2Uyb0Rv&#10;Yy54bWxQSwECFAAKAAAAAACHTuJAAAAAAAAAAAAAAAAACgAAAAAAAAAAABAAAAC6BAAAZHJzL21l&#10;ZGlhL1BLAQIUABQAAAAIAIdO4kBiijLT8TwDAM48AwAUAAAAAAAAAAEAIAAAAOIEAABkcnMvbWVk&#10;aWEvaW1hZ2UxLnBuZ1BLAQIUABQAAAAIAIdO4kAA8v+yuEcAAF5IAAAVAAAAAAAAAAEAIAAAAOLF&#10;AwBkcnMvbWVkaWEvaW1hZ2UyLmpwZWdQSwECFAAUAAAACACHTuJAtnXW4KqDAAAqhAAAFQAAAAAA&#10;AAABACAAAAAFQgMAZHJzL21lZGlhL2ltYWdlMy5qcGVnUEsFBgAAAAAMAAwA2AIAAFIRBAAAAA==&#10;">
                      <o:lock v:ext="edit" aspectratio="f"/>
                      <v:shape id="_x0000_s1026" o:spid="_x0000_s1026" o:spt="75" alt="C:\Users\Dell\AppData\Local\Temp\1578315425(1).png" type="#_x0000_t75" style="position:absolute;left:9798;top:21257;height:1936;width:3187;" filled="f" o:preferrelative="t" stroked="f" coordsize="21600,21600" o:gfxdata="UEsDBAoAAAAAAIdO4kAAAAAAAAAAAAAAAAAEAAAAZHJzL1BLAwQUAAAACACHTuJAp/AEnL4AAADa&#10;AAAADwAAAGRycy9kb3ducmV2LnhtbEWPQWvCQBSE7wX/w/IKvekmQktN3Ui1WHqymBbB2yP7kizN&#10;vo3ZVeO/dwWhx2FmvmHmi8G24kS9N44VpJMEBHHptOFawe/PevwKwgdkja1jUnAhD4t89DDHTLsz&#10;b+lUhFpECPsMFTQhdJmUvmzIop+4jjh6lesthij7WuoezxFuWzlNkhdp0XBcaLCjVUPlX3G0CnYf&#10;shq+l6Z833/ODof1xqTHulDq6TFN3kAEGsJ/+N7+0gqe4XYl3gC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nL4A&#10;AADaAAAADwAAAAAAAAABACAAAAAiAAAAZHJzL2Rvd25yZXYueG1sUEsBAhQAFAAAAAgAh07iQDMv&#10;BZ47AAAAOQAAABAAAAAAAAAAAQAgAAAADQEAAGRycy9zaGFwZXhtbC54bWxQSwUGAAAAAAYABgBb&#10;AQAAtwMAAAAA&#10;">
                        <v:fill on="f" focussize="0,0"/>
                        <v:stroke on="f" miterlimit="8" joinstyle="miter"/>
                        <v:imagedata r:id="rId13" o:title=""/>
                        <o:lock v:ext="edit" aspectratio="t"/>
                      </v:shape>
                      <v:shape id="_x0000_s1026" o:spid="_x0000_s1026" o:spt="75" alt="24692497" type="#_x0000_t75" style="position:absolute;left:3750;top:21268;height:1938;width:2909;" filled="f" o:preferrelative="t" stroked="f" coordsize="21600,21600" o:gfxdata="UEsDBAoAAAAAAIdO4kAAAAAAAAAAAAAAAAAEAAAAZHJzL1BLAwQUAAAACACHTuJA0S77kLoAAADb&#10;AAAADwAAAGRycy9kb3ducmV2LnhtbEVPTWsCMRC9F/wPYYTeaqJoka1RimLxVNAW7HHYTHcXN5OQ&#10;ZNf13zeC0Ns83uesNoNtRU8hNo41TCcKBHHpTMOVhu+v/csSREzIBlvHpOFGETbr0dMKC+OufKT+&#10;lCqRQzgWqKFOyRdSxrImi3HiPHHmfl2wmDIMlTQBrznctnKm1Ku02HBuqNHTtqbycuqsBt/th/5c&#10;eRU/w/v8R+4+ustipvXzeKreQCQa0r/44T6YPH8O91/y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LvuQ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75" alt="u=2308266105,4193810571&amp;fm=27&amp;gp=0" type="#_x0000_t75" style="position:absolute;left:6705;top:21253;height:1949;width:3048;" filled="f" o:preferrelative="t" stroked="f" coordsize="21600,21600" o:gfxdata="UEsDBAoAAAAAAIdO4kAAAAAAAAAAAAAAAAAEAAAAZHJzL1BLAwQUAAAACACHTuJAJv8AL7kAAADb&#10;AAAADwAAAGRycy9kb3ducmV2LnhtbEVPy6rCMBDdC/5DGMGdpiqIVKNcBEHExfXxAWMztuU2k5pE&#10;a/36G0FwN4fznMXqaSrxIOdLywpGwwQEcWZ1ybmC82kzmIHwAVljZZkUtORhtex2Fphq2/CBHseQ&#10;ixjCPkUFRQh1KqXPCjLoh7YmjtzVOoMhQpdL7bCJ4aaS4ySZSoMlx4YCa1oXlP0d70bBye7P/vpq&#10;f3bjm7v4VjflZv+rVL83SuYgAj3DV/xxb3WcP4H3L/EA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AC+5AAAA2wAA&#10;AA8AAAAAAAAAAQAgAAAAIgAAAGRycy9kb3ducmV2LnhtbFBLAQIUABQAAAAIAIdO4kAzLwWeOwAA&#10;ADkAAAAQAAAAAAAAAAEAIAAAAAgBAABkcnMvc2hhcGV4bWwueG1sUEsFBgAAAAAGAAYAWwEAALID&#10;AAAAAA==&#10;">
                        <v:fill on="f" focussize="0,0"/>
                        <v:stroke on="f"/>
                        <v:imagedata r:id="rId15" cropbottom="3336f" o:title=""/>
                        <o:lock v:ext="edit" aspectratio="t"/>
                      </v:shape>
                      <w10:wrap type="tight"/>
                    </v:group>
                  </w:pict>
                </mc:Fallback>
              </mc:AlternateContent>
            </w:r>
            <w:r>
              <w:rPr>
                <w:rFonts w:hint="eastAsia" w:ascii="方正颜宋简体_纤" w:hAnsi="方正颜宋简体_纤" w:eastAsia="方正颜宋简体_纤" w:cs="方正颜宋简体_纤"/>
                <w:b/>
                <w:color w:val="00B0F0"/>
                <w:sz w:val="21"/>
                <w:szCs w:val="21"/>
                <w:shd w:val="clear" w:color="auto" w:fill="FFFFFF"/>
              </w:rPr>
              <w:t>港仔后沙滩：</w:t>
            </w:r>
            <w:r>
              <w:rPr>
                <w:rFonts w:hint="eastAsia" w:ascii="方正颜宋简体_纤" w:hAnsi="方正颜宋简体_纤" w:eastAsia="方正颜宋简体_纤" w:cs="方正颜宋简体_纤"/>
                <w:color w:val="364552"/>
                <w:sz w:val="21"/>
                <w:szCs w:val="21"/>
                <w:shd w:val="clear" w:color="auto" w:fill="FFFFFF"/>
              </w:rPr>
              <w:t>海滩嬉戏 港仔后沙滩 来厦门最不能错过的是看海，特别是对于北方内地的旅行者来说。鼓浪屿有大小诸多海滩，棒糖选取了配套设施最为完善，视野也最为开阔的港仔后沙滩，带你体验漫步在南方小岛海滩，赤脚戏水踩沙的休闲时光。</w:t>
            </w:r>
          </w:p>
          <w:p>
            <w:pPr>
              <w:pStyle w:val="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color w:val="364552"/>
                <w:sz w:val="21"/>
                <w:szCs w:val="21"/>
                <w:shd w:val="clear" w:color="auto" w:fill="FFFFFF"/>
                <w:lang w:eastAsia="zh-CN"/>
              </w:rPr>
            </w:pPr>
            <w:r>
              <w:rPr>
                <w:rFonts w:hint="eastAsia" w:ascii="方正颜宋简体_纤" w:hAnsi="方正颜宋简体_纤" w:eastAsia="方正颜宋简体_纤" w:cs="方正颜宋简体_纤"/>
                <w:b/>
                <w:color w:val="00B0F0"/>
                <w:sz w:val="21"/>
                <w:szCs w:val="21"/>
              </w:rPr>
              <w:t>龙头路商业街:</w:t>
            </w:r>
            <w:r>
              <w:rPr>
                <w:rFonts w:hint="eastAsia" w:ascii="方正颜宋简体_纤" w:hAnsi="方正颜宋简体_纤" w:eastAsia="方正颜宋简体_纤" w:cs="方正颜宋简体_纤"/>
                <w:color w:val="364552"/>
                <w:sz w:val="21"/>
                <w:szCs w:val="21"/>
                <w:shd w:val="clear" w:color="auto" w:fill="FFFFFF"/>
              </w:rPr>
              <w:t xml:space="preserve"> 之后在岛上龙头路商业步行街自由活动，自行品尝当地特色小吃，顺着门牌：潘小莲酸奶、林记木担鱼丸、八婆婆烧仙草、黄金香肉松、Babycat私家御饼屋、汪记牛肉香食室、179号壹柒玖土笋屋、181号马拉桑、张三疯奶茶店、街心花园茯苓糕、189号龙头海蛎煎、黄则和花生汤、叶氏麻糍、而后再去“花时间”坐坐，品一杯醇正的咖啡...</w:t>
            </w:r>
            <w:r>
              <w:rPr>
                <w:rFonts w:hint="eastAsia" w:ascii="方正颜宋简体_纤" w:hAnsi="方正颜宋简体_纤" w:eastAsia="方正颜宋简体_纤" w:cs="方正颜宋简体_纤"/>
                <w:color w:val="364552"/>
                <w:sz w:val="21"/>
                <w:szCs w:val="21"/>
                <w:shd w:val="clear" w:color="auto" w:fill="FFFFFF"/>
                <w:lang w:eastAsia="zh-CN"/>
              </w:rPr>
              <w:t>后乘坐渡轮返回厦门，送至酒店！</w:t>
            </w:r>
          </w:p>
          <w:p>
            <w:pPr>
              <w:pStyle w:val="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方正颜宋简体_纤" w:hAnsi="方正颜宋简体_纤" w:eastAsia="方正颜宋简体_纤" w:cs="方正颜宋简体_纤"/>
                <w:color w:val="FF0000"/>
                <w:sz w:val="21"/>
                <w:szCs w:val="21"/>
                <w:shd w:val="clear" w:color="auto" w:fill="FFFFFF"/>
              </w:rPr>
            </w:pPr>
            <w:r>
              <w:rPr>
                <w:rFonts w:hint="eastAsia" w:ascii="方正颜宋简体_纤" w:hAnsi="方正颜宋简体_纤" w:eastAsia="方正颜宋简体_纤" w:cs="方正颜宋简体_纤"/>
                <w:color w:val="FF0000"/>
                <w:sz w:val="21"/>
                <w:szCs w:val="21"/>
                <w:shd w:val="clear" w:color="auto" w:fill="FFFFFF"/>
              </w:rPr>
              <w:t>备注：因为鼓浪屿是不允许使用扩音器，故可向导游租用无线耳麦：20元/人天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40" w:type="dxa"/>
            <w:vMerge w:val="restart"/>
            <w:shd w:val="clear" w:color="auto" w:fill="C5E0B3" w:themeFill="accent6" w:themeFillTint="66"/>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kern w:val="0"/>
                <w:sz w:val="24"/>
                <w:szCs w:val="20"/>
              </w:rPr>
            </w:pPr>
            <w:r>
              <w:rPr>
                <w:rFonts w:hint="eastAsia" w:ascii="方正颜宋简体_纤" w:hAnsi="方正颜宋简体_纤" w:eastAsia="方正颜宋简体_纤" w:cs="方正颜宋简体_纤"/>
                <w:b/>
                <w:color w:val="00B0F0"/>
                <w:kern w:val="0"/>
                <w:szCs w:val="21"/>
              </w:rPr>
              <w:t>Day4</w:t>
            </w:r>
          </w:p>
        </w:tc>
        <w:tc>
          <w:tcPr>
            <w:tcW w:w="6063" w:type="dxa"/>
            <w:gridSpan w:val="3"/>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渔趣赶海-曾厝垵-环岛路-集美学村</w:t>
            </w:r>
          </w:p>
        </w:tc>
        <w:tc>
          <w:tcPr>
            <w:tcW w:w="2070" w:type="dxa"/>
            <w:gridSpan w:val="2"/>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Cs w:val="21"/>
              </w:rPr>
              <w:t>餐：</w:t>
            </w:r>
            <w:r>
              <w:rPr>
                <w:rFonts w:hint="eastAsia" w:ascii="方正颜宋简体_纤" w:hAnsi="方正颜宋简体_纤" w:eastAsia="方正颜宋简体_纤" w:cs="方正颜宋简体_纤"/>
                <w:b/>
                <w:color w:val="00B0F0"/>
                <w:kern w:val="0"/>
                <w:szCs w:val="21"/>
                <w:lang w:eastAsia="zh-CN"/>
              </w:rPr>
              <w:t>早</w:t>
            </w:r>
            <w:r>
              <w:rPr>
                <w:rFonts w:hint="eastAsia" w:ascii="方正颜宋简体_纤" w:hAnsi="方正颜宋简体_纤" w:eastAsia="方正颜宋简体_纤" w:cs="方正颜宋简体_纤"/>
                <w:b/>
                <w:color w:val="00B0F0"/>
                <w:kern w:val="0"/>
                <w:szCs w:val="21"/>
                <w:lang w:val="en-US" w:eastAsia="zh-CN"/>
              </w:rPr>
              <w:t>/</w:t>
            </w:r>
            <w:r>
              <w:rPr>
                <w:rFonts w:hint="eastAsia" w:ascii="方正颜宋简体_纤" w:hAnsi="方正颜宋简体_纤" w:eastAsia="方正颜宋简体_纤" w:cs="方正颜宋简体_纤"/>
                <w:b/>
                <w:color w:val="00B0F0"/>
                <w:kern w:val="0"/>
                <w:szCs w:val="21"/>
              </w:rPr>
              <w:t>午餐</w:t>
            </w:r>
          </w:p>
        </w:tc>
        <w:tc>
          <w:tcPr>
            <w:tcW w:w="1309" w:type="dxa"/>
            <w:gridSpan w:val="2"/>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color w:val="00B0F0"/>
                <w:kern w:val="0"/>
                <w:szCs w:val="21"/>
                <w:lang w:val="en-US" w:eastAsia="zh-CN"/>
              </w:rPr>
            </w:pPr>
            <w:r>
              <w:rPr>
                <w:rFonts w:hint="eastAsia" w:ascii="方正颜宋简体_纤" w:hAnsi="方正颜宋简体_纤" w:eastAsia="方正颜宋简体_纤" w:cs="方正颜宋简体_纤"/>
                <w:b/>
                <w:color w:val="00B0F0"/>
                <w:kern w:val="0"/>
                <w:szCs w:val="21"/>
              </w:rPr>
              <w:t>住：</w:t>
            </w:r>
            <w:r>
              <w:rPr>
                <w:rFonts w:hint="eastAsia" w:ascii="方正颜宋简体_纤" w:hAnsi="方正颜宋简体_纤" w:eastAsia="方正颜宋简体_纤" w:cs="方正颜宋简体_纤"/>
                <w:b/>
                <w:color w:val="00B0F0"/>
                <w:kern w:val="0"/>
                <w:szCs w:val="21"/>
                <w:lang w:eastAsia="zh-CN"/>
              </w:rPr>
              <w:t>厦门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 w:hRule="atLeast"/>
        </w:trPr>
        <w:tc>
          <w:tcPr>
            <w:tcW w:w="1240" w:type="dxa"/>
            <w:vMerge w:val="continue"/>
            <w:shd w:val="clear" w:color="auto" w:fill="C5E0B3" w:themeFill="accent6" w:themeFillTint="66"/>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kern w:val="0"/>
                <w:sz w:val="24"/>
                <w:szCs w:val="20"/>
              </w:rPr>
            </w:pPr>
          </w:p>
        </w:tc>
        <w:tc>
          <w:tcPr>
            <w:tcW w:w="9442" w:type="dxa"/>
            <w:gridSpan w:val="7"/>
          </w:tcPr>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color w:val="00B0F0"/>
                <w:kern w:val="0"/>
                <w:szCs w:val="21"/>
                <w:shd w:val="clear" w:color="auto" w:fill="FFFFFF"/>
              </w:rPr>
            </w:pPr>
            <w:r>
              <w:rPr>
                <w:rFonts w:hint="eastAsia" w:ascii="方正颜宋简体_纤" w:hAnsi="方正颜宋简体_纤" w:eastAsia="方正颜宋简体_纤" w:cs="方正颜宋简体_纤"/>
                <w:color w:val="00B0F0"/>
                <w:kern w:val="0"/>
                <w:szCs w:val="21"/>
                <w:shd w:val="clear" w:color="auto" w:fill="FFFFFF"/>
              </w:rPr>
              <w:t>07:00-07:40</w:t>
            </w:r>
            <w:r>
              <w:rPr>
                <w:rFonts w:hint="eastAsia" w:ascii="方正颜宋简体_纤" w:hAnsi="方正颜宋简体_纤" w:eastAsia="方正颜宋简体_纤" w:cs="方正颜宋简体_纤"/>
                <w:szCs w:val="21"/>
              </w:rPr>
              <w:t>厦门市区酒店接团，</w:t>
            </w:r>
            <w:r>
              <w:rPr>
                <w:rFonts w:hint="eastAsia" w:ascii="方正颜宋简体_纤" w:hAnsi="方正颜宋简体_纤" w:eastAsia="方正颜宋简体_纤" w:cs="方正颜宋简体_纤"/>
                <w:color w:val="333333"/>
                <w:kern w:val="0"/>
                <w:szCs w:val="21"/>
              </w:rPr>
              <w:t>前往环岛路厦大白城沙滩；</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color w:val="00B0F0"/>
                <w:kern w:val="0"/>
                <w:szCs w:val="21"/>
                <w:shd w:val="clear" w:color="auto" w:fill="FFFFFF"/>
              </w:rPr>
              <w:t>08:10</w:t>
            </w:r>
            <w:r>
              <w:rPr>
                <w:rFonts w:hint="eastAsia" w:ascii="方正颜宋简体_纤" w:hAnsi="方正颜宋简体_纤" w:eastAsia="方正颜宋简体_纤" w:cs="方正颜宋简体_纤"/>
                <w:szCs w:val="21"/>
              </w:rPr>
              <w:t>游览厦门最美的一条情人路之称的——</w:t>
            </w:r>
            <w:r>
              <w:rPr>
                <w:rFonts w:hint="eastAsia" w:ascii="方正颜宋简体_纤" w:hAnsi="方正颜宋简体_纤" w:eastAsia="方正颜宋简体_纤" w:cs="方正颜宋简体_纤"/>
                <w:b/>
                <w:color w:val="00B0F0"/>
                <w:kern w:val="0"/>
                <w:szCs w:val="21"/>
              </w:rPr>
              <w:t>环岛路自由观光</w:t>
            </w:r>
            <w:r>
              <w:rPr>
                <w:rFonts w:hint="eastAsia" w:ascii="方正颜宋简体_纤" w:hAnsi="方正颜宋简体_纤" w:eastAsia="方正颜宋简体_纤" w:cs="方正颜宋简体_纤"/>
                <w:szCs w:val="21"/>
              </w:rPr>
              <w:t>环岛路依海而筑，路面平曲线随海岸线延展，临海见海，绿化带、沙滩、岛礁、海景得到充分展示；</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lang w:val="zh-CN"/>
              </w:rPr>
            </w:pPr>
            <w:r>
              <w:rPr>
                <w:rFonts w:hint="eastAsia" w:ascii="方正颜宋简体_纤" w:hAnsi="方正颜宋简体_纤" w:eastAsia="方正颜宋简体_纤" w:cs="方正颜宋简体_纤"/>
                <w:szCs w:val="21"/>
              </w:rPr>
              <mc:AlternateContent>
                <mc:Choice Requires="wpg">
                  <w:drawing>
                    <wp:anchor distT="0" distB="0" distL="114300" distR="114300" simplePos="0" relativeHeight="251686912" behindDoc="1" locked="0" layoutInCell="1" allowOverlap="1">
                      <wp:simplePos x="0" y="0"/>
                      <wp:positionH relativeFrom="column">
                        <wp:posOffset>-8255</wp:posOffset>
                      </wp:positionH>
                      <wp:positionV relativeFrom="paragraph">
                        <wp:posOffset>1041400</wp:posOffset>
                      </wp:positionV>
                      <wp:extent cx="5914390" cy="1337310"/>
                      <wp:effectExtent l="0" t="0" r="10160" b="15240"/>
                      <wp:wrapTight wrapText="bothSides">
                        <wp:wrapPolygon>
                          <wp:start x="0" y="0"/>
                          <wp:lineTo x="0" y="21231"/>
                          <wp:lineTo x="21568" y="21231"/>
                          <wp:lineTo x="21568" y="0"/>
                          <wp:lineTo x="0" y="0"/>
                        </wp:wrapPolygon>
                      </wp:wrapTight>
                      <wp:docPr id="22" name="组合 22"/>
                      <wp:cNvGraphicFramePr/>
                      <a:graphic xmlns:a="http://schemas.openxmlformats.org/drawingml/2006/main">
                        <a:graphicData uri="http://schemas.microsoft.com/office/word/2010/wordprocessingGroup">
                          <wpg:wgp>
                            <wpg:cNvGrpSpPr/>
                            <wpg:grpSpPr>
                              <a:xfrm>
                                <a:off x="0" y="0"/>
                                <a:ext cx="5914390" cy="1337310"/>
                                <a:chOff x="3662" y="27308"/>
                                <a:chExt cx="9314" cy="2106"/>
                              </a:xfrm>
                            </wpg:grpSpPr>
                            <pic:pic xmlns:pic="http://schemas.openxmlformats.org/drawingml/2006/picture">
                              <pic:nvPicPr>
                                <pic:cNvPr id="3" name="图片 3" descr="C:\Users\Dell\Desktop\1_副本.jpg"/>
                                <pic:cNvPicPr>
                                  <a:picLocks noChangeAspect="1" noChangeArrowheads="1"/>
                                </pic:cNvPicPr>
                              </pic:nvPicPr>
                              <pic:blipFill>
                                <a:blip r:embed="rId16"/>
                                <a:srcRect/>
                                <a:stretch>
                                  <a:fillRect/>
                                </a:stretch>
                              </pic:blipFill>
                              <pic:spPr>
                                <a:xfrm>
                                  <a:off x="3662" y="27308"/>
                                  <a:ext cx="9315" cy="2107"/>
                                </a:xfrm>
                                <a:prstGeom prst="rect">
                                  <a:avLst/>
                                </a:prstGeom>
                                <a:noFill/>
                                <a:ln w="9525">
                                  <a:noFill/>
                                  <a:miter lim="800000"/>
                                  <a:headEnd/>
                                  <a:tailEnd/>
                                </a:ln>
                              </pic:spPr>
                            </pic:pic>
                            <pic:pic xmlns:pic="http://schemas.openxmlformats.org/drawingml/2006/picture">
                              <pic:nvPicPr>
                                <pic:cNvPr id="18" name="图片 12" descr="图片曾厝"/>
                                <pic:cNvPicPr>
                                  <a:picLocks noChangeAspect="1"/>
                                </pic:cNvPicPr>
                              </pic:nvPicPr>
                              <pic:blipFill>
                                <a:blip r:embed="rId17"/>
                                <a:stretch>
                                  <a:fillRect/>
                                </a:stretch>
                              </pic:blipFill>
                              <pic:spPr>
                                <a:xfrm>
                                  <a:off x="3830" y="27458"/>
                                  <a:ext cx="3193" cy="1847"/>
                                </a:xfrm>
                                <a:prstGeom prst="rect">
                                  <a:avLst/>
                                </a:prstGeom>
                              </pic:spPr>
                            </pic:pic>
                          </wpg:wgp>
                        </a:graphicData>
                      </a:graphic>
                    </wp:anchor>
                  </w:drawing>
                </mc:Choice>
                <mc:Fallback>
                  <w:pict>
                    <v:group id="_x0000_s1026" o:spid="_x0000_s1026" o:spt="203" style="position:absolute;left:0pt;margin-left:-0.65pt;margin-top:82pt;height:105.3pt;width:465.7pt;mso-wrap-distance-left:9pt;mso-wrap-distance-right:9pt;z-index:-251629568;mso-width-relative:page;mso-height-relative:page;" coordorigin="3662,27308" coordsize="9314,2106" wrapcoords="0 0 0 21231 21568 21231 21568 0 0 0" o:gfxdata="UEsDBAoAAAAAAIdO4kAAAAAAAAAAAAAAAAAEAAAAZHJzL1BLAwQUAAAACACHTuJA3gD9LtoAAAAK&#10;AQAADwAAAGRycy9kb3ducmV2LnhtbE2PwU7DMAyG70i8Q2QkblsSOgqUphOagNM0iQ0JcfNar63W&#10;JFWTtdvbY05wtP3p9/fny7PtxEhDaL0zoOcKBLnSV62rDXzu3maPIEJEV2HnHRm4UIBlcX2VY1b5&#10;yX3QuI214BAXMjTQxNhnUoayIYth7ntyfDv4wWLkcahlNeDE4baTd0ql0mLr+EODPa0aKo/bkzXw&#10;PuH0kujXcX08rC7fu/vN11qTMbc3Wj2DiHSOfzD86rM6FOy09ydXBdEZmOmESd6nC+7EwFOiNIi9&#10;geRhkYIscvm/QvEDUEsDBBQAAAAIAIdO4kDVKzcM+wIAAN4HAAAOAAAAZHJzL2Uyb0RvYy54bWzN&#10;VdFu0zAUfUfiH6y80zRN27XR0gmt24Q0QQXsbRLyHCcxS2zLdpvuHQn2gngf/AESH4C0v+n2G1w7&#10;add1SAwYEpWaXt9bX5977vHN9s68LNCMKs0Ej72g1fYQ5UQkjGexd/R6/8nAQ9pgnuBCcBp7Z1R7&#10;O6PHj7YrGdGOyEWRUIUgCddRJWMvN0ZGvq9JTkusW0JSDsFUqBIbWKrMTxSuIHtZ+J12u+9XQiVS&#10;CUK1Bu+4DnpNRnWfhCJNGaFjQaYl5abOqmiBDZSkcya1N3Jo05QS8yJNNTWoiD2o1LgnHAL2iX36&#10;o20cZQrLnJEGAr4PhI2aSsw4HLpKNcYGo6lid1KVjCihRWpaRJR+XYhjBKoI2hvcHCgxla6WLKoy&#10;uSIdGrXB+h+nJc9nE4VYEnudjoc4LqHj19/fLT59QOAAdiqZRfCnAyVfyYlqHFm9sgXPU1XaXygF&#10;zR2vZyte6dwgAs7eMOiGQ6CcQCwIw60waJgnObTH7gv7fTgfwp2tsD2o20LyvSbBMAy69e5O0O7b&#10;qL882bcAV3gkIxF8G6bAusPUr/UJu8xUUeDdZuOzCSMTVS9u2AqXZC0uLq/P3yNYJ1QTUNZudHyk&#10;4Xodj2lRwEOfGiGPgzeL829Xn7+23srM4repbbY6N7agDwU51YiL3RzzjD7VEsQLdMFBS5dSosop&#10;TrR1WxJuZ3HLW3hPCib3WVHYBln7YS8ZUhEtTyhoRz1LHCAcaUVeAm4AB7ZR1JDcmimAaPzQuVXA&#10;Ib4BacvRoDK7Y0NXP9PHUl6gjt5KHVu31AHEKm0OqCiRNQApgIPO4gjPDrWFCXCWf7FuLixfDn7B&#10;URV7w16n5zasRUpmYAQWrIy9Qdt+7Jk4sq3Z44mzDWZFbcMBBW96VRfnqoZaaxWA8e/lGsBQry93&#10;o9cAblsj2NpzdXG5+PjlN6Vp+fuPNOgG1pq8HkJ3gxDmlptL3V4zl5a6C4MhXHs30wbdv9KdI3FT&#10;HG6ywdh3Gm1eUfa9sr4Ge/21PPoBUEsDBAoAAAAAAIdO4kAAAAAAAAAAAAAAAAAKAAAAZHJzL21l&#10;ZGlhL1BLAwQUAAAACACHTuJArLtosHPEAwDJxAMAFAAAAGRycy9tZWRpYS9pbWFnZTIucG5nANGA&#10;Ln+JUE5HDQoaCgAAAA1JSERSAAAB6AAAARoIAgAAAFVoU0kAAAADc0JJVAgICNvhT+AAAAAJcEhZ&#10;cwAAIdUAACHVAQSctJ0AACAASURBVHicjL1ps2RHciV2jnvczPeqUEABhR2NvdFkk1STomyGpCSz&#10;MRsZJTN90e/Sz5LMNJrhjM2QFJu9N9AAGgUUgKpCLW/JG+5HHzziZhbYks1rNFCVL5ebER7Hjx9f&#10;Lv/1/34XEAknzUjSKBKkABhhBCBAAAgnFxL1QxIQCBIcT6sH67cwOGnbkwVpvBQ6Po0gQADa7WLX&#10;mrsrFIeuFGG73Q7uhx5Xh/WQEUSCCYEGM2VmJih3W5ovjv3Oz3e2b9w5muVi2jfbNVsQSvXMnkoQ&#10;MJgLzEwpCRnppBEAkuhuBjjhiB2xX/y82d5hIFKIVEoSQMmuk5eBSKQUZBCRilQAmcjM6KlIgma+&#10;GBuiGZbmS2tnC3cNO5NBJi2GxelIQxIygDb2xgwka2sAeKvfgFZbUBsil3yubkIR6tEzkVKOJTea&#10;uRuNjWoQgfoyAoW5wbVToDh2LqVESCEANIEAM9FDa89IRkIwjMcVqTUyMgNIUmYBC3IFAro86OqQ&#10;a2jtWrsAJj1oKQByY3MshkY40rMvjL3jfOGNxfeLNyNQa8EEIpFZdqdcu1F7w865cy4mh2AMskuZ&#10;SiGFLh6Sa/IQvAhcBq4Dq9gTayJ5IFdX7slz47n5mXFP7N0W82akMRMBCZCU/QCku7lZc3MzNzix&#10;GJuTkKSMHr1LATa0pU5HZGaEsk4czQyAgWZuVjuPHTqRACSGGIkuJBCyNXVYs6dSCHHtHdINb625&#10;+TjAkeiJHli7rg/9aj30nmWuAsJsFddAF5ItbOni2nF1yMurPKzZD6JIupEOu7CLjpCkOv000gFG&#10;SJm1+6SZOQmarF2B0DzvNLKseVjUsGczA7iCPblhjkFGGNnc3EiAkBEknYBxFTKzh9ZV65qHVRHq&#10;nSkKJlpKUVsOmcWOh3EZNJJl8QAJomwjBcFII88X37nVjkhSpCRIVngnAaCOoJdZ/06pkCn17M/x&#10;WKns4fgI57/LQCXVwhSAUnCR8x2amQHJAbgEpO0tjog8flUPfg+dt2P+zIPHv2q7nmf/eoIMYH1o&#10;z2QkQKRyvnsCBrj7bgekdWUCAhPKTLrZ0txpZm40y2Z00o1GGUSobKMu1Wq/ZahdIwhmQEoJAYgA&#10;IEJs86pTBAJJpEiCBWbza8T2TTJ6ZgJRFikUtFFwMo0UjQJpZdXu5hQViVVyYudEXTdM5ewIgLXl&#10;Euuv9djplhvH0RiXNH8pFSJTqBNSezP36MSMTv+g4xsfn1SWNJZE45nlGCKUifq+mi8VoXE+h5kk&#10;GMCaOkhXXZfX/XrNSPZEhAQG2IEC7jqfzeCQIx19b+iNCQjo0OLwTANgLiIFaRhwFww0WF1tyoxC&#10;IoQQcnxHy8k7SOycIWQqMyWakUZ337dlb3ZG7okz4xm5GAwkISEJ2whLa8A48G40Y8GmGerJQi2I&#10;G500uBVr8bQkh5WaGW1b+o0PCWVyhRI0h+egTHV6XAgxQ27MSKUiQjKaicyEJILu3O0a3TKRkBIp&#10;XWT2nqmMVFdEYA0eAodQRwaQBgmGzOSqDKaGaUESmRMlMK+dEz1oBqvLLGZRgInihqrTtFkrAAPd&#10;Tk2QJMzobs1NAjUwPcoOAckm5A54JGG0op9MkJAXVMPpmMBtrHMjoHBCZXjlRAFkZk77z0J/iUDo&#10;yEJPDuIA7u/B9AaMz/4QEJnb3207jNxecVyaQdiKAEzgHsC8vb/mem2rP99lLD5QCKLiePPB4zuM&#10;v5+CwMne1FE5QW8BSiBTgFJhGr82IDLr/LfmSjBRmN4z15QD7taauZsbmllztIbmWJwNcqYTBMzq&#10;qwiUwUSjEWAwE5aRUJJFFzNhLBuCGmgQU8jUXKdx3IF6yAkHQons0/WRAgSjwQxg0soFEMPYRQgq&#10;+0tgUdaLEnCmAUbUKa9PU3mdk/hmrp+gEdRgGNS28xStzvupUz4erc3mxlse7fAI/joifGGz5gdl&#10;IiJ7pGADmyAV8ydoMNDJMuMUu3AdeZ24WvPiOg/F01VUHUnEsIZytzLIDQY1ojcGLbsF7ADbJc+1&#10;LhANooUQw0WhB8wQxAo2wQkbu4GsjwHIuqRxWp22d2SPyG4y8zajNz9ffAEWYU/sHI2D4OSMPmik&#10;wdS2czSQqeJOG8cvi14WNpuZDQQTmVStWjHV4W6nh1EyWPhT0Q+Hi67QhICZCyl10GgJpHqxn+l7&#10;iwPIADeaeeFmJnpqDV1bJ6GeSkXGChxS1xnXoRCTBD01eJDEcYWa9sEcBHYyCzMYR1RcQQMraCRh&#10;mwVzEE8NLwApAcNki2ZzoWCkxLIL6AhpQaWYoRRzmrMNZmQSkhmUkOUyrIC7/B9sIJqgVCLHms7r&#10;ylBXmhnJnKhd8Hk8EHUWysLz5FSeICHHEfge4z49f5vuAAo5Af0ZjOTgJRDa6VrPM61nUfuESpsd&#10;XSu3q8IJcE9CV28UwEkcwdMLmJd5Cj8p64KSNlgkBYaETCPM2QiSKQkJKiko1JUwZ6sodXHsGvYN&#10;i8lIF5uhmcp45FyIpA1jFsrQZY1KKyItiobWDHLKRYd2xqUCwpN/BJoAwImlQaJIS4gIMgtCihOQ&#10;NuyTAroxs6Ifa6CbXEgqUqHCGhnhBhcbx4L4cGYSYLAs6pFTdpqbnRhcYwAtCDodw+yGCzjaQ47j&#10;h0Jtndjk0UUMUC48GkGuiqfouKkCElnEMDcnPY0rgR46JA+BQ9p18jogWMpiMriSagRkMpVGSOYQ&#10;aV12SKIjwSADWKRFmYZErqk1tNYXtoaEIgenGo6v+BWRtQIyDfcgsrXFDWjhGUJ6477prNmNhWcL&#10;FsKFBi1WbgACItmFFIqBtxOnp+0/PJK5lFIiGCAhowrGBJhBkxWVg00hUDQPw3cWwJTf1Ni4HGsM&#10;AyC4RGRSaVb7A23k0OpafOAVQESCHSbIULrCQJsELYUQAjSYl21rXIFNMjii8I1Z1xcgVHyXlJnc&#10;UL5qgDuHgx+LVGRFJ6Y0GeAJTmCNyEzVV9am5zHKAScyMVbJYDR3MxqETEUUwUqWMyl8HC6HFXbV&#10;Gxpqd4cEW+qilBX1ErBT/zRBTSq69X3U3n7+EOnmuIjtOz77fDtVPwZoj0BfUBsyzQhlAGwa9zT3&#10;sR9/4AJOUHt8l8HFj6DAAu4R20upzZliEwCOb2e7LGdKWu0/ZIODoqGkQ0RERKbkRGZkdMiNCnqj&#10;lyEYzA0+ZPoRQp980jEYIOBOozW6Ebadr5JcCEoutRJbObd9cCJIw2oXgDDzFkISIYaSrNiOSqWU&#10;RftISZHMzJ5sRjc0QzN2sZlcMMpJhzWypRwg6YADbuU/srRssTgw5rGytLI2TO1kY3POGScNPJ5H&#10;pdwJTlbplLbP50IqF+IsI1GtV+aQNrlRsIRCgmDwcfQ4KGFPHELXgavAGqQ7zQkq1ZDNYEaJYZly&#10;I715CUiL0Qkhu9AEEA22EDKLREhIZWSAbAjgENnLVRpp1miNYLF4YjE1pCEMubjtzVvzm81jRwHm&#10;dm7YO/eNO6+9kAEGje9OpqOAWwZSTTDNhcIg+ANerSgGlVbBO4ZdgZaY0uUWCGQZzYzNASRMqmBa&#10;udFUbObn5RsNIuDGNMbYmBxbDM2ws6xh7D8VVLqiKQWZsRkXYzMa2Yw9GGGZTDFSCSFL5rABHYbB&#10;i21yM5ZO1uvsL4M3V/RRAD3l2eHTi/5TktECGOclMvsg5vV1Np/A8sjGBHPEc8gsgRiJJMIcbmzG&#10;NFNF9UZxkVKRw1ZzHMksNyiceJeQlHlkL8QU6DdOMs+KVEETT2n197AYOGqSA4iPb7B5IphxaDV2&#10;/NUMUsYHN6kcHicETxljKva20elJ0070kAHWrHD89PHtYk9fwqJ9IyLXhivD5YE0nSQrBFh9YStD&#10;QOP4WtmFGVQRAFIRaQhTmskpQTljWkuJg7kUKyxqx8oAyAhr5s5mNNTpUhE05+AiJYb4fEtNJrNl&#10;8zhSKG5UAExQZm4VV2ZIPmTvBFYqMyMzInuwOcMYbk3sWdEznPBAa1iMDTKjyzzhJiecaERSjspj&#10;lqAPUX3KfxuLrvDUbZx8blCckz1wBH219EfhDSi2MRk3BdpGsElCZuaiAEqWSCgLXXK+clt2FH5h&#10;TV31fugRCTO4gcbFeUadWy5uICOZEo2LO70CDlBCwg1nC24sPKffgMsspCXUQi21CofkIfIQcdV7&#10;F0Azb83QAFc6sXPAZY7FbDGeLXa2cL/QrEFDSTknd7XOPgIgYuioAAqumhBAQiSXKWHkDKAFVsKw&#10;niAYK79FA9Kh0nAwIR6Thz4TP+t4qFTimqABMhq7UFAmcbjxkhNTtQ/KVD1PhEHFmJVCRmT0ljwj&#10;3T1oIpMe4rrgqunK8/qQ1yvWYAQ6UKlV0czGBZgP4J76xykOpJE+uHZ9wzIMCYCR1Lh6gKh0Xio1&#10;/6SUIqGpg4GlXRvgnLUTA0NUsK3MOnJpSmvuTm9ACUWk2DKiC1tikFM1O0FJbER0ou3kxpjKPqaG&#10;KOSQe45S8nwVTv/8DKZrO4bcdpkorlPksz50UqqKMoa7xWDcNlMHJG2D7GexeGI9tsTciUKiP4Ta&#10;m1c5SuHDtX5P76n1L6F+bAKSKqlkCPhlf5hy6VipPF0mKYsCSwYdH8xMgqKXQq0R5ksjC6FmphRs&#10;uhcDBUsY0AxOemW3x5ercBUlKuW8ELE47ymZV4WwkMyIktfEusbImZIDQBcZrHes5UlCbmrhVRfR&#10;zJrBDBYa9BxyohlMMImQGWHsycDR6AgY0QhrnOFQHoUQYYin87o36j3D7GGympnJFOvkzeCQZmSK&#10;hFc6UARTpLKeVYypqm7QU4e1Hw5rFoPKAOnE0uxW0/OuXZOZpdCTQImk4xKZCWQz7heeNdyknQ2N&#10;mIu0Ew6Jg/T4MnvKisaF0sRaoe2rCILc7Pys3Vi4d+4MO4ebZukCzoFlFlaR0/JsLgkzK/c4ywra&#10;iHyG0FHoOT5SBAUj21D63OC2VW1tukddmGm4eFRCZoOMQqdhflaCD7WVGRFwKhSpyvGGFFIeuXlU&#10;JFtvqkxlENqRRs8CBZrALqyBK+hSvAh45CoGeEhcSzFlX5ClHZcYMoxoEFZsp75oqgBtdRYcmCIQ&#10;WWVRnJltboY3NdvMLYszSqxmtU1BW8mqFId/qJTzBASSrsoSiyyNlRNOOc80Ado8wdOtgHaq5gqK&#10;yGfd08aQNGD1+Ivvs+xnfkqxPAXMsblJK/dsSo0igPEOm5qhdnyXTfLghuMjA0Gi6iBm/Fcv5xYz&#10;4vTjN8EEGGmAaVRTJh0S4TGbPCOBQg5N/CxkDCgrSkwD08apmK8ZHhdVEBaDD1mCFVdNGlmZh1E3&#10;B6D8eSmL9doeCcGNhqFulJPaRFIbwFUSLAQF1EcZwvB1sqMjSSEzch42o3OaolNVkAc0bE6Q46tF&#10;jkSWmZq0Ru6tL21pDheNOiSc6RsiUyYNi3YLMjErKgRSlRswwWv9MVdOsxJwu+ZNpz1G/ZraeCVt&#10;WFwv59JqO58iS7IFqjwikRmIjBR616HndbKvKqKHkNMao5E741nT8023Wywus4llKWF8NQLmaVBz&#10;7hp2bjecu6H+IKpkRTgkcq04yAztkAgwzZxsgkM751njWcP5jjd2/tyOe0OjGtVMzcbinMHagBSw&#10;wojJd3JYuAQ6kQA5ztKEyJnsHdwFAdJhhhQltWfw7bQw4egRQ0NZg6p2Dhqce378PJAxz7aENTJT&#10;SZv1cDjS0vlBzByAUsVN8DNUcWdxEayJFWiZZMJkzpXW01yyVFeOEgFUvQfdOXDY6hxwQhMwy4SU&#10;JWUN9g9WSRfIpIxWJT1QgbJyJNMH/siqMLY+j2al2E+Mr2VM98rGS7Kx9hmCQiMgBRLHKr2xYRio&#10;XdxyUmHR7Mhf5tYMuH+GTj8TIR2B8ERWnor0CagXJ4BvngOZMmQOjFAiDUqKm9/FpjSXVFLMdEg0&#10;24cOs9qQ9fj/esZWTKKh188nbJc3TXNe+RZyEJw5lvn2JLADciYuyi6mrCGbMrUBEGVOum2Jminq&#10;hqrmjFVjUN6+3i1KJdSx8hcYldEJ9Cq9NDRjK2ZcGkEVJhswq5fqvKYQRId6hQKh+raGVskNITJR&#10;VcwSCXdLo1VYVjKzm2/uatDPUjMLs5CZLDnRJFnKLCtDhGSOI2mEjbJfczNLG+4JgzxYmaLLsipf&#10;pzA1vsqwhqmEDAMdTnvAd7HVo6hW5WWa0YU2KxGoSi2wFnaNFOWgUcroh4yeFHaEuYxaPHeee4+9&#10;44bnOcMVVJYjSGZkOKzRm3Nxc8Kp5lpMZ85mw05q97uwE3hu5zveCF315TqwFnanEGHQ2eI3dn5j&#10;wXnDeeOZY2daqGZylnwBAg1qop2cgZxLxA17ZMPkBYO2KxlHkVuAC7MRppS8ZiPNt3nHqYmzth6B&#10;Um/HE1wShk4zFS0KzCM3B8BUye4TlEZF0xFlTmNdm1zNQZNtekCWhgMp1U3hyiw+ZyDd2JXX0TOT&#10;RKv66gqJZz3mqK3g4NaaxLN0aqF6AOq5RaMTtNJIZAaznKF5jlhYVlWWk2sPWUZQdgIl31dopqru&#10;yLEwmSkqBrmqdZQkzlqpyfMLlYYfldk4ADmRa9vW0x/9f/7l9Od7kF3mZGQr31AOwajE5qJhsKxo&#10;8g+8XcOg+cNsap0x/KWZwWdQUeeUx7xlvcMQOmhH3v0scNsMSSAd4/HcQnUM+kfAlCylqp5WiexJ&#10;YiBEpA3XMONniKOIf7DFEHtoNRlAp9E1ChU8hD6QdLQ3tClaF7Wsj63IzkdxHhNJASWGTLuMqkMi&#10;ZExZMCT5dOF18AK5ZkbM/JIGIqi+sZX7KdRWFGuaMqGqCLj6MTxoEq2LKiipNJiAzNouo7mZu1lW&#10;7XAxjmrhyTLR5sORzuKSaqwZGv1k3ZtUonI5dfiGUy+xS6VgTwgokbVsccopnNaZpdiZh9sqXsXB&#10;QwutnS2RYcBiWBiL5U65Qy6EG2mjrjWBBpph17BrtmvWOODVTYvJbdCc8vGRWIRlj1V2FbgKXHcc&#10;AmuiR4bBgLMFN3e8sfDMdebaGXaGRlXywEZRPAa28OgYMOTHSaNn8HkiVdRBGlmbKr+r01Sq2dbK&#10;VFXumJ6gjCqBTPREtTKNzGeR1ujcgHtYiAmj9jyKU4gVeWTVy2yB8WRbp/R32zjOPd2CWMPoJfCE&#10;N1iguitEmZu3tleiq68JwF20LHl5MPZpTpuL6KXGja9Tno8cvQ4a9lLxfWba4EmoZOOIGisDOzIC&#10;3DivxAwAVSuLwUlJKnl0cuXdxlcrzQBFJbY6Kp7Qj/mfik63NPMpLD+LxPPPIxj7r/ypdccWuBZF&#10;LGZZir1NeXJkNbb+GzTOEPdULJlXMg6gldPWEIhO5WzWKo2E8mk4MEoXjkScG60bMHmsVJwf20Yz&#10;2FilmHxOVdAtKEWpQEoligmjsmPr7+hJhZJYAJGNjSAYYhcOoV5Vx6bmEqyVoCNyEBwKI12+WbuE&#10;RA7EBUUkkECSSaShjsogATNsT1CwMr8hO40jLUIFrYWpVSgYERUlgIZSp9xaQ2tsxohco0eO/tZa&#10;uBQyUoJXdUbCDI1arJJpotKZMBoUYVVYhxlD1QlLzQz7RuVGcgAjCTCtEkQyQ8io5BFQomMRnrHj&#10;xPSCTLFURmi32A2yk2hLF2nMSEKNaooGLR77Zq0tSzNzI0ebx+zEsX3jrrHSxY2jXmgUQc09Mlap&#10;sjXRRRcW54GIxOqINAj7xhsLbuywN+5Mi1WR3+DaPsORscRzpXjSLDEgPTHiv2GlI6rUxgOwebwC&#10;d80S+KFuDshOxagXZCR6KNJCitxggF5ZOg1HmzM4S7KTPUcxRfVDFYWZB6v27riNk6UhBSpICwxI&#10;qE2syipVX0VDVXEjTKPHChbpVFpZdCg42z6dx0a/qiNXJvrmxyqhQhA2em9Ktyg7hDIRGTJUF9Km&#10;NXPENyrrnGAGIRkd9X4SYNJGHrBx9jy5AGpeAicYZWJqhyN7NSHoBAxPWff/Hxb/V/4MNl9lBBq+&#10;pK7CysAMylKRaq+HGdbLGxcyuyM8m9PMjQhpRU+Rcg9HVxi5892y7NZ+ifUKStiOuz2Nimv0oDVr&#10;e5pJa+aBMvcdzcDsa6RkZs0dyIyeEaXJ0l10uckMYgMklYEMogGAhW7HrKaPEEldI21ZTeyeIHBQ&#10;RGQElIZZv2ccce6QgVMAImWRXsX9HMRx1PuYbHooTd8OqPIis7xGBUuJqcMVAxrhKrPc9UzcHS2g&#10;mjQVUHK0SyBSfY2eQZp5o/vwJ0Y6E3bIWA8dgpm11ipXn2lrT0mkXDCDpXamlEY15IxWkhVBT0K8&#10;HeisrotpTxgmq0kGZ2NOlToNOSISGSoqL9YxdA6WTAEsKKlmvAxJZsvZjjJfdp6AOSK80qpNadJi&#10;3BG7xmWx1gBUbpPVOO7kzrFMUXBW+GyyT8loSpMJjCRGBUIjdoMQMJKSLc7zBeetiDZ2xjZban0m&#10;6lHqU32bmYAxYLR4FP3e8AHAyHifAvdR2Rwwrum9a8PmtICeWS3pCaYYYvVCp7azvLEcTpdgA5bF&#10;CqzWyF6d3xFKuHnpwMZB68qzjNTGVp5QAK4AYID5aBkt/hSAnLbz5uada2dfswfWvkZE8f/ILbhi&#10;DnvhoCIpSSlEraht9VeG0Udea5ADQCVJXYCyWpsLOQ1042nx9yR/o2KGLCFs7EylYbYuypkSA7JS&#10;lpiJdqhKF6J6c0xVT3kMvut7zSI/blt9DCbw7MPPKiLzap9F/A2mE+LWZLU1GQykmLaDk5TnsQ8O&#10;LW9cxe9+sd67x7x19uoPb73yavRvn97/uF9enp+98vwrb1zvrz6+99OLB0/eOn//J3/2rx72p0/+&#10;+f+4vHcXt//41h/9d/sXzy6//IenH//zDq+99PZfPffGy5fXn3z96X/B5f6N1/71zTdurXb5u9/+&#10;7sF3j+7cefmdN17rjx48+uKz6wdfqx9eeOnlO+99yDtvPD27/XTZd8MNHZzsnbqW9QrRWS60S73W&#10;zgmio1PRMkgrApJJiClTWkf2npGW5um+dzrgGlNOFtC84pRw4dy4cy9+Wh03zXxxehURQwwRlQk0&#10;p8EsgF7HSQpLQEmLapEnwEI3roHeYWCjG8UK6yqXbz1GHrylLIRIBB2tiayy3+t1tcAOywqHeH3w&#10;w7UygoalsTXb7ZBpa3r0ANNy1JaRWBrPdtwbG9hgJeOEfAsNS1ftocsVF8ny8GZHSEeJrVl9qxWj&#10;MoUOrEKEssOUO8ocDjakjQyuCexkANedF4E10aBzaE/uCTa1qsceuigIGpzGxr5Yb6V+EzTZaFOm&#10;s4bJlC6ErStcx8M1qpeG6lzEg9lyPIcSkQY0t+ZoVnMR4KRRo492BsrDrw1lacsCjEB7OAqO2EuT&#10;0Y5IZdDnOmjG8uIjQ2KpqlwVlWvkVcd12FXYVfI6mUK19BrgghMNcOLKWsJLwKldqmoWJDxhSQXX&#10;VReH9XKNVVh35o2Lc1+NY9XmVG6OY0GSqK6lCABozRfSREZ5RA53UvQkFIf1cHW4vu6hc8k3cJoc&#10;XqPfm1O1rYUqpQhDy6TBmrXFwYwRHWyhnhmtqSuzSsOHBG9DiB3BSpUn5NDrEntWG/QoXBn/0wha&#10;iax5RGXHDo5O1uFfRwf1AMeSbo4AuVW6zGByQC+3MrtTBYW0YtDYHMzQbnB86bZuKRr8BNAH+A8N&#10;smQi2Ah6BW7Fo1J76d797375m89/+o+Pb7x0+6/Ob99ZLu795uuf/ns9vXz3vZ+8cH6ev7/79D/+&#10;u0f3Hr72R8AP/lTt6u4nv/rilz+7/X776P0f52X/+tOPf////P3N3Tu7Wx+dv/jc/bt3f/UPf3/1&#10;UPaXb9x+5Ydfff3pz/7zf3jw5Zd/8Td/ZS/tL7/97OtP/unB5588+vbbl15948/3/upLd4K5OtqO&#10;3unWamGTAhxJyWKUFwhQjNyDTOHlQ4Eh/I71kYRIXWsl0qr7fWcEHKMjspk1l8GN2HkNAxoKRc02&#10;qoEnRjQM9l0Dp4rDBEApKGOaBv5kTvAjkVAAEU642eLWqosrMiNCMGsygg4Yo2xCo61rEMgeqYAY&#10;mbB+iN5jXXtmGpmyELPqxrLEeGUfLAfA0izT07FQO+bSmDNrn1U/BwDKyB5a5QkgR2uJGc2HIjnF&#10;iuM8qVW4TmUSMifSa+TPqMat14++fjBTq7RmjpqQ6oQWRwGGQYASHMW5aOTi3rwqfwdGz0FJslHx&#10;NQoGpmAxsRujeLQOnntNueIypQlKBqsdcd8GVQy5YztdPHFdtS8n53KeuvovK44Z0DVGnUzg1kw5&#10;UnO8V42UElPsmZG5pq6SV4mLrqeHvFi1JghbnDu3nXHXsCOcWqtMJVVtO47RxFzdjQmKw6ceUlc9&#10;Lnq4+9nSsnk235FtyImDCCYY0qHy5yES0RVJshoQQTDBSKyptSNCERE9InqPkLZdruWdtRicjbgn&#10;v505yIJHhXKM/4nI4dAIbHUiHIn+oeoUXvvRndZPZXtRvahDVSsGXe5zDPM4CsDk0NnnbKEBvKMs&#10;arvWudmbdDh9EE9ep+/LIjM8P2XqONpRPWObHTHY9Ab+J287cb9+o6OyVu8x2nza428/u374lV0+&#10;vnXnzq3nqItvDp9+vP/0i+d3Z685zvvTRx9/cvPXd28v+49ef2V/lo9//9k339zHsn/nvTffvHPz&#10;3jd373/+5cXTw+tvvPDy689F/+7b339x9eDq/Madl165tbf+7e8/fXLv9/3qyRvP727axf0nd/Pp&#10;V3n5zeV3Xz7yODy5v0dvi7WdPQ00r/4qprtBSheRY5iOWY5UTZKGam2s/KRXEnMkFc1ZQZsi+2G9&#10;6qvlYjt6PZ2LcbdwaTUtaBxdr9y6ofKxZmjVqUhRrJpuq+6fuaeLEGRORTfGmTWYmwiDu6XkZrvF&#10;msNJBaNjDcjq6DnAXoVl1ZM2hNHZDSBm9eNV2Ul1wpGZGRGbKW+lD6UpR8b1oSstnWcub8bm3CiG&#10;mJSNNsMR9l56GAAAIABJREFUpHelMgSZozVz+ImZzqL4VAjXiacBrWByNwpqzYkY8yhAIo1JJKQ+&#10;j42NVqka7TUkCGwR/wgUx6gZR01a4qyZ2QhLpQe21JptIFuRBIfBu2O0fmtWsI53G6PmRolnSSAa&#10;B+gUtfnMmZsH9Zi5PeJ1ne4UQ0pYdbvMZAknUA3SjpEd4Qq7Bq+ly9Rl6KLnk56Xh+wJgM1s32zv&#10;PBP3xmYKIigpGWmCs1QNT6GDQayGcISzG1ZkHEJuoQwtY0XMAllYmWAQAayRh94lkGzOyKE8F68r&#10;nb0ne6LHlkgcLPuklghzVabdcisoGdrFRE9JyojMGrHF0YM7Ar0y5srxY5uuN/batilM9WElOHHW&#10;0Gx14plbX9mo2N8mA2CWRzyzt1vvwSl5nk/KP/DgvzSPwcYrftgsBjNrPtZzmvAUdWbb2h/6hKIM&#10;f/A3ANDufvmzr774ufHqvTefu3Pbui5fffPFt1/679995ZUX3vvg80ePf/X4i0frw3d/+Kc3f/La&#10;g+Xbe7/9x+8ePHjl1VfeevvOTXx3+fkvn/7+nuX+9XfefPUH559+/OnTr+61691bH7x16057+uje&#10;/U8/0ZOHf/Th2x+8/tzTbz+5//lPn3zzm4sHd/vldzfaiy/ebLfP/FK5XncurSampSBjr76NcsZb&#10;QSoI0uZsBYI0B4w5yofNuFtst3izxmzqB6IzD1rT2Ra35rY0VBPdModD2agwYzP4ONJgjQohXRrT&#10;LWZRjXPM7jOi0VZjJnpyXfsaXSToi7VcLENAmlQNCjClJTIgI9maFT9cu9bokaI5R6bBzBzG1tp+&#10;4Zn7lfFSWg+HohXuvtlunQkzY4MkrMw6ZyxuZnBHYzURDZl1llp24TqxRs3HSQs0sSl9DGWwAbFR&#10;dbhYg1croidi7U4z3y+GhVvrbAAprNIh0AW6L3bsIOXIXY7FtCF+1sll1cHXwtpm/7M+7yjUEiRH&#10;OnFWT01/iu2MjPzsPDU1m/HoDKZqunHq7Z2OFOmZIzSeNwk1x0DEGpQBBC1UnVuzfbQadTA6jzYZ&#10;LRMH2gV5AV30uFjzMngtX5uvPbMHY73suTfc2PmNs2VPz/rc0TJT/Z9uNV+JFL2T4cxmDG/ATVuM&#10;tmu2mFvl8CWkemRI1f0YwFp/7lKCDDdz9zaiHUYo5rRYiQbz1lpqFJiX3sApB5zinubqHb1d0drS&#10;qyDK6cuyjKghB10uPSCHoLfx9QHIg6bMgU1FRDB1esz8Qe16VStq6lf1wkLJYwHGMMi5uzxC8fiD&#10;HVWfI6SeSODYEp2cqsgGy9uvN4ln+v3xvbgJ3MdlG+Rhe5f6Z6ylaXYMtf/x9bd+vj5pt2/+8K//&#10;+tZHP3q8J/Xhy6bXbj734tmtfveb1x7/+P7t6xsf/Mhfv3H91VeXX3/S9vs3P/zha2/czqt7cf8z&#10;PL1498MPP/qTH+72V5ePPs8nT1/Y3/7BW2/ffuX8859++vj+fYvDn3749u2zfPTkK1sf5vrw+vLh&#10;4oTWX//y5094680//evl9lkiQ4E2pEo/5gCZhI3+N9lJqeyYnDGo1kwICybtnMvSbE/IHbE4d577&#10;KtIwGOWQCW2WrDZgB2tW/V8pwNga4WMa1TDRSmsQJURaM+5ckTUCOFfYITKrGr2QytgzIjNXzuxD&#10;GDG7+ActILYJ2oP0kVRaUZLFaQalZTRkpIJQRo0tq6HNW30UATR3Fa65WjN3pxMTUmsCXy3iKhyE&#10;Q+Cg4SQNUEKBrEkARiMUyjHhhzXvq8oUF2dzc4c7vKr3BEmRWFcdDrlGVh1SSGukgdaskUAqw6qh&#10;Yg7D2Qgv56E6sXSNwHK2Og2/wmCVtpyctWkecxokT97oWM/KbfW3kPZ4Mk+O0VRLxs7PqKXQZibB&#10;wBS7RilRSjl7ZwREqsC6LiwzI3UpPJFddF2uuOpcw3rVEFtmNSckHOqJnmijSKPypKbq0JlbLjGJ&#10;IGrrd8vitvhi5e0cYNUyJ1QwPYAbQQaYtJ7Z+xip0gyt2clInir/sOIoO1Z9l9VAgpnow+DXp2rG&#10;xEYQ2Kaejfah6nWxkf6tlsucuUagEllmtmGu5hiQ7f0nrB91jDqZ7rYhO7A57vGcGsh41Jm36sWy&#10;jRMD4HzJvwTu+nQdn8Npt7SogvvhbSbqc4hGW2nAAPaKbp7pv9pCvuPnzu/MzR0C7f3/7X9YLv9k&#10;f/PGOy+8dnZ2fm+vL2+sX9lB9Jebru+8+MZb/0Z/+yfv2Avv8tb5/a9+kRfPPX/rvY8+ev6Fs48/&#10;+fv7n/3qubb8+Ed/8tprL997+Mm3d3/VLx5/+M6f/vCDD8Iuv/jis8PV9Wsv3/nw3beunz68//Xn&#10;F0/uX148XuOw29+6Dn386eeP/M7z7/zZC89no11eX2UsgEVXznllAN2ZMEsht9E65VmlWe4oyUAp&#10;omsVG7nsbWm2+NLozbC33DmbV9mcDGqGBhnSJCccapCDpQQWT3Wqks2oxM4gW1ba62I2MlGhdFub&#10;15HoshDWagdeE1nV47SaKWmVwTNWOUfIkTtnTvmWVJQmJDPJxGbEAqI1R+99gCjlzpqXX8J/TRSq&#10;wUyGtDmNR0IABnQBqg5+YNxJANdiF4HGMdILEiJgVFMaqahex2IrbUeac9ktZ43nO541LFSbnQQl&#10;ukSPvq6HyGCDeRLIJKxSCEM5lsCsDOAc2nxEbc2IC1ukucW7GCWRPJ7AU6At+l5t2SeHjZqsl6hs&#10;5gxGnzk43wfuTb4a3qQuWtUnhQ2+OYptcqYih5R87PUvpOuJiHza+SR02dUDWXcLEJFqtGW/R6Yp&#10;auQWhYwkbFYJJZ8tWQNKvqcDCwhvIKptY6uFrvrvzFwjuhRCJ0WP8gHmbF4pvQ4rxgDUpgwxy6yS&#10;F25Al9dNGEZ6sI4AxtijEZdgygSY87cnilW/GBLRUzPqqi9VeZINr8xsU0tOUXv71fiOJ/hW4WdO&#10;No6TPhIb7bezkn3A6iSBQF3A0RRqQtKJQnNUzgYen0rooMzg0BiYMoaUbwrJs7oHqwfQTnmDcGr/&#10;HAHBCVWvcyAA7f/6yK7w8ouX7TW0N8+Yix4vHu3sBtD71Zfx9O6Lydtv7q9uvnTYvfOXH1x+/t9+&#10;/nT/zgfvX17c+/r3v7169M1bb/43H3z4/tmOD7/69NHXn928cfOHH73/5psv//Tuf/72/lc9+p//&#10;+V+++fqrv/rFf3r08P7F0ycXl5cdvtvdOGChlt3ZTTPPdaV53QImFRERQdDrn8JoQiwYJZ2s7AqA&#10;RIzZl2AV7JGZgVhTbu62W9rOsaNaZagB2ugXr7IVNyzGmtnfAHMjrSD8qLSW863IcCpcOfGgOnGi&#10;oQursCZ6woVA5cusd6GmIbsv5k2WiUytkZ5BorVZT4ZMwZTVRbWAnkMTaDsu1rojogrlnHMqm2Yn&#10;5yQaRQKUUKR6snjyAegJA9wgYJVdpC6Dkax0jwNJNNUoKxLVyZCjskswxpmhOfeN+4adY6FcYIh1&#10;yhXbvS4i8xpJ+OJmUE8cejS6WSWUElEVhXU/Ht+ElJPel2m1HChS80GrhqAa6U5FwvrzLCqvigZU&#10;hDPOBicST+5zmvP6nt44WP6gc8d8I0ahJDXBuvpl6g4wU+MuMQo9RjFfaSZrKCKjWz9kP2SCXqmd&#10;KsY3tNEC6A1qpkY0AGMaTQEdZqsirIqlMau7BZeJSpvCEjlrScaxz3ETqMIJI9B2LnlmRmSxcuUo&#10;NHeCQg1MNqPTnYJ7Jmq8ZYx/lABHd8WsTK8KbYPMq+WuSr9KRYpISKVxmz3jeus6v7et3+Pa8y4z&#10;WwXe9LiV7JCmbx7oWBqrGTiHelc4UZWwPE7r5omQUvWDpz5hLiMmcH/PfkICqluCsytyeLaRnDyl&#10;1+XeTh7YMLqElzmJ7xgjzGVp52e7te0P++ULLd/5epeXD3J952J548pevL563i9vn7f97vz1s7Pn&#10;z/zWzdf+l//1f/7ZV6t2+1/+4jdf/O4TQ7z74Q9eff32/a+/+PSf/+n64Tc/ev+993/8duTjLz/5&#10;1cNvvrp954WPPnqf6o8ffJvrAZHZudvdWs5vB89u3XrxxTuvfvnll+vXDz748Z/sn/O6tKrhEcY0&#10;5WJmtBK6R3VrTjmpJOjq5hgCaa26svfszXeLz5E0RYKGFMVR1zD0VQDb+AQfrAaYfXSFhaZn1t1n&#10;9KPRoQgXLQZrRt3GprmT4bFhipmPNopQOEJWEl8EekZFxKUtmsmQTVxqG4mlsdOzzckSsIK6qhIh&#10;MQcqYw7jQU1Z7oQC9UmYwdthxZMDLjoiwZpp5dyhhBtNbjnYFOhGtFF1o8WxmJaq1RmG7KUiwSjP&#10;NOvI65Bq1JGP0loSbNZgZuA2h8RqgDDmTM2NOE8qNDr6joBOVASvox1gSIo+efUwiVqcebyfQYgS&#10;NAYHA58VMI9ppGFmGNLEmKOCkjIiEEJP9UTkmKSUIznJSY4RGPffqfmPHmojiAGgavB1YCFo8EqP&#10;zxxMzLZDavrkYcM1RWG8P7fKlk1qGtrtkPyMtEivY2Q+agutJB0X2HtGxuzRTAeX5s3hoJN0LHQH&#10;Q4xAhEWiB6Jqg9xFq0k7KUVmX3tCYBTe1G6hho8DGDVOmLxLQAbm6NdtQ08363uelZsc86zcVcLF&#10;GAdU+FnuIlPrJkSwol9g1JcO7j9TIJXwmj7j9N+bIzlR2wtq/egQB9ZUBK9Nnj4qM9PyyBP72/aN&#10;G4xrIxnbh7Y/e+K/dj1ecK8d0K4e7a9b8I3e/nw5f/f8/LLdeuztrJ/tdvpyia8u+vL8reW7J59+&#10;8fvPP/ndt/fuNy0H63e/+vSLz37+zW8+Pjx6dMire4+/fPL1g3sf//bi4devvnfbdPm733z67d3P&#10;rB8sheSy3DC7geXG7Rdfaa39+pf/fBV6+93Xz5+/Eykn1QyGSFZSRzQaxlwPjYMt1vwCkxChMMTI&#10;FiVQDeAAFake6C5SgRrcCsqqGTtrsMg8Y+UMTBhDmnAUSUfcY/MgYvC5KV6xhuLUndZs3NQSAprR&#10;YOl1HwUBcmCp4qzFJMbo79La47BmJkszzVEeHExYqirmGtVcqQqsIdQoq9HVX8RhntS6AMsSbaJk&#10;1lmsBkTqsOZ156FLglHNscMYnGkiR0Ncecqaf2CLYbHjcDtwpN0qnb6KV+KldBW4DLtIu4xRdiNB&#10;JgAtdKDMaXUPQxt3+RnFgnM437TpApwjWB9rQobEMmtJThSWyaSx7dOx/OQkMB2HRrM568hsJroP&#10;4qwSPUZXOmaLY8eaikBEVZXU6IIoVUlDXTPzJhyHWo4gG2rE3seAKpA5p+WObLnRZ9VTHV5N+QVV&#10;41t7P2FKpa2HKqO4QkMS3wbeYUuvl/pfBmKTmI+ka90rNUeLMr3ZftfOljpMaZR76UTy6hlORqsa&#10;8QLrjoSRNEuzg9j7uNvEscxmSwQO9B4VVFVWlVWXOnfie8D9LGoTdYuQE2o+/1Pp+gEVua3+qMxk&#10;ZY/KQGz7lK2Ab1Jvm5Hf0RuMIOwkIKhtLfVyI3aDVlX1jXKMVfoXJrgJ6xrwvYlfJwrJUcHfJJp2&#10;dmbfRf/mkD868Cfn7eVlf+btbbZ3mt0kvNnNsOc7cMDq/RuuT3p88fXd3/zyF19++sXDB0/l/h/+&#10;8T/+/NOP+fjB0y+/vbx6+s+/+enn1094uLz+8vN8+vjLz3/5f/+fj1texOWDq0ffPfnmfpOd7W5E&#10;2u3nX3z37bfXODz4+vMX7rx0ax89YmnNnOpZJ0SRY5lPkrfjJNecUloK6+hCgpCZEOY9KD1Teb32&#10;EHeUGRezZtYI0MYkHdQN0QaT4uy5f0Y/rRTYKWsr6jWUk2dmts301wDuyoQZahqzCNUwPB8130yW&#10;SJprz4N7JhKWYiYzGakq1SW91Oq6SdW4K1TdpCQHQ6/b7ozQeGb8QlCi52iuCyHELq2RPRTBqmFy&#10;g0gTGyyqhaxGyJNe90mcUAKgGk9i6oUAA4jkdeDpiovOq26X3S+6etYJMQIG+RyfFCMxVff9mkzj&#10;BKArjVSYa7OwZA5ZHekgVaPIjF8JDrHlxOKPB4UncuV244iNrU3w32ptxxMlza7IqhUZXYUxbr+b&#10;Oe7waaz5lXUlQ+2Z6CRgtD/Wx7lht6M3H/VzVhGbCkNhY7RQTmvLqadrXr3m5HpOvJi3Uqt7j6U2&#10;iB5zPjHbhYqDVEAC1RQXKXKM1skcvcDNfb9bzna2c5YtGrIZW5pBISWRVkPYEXXL3kjA3NydAE22&#10;gtvYkKzu0NmNOm/7qURA1RdT6ze/9+S2m8x9ujWbhU/PNvjBEEnGVN8+K1JQSgnMiaGSj0hqRnI6&#10;5lE2lmCzxHQmYafcNPW8o4tWVX4evcdQ6gokNvOevxz4jBnQaxLrYY3ciKFwgtr10/7i9q1fqH9x&#10;cfn84/yby/2PdYad9YXe+qVfXvNqh3Nry/WhP1qfPjw8+t1n9+/eu3vx5LvD5eH2S6+99NbreO7m&#10;428e6Juvn7eztz54M99+7Zs4fHfvy+Xhd3/8/rsvvPpiXj16fP/3e6z9ycPDk0e7dmuBNWtvvPLa&#10;yy/e/vXnn3lefvD2ncPTbz6+9+Ctt9+++fwLh54ZQWs21K+JRZMBV3mJs5o3xlRTNCttz+Ztz0FL&#10;6NBj7XGgmlV/R9FGptnOsLOpmM8zPuj3PMElhBAY5LvqjVLI2YAspClsjJvYclMVMKUGbSPG/Tia&#10;aQc1Y2twp6yYDmNpsfORyxo3HEGEeiI4JhlmEaLaPWdR3RQi1EM9Sm2kYJUVSCkDNRvteo01FGAH&#10;D6FDzxqZ5lmjmsxHPTL6GK6W1S06Fn5EkmPo6FBvNQYBHaBVvOx4suoyeZ287r4mKexkTeyAQ8sY&#10;8MIQDFmCO4ckxVHCCGIW83AyQ3IWAHD6gRGCDoCeh2JqD8fzPf99xPOTX86ZOccXn9A2TJKsMU4G&#10;G+mubZKQ85NJVPOqGZVwjj492ngVNyHP5I1s1ZyvXrO8SAKRUt3yb2LK0P3SQxw3MoMwbqlUnaVW&#10;c0FUEyWLCAc0R1wJs70zoU3+LcwPKBUZB0VmhmanEOuO22N8pSKpoLpTDi5mkTBmr/2f2UkDlqoH&#10;8UEyaLTmiWqhq3XjHHxoo+pGNR+bU1I6btO/xOvvMXHOAHMcxE0Zn3HKSTE4Jc05VRx3oMXWbv+M&#10;sUwJZPjck8uYYdPxMjYUloSu0NHnPPNuz77/eJwneMxnsZnHOu6jSW7xR/uLJ+3Xz/GuXbTWm3Mx&#10;yHRwdeZO/QYOruWK+QjrF1ePP/ni7s9//tm9L75Ynz5dfPnjv/hXf/ZXf/kor//Lv/v333773Xs/&#10;eP8v/83f5A/u/N0v/+lnXz944cX2P/3bf/v6O6/97B//7qeP7l49evjoycO1X++X5zL6iy88/+br&#10;rx4untz/6ouXb52//eqLv/iH//TTu4ebf/u3t567tZCdJjOxbkcNlfi5iY7DH6oGDLC525wQnDLD&#10;4nWrSZKmyAitGUGGy42rcWfWPbMZW3NjDBW19muwg2Eb0imPHuc5qj6rmmW0Zq4c8WBPRiBqgrt5&#10;3U43UwRbMxjN0JB175XWULQ/kilmQ49xi7ys258bDvI+TTQqfwsISQzOEhzlcllFCyM5CEwOVxVp&#10;a2RPdDDANXAIJeg1vxR1mwd2wFKQQhkINKNGSjdFJDoxGjWlCPWINdWlQ+QBdhW46LqWdbYuKrkj&#10;Wt0FJkdkWHfA6hwTK23zCab6CtUhWWZqoxobgx9uljtj28Lp42kZsSy3B0+xOjVEtqmTDDCf+sPU&#10;InTy4Ky9S2yVf4N05+DQo/CgAqzq8Sm13sZkmyFkVD4iStws/0cwpVCgom8E1TPHDRAmBnFU4BU8&#10;19WNZsxxX8U5NGfjZ3NA29B/co4Sk6yCWUlSKhCRXRmYWboZ4NaN1Wl1gVk3BioLVCG8SnSrxDzY&#10;2Ng4dHOLVIy7QI5tqIsORSQzi2tPnXAkULftPVLc7wHZpLhDNCunNp4sbd+/guGKwNzGKM06IYmk&#10;UTJuJFrlrzjnlm9eU1njSXV84visY6p0APOQNbecBY64+4wJnvx5MorxlY9uGkMc4XhgRFkz8hCg&#10;9u0er6zxk+8uXl7s+hYfLnqOeUtqkcT+YMuF2iP2by8v7/7um9/+3c/u/eJeHA4XDx6enZ29/cGH&#10;r7/65uOPf3v5eM0bL9z66Mev/dFffHe40oPF1tuvvP/mm+/9BLz66v7Vk/THmV+tV1ctvD+5qec+&#10;eP3F52/f/P2XX+f19YfvfdRCH//sl/IXX3LL7x7tz29wWa5kHUy34rAh1a0AbDTAYojfIB0+qqNR&#10;945ZDDWTyIAkOnkAU1q7OhHNxSZuaEwzNEvWcxFIVO8K4JMujQRaMaJqQig0CeoKdlWMNdUjswdJ&#10;ryGGQE3SGckeFLuFzRvNlw24VasYnAiv0SUyqAMJrHQIzCo52OBIXVoTa+I6cNlx1XlIHGB95kwr&#10;/zGuSoXJNqQhOMAE+yAHHFpAEDZ+y0BG9ui7ZjsXySvxWqOsuAfW7oeeh8y1s7h8r8yVEEpCzZBE&#10;/r+svVeTJEtyLva5R2RWtVYje7SWR+5ZAewCuLvA3msXMBqNDzT+OL7zhUYa+UAzGK8ZjMAloXYX&#10;R444I7t7Wk1rVV1VmRHufPCIrOqZObtLGNOO9anpzkoZ4eH++eefB2nAIyWtFUJRnIDggALsgMLg&#10;3szNJwJBWJW08coVcCBVUEw7wA9NgwRN5GI0HShkDdyfjF9g6C/Zt0auhwSQLDV0oBmpFm0EQCSB&#10;ZIKY1g5iU4NmkLdXlFqype9GgrDGGKM5y8KWkWEoEVXQqDFEVGL/URCSJGtsfgKLqgibxIEZrgHH&#10;Jt8PJcOhQsypGzGb4U6qUGL+BQFs3kkIWhMHyhhY46AQGWJTiQSIs5pkKEy1IXMlQIBnR0ycWkVF&#10;oRhUhGIgVSdwfXixYgDVnPc0yjuZBU1FPAkb06zzJJShpvxWdfhdW2sEQcgr9MB3VSOENJgaJbRC&#10;02KTGnSoQjMATqkxzoBrbcY6/Sof2a6vsbUpJ5ldYxr8RF5O8ljG8KDLzmdOymRnQYewE1gnOk2C&#10;DJZ1SOuMXxzR/Z3e+SpcGZmY8d6reImlDSYujhX7UTYPDr/79ulv//F3i6+WrcRuf2uD2a1vrhUv&#10;/avnLzffvp2bOz1/87obGd1de3uwse+5NX/9Zjk68fTRs+WV9Ur5sAo9kBZlVclku5yYmY4qe3u7&#10;E6Njly9efLuxvru5de8nH7u6//LJd+ev3hiZPcPpgaScAlI+nQuTc0vUIwBq4ac9JpO2KFg9oTDQ&#10;hDiQc46jaMjNU62sMAK1qBeUCWq0GWeZhJT1GsxnJZh0ZmZ7WRVNVPRBlTKpSBQJkYGW57JwOWrm&#10;OiBmaislw53zn5oSF3mxTQivTWsAwcp9FMZcJHKcfDVAUAvqWnq1dIP2hSqlClol8m4aJDlghDYF&#10;iWmSJL9PoYgKIkSzkGRiJEjKhSLRmv7JUU1HQTSrZBiSU2fSmyZ4ysr8LCGsEYjCgTgQKgWBItQ7&#10;jgyC+ix9lx6GCd5l+JIakDDPBDFMIQfEg7B0COw46Q81M0WHLXYTHCuyvEYjzwKoakz/pAHWlSkQ&#10;CXmAior10yOCA5k0vjUBaLqLIAPe1huCoTHjHcHwCoeoqZdHFK0DaqE6GW5YhqsyiCxqVm9NUJIj&#10;tdxDehRNIS05JYjpuyhiJFNMUGkSMsZl1GBGNK2XJuBufl1ihkANyUFUqIrEOIjhG+ecUoWtXWRI&#10;VBOVSAGoKIUcUaOCcjY5IRHNSyQgP3401pKydqeqEogduZyqsPwskeR8NluKQLMJH7ajyUKqWr6p&#10;WQSanZvJoid/DhT/mg+NGP3AcKe/N+yUE6NPczBxEqPPtnsYD6ETf8yDPF9Ao0NK/kXsVf2jSyOj&#10;90bGL8GNqIKpZjmS+jjWh8fV8+eLX//u8Yunr98srNZ1pJbf3d3rdA/aIyPPXjx++fr7zY2tvb39&#10;W7evXbx0pq4Plxaf7e2tnTk9d+vmBcSjF8++PdjfAlXHh92x9mSrHDnc74ea19e2dvfC7l7n2s3r&#10;ZbtcXHo9Otr66P6dnbdrX/7rb4T4+tj46Pg0omoQyix4Rygdl54LR0RiS7hhasxQJYmaEmgqIhqJ&#10;nGPPXBQ8xlaxLVUQVQJEg0RBZERwIAqgAqTMahqS5kuxWpYuCCISiKy5fo9AgFiFd4CSWkGgOuaC&#10;XemMNgFxHJ2FuiBCySiYjZVhXDpK7qHRE8mGGJvwI5TBLjueSevKJqkjVVQCDgOHwgwMQ2OaqYmL&#10;JNGEsdX4JsnH1GSOIIgEjSSCGKlmdaSlo4LZGtp6gSONIkeVdurceCUL1NvzATRJ66YcKSBaSYSR&#10;d1kDUSXcV/WKVsmeKJLA5AtSMXoTZZ6cKmkkk2YoBDmgaOiPKdIkqOKkrMXgAAOnbKCM/b67neZ0&#10;ylhIksFuXrlRRMRqbaIlisGk3iT9rAfBUOWkpgXGnG+LAaHMyuzM6VZw0mVPmmFqRxYSYgWpoBIN&#10;khbgxLRKaV2xTKAl+2AAgunjRwMnEu6nkoANc9gtUytQoVTDq5n+LJo8l1SzoEJJ9zyZKiY2T78R&#10;i9HEqAmiJGot4ZEqilVteFq9TH6xDSRwQquDkstkDzuvC7nxIxEcO+8cEaX8oJgyGyUOmSah18b3&#10;buBpG+12QM1bcw10YqQBGbn4wW0IgU7eGA0ueXCPku360LlOAOqqzYFocMTm1DrYrXHvAQB+e39j&#10;vixvjU9ddOV4rUzoatwPva1u5+3mzssnr37zD7998WypCnxU1bXE48394+Pjjz/99NPPPt/Z2fny&#10;yy93djeqfr2ysvBP//QPIHr65PsYj69df3ju3NTyyydrKy8Rq173MFYye+qM9yP9o6POfv+bL7/z&#10;rfErN26dOn16ZW1leXX5xq1bp6bG/+03/xS7h6cmRydajrxAVVlqi/HtzSX32+hoqqTE5DycI8A6&#10;tkFxbAkNAAAgAElEQVRiLaGKVSQHX3oqitI5bzWR3sXC16IhhGj8WyVlFueiUCA4ZgYxqaOYAU0D&#10;l1FH9IPU0TQiU6lfXnjJKMmenGcuHTsCixbmL2T+ir0G71AO9YrNfAo1T95we7OJloZ1igKGeak1&#10;CuDcIZAJ3qMQLhV9lUoSOkHUQBamUaENetDEZjYTKHG0IKoaoYAw1aQOqBwVHpRzqkyIQj2hvpKV&#10;XeQq1txKB+afZKtJBFWBBis/BwuoVupFYkLbo4gI1j6ZNbmrZDSTlDyTE+4Y4YTVTmXSlFgHOYpt&#10;JsV7UxFN5Ao0j8PMd+NxKwbPKirnrK+YX52iJMpWHhgirhEBVhNqD0TS0RpaoyEqYBgdiKI51GoX&#10;oIIUIjGbWBhU1WrLRDSKC4PKkcGrYyCoeHVNcMrM1ggMFp9IlipUUoHEmE7CyuwJJJy6V2tGDszp&#10;ZpKcoTc3HMymcMDMnrONUhh9UIKJ4NvQlUQ8z+qJMoj+Tr4aHaqswZBbSpmQlw1h838TIUnIJTGr&#10;qfSQSxY5SbGllzIkU/XuIjF80kGP+mzo09He3xsAUhFUY/0pvRIbjMO3k4ddTh6gIckkD/tkYcjQ&#10;mDXYJh1/KKS0y/P3Rifm3ejZoiwiImlNunt89HJ9+enzl0++evzsq+/3Ng7VjRwo9mKoYnW0tjo7&#10;N/vw4cMvvvjiu++++/brbz37uXNzBPzrv/5LqOsYwtmzZ8+fPUUIC68edw43PHHn8GCkGB0pJ7pd&#10;mZs5P3Jhenun0+nVk1PTyvTqxeta5NLVKwc7G69fPL16685k268uvGhPzsycOVe2y26QIE36QRAD&#10;BOTgC2Vy5JStnSMn9nUErBuqZ3gSz+IAFyMTsXNgF0HBuRBJRZhQMvvGEOcaTWa1pmOJhkVQBxEX&#10;FXXTMyYjV6xUKMiRd9xySY3T5/+yFh2Q6mKS+CsBNHhzWSUNami9iubAXm3OkgzkMwEXJXlFzPDM&#10;BasnFbUOvOwdR0JQCoIYtYZYpZ/mEM1cM1v/QGbdk+qnpJHuVFmhFOE01Wf2gYogxDLQ7UioMKUh&#10;3WRwmwwjKTshF0zHnIiAKqIEIqywBwWRI6iSt7E9yMin4HPAaG4GL1l71cE0a0yCDNic705SW2N0&#10;oLyanqbdhgwF0akeUiSYpB4Ri2YWJ6e+S5SEW4gb6K5hhiKDLvkX1FAEIbD6Ha2jVFbKKDlkyMtV&#10;8qDzPDZ2v1JGbYgAiJI5ypT9SjIxpiTcm9zhDO/mZmBmmo3VkMICzbeeVgc2Z9FTEqsnc/05szrT&#10;ZhFJlFwyKun7IhQz5zCzJ068kvfNqL09Sg2Vkl4B4YQDmrxxGxjM6dC2ROlgRDZuNdJjGQhoNyd6&#10;d2ScJB3+Hqs98KnzVQ052UNHbtxjNITVdxRXLI4bLv60MdDIneXan8Zxz8uz/+nIdKlcqB5K6FXH&#10;yytvvvrqq69+99Wbl0vHW4fhOApKGcW5y5dmRlqPvvmqruT6zfu3b9+vKl1Z3jjuVKdOnf/VL395&#10;7eq1R99995vf/Mvhwf5ha29leflwb3tp4ZnTWhSdw6Mzp+Zbfqym+vr1Oxcu33z2/PWz5y93dnef&#10;PHu28GZ5Ynp29tTpl989qo4PH9y5ebjz9qvHT6/feXDu9ExRlG2ikISMkXQbNXrSFqmzcgWIRiJJ&#10;K2fh1MrFrZbdsXqKI47MTwCrKEXHokkJwTGVBXvDCjmD3HBq/g4wKISwHuBRTGWEDJA9ERiTYyo9&#10;Wg7WU9yTugZuS/I5pGz/bNBb895ATGIdQ+zolBxwJk166tKYm0R2NZEKR+JZS2eZVjXBCYEXICgq&#10;QR21X6fqZDupY3XO5G0JBtdGbtxPIhIiNazAeuuwqnWHSCCnGcFkSNKYU06UiQQoKZLclmjjrCb7&#10;ogVrdMIFvMALkWf1CpDjbJ/y7EjORzNnNDshTaFC4k+ksMxqE4fmVvqUUraa4Oxsr0/AI401j0CE&#10;BsuLWGqZiYw0Yn46kJoJO06m0mwW0uqoGUMw4F6bpAIQgQBUov0Y+1FqK503jkm0BRTMbIwVZUUY&#10;WnQz/ZeSATdxzKR3ZcPppJvZwGhE7LJbCoYpcKaWwgpksmAOzAy4d947JiRN2ChKZGsDMrhjT8MA&#10;NDPipIbRgxO7vlnE3rF979jQdEMnMAcdnAQOlnGl5NjDlhMDP/PxlRJsokkIOR+dm32a4+fSeUE2&#10;8QOLj3fAuoFxtQmTT4cf2uwiKMeLyB43kB8yaU7IIs+jfG0Jnmscdm0gEwD+1FF/s3O80tl/vvT6&#10;0aNHLx493VxY6W0fhuOgcOJak2fP/OxXf3nmwuVvHz/5euef5mbPP/z4x7Mz59fW3q4ub9cVP3z4&#10;0ScPfzw2Nrrw6k2rGJkYn5qdnltbWf12c73af+NRdzv90KvOnJ7vdrUsx+YvXBmbmODSu7H22tbG&#10;q8WXY6Mjn//s5wfd+O23X56enTo3M/lf//lf43H3zHhr0ulISdJ2taAWoYKdK/qVzbVYOk2eSLpp&#10;UsAxWfUZZ5V/BjxjhOHZ6natYw6iqhh3y4r3sr63phIyKDmFRkFVGyuArAkvg53aPBUmcmAP9Uxl&#10;wS6DBibywPnBm+S3RdvIVOghs5QcNSLilF0h25NBHigsCowpNWXejQOCKKl6UMsxShTOogHYnQmx&#10;MtUCH7VXk1q1bzKyyoTC8ajHiAcTCygEDTGGKMZ1izFGa/5tHTsjVBHVFG0NwaMEE6W8vbHOBjPP&#10;2rrFKCSmYsgEREBrjRTJaS2xq1oIeXGkltvRwkBkQlT1jNLlSx64n9mbzY8wA7wA8sozNNOSUW88&#10;lrTIpjeg0BAb800YON1qgl0p8aaGbhtGrFERG0MkqqCgREl0CWp9v2C65OZwJFfRCOB1RCVaB+lH&#10;7UetU5KQa0nVVsTk4UAOSiJaMqlQFIlJYiyNdrLxn8xaqmEBYDqPCQmy60wq6IbkkKoGielWzVPI&#10;fYWSb2iuEhkCb0gfKxBiUmRMzgdl0oNCLBedNK1YrAfbYCl810y/43RTcldS3NwYUDQmMkdyMUaD&#10;SpIFTQtIzncQZxs8cJ/ztzGs660DVeQTcE3zz/ie261DeF2D3qSyqHf2Pemz07DVHhwqYSt2TBvn&#10;3jvAOmXlkChzopvN/y//6/++frD76PWLpdXV7v5h3Ou2+nDR96JuV31/euLen3x+709+GraO9h4v&#10;jvXd9U8+uv/gU4luaXHt7fpOu5y4e/vhmdPzSwsLbxaWJeDTTz778z//k/39nb//v/5ubbsGS93t&#10;t9tjjovj44PJ6Ymp6akb925fv3/nzduNLx89efridTk64cbmFpa393Z3f/0ff33cOdh5u3p2/mLs&#10;HDz/5t/mL12+dO1yOTYSwa5gAfoFwCqRHMTqj0XVKIMw8KFRIyKkllfQFquxum18KCfzZ2/CoFnO&#10;jlu0ZA4hCKootSCAlNGrg5LJYSlihGWIDEAkjqJFQb4gsOWfjLyRrLPmaFlzSg1ERsYGmVuVYVbz&#10;XDWv01BHpAoHVoKQRqKoRErKVswAp1QK10ohs7SEKAC1aBdQgTitzTeB2FLOiAyU7McdeacKBEZV&#10;S18lRBEiAQcNdVPRA1KCo0Fo16A2yDMnNjBMCg+JiVMAEOuCXeE8O8AhQpnVk7JKCOipUgRqkYLL&#10;gksHb+cyc8ekDGcYSHbfYIvP+9v7MbjtnKs87X868P6R46UmTZdAS4Hpa9hAS2PLmiSa+oYR84zz&#10;WQsoMdZzcTxZXasGa9meLoWioo5aGyFHUCsFYiE2x1msrExTk7JmkbZ+m0JeRGOTpDxx13lZTgar&#10;8VjTU1AdejD2kBrHGUAq1CRF0k7WVNzI6WWr5a5zuawkJMYMjyK5FE23TNCQzX7Pajee7wfe4Mn9&#10;3t/thD/+oeM3AUdeuBugYtCQ4Z0LeP96VJVPSK4iHe6E2U4GmAbfOrn/8JU3FzRw1WD+OKVRng8i&#10;esKjH/qXXZj/H//n/ykqHRx1KOhMOXZmev7UxNxBp/fd4qv9eDR/7tTFjx660bE3i9/vLa1dmjl7&#10;/+En58/Pr66sLSwsdo97d27fuXH9Wqv0m5sbW5tbE+Nj9+7evnrl0jdfb9ZVd3xstHu0v7d/ePr0&#10;5aOjTr+qZk/PzZyenpqb4JH2EcLY6uT47Gyvdt+/XN3b3jpz5syDBw9++9vfhap39eL5g+23i4tL&#10;0vv84pnZdunJsfMs0BaD2YQTWFSt/jgKgkoKyEmdVRBYXjAn/YkGr1xBwhbJ5uduwKqkCLcGxah1&#10;Hft1XYmqKaMZ8SOoSnAi3EhlqAuARHXsCs9VAFjhk2FPsbMJeljtvHnTVuAItcEv2RYMY6+DRKL9&#10;IMulAJqkWYlAjAJqjS5jrmcQ4lrQqTWI1Eqe1FNUlkbXxjMVXkedTDiUnok5KvrseqRVMPFQqqPW&#10;pDF5oyb7iZCT9fY0DTWOWYIJyY9IvownX5CUoBHCiKORAq2SyFNQLyQqZCpzUdBXdSKkUeBVnbB6&#10;AqktvdnjJgy7LTqcsjk5ad/fNMMU6fEK8o+EqGsDnpir2gRGRMQOablNgouiyC2wLNilmgAlyT0K&#10;miKdWqiKUgcxSRhzbkOUkJq7U1AWM9ymR0qm0pqYQsZsSYshExMJKREilERjToQMxsgf2LShXzaP&#10;TtM4AlLw3oQylB6a1efYXUeTwLNsjA4ZbmPaWCIyyT0oWVImfvBS3t8oL6sfBCCI3rOjJ//6PhQz&#10;9JmywU/ufPMBw979ySMOm+Fk2f/gLTSHza70D2EpTdCYprZRSEHRCvaM9JlwleSUDqCS3aqqjvtU&#10;y4gU8+fmf/rZT06dOf/bx4/r1eXW5PSNex9dvXD1aHv/2dPn3TrMX714++4NcrK69mZldals+08+&#10;vXfh4pn9vd3l5cVe//Dunes3rl88Pt5bW1ssS3VjY5vr663W2N07958+WwJTe7wVue7Uh73+/vr2&#10;Wi9U5djEwW69+/YAlf780wdTU9Nra2vnz507PTv99PHTFuuZqbE2gg+9VqvtnUQgkIJICQ5stYIB&#10;GklD8kGUmBxl6SJOLQopvbj8OcfOkujviSJitkes/5ZoLdIPsQ4RLE7Ve68xxlCzinfkQYhRBIHL&#10;CiQqVQBDPEFNvZQt3k545MDeCIjgKNXyUX4r0ij0IzloGQrLYW+maSV8RZWBAuqIhFCkqmYAENI+&#10;KDBq1kJUlEpHDDZSIDN551otP+Z1jGKL4TyBqGbXd6gjR+UI1JGjwKjZIUpVx55IT1MujWAiPCwA&#10;Q2OKHhqJZRCImVvOjXua9Bh3GPfUKuE8giKAq0h1oLoijRC4oBJEClULpCxbGBu2HAGAOzk/P2Sl&#10;351cmiPZxnZj8JsU+EoDfCe4USULHGhed6G53D+1tEoGzFACi95MAjBhTYAAgdAH9YWqKFEjkrig&#10;sQzJGk1Y6ZfC5AbZcsTGWExTmMT6PyGXVJkEX0NKUs0Gd4j1/kO2Jd3QkOFODkKaH5oXOAgoWsWK&#10;edoqISI1EzSHI6FlGcRIBS6D99XU//0xmw7CoQG80rzRBlXIGMXwXoObGR4SlBOeABqk7d+xNZZd&#10;kvk+ga68v1lceDKe+cBRM7adwqOUxkpNClOg1PgUw0u0v3Ll2rNvnnR3j8cm5m7d++j+z//k7cHh&#10;0r8dHQBXr97+07s/uoDxRy9fvn6z1Jnwc/evXrk6v7e/9Xrh2f7+5s3rt+/evTg25p88XlpfX5oY&#10;L2/evDQ7N/761fdb28tjY27vUKqqvnz5GvuiX1UzZ84ULb9/tMvbvq+6f7wbSHx7xLXbqHR0ZPrG&#10;rYura2vdbvfhvXt1vzrc25k/d3ZqtPXmxdPxyYnrt2+2ynFlCqxgVmUGopBXDUwB6ht9KIANsx48&#10;OEnd4BQK4aHFl0/W0SsgqsQUHUiJo+PgrcmvSnQqrcJxy4eqH/u9uq6qfrfbr3V0ojV7pnAsQD+E&#10;SCBiFzQyOSJPjaxsOpNxByU1wmli2lStZ15bNtRAo+GW2z8iY+NM6hVNUYVA1JRnyQUoko4oC1Qj&#10;Kbhmqw1RZjjHrYJGnIyotAmemRxFptq5EJ2Jt9RxUAtcB+r1cRTgI+pguK4QO8MNgg1TpWy42Qaj&#10;Zyo9xkqaKGiKdYyl7bTwCJAa1HfUZe4T1zWpkiNKfXxdSs8IJAqcldlxysfazVOqE3x/jmHYyclv&#10;N+k0aYJ5h8KanNVLi2O23cYbyT64NgotRg1AZhxBJXOiE3k5SLLdhlYLodZkuwcNhYdwGytWFUhW&#10;pzGtmMzJMCAOkmyGXV7jkSFXZzYV4VDCCceUB4ASada50cH50RjGoZ+2D8UoBEIivdhVQJo9M9Bn&#10;mQ4dHDF5Rnn0/rHbINvcGOiTTvSH7KWtODz4hw72R85SDv7YwOUn4O8fuJ73YLcPjbgf+q7RiGi4&#10;0eV7O+VgdggV+cGr0sHv/U9/+mdvni3vH+/OXDtz9e7d0B559PjR89WV1vTURx9/dm/+atjYX3j8&#10;bHd3b+L86buffzQ1Ofr900cLr1/6gh98fHdm7vTO3t7rxVfH/cNLV85fuXqhXx29ev399taqY9rZ&#10;PQCNzM6dX1hcmTt95sHHn7i229/brtCriI6OalUmLpiZCyfMrxbXtzbejo5NXrhwYfvtuqN4+cJZ&#10;xN7z75+em5+/eu2ip1FXFFGVHMUIjTAtUEr1CFZYQqCskkPpKUienOaMKiXBORAaxWfKDoIVwDCo&#10;8ERwRArpV/1e6FdVT0bHi9HS7R9ub62uHOzvHR0eHnZ6Y2cuXf34i5HJSU9FCDWYe0GiUsu5wrEw&#10;m7ZyfvppCDGIMllweGTE3KUwOy/qOTk5iVhEueA+0QebJceQH8rkVThPHuQELPDeKSWOg2FHDnCg&#10;gsmkXZhInHpAOLE46gBRkAMI0VGP2AX4iKpWa+mjzAKqUyZASUmIsrQ2GBjxGCswUtCIQ0lakLRI&#10;SiJlCcSlUMHUZ1QOInCgkuHdEAFFVEyXSg1oJ0kK6YnEdhLpHIQ0SLhHdq2RXOBmEieQJBtqzaUf&#10;GTBpsG9F6nGTDTdBlIJqFEiChUVBWabR2ggM/G4hSrLdoFozZ67x5a3hmTVhUDUpxxhVosIKbIma&#10;tSOZn6YELGfFGpfWPmm2lZl2MgB607rV3Gl6PNSgJ9Q8Rk2kkyBC6T2k55aFBBK3CKqNInsyV0MU&#10;QzN1H3JPB/7yYPBnAzsMDDcI8rsoeXr7OYpu5he02fl9JGSAFDfB1dCJhrOgQw+kubwsC0XAe1ev&#10;Q8gKZ66BRcgfcroNB8mYkqpqQgwINJRnTpM+o3ep5swvbh3t9mJrcvbeJ5/PX7x8uLe//nqhPjqc&#10;nz9/+fbVMO4XVhZfrC6R0t3zVx9cvNE7OFp88Xp/d3f+4qVLVy4H8Kvl5aW3K+Lp7IXzkzNTGxvL&#10;b5YWDnb3CLq90x2dON8L5fZ+/+d/9pPbd+6srC0dHu1KPI7kKBZFGNFKVApyo0f9+u9/850L1Ref&#10;3h0bm/x+88vpifLi+amDg23mfnuEtrfXq9i/cPFC6TyxRoFwckUlYxGMLBxHuT14HssiSbWVyJlC&#10;BJoRCm3MaBoFBqc6rSEli6v7u/tvjzdW0TvQotoPR5trS4sLrw8Ojph9ROto/VzR38P1m3PnLxft&#10;cXJlP0Z4p8oiRAwjvnKKHM00mzGyfCmakE7z3I6ZdUukYl3KLN+qCo1IbqOqJiTRFNeCkdgIQbQG&#10;9YE+rLGkhgQFgIiIySk5IRBH54OB0tY92SENNmh0mnp5ALVGx4EYJXFgBMuFEoKSdyByGgRZQ0RV&#10;iVCyjrNOOBpzVPrU65lcqvQriEpHbUJNGlhjyv8RMxjSwBZWq5J5U+mdcjINRrKnoZmX3+og4E8+&#10;elTkJ6C5Zh1QSJb6SNhIE/vnFJ/kOWV/tfxbZYq7TGQ1hYrKctqRsoqTkWwUlEsdTUqHoExRKWhe&#10;D6xDvGRGn+abEDE8HUAWTYJBambbsqWijBrk50DWLyfBg6kfkI11HRhukWyOCTxYA/LP9Ew0FwYl&#10;o2f9prObk3dN36MBrQU2Shs79b7l/qAXmr2oD/2teafDB3XkT/7t94DXuaYt7dtcbbO2JKpM8y0e&#10;sMbtwSbbctK6Dz6aukperezBKaDEmcozWFkAkMJng695Ic7Lbp7UqbZahTUyxI7sv/qvv+PaX71+&#10;99NPfuRdsfpmeXN5Zbwobl+/duHi+YPq6Lul58tHO6OzEzc+uufb5csn3y29XnDsbt64eerUqcNO&#10;5+Xr12tv387NTFy4dCmIvHr1en1t/ejwqO73Q6C50+f2jjpw7u6De+OTo+FNr3u0X/WUipa6cQkk&#10;NcrW+Gg53q32u6EY9Z7LseW1jd3dnR99dGtqamz5zavZmQmm+P/8338/d/rsqbm/npqcjFELxwFQ&#10;wGW1tgikxZCSCT6xYkoe2ZnoEVMgijQOqelaq0TknU11LUm7sfv2zZNqf+3clD894sLR1ubhy6O1&#10;R4cHRxPT02VrYmd5bW3xxfdnL914+MWV+5+fuXJbIqwyLaNyKWtK2WVTQR00RiFGZsoNDVDriGbt&#10;qRTRZmBysezVK6nNf4mRIhDBAoqKAA3QWlCr9gW9Wvs1gkQBQ2ESXR7kQawQQb+ZMZyoCzk1Bp/M&#10;AtQibgciKsmqkFAJTB2FBSjs2AJVEVO7gye0FCPgltPSU0Hw7JyH82qyYKoQB1EEMcL4UK/E5BCq&#10;gpP/K0a2sXrF5NCl99d4eikbloJOHdDekbqAJvkRzdrWBkiQDFXfGJ/HSijV6gClkZqyNLiGhBik&#10;c0XVKlKM0AAY9R5AWoM1AmA2xXPTrQ6RKnGKQQbS1orEHjD+NUOtnQ6Mt0pESb+nGcmNs6nZYzRL&#10;wsjJsSHCQ2MQsz0ZxCmULEV2QU+GgDn8wQBozXDVwAbZqY2GmJzTPxrbPnmFf/yX7JT2KRvbZok6&#10;kW/Mvxzsn+8CSPg+cu6rWQI+CMUNHfHk3/Lp84GboGSwXzbq6S9JxjiV/VE6aNbuMo4tZVkh1lST&#10;p0rRY3F7fnTypw9/dPXy1b3O4fevXm3v7Z8/e/6TO/cvTM19/+LVq+fPO9K/ePfO7Ge3lvp7T548&#10;3djYOH/23K2bN8dHx168er3yZqnq9i4+vHvxwoXtjdXXrxaOO70Y4sHBYTkyW7RpZWPz2o1rFy6d&#10;W19/0zne7/b2BYGLFrVipSJAWQJMzsfRsbHRkpdX19683Jkbb81fvrZ/eNyvqgunTx0eHS6+fKYx&#10;HO5uj5beuYLZWVscJZKoDirR1BwtYzakc2ZPzqXqY2RRAB28MaRAxCx9MhMx1GC4UMeVpZWN1YUv&#10;7p/99M7ZM5PF4dZ0iePQP+70u6fmT49PTi0t7vz2dwtP/u35s+eP7y0t/uV/8z/MnrvSJjgizygI&#10;HrYeKCjREGPQUNd1HYjJOeecJ7aS2QRKEoEcWAgw/IHMYaTEzGMQxah9oTpoMFHEDAgE1SCoYuxH&#10;qoOqEKs605iAOkLBsB6bDCQOsll9QAnWooybHC6BQM5zSSUUjjgqvMClGpXUaJ1ADNRR6hCjCDMV&#10;wiVRyWgxtR21PZWE0lmDI+MVm4lkxxCxmhdYZBlNoUrByY/JK9tw5JmtPJInRWoHzK2QJLWKgVqr&#10;B1OgSRlgTX6wkpKmxomSSEZEFEHRWpHFlCowTCOIiS4THFtaMkpsDDeirVgmhUuUSYEigCNn2eEY&#10;xURvU6O2xMwR1dTcy7iJUFEGm+kmzWxVu/EmYsx5HAUa9PkE5pvQoCErpkNbPtwP2ac/dmtcJBou&#10;Dhz47h/Y/30k94O//P2bNivzHz5FM7mbq/rAyfLv33Hu//C1EcCiCdpOhyA0DkJy1IfwdoqgmN0M&#10;NJejbKteckcSNqrQYP0GCETeV3r+4pmHHz0sJloLC8+eLb+JRLeu3bx3+XqrF7aeL3TWNmfHxx98&#10;fH/09MTit48WXi+Eur554+blS5cIWFtZ3t7YnJuduX3jZqso15ZXd7Z3Clf0yWvE7Nzs/sFur9/5&#10;xV/8vAq9p8+fvt1ag/YVIdY9BAmlI5QhdvrBly2cm5nX0IX2D3vh9s0brjX++uVjdoVjXn2zuLm6&#10;3GL++//yt7OnTt26fffazTtctjW5kOSQCBWqahUFaTJnt2lo/dehiujmOad5bC6fqNRUi3CLXdXV&#10;3c3dqXF/6/r0/Dm09PAw7nrUp+amp2h8Zn58cmbE8/j+23avt72w+fK73+rcqbM/+4v/PDN22TM7&#10;Nvg4JW8GJcfQ1NhECcoKSZXENFhNAFPlNL09RABi628aBgHUU/RFgsB81ZS7UgpI7RBVwIqCmUxM&#10;jsikEx0pQ50iWvQbU+cq686jar3iqBnxIGJPhYJATkEMJWQdZwjDAU5RQysJAeKYxzzGPI84bTPa&#10;jBZby2Y4wNrFpMNalOiUEpsTKuRAAoaoBSucXZwclhNlcAMDFwkZds0skawWog1UgsaVhilMm203&#10;5ciYRS5AFOGCIAQNoqIUrTl6EsgFeW/qv9bRXgRBWQQqwiDPKBzZq3cuIVuGhzu1rpIq5plTAnhS&#10;A40UwrOCclcJY63mkBkJUtaT5tZswpDARjPWtQENhq3MSYf093mW/77thLf7oZziwLj/oV/+oTO9&#10;e7p0UmqCgOHwIUcENPgucOLuMySWvXMdHO0PXptrgLmc1s6nSJ1rh7EoJSNkaa5lNrggze5krTOm&#10;S8rC3lpGAc4funDlk7vn717drbvfL73e3Nu9cObMvTu3T09Mvnm+sP7s1Wg/3nhw4ye37tDR8dbi&#10;m62trbnpmbu3b56amVnf2NxYW+93u/fvfHzt0uWDnd3lpaV+pwulWMvo6MT09Myb1fWLly7eu3/v&#10;66+/efb9sxiORkcds9QqIXYUY1RMxNDt1VyWo6NjY6FPo+U4IXQqfPno+e76yv2bl4473ZXFpcPt&#10;rZVYL71+IUS/+qv/ePrsufFTLRgzkOBMzJ7RNIjJllpzfIwMADTPKBX42pwnoqS8CghL9KFfcbCr&#10;hboAACAASURBVEQZa2UUZ+YmJyYi03avs7ex9np1eWl7+0jb2t/aPeijf9AfKzrnZlynxytvF/7u&#10;b/+3s2cvX54/1yoKsrqeFIZbPzLAZAsLn+V6XFIMUVgXkkbfklJVSCNMo8hsGAHqgCpwPyKICuWl&#10;PekKW0WSMsjnHvUOKAkFoyBzt1VMhVsgqpEgAnXwDlFMGgsWoFvKN10QYEsNEwqGOCKCGCDo1KsU&#10;qiJaFDTZcpMljZfc9lRa5EFwEFLxnGyx0aWJJBdD2fNQJVYmTbUcajszqdXLcZ4TZpRTtXnCFImY&#10;NWm4pxwvgJCcZW0AiaR319RqK8xAm/MaydVCddQ6GmOEglU8RlUTcWJEkTpKDEFASi6DGuSZC2gB&#10;KoCCBlwJVhQM5536XHfIyWrXUQMZI0UFxm1VI94xwN4qJMlWlry8NHiuLV0DGy3ZMGmOOHLQntw+&#10;5DzGsPkasio/uDU250Pf+LBd+6C9+//H4x4CjH/ovEMHbEh62dVuDPPgeENfP3mQP+baaPBk7GiU&#10;xUgoEY4NHLNDElltdoL+kuyz5pRlZopZRYGqUqlWTk3Rj10/d+/nn43Mtb/77bOFly85hDtXr964&#10;fDn066WFxa31telW62d37t6fmXv6auHgxULV6z68/+DWjaulx9Lrlzubb2cmxm7fuDY5Nrr44un6&#10;ykq/16t73apfzczM9Hr9GPGzn/ycUCwtrYyPTs7Nnu/19g8OtiXGWoNS5QryTKSxdFyHuj069nZj&#10;reXLjb3u4sLC+dn2xPTpt4vP1ldWWp4p1uura0ruYH8vZlnjrCZC1sMlssZMtgQymG+zvxluhpBm&#10;eDHZjBx0imrkGPXYueleF1Lz+flLpyYkyubm1nK9v7O6+ub164XN3b6fYNfpUXnkOqrdsmAdH3Vu&#10;t7e+vFR3OyTCg6VdNTVgkNTbjIgLn42XVUVbG0MJpoWiABFT6qKiiSELs9oQjYoqUBVQxSSjmtwu&#10;USYw51IbUmcSLKSeqXTUcigcHByr1kDfJDJEo0QRiQGe4RwXzOyImUjyBLfnA9Nx1ihQIQY8UWYH&#10;xtJZkxdqlTzR5smSRwuUDiWrJ/gkb/QOiGrWFKpJspab/FpSeqUG5UU29wkhSQoBSeooqiqIHSsl&#10;Hzb3RzeFYDSEvGTpwIAqQ9UJktx6tHpjRq3cFwTRCBKlWlCLRutoalLpQiEgRlaj9ClElIDoVAkG&#10;SoYIzygZjpIkL7EDIqVrh6jWELa6KQIThZiI3hlx4ZzAUrKGh2l0UBOCN/ZrgIAYJJipDifD/vyH&#10;Bnn5Q5s2Yc27BxvyrIcCAMrnHTZ/Jw74A0bwj7GPJ2Af+9Z7tzDscTfos2qO2AZw6fDiRScsBLSR&#10;umw87t9/bdHiRTsgkaqKZNdrENanJIqCxT4lfkLTgACiQhoVkZLZsCEcLO1DSv6v//qvHty+EbY7&#10;249fyJu3t6dnP796c3Zk7PWbN1+/erpZHX788OEnnzxs1fX+i1dbL15NT09+8cVnp07NvX27sfLm&#10;dedg5+bNmzcuX+x3Dpdev+wc7CPGg729wvszp86s73bGR6c//fiLrY3dnc39W9fv3r9348mTL/d3&#10;drqdXoXI6HM7OAcnUjjX63aOjo66Vdw/7E2MFN6Pn75wJaBcWX173OnOTLZD3e8cHVy5cfvm7dsT&#10;k5NmDQlwnBoPJAfTsWROtAUkptCdUytMzBBEkRAlxKQKoBlzJCYhrUQ5ktRgce3x6WJ0d+fgTX2w&#10;cfR2bWlt++nzt9t7vdkLY67fhTv0PS36Y704Qq6l4EtXrt65c6soWiIAg8kKGagGgmoEslZUigCM&#10;khujVkHqIEGsV7eAyHtynhtbY9QLg7PBVItWtcSYojhRkSgk4oiIk54FM3vj2ImF8Cgcma6sAzEp&#10;mKKQBJIAiVqLRBEnEr3zcGZNRDP/AGLqPtHkhJRB7JggaDka8QUBhMIReccjDiNeS1IPse4wqeUi&#10;SRAbqKCs0AXzpkGm05TmY4OQuMbZSzaLmEyoXRUqpKpRpQ4SrVEIKMSB7Y4GFOduhzaxjFsiCghZ&#10;fjIqhZiCmkgciYRdiFpFTYWOAHvmpKJKhWNPhYgT1UgcJLcsUK1iFKVAcMBowc5TSSasJ57Ieya2&#10;988mXdILWpDWEUFRQx3BE+XcqlTWhBcAxARriAC4hH6CGmK4mZl3sQ9KMWXjodMPWd9h8/WOQ9tw&#10;UwZRv57YPRnHZLUz+eK9LN4Pb8MATmPrP4B4/H85zju/Sbb4fT87ZyYtDHfpZoZv7QOVmSeujRAd&#10;ITv25hcqpyhHJJowiSqcc1CSOhZEINP4ZYInUIzqSFXUsys9a5RQR9LAzMJU1aRC5Fv+v//RT+ai&#10;e/TohXuxdAft62cunfMjG8ur3z59/PTtUjXTvvSjB8XpyY31jUdPHh0e7N39yac3b1yVWC0tvlx5&#10;swCp7t68eu70zNMnj1bfLHY7h6HfI9WRdltirPvVj3/607mZucWvvvHkr1+5XnBxsLPfPTxmBST2&#10;jzrcOubRKRJiqcuy2FrfgSvUtbuRp0dnelI8f738emlVFEzc7fZa7ZELl6/cuHW3KNtV89A0vRBF&#10;KtYYemGGmbjhaNGKCKLRsDT1HU9G3cBTUFQXojoPZnd8wMdbx3K8t7u62t3a3F/rbuzUu3u1n5TR&#10;sqWuluOaKtepsdujU5du/ukv//P5K1cj+2hjIUIJkbiG9oXroNb8iRLmZnWSGgX9oHVtHjesTbeD&#10;ReBREpuCouWjQQINUUMICs29JNJMkmS3VZGaYzHgPXlGweQdcst29UxGpgxCVtakVtFHHMmBTFfc&#10;snk2VW18W0/kNJDZ1JiYPJNLn215MDB9gChGhZL1/QZJjkOTgl1jTAaYTMq4p0jDxI0auKYpWE/O&#10;oCiCohbVvpiedBDUMYZcrWJwmWatGM3mu5mbkVhslWdYPjMoatU6SlQk/UYiysKzjsg5OM9K6Ct6&#10;tVQiYqulkTxEMrnLeYIhJ6Uj50zEkYjMl+e2d7VobVEXKAjVonXUupaY1GsjQKa9HMhYMeawD9gg&#10;OdAcFOAMm92BNc+WtZkjjUEaMmb2qgZfHzZ1lHOCyWTRMGb8AcTlj/e4f8/270hdDp89G+4cmgyt&#10;bUPLmKbx9QNVM+848idSsoAyNyiM5deQqd+kNnHJGpEC6qhuQyAchGIk4oLZKcCqIhVLKFUcKnYV&#10;aR0lVih8UYqUCu/PLW2WvHtudfdnE6eqydPtM6e6mxvPX+08WX55IL3Ld25e+/z+PodvFp5/u/QM&#10;bXfn9o1z509tbmwsvH6+u7V27ty5a5fPx7qz8PL7zfXlWHXruleWfmZ6qtfreqaffPEjz9hYW7lw&#10;7uzF8+dePPtuefF193CfCxalGDn0jloj9Vi7DP3DSihGaY+OjoxPHh4cbB4c7X35WPaXj9cWZttx&#10;/6CzubVTjk1cvXH7/OUrlZBQ5u1q1qtHntXNk6eEBBIxJYKdkbo0GLU5aYkYH4cigwiWz3OFjyZN&#10;PTK6d9T+/vH2i29eV7ubrdA66LnjipeXj1t7Mj5TOD/e7xWHlfOjZ3/x6//uT3/13+7XxZQFwiHR&#10;e5RRK/ci92upowBK1g+FUnAQInqV9ioJMbOniUjhSRjR+qpZrUTTSdbAWTb7ysa3Npm9rGQC9WQd&#10;NeEdeYKzVpqcxmgqdQS8g4CEnDkczEzOCVEEQqRgnLY0yo3ZnUrCCGTZXhITr0gHTM16DN+wVGpD&#10;uW5Aq+yqaPa6zbQmRISHTEB+l0NuONkKlp+DodioA4IE9SDmSqhXS4hRYaEoI5NmNQtHWZvkFPpk&#10;KjfyQkX2YB2rpOwCMxypJyoBTyjIelKjI/BEfSBI6nZg1ZqFcwVTQWg5tIjajkpHhJhKaJgUKJiC&#10;sy5LifoSBFWgfpBKEaK2HSUyolIQriOZcFVtciVgyVRAbda7ITvd2CVtkLthl7txoIe3d532IeN1&#10;ctcfgLA/xNj4I7Y/Jg04sJ72zw/hJB/+ojY7DP0yOQPN6gVk+/1+uKBZUPCDV9U8RHv+JvhMElSl&#10;yGs+VKSuSOOkjxPaJfZRODgCvAhFEZXAFFteWy54rRzVkH6n19uL3pdTcBO9Svz441f9KFO93tjc&#10;7FHhV6rjZ89fvejsVlpfv3jh4wcP5iYn1pZXvnn07VHo3bl5487dm6HuvXj+5Pun31b9zkcPbp87&#10;M7O0+Gpp4SUklJ6PD/vOcVm47e3dCxcunz09sb25vLu19sknn1T9w+WlFyXHa5fPdevu1v4htOp1&#10;NqMfKSbnO8cHqq7dbkVQjaKmVr/uaCfIYTVSjDpfH3b2u1W4cPPC/U8+G52a7Qdwg+MmkATNC9B3&#10;3qVC4RSqKiHXdgTRrCLETcFuRsYZ0o6gnqgjKkbHiqnLNH7nSF9v74UyaCQX4PY3D/qr3fZEu5zw&#10;Woxeunn/x7/8m7sf/6w9Ny9cHClL0GgIFYGYg1IvuF6NSkRJk1fGVjiHENGr0a8RlIgcsoCqJ2kR&#10;iAnOgVhM5Cr3ASFWR+Qceaee8+qeETW7sdTFNlFGISAVjYDJbuY5DwbYp8ZmIFJGVKoC+kH7AUEV&#10;MPFbZmVOKVNYltKK8Tnakmn+mPkgKgxYE0to0iPVRlnwhP1wqfcKmImckuRI/R1fPNVRKCKpaIKz&#10;o4qQgAVSS1KuC7B6RRK1xSbJFqoYV0TBRKws6RXkngAqKoYvE5Nz5AESFYlEKMBtzyMFRj0VgBPL&#10;lKIgahfcL323H3pVCAIQee9ankuHklE6GmG0HVps/i9JGnXEgFMLFiFMQbRWJagjbRWk3hkxXsAR&#10;FARV0H6IvZDS8GpVWCkLboFjs+6gyYwMZgNl2z2YHR+wQ/l5v78NlUIN9m3smn3A77W9P2hbG6v9&#10;g8bxnQ/vTvXBcT501oGVp3zdipzCtV83ecuGCv9ukvMD12ZrCWvKYCRIL5XSRY2h9M6BIGJPb2qs&#10;+OjKzO1ZAbkq4KgbDo96e3vHhweHoa5CddQ/2D3ae3u4u9bv7FTdw/1eb791dmr+3vn5exNjl/zo&#10;1nbZ8lK69dB5urnx7fb60vHRERO12+P1qKxuP/m7f1xeXFr45nF///Bob+fRd988/u6rJ48fL75+&#10;4Zj2d7d+99t/efn82dbG6kiLY62h7qq4ne3N/b29i1fmHz36zcrKxvLS96dmRxZefP3s6TcT4+7a&#10;lXMHR3u96qB/fFz3JPjWyOTU+Ig/2DmemJ2QckTIUTHiRyY8Bc/9sYrQeXvU6ZUjozfu3L1x525k&#10;DkBp+lmwh8+AUAN754gl17BBFBIRBDHrA6ml1MCpLs/87pzcieKqUNcK54rjKvr26fs/+uudrbj9&#10;ljaXF6v9YzkWxBGty86eo9Hz1z776Z/9+q/vffoTKUe3e4UQSpPsSylKVtKgVEXuR+1GAcBOlUnz&#10;VQXROnKl3hjVEqAKZrQdmMkh4++apH8YIFUHiMYQhGJq+q3kTGcMIlGEzbYxqSMhiFCwoWiZ2Vwx&#10;n90ItoEqQIioRHs1ujWqoFGtZ5qyCGeGFwFMKIgKlyqXkhY/VK10BVawJk2NgVV746Tek1GAHOCR&#10;yX+aA3JtioCatdWceHIRkKQQkCXGmJjB0cypEuA8KZssdNI5AAVoJRKjgJWdY6U6tSiLUaQOMcRY&#10;cFH40hcODGgSq2FSx67t/HjpxjxKgIM6URC8o1LRZTX43zH5wheFL4hLwHNqh1QSCigRCXuY2pTm&#10;hqKJ9asGPXlO4SCAgGiSVUIUhPpOmEwa03p9EBOJZDI7ktE2t78BmxuTlp96/vl7LOwHradZn2FY&#10;ZeAp2xnyX+1UP+B6/0HY+vd43wPDPfRzcEGZXTP8G1Wl4XPmaI+JrMwpXfGJFYuyhR+CRN5Dum1j&#10;oiJaL1lSEaljrHqh6hdEDloEZhWGtorCM8603cN5/slF677mai161cjx8UynU+9sbX37zZuvn/zj&#10;9uqrEV9fnRubOl3sVe7xUb8fd6S7Az/ru1T1NKx0u48Pd7/eervU7XS8j67UKhxs7DzbOnip2Nne&#10;Pj7ci9Xxxvr6P//LP9VVf3t757jfnxgfe/byxcLCq93tzd5xp3Bc9bp1qIn97v6hku/X/cdPvtvY&#10;3PElra692dhYP9zbmp6eT24bgbQu2Yf6oO68HZ8462cmfbtVTk0f9El6NZdtim3XGo2x1a3iUbc+&#10;PXnqwuXrY1Nz/Zo1ayYYDxAQDNo/58GijUpQWgKbxMmAlmDCbJkpb4c1goeARLTuh6qWdlG0RmbH&#10;Zi+79qlub0n6isASyBcTp+Yv3/nTP3v4y19dvX2v8uPHtWpUsBQgxNTMgZAUw6NSVI5gBUjZFpUo&#10;qAVBNIgGsClXhKiq6pg9aUypKDZ/Ng1EC84sjkCsIUJwzsGlpJ3JXrBVeCtFsJVNUq7ZgCqTFmws&#10;CUM0kxJdUK2Eqoh+0CpqLaRMRIiSCTIEUjBR4ViZnINQErKImsTR7SyOkD1kMn8f6ZIG0bShKUV+&#10;LaZopBkLGiIBWYAEy016dSQUkz4qIkgdkQPBIatqpIZ2qaeWAUipgbnGSFAiOOfENP4MrGGFqCfx&#10;FJ2malBQgNOC0GItVLxQIewBDy0ciEkYMWqlWpCOFE7ZuaJwjljhNXWwMwkLW8g0kfKSy4eUrFUB&#10;GVdSmGJqVazMlomBJplyCq7JKFjYQAN4sIk8Gxt9wv1MUtyNAdJm/xOmEcOVkcM4QgO3ZCc1eaSD&#10;uIhoaHWgYbs69Hu8e8aTWz4mDZ2oGS0NJqpDq/9geyc52TjUmsIbO4iBc80/BmHE0L0OSvApk4eb&#10;NUlODl9YFioYzeBY+52qe9zt9YgcE40URctRm1ldddjZD9v97bl5zE202qPEZUt5vGDMUJwsq9nT&#10;Z0buXJ8Nb1dP9Y82HXotF49RtOL5LTmrVDLB/31/YXH34OXx4Wq36lQkUtbijuHK07NnL85Pla3D&#10;xeWDhQVhufLg5seff9oS/uq7x7vdrZHTFz/+4oszp6aXXjztrK/U/aNuqLudfqs12p44dVzz1et3&#10;Pvr89sb6cndt9z/81X/a3Tt4s7l7+sq9hz/5sWPdOHhKfDTqjoq6jt1dv3E8w/3+7I9Q+sghhlq1&#10;z56kVVZxtNcb6Uq7LqZnL96+dOOB86N1pQKIS8F2GrtI/WXsbabeLSoUI0QYpSMmRwoKJvRDqVA+&#10;WrqSSK3ODRQgdYwsXgLVARVc7bTHPTddTEy76bZwl2tpdbwbuXTt+i9/ff8//Kfp+atHrZYo1xCA&#10;HbtuQEphS0PHt6sjIZ8qrdUKHRHMplsLMVEV6/hFTpUimllu4A7H5OWBEiVZyDNDmCIzrKOyIKZ2&#10;PanFDxLiBoIwkmR5ASqUnRCzQdJWbo4qoqqlitqPqBPQYQM/1YZoVFJ1DOM4QkgdqVchU8Ulp/CK&#10;EuyR3XkdCGKkVhXmB5G1Daca5NIDShPCEozWXTNz+KxppynAEGyN0NTJ09Ab8k0Pc4iFCBJVlFU8&#10;HDMVpCWrEJjFOzjS6ERZ2GBz0RhEKTIP3L3kBRM5iIcWUQtyJbN3lMQLFU6pxUxF0U7LNalColjq&#10;QQg1QQl1FhZPcColym5jLgjKnBGhKFHEwXliUbL0bASVxC3WwCmDQgAzarUstrq88iUc4F2vt+Gs&#10;ASDWSIjZFDYAAp0gsWHgOnMi/TcPZmDqqKGSGFeAzPQRhoxsOtYAD9aM59iubLWD+UKGMhtDCwDl&#10;w+RM88ltgExrij3yIWJzoHyvlv0m5maFa75LaXcd5I3yO4ui0WQPjMwHDo56pW8fyMTegd9+MaI7&#10;BUklowc03aNy0vtpON+P3DvYXvlud/ub6aPzN/gX12/enJoqVMGszpOoFt7dvnLp2vm57vEn3aOd&#10;ztHO3u7G8sbu3n6h/VaFkZpa/v948s1arLY9HaNoYRRd7fS6mJ2+9dnFH//ln8+121//l3948eRp&#10;e3ziL//mb37+Zz9/++zNi8V18Ntb9z/907/4q9Lp/u7W2lKrux8P9/aYiplT57SY9H7yR3/yF1cu&#10;zWzubM9fvvbxZ1/88z//q2+PXb/z0dkLN9dW3oxPnrv/4Oz66tLy6xcifeoedTeXq+JqOaH9Otbd&#10;gEjkvSuoGBsJYbw/NjnWLq7c+ejClVtR2JxTTjE0cU7NJYKwDLy5xqFRFRAxUr2cqopoVK0jovVX&#10;ZAisyCL261CFulByUka1BF2oNfQRirafmZnqdXr9Xm/0zPzNn//5g7/89eSlG0FbtVVBKkdRrRSm&#10;76GpnwVD2RpSp641hloatIqQnC5miCZ4m5nYJUKMSkStQjEPRoXJxZn1IyZHzlvpVsZqg90zMYm1&#10;c7L6SyFVR+oZjo3Q5swZ9I6YlUTF1P5CrILWShGsWZnLIpZsCsS83UAAmxWlQNCY5KE9zG8lZhCn&#10;fBUBxLkZTzQcR61FgHFd0tRrKpKEQpSYmDb2lFLiFprAMu/YA04Tjp6fTwK/nJF3AMdUePKOiVSl&#10;ANQxOZcPRaYZBWvmo6lk3YwTOSI2FRcRiFqjiIIy0VyVrNMxs/PJ2ReQRMsliAatRdQeeKb0DHmt&#10;Bj2w3Tg18FFjDa0vToLyYOu34VWObZyxjXwiqKhPmEnCmoYbqiRjmSkjZvYHZcUDa4nGWW4sa2PR&#10;zGamu6fGKabB1+121ExjWgma7+YtNWGwxcswsUwmooxsUAOXf4Ca8r7Jbu6BBh/tCCnOoMEXKdeV&#10;Z/ddhxOMOU+jlAGo/KxgUJEjMlKnZgciMjGBe8ej9cHceL9qFaWb8jizj7Joe0daBGkXRTk2uf1y&#10;92//z2+OVl794he/+H85e9MmSZLkSuypqrl7RGTkfVRl3V1dfXfPDLALLBdYocgC5Mp+4f5RilBI&#10;EQq5XygLAgvMzDYwmKNn+qiurjvvjLzi8HA3U+UHNY/MbgxAYENK6sqMyAh3M7WnT58+/fGPf7S9&#10;ubnU7w/6VShCYCamUPX7vQqbt2Jqr64ui7d7x09fXxzHGBOzheeXNu0PMFzpSakzvTg9v7ia3bu7&#10;+86DB+vLa0dv3j578RJFee/xkw8+/lGr8vrN0eHB6VJ/+dOPPt1e3/jm6y9ev3o9vprUdTufx5WV&#10;YX8wmLS4s3vr4cMH8/r04mry0cef1E18+u13g8HyowePppPp0eHxxvr6ztZ6PRm/lQqK+Xw2Pruc&#10;2YvB2mTOVeT+oLfMrIGtXxWKAc+X15c23//4o7WtrVmryX3LGm9C7NpU3PgBZAsHzJz3UiRNiqTJ&#10;j0fVnF37ck6eZRMrUUypaeK8beeqSkUgU6JEiGqasLyyuXPnnd5F/easZWrvfPijJz/51+u79yOC&#10;NzepT0jx1naDCHvghioBAggzKPu15u3trtOGnP8TC7MLNjhvLYrIrPAiv10gKUezTKxgH7xDCkvZ&#10;aj9l6MI5dYZ2gVsjgZnaQCJEHrjVLyFUNSVLCa1ljYSxQlmRa+odYiH3YlJTNOZ6ZKHcVE4wNguk&#10;+VglHwTgI9EBQ1L1bpIcnHI18HrzMbMrlNuEFC11vZH5lhOgkUyFOQQJwj7nE7bAeP5xrBAiEQYK&#10;piJwkHydCZBsbJPZFY/V1BHrC7aTunnRBDAEaprQdXXmOFB48GfLZLRP1GNLHmhVfRwEkzFL7qTt&#10;5iUiB2EDcRYkdIHKJxO1rm40aw2tWjSL5iYF5svGZ0Z3HizMDukt907diMsZaucWymsOYnFgXoNu&#10;WsS/LmJd6z/9H+RU1OIpi1+4CWi7F7ZFCLYbJIr/KLsRNH0F3YjC/z0qwN/LjP8LX4UUIXed3QT/&#10;IHIlKBErvLYAgySN83YIXe2n3cFwa7U4vKrHc1sqqtBf40pLjpxIm8FQPt1J589/+Z//j//6s599&#10;9fTDJ+989v7jdx/ee7R7+9bW5traan8wKKpKihJSmPSrlf66Feujs/3L49amUs7Di7q49/j9B598&#10;wCIvv3m29/acqvLegweP7j+wpn3+7bM3e/tFf/DOh58MVrf2Do5/99Wzs/PJo/eePLr/cDaZPvv6&#10;6dnJmSaLyYqyP1xZVxCLPHrnUa8qXr4+gZT3Hz5+8fL10dHJRx9+uLqy+vL5d20Th4Plybg+PD6T&#10;oj8YrpydjSym+XhUlCzVcDjgECqjlsn6BVs/6LB/9/7unQf3lDmZJjNhjjHl+0/IjvLsgvbFivb1&#10;QmoUUzJkojsqGrU2acq+EG77o8nbG0wBNpJorF2+pMRkYTDcvPfORxcxjI6ng6L/6Z/++90nH7fS&#10;a5XE1VqAZeu4TGwAbpwBQpb/kmf93mbtgT7newQzBmfvIYODTDVLTEzMnFe/Eww+r51ZRNg75t3M&#10;KFsfKUzZFKlDn55Pu3QveZqi1CiMI8irYRSCb3kyswSKWXuTTE2R1JMCCZTNQ4iMCapGmrRVNImF&#10;kYsJpgQLTmt4gwuIyJiFyVKyBUlIILinVc4n8ubIMhhDShSVkp+Kvik5E7vis2w1MamPzvBB0c7m&#10;s3A3Bpq8MBgEwrl2ezOHpy5Xy/CrG3q3QGN5K3v2L0g3tBqeyRQGsLE7BxgS1Il0hhJBAgmzm54z&#10;Xz8rD4zJ2LMT/6K7XZSL5j4VvoVFQ+yQgVsWWsfhZsvWXOFZVAa6/1sES+pg5IIVWBAHAIg69fZC&#10;Mf/DiGfgxYRX5GOcrMsAbsRuZLTKC6VGzoa+H1QJ+P9pSvzHSpQLhP5PPG7y3f/i8A/xIloCXTNa&#10;5hUqCIxNg6XSh+CmlnQSxtNeGq0s1z2ZtuOz+ZjC8o70VhIiSWqlmFuB9Xu7P/kzXlkbP/vZ6dtX&#10;f/G3333+d19vLRePbm88unfrnfu7d+/duXVnd3Vjszdclt6gMRydHlwePW1PDmOzQ30Lx2H9J+/9&#10;q4effDK+uvjyy1fjVu/s3n7y3pP15eWjk5P9N3t1TDv3Hjx48uG8pecv9799/gZcvvfk/dXl1Tev&#10;nx++3ZtPZ6nVNlrVW+oNVqLS6trag/v3TNPh8cn69q2yNzg8PtnY2Lh/9562aXo1XRuuWYlapAAA&#10;IABJREFU9Irey1cvYrSPP/uD/qD/d7/4u/HJCds0zc77BZVWUFQORSFlSVxrPRj27z58sLq9NTfl&#10;EJIacaaOtVurBrXEIEud/dtCKpEMKWWXAPOuiog2QQkQALaBSX5WosQao+Y+CwQIsYpbNS2EF2bS&#10;760u7T5qzmab715t33lw/9M/TEvrtTERW1rA5zybyhaZJpiy3zcTUYejXSykMSe+MJglcmldTmM1&#10;rzsysFkXcHzhm5KXqVxdAiB3pDjlppTHr2inenQQZdceIQ6uXfpmRAigoCQZBIlCE5BIM45TS5p3&#10;WN6smZR0Kt2YEE3FoawjX4KAxf2oOmTJPrHBRSroQocRdfS6k/xE2eHO4FQ1JUUeYcbERsIUIO7D&#10;59+rLiPxckf3CiJcCAUf4wDz4dHZssqo45kzoO7gP5gQyLoO9WvaIl9mA3OXEGVlCBRgRQFTRi5E&#10;q6WkqkosQVjEB/t4nIUqJb8DGRR3B3bOGXKSbwoySoQW5iP6EkHZZ7gxJUUy1aRedOhst1Svee3u&#10;dOywN8jIMpmVH5kKWFT9uph3LczojpNMmeTyvkdlWoD370dtdK96zVQs9J85kC+IFcvvcCHhB9zv&#10;gABz/4abFPl/54P+hS/BIAK7+aVyNgFymtUNsovU9jVWlmxez2fjfntpF+dte3w5G9GwLSJvFFtz&#10;SvM4mzYz5ZTK5Vj1ogr37+28v3z31vtnh3vn+y/GRy9PRq/2vtz/2S+erg15e3t559baxubK+tba&#10;6sYqB7m6PDl7+/XoZDJtd2L4Kmy8/+NbH/wkLK2f74/OJk21tv74ow8fvPMozeevv3t+sLdHITx8&#10;773NW3eOTi6+/N2zt4enu7d3Hjx82NT1i2+/HZ+fIcary3Hb2tbWhpT9tkn37j/Y2doaXYzG09mn&#10;P/7R0cnp1eV4a2NzcnF1dTK6Go021tbPTkanR6O19Z0nH3x6cXVFxfD+OxuXF6eji8siVmVk4Xmv&#10;WmZO9ay5Oj/b3N66dfduNVxuiBiUwAbiELJ7Z+cQpOBk5P0LeRsTnJpoE2etArmnT9aNMJiElLgh&#10;a6BRO7NNkJMk7mVH2RI0UBgejSNt3N768DPZ2JkwR7BGE3XJxCJ2e9EmJ+IuCs0BgH2xE5Ea2FR1&#10;sbm8XGk+DzZL84yoNVAyUuccKA/N4Sx0TjFvooVKz9e4AolyzxbgrHHu11yEIgfGvteikSSSTKt4&#10;HzlpJij9AHNCOkfhzO2BqJugldTnfBJ15K1A2FPJbvKW1yEByTvVN31HgZgh6Y2KWxcuzXIrvKfX&#10;zCSKEo6uJWQxIoxg7IwpvCNeGCIIggJWmopXGnzad5cTLZiEZHDpCQuVsOAS+JucAeUJ7omvVRee&#10;PFTGKp29YYYUnJKpKoiZM7vjHzYpRQKgZgTVrh2dnSlZcK/d4e9si/9C971gZq9JQM281d8PNVjn&#10;5IMb0TFfSlvwEd2f6Oj17t/+1Q7KL27S4iBgAXFXFMxJy4LzuOaNcSNG3wzZ9L0fdf3N8MXO3TzB&#10;61YXzbbk6F71BpHSJQ3fo/B/AOkXNI39Hlj/jyF9AsQSASnfutzxSNBAsY+2r/NemvTaaZhP5+cn&#10;Ojot0ZTaDviqjfuJsTXYHSY6ay/Hk7lQMy9SsmShH1PRKlW9jSKsba28u3LnD3R+abPTs/1vT15+&#10;8ebLn798etJ7fRRoXHGzMghrK8VKX3txMp9i2o4m6TT8+N/9jxu7D2Iz3d8/Hs/m2/fuPvn4o7WN&#10;9bPj473nr67OLtZ3br33yceQcLB3+OzZ81nSu48ebm5uHB++ffPy2Xx8idQ29awse1V/eVrHajB8&#10;+PCdGNun33xV9nrrG1tf/+63pjocDGI9q8fj6cXFxdFxjAoJ73/ySa+3/M13b5ZWt//kT//tz/7q&#10;/x5fnf+bP/x0NBq9PdgnidoWo5PR+WT26MnjjVu3NJRN5xFPJBDAct+CKZJRNMSE3DecZ0RpDmE+&#10;c0S9amSqosZGYM195FEpKamJGZhMElRMmQxKhqAaFMG4rtNoMu+tboWN7QlxJDJin2hpyHDbOgSN&#10;RVDwOWle38sSZvcB43+wnyhHe+8JBxwP+8pT66ZSKcFy3/wiX02UN4YRFjx/thrzjdgZT3HXcOSd&#10;9P4SEUiax1jlHecLtWu4MAZulOwWTkKe87iBqoI8M8jm394+pp1DlicE6UbVf/F8jxRduxlw3XXM&#10;1F0Zf44Cmu0UAViCMQUGGBFOrVhwhttUFKJZkskZcWsOkIBPlvGD2hTEMHUYCe9Q7zo/M4WrhnQd&#10;8GyRxwh11HonFfbSlgbyIQmG7iYB7lelCWTMmff1AqGzRvnluyuTL52n/NfBLHUaoy72MpPXOFzi&#10;eMOKKi+5LkRlHNvRMF26tpDGdSKKnOp4jYMoV9qB5AIMryWZwVWWWJzi2afXl4wpNC+pHLu7o6I7&#10;UZwpymdF/uL1NbwWrPwgbnf/z3wz8vpFYl7kLrb4ffHD/+nHjaBvrK1QEg4xqwgZULFYWt3X2SCN&#10;w+xExidFfaGjo97FaKkqe2U/1hfzeDqGra0s0fygbFIh3LSzkISRiv6wkNC6NWUIXAyKsg9sFfyo&#10;2n0yePDJedOL0/21QTM5/Pp0/5v2YlzMQn+1SMC8Eemtbm89Du9/9GRl2Dt6sXe899Ys3b575/b9&#10;u2A+PTo+2T8MxO998P72ndvztv72q28O9w+W1pbffe9dEdp/83J09HZ2dTYdX8a2XVndSCazeXP/&#10;nTu3d+/OptOz09N7H30iIdza2Xl0+/Z6f5Am4/2XLy8PD46Pj5o23bn/aGN1/fz86ujk7M79x4Pl&#10;jbPzi52d7X/zr37yq1/+4vDt8x76s6YZnx71hqu7d+4O1zYiC4wsaQjMTD5f0YDEXa+wooW1ufvZ&#10;2mTus6yGyJJMPC/NfZIdmWfXMx6z/lQUnMwcsbKKKqdUpCRqZydnddT1jQ0aDOZmyQgJHtAAYrvu&#10;KlsEp7wqPSp54aWbYegtlb7r7ZqKJuvWaVai03V5yf1P2GCan9fFtbwHNJsPduDPzKmjDMeJmZlY&#10;zCypRrXcfA14PeD61HGDya4JHLnvkrrkIFOlliGhbxQ3HqFFwPDPpXad/ntQ6IY35+t/UwXUfZjF&#10;v0zNwc5iC+crk8yiFzgTKZE37yQDIgKZkiZSY/NmzFLMmfGu9NFV1zqFNZyC0C4OwqeS5eQIixiZ&#10;IxTyDQS6qmsOW4v3Z12ukKc3dKE/f9LcrwS7jhV5up5faMta1ZxnMHwUkFdAM0hmImHzAVdO/JuR&#10;KogkqfkOgUft7hzv9PS8uNR0jb8zi0tZEZI9WRgQH9KmpqrEefVqBglYXEa/sgsdCQDNtibX8Tdf&#10;w4xPyKijXZg7uGPX1MqNlfADlnsRrn/Ajy+u5s2ofb20fi9X/vu/ZERJKPmRGpwvsVTYvLJZP12G&#10;yWEavUgXe2V7udRcrfXaKixJoK9e7jU4Nx4OqlmanXLTcGqay7Nm2h9w6FdbiTgiQchClUzmjGRB&#10;Q8Gy2ifuP/jx+Gh9uEIlVuJlkPasrePxvG4rtWpla+2TB5/8WdjZ7JdNffrq2fTkcG3Ye/e9R5u3&#10;tsYXVwdv9yfnV7e2tj/70WdVr9x/vf/y6VcS48PHD+89vHt+cXR89LqQ2CtwVk+Euer15k2Uov/g&#10;4ePBYGl0erq8NLyzu0vMH3384cPtjfZifL5/cPrixYB5rd+fctsvy9l0tvdmfz5Pu3fu//bLp0fH&#10;Z//hf/r3S/3B6OiwGV+GlWF9eTW9PHvy6MmDR+/0hivKQiIxGYGigdwCMCGZtWqdFVzuU1AiIyTT&#10;qJbUWpNkpskLhW7tlFPUReBYtOmSQQweuoEkSKXGSi20en58RLDBylALiogFl1A16oxTrmFLt1rs&#10;BnhV0gzVchyzLlBc750bK9LXqi0W+w1JlhF8kB1ulPOxAIKUuWYyZVLAmKwMIsIiwsIgaqO1rc6i&#10;zhOnfGKxd8e7YqDjQPO26Aoz+QPR93cVLT5jFszQYusCXVExvz3qkHoXpPJF8v/11hxabG90gRIZ&#10;i2HBUvhEVVVzS78k13pQUYuIkdTEAGYOPWbN0YoWezhfe87iiGBknXVWd850YdTB8vWtvZmv+7VD&#10;ZxqeSTH/IdrNcPDFlD1mfa2qpi6OXxMpGQjnkJ06ay1xnx1QVuGJE1ma8rhKIiL1I8S5OELizrfc&#10;3NR58ZZp8YcBzIuuLndI7qg0MkY2sZVsc6VqNjcDoF779pVI7tBJWdTtsBcuY+pmiFzzYd1Vy3ed&#10;O9hAhN+ryu52Qn5WRyLR9YugC9//RFy+cb/+2Q+vLFFiYwKJUUhR2lnRnFN93Iyet8dPi+me4WpQ&#10;tNury0v91ed7F62G1d0PqrXAgyVtIqdRlWZLuFzC2u5KefvuCpe9aPMo87E2dYvJ1GYxJKtalqJK&#10;mxvrs5Oj/mDj0ccP7my8Oz/dw+xKinbt8XpY3ZT+43D7x+HWCg6/enX4zW9kev7O4w/ee/K4qMoX&#10;e3svX7wUwwfvv//o8cOZpWfffn1xdHBra/VH//qzwUr126+eno32qsICtxpn7zx6sr5z7+D08tbu&#10;vbv3H46ns6Ojo93dne2djcRh99atXghtPLs4OZ5cnK4v9Xu0pRw2d+/OxtPDvYOVrdtVf/nrp3+z&#10;srHz5L2Pv/vuxbfffHN8sHc+Or6Yzq1YuvPwwcbOrQhJ0YpASpi31iLBoGYpaUqdA30erU3q/Ydq&#10;yekxA3dSvZyZuXLUt1xO3HghbXX3T1AyjYYWsZWUihbxYjI+OS4L7i9V4ARNnCJFKFeK4nqB3CjG&#10;O+Zd4EX/c1FQ9abNhAW8sesomEF3F9zNGYObeaIZbAE2nFtmQnD+E2BNZCmwVoHLoljql0X2paOk&#10;mDdWw8awS8Y8WlRN8LpVl1HeOCc6+I9rzP19NLR411lq3aUzvwcl3Qz5tEiNPU/26cjXOM6PLWEW&#10;1277RTHz2rMz/uaus1E15hREgICU1IyVQUXg7NEKSpYLYU7KelbOlA/Cm2emN4LSjTjdJTndAXZ9&#10;6T1qZ00eL2gPv4RqBi/MwBQaLSZrE+bJWjWflUYigmug7ZHWjS78enKy4BeGvWpAwQBCTLkWDU9s&#10;cm8DaMF2WyZ/yA95W9y/BdLNeBmqud5BcH0OA8ycBZSGlKJqipQaRBiRKeXqPgtTEC6EyWApqeU6&#10;MhMpMcDq1W1DHp+MTK7lNZzr2TdysOtjf4FmFvz09zD0Ykgbfh+avpEBLQA4/rkPopbcO9MYFkyC&#10;WoiR6xnVV5iM7OqQZoc032/mBxOMadrbt+Pz9sHS9vvrj96v09l5ulxZigOarBA93rl3+/1P7n/w&#10;o/Vbm1IQo5egY/A82rRux1Ob1ZhO0nQSHtGtr6pxIf1b27erjz+dz+ZXl1eG+doOyqXhVLev2o2w&#10;RJODZ7+eHL7Y7POnH7xz+9bG+eTy9etXZ6dnO+ub7737pKqqt/uvXz3/Fm1959bDh+8+nMwu3rx9&#10;fjY6bC9PTw72AtvtWztaVKHs3X/0zvLK+sXomIBbOzswCFOvKsZn56R6sr93dXoaZ/V83krZn1xe&#10;nM5aZtm5dXtvb39///Czj9/furX71//ll/t7+5PL8/m8nkPe+ezx3XsPJFR1q4m5hRJM2wa5fUNz&#10;EKTcaOa1QcviaYPljnPShlxGBTgq6m6jh+08KDjvRCaiYEFVTElL0X6yJcZ5PekLFSsrg35ZVlwo&#10;QpuYoGKT7hhYJNUGiLMYCxfR6+PCs0IsOr+7gZg3o3bnFUXd9nL4RIuF7Nu6mw7DJEwFU59Dj0zI&#10;XJpesA7KMCil32Mh9yZHIjSCeUAFhsmErG40mpq5A8Y1KL3BEGDxBm9G7R+ml93vGadaFxeuU4Jr&#10;iOTySP94DvLZB4NksNuVPbPVSuYukPe/uQKmO6Gtm5lgAgvQisFGJdiYwZzNvLp36Y2NzHBa2xZZ&#10;C+X6n4IiFkztDaGdP9+6O5HPHiJcKwg7mN5hg8453zKhZzFZq2iTqjpKRkKeBd09Y3G6A0DwBINh&#10;zGBKgBmJGVsHkI1sUb3MYRHa1TkWpEO+4t+/nZRhjQt9TFwYyiwMYRSBA0FVKWnrzblejXBfK+IQ&#10;pAxSCAcGzDSyJTNWJhJhJTblpKZGmkzJsm/w9am3eIuWgQr94F0v/v49rLBYRd9bfjcCs0+7uBm4&#10;F9fzn/MwQoK0BAEHY4EQjBLQJp3NUj0u0PQrtbZu46hOZ3WtV01aufvpjDffToa9Ye98MpUibg+L&#10;Es322tKHD+/du7cDEVgsiqkhzW2dCuNB0HVL0doWbcTFOw+OfrJ1OtPjmg4udXzVbzdXGa3qYRGk&#10;UrlsUjh88fWLL381OT346OPPPnrvndXl/rcvv3u791ZVHz14+O4777bz+dNvvn775uXyoPfBu483&#10;Nla/+uXXe3uvZrOr+up8Ornc3rmbUjw5P15e3Xn46B0jnJ6dF6FcWV4h2NraChNXhbw52j/YezO+&#10;vIjTupnHOp7PD0+a0Fu/92g4XPr7332tZh989Onx8elvf/O7uq6DhBro9QePHz/e3b0TQlBA1ZpZ&#10;IwxtW2ZSh9N5yIBXRMiyMMOVWLmwAzNNUTWZGROJeLdg1jHxNfOWkRVMjIg0QSNxS9qSKiutDHpP&#10;3nk4G1Rga6ZXbWwxrftUFsuBJPCi2pPBQNcFx3AP0Q5FUheE8/53rUL3Fep2U6aRs7DQzLKqLi93&#10;omsQGjpk1GMsC5YD5Rk3CAWsH6hfUjZvAghQQgwUEThgrqwwjQzVSK4c93FiHW/UsduZ3WHrDqHF&#10;vvve36+3IV1D2+9B9xubgxbNDZSdYDuBhV8/85tnqobcxsMEk+sAl1ufsrwCZtCUDCZiBcGIjdjb&#10;Yt0QMadZBu8DgvuzOKNsusD4nRkWdZ/IcrsQXccCh3PeDstZBZQjdK4pZpa4A5SLOoEnDnlunMFF&#10;+Pnmc0bci6PEUa2T0wwlSurDpp08uT4aHXoYoN7d1K2V6/pBTgMWZRH/gi96JbcfcGt1ocAITIU4&#10;+6SwRKpkKk7qg4hQiJRByoIKARMskYKVDEbCVARJRFERE6XkQzo1UQenMli+YfGZ3+b1IrmOtH7Z&#10;b2Sk/gn4RnHye6VIIuRbk6k5M9Pv90z9/ih+/R2UJCgTjJgYxqzKPnovJkqpXxU97tVzNNRQSKYY&#10;bqzVRDLcamRjHsezKW1tVMVQTl49f7X33Rz9otre3rlVVU2BiamyrjMgUEIENSgSSt5dkke3l0dW&#10;vJ3h799M3r66uqoRlFavmiJpsulQyvCr//KXR3uvZpit7a5U1Jw9/er0N7+cH75cXi7WblVtPDv6&#10;9uTl334+Pdpf275151a/9/a3499+3hufB+FGSZWGS4Pp1cn07HJ3Z7gs5/XZeHT0bHl1LVLTt9nd&#10;zX6aXEqKr559d7h3ODq9sHlrhnlsGzJa6mtzcPTqb0/efLlSNMO09/O/+PU3X/7dcKkfwnCcrL+0&#10;UsCmB69O6mlrjFCWVX/exIuL8zS/LPQquVbWOk4kaUoxpdxlt/iVUtumcdJGU8riLKa8VrQ7zPOJ&#10;rGZoqX8ZdkBsqpY0qIaUuJmTtmqpsRRJWuO6TstL6x//wR/f/cM/tBVOJNHESABioIBJGwO0IBOA&#10;Ot++aDZL2ljHtosYOBpA4G4K5EIl7IWnjHE6vJ3PGVMmKxmBUkAqCT2RQRmWA5YCyiCBKcDEUoBL&#10;kuE9kkwEIiVLDERqGxBUObWmkdAIWrDCm3mN4EgDPvZLiIVyZwyDhEEGbdXtYkA+cys5HmX40QJF&#10;dhToYp0fUOptMgF53jzlklsWg/mBQOQSIJ8dkXsdc34V3ZLFf1FWxJgZRJFa02CYa5ol5oYQkAjB&#10;Tc4VMIihYpSMpGAFmwlMyApGME0indGrm6XAjJH9uJ3V7Thwf5NEEQtNTA7TRpZA3jvTKlpYI+Zj&#10;TNzxtoHUanOlxpAAEoRAflkEEJjAGJrYSWQho6SoI6YRE6UZZM6IZCkZqZaKQExAXVqjSePCT0Ms&#10;y9GzAYMAktM6Cwwh9WpuIC0FpXARuBAmFiNK6rN4OBK1iZUCsRSEMqAS9BglaWEqZBzIhJJCIWBW&#10;UJtQetGYLBFFIgZpR7hfo+vrc90v2PdwQD6SCFhId/KJBNXmB1F3AcHJQCZuLU9uLEbeh7DA9zc4&#10;l+tXyM8XUGFhTjSXmdpkuaXlpiymqZlKS8Pe5s7GMITLq/aSIcVF5BRkrQTT27592ZyPy+H9avjj&#10;pa3VVF69mR794mc//+nf/+bXX/y3P/of/t2Ddz9a39kd9IeDoi7LIJxgLYsJsREnsBpXRrfE3qH2&#10;zdHexfP9Nuox0mVZFmUtxUn4m7/8q/l8zkxPn301Oj+dzeeHh0cnJ6cSip/9/K+fPvt6WtcvX768&#10;OhsdM/7y//1/ijQenZyYpWZWn52fGXA1vmrPz5uoV+cnX/72V23C81dvVtc3V9dX/vjBHwVo3UzO&#10;9g+/+OLXJ6PjIFwu9RlUNe1kPptPp6MXL958+83JyXHZr/6v//1/PT4+ZkqqcTxtiDi2zRe//tWL&#10;l68jpBoMP/zks3sPHn33/OVvf/dVPWsJofMQzWcwGYSvCyRd1kuuos81MuasVXbQYwvUzZ1Emkza&#10;tnwKJSgTcSBBatrp1dXpgZSysrFWVP3Z1Xx0cDHinhAXtzaXVz/2GnsoEdv82gTyCfSSMSS5AV0V&#10;iBK3KUWlTjXgYmdeAA7rkBAD4Toxz6weE0IIRUAlVoLFOCAVgFjirszjq9Q/kRAJVAidzpqgpGYI&#10;aISioW7TNEaGMhAouMTLdQuOV7LDnhMgnl93s7MIkcyYWJiJ2MAdZM/bJPsdwtwAxOMdWxehyEJ2&#10;EyH3DvQmwKzEyJlJ9jeGgdTTKjOPNi4HIs5OWOTmtxzBdXKLkHbepjpgIFwV0nWHgg0xolUIwAox&#10;K2AFw+t+8P7TzlTZzHxQhJ/5TBBCAMSVJ3kRdomU5lKc51Q+4sct17MHpFJrNAfVqpPWJjHVyaKB&#10;mIoiBEJgFLASKqQCU2qZueBCKMDIcb8wBOBkZCqkQagEld7dQ9krhY0MrOhERdQJjOBHL5AtXMT9&#10;aAq2UqhXcBlYmAwUjSwZG6QgBrEYJfH+z0AoyNyxVogCURAGkXu3KdB2zcFuvJh3I7MnoLZY5DfY&#10;Ny86ODrxGuf3qG668UfOGr4Pm69z5wXJRsJ5k3VFC/sB4F485WYuBaAPLYxrq2AwblNoQhUZVb+4&#10;F2TpvB7beNYIp2p10vb6g1u0tLW5ca9av21HYWN7M5SrsPmz189fn4zPpunbF9/+7uk3/9v/+Z/v&#10;Pvzw3fd/9PDBw3u31u7s7uzsbCwPB71+UVUlhwJckPRS4suz8f63L/e+/M3Bd2/nkawsirIsqzKE&#10;MoSC2ojt7a1ev392Pjo5Pb26GldVubWzs7a2fHl5tre/f3V1tby89PDBXdN4fHzQNE2/KqezSdPM&#10;NzbX1XQynezcvnPn7q6m9vz8ctAv19aWYzuzND892TvZO3z5zbPDo7egxEKaUikFiSQIJ41tDEYr&#10;G7d37989tNHTp18XZWWq83pWFOV777//+L0P1za2Ekgha5vbhaBfyXtPHg1Xt6kaEsg0JcdFPtva&#10;3ISIiRjd/ochtj6Xj4mJs4WIWvaiNLMOnJtji5rLM1MgEhsCSNv5fHZ52E9BsLm1UfYGZxcTtPOj&#10;44uX3/wq3N78cHtruL4diNisVYSCEJFhqwvKXI5NIKHARGISneXsooNBodYNVQTn1hg2BF9L3e9M&#10;YFAVUAWUgoJYTAQqZKVAcvOiq9fhw3GEiA2ZvpSFhIEEQAEzbiJHNdJYG6KlpAxjIQk5r1d1R0Ui&#10;t77iTuzsnnykJoKiYBGHzM6nEBEUSGqtWmumnZyR8r7Kr+NN6k71e0jODO/ixELuqFRdtKYCKrCg&#10;3ip1Q0TPi4MQWfSdlLS1lLRJFEKnQDBjUGD0hAQmhoKpEqpABSj4z8xvpWOrPX0gH/Lm9I65VDEb&#10;Jhn5CvKwpIASe1oQ1dpETaJWbW6oFXXCLGEWMWt1lrRVABxiFLftJisZBSEQXNugIgWbkBEoMCrP&#10;SKABSmx9lr5IYaZqQjxnawhtQgKlhY2JIXUC1OuQxQymzhvZ51mwMfvgRUtd2YFZCoHC2Acz5TPW&#10;LXHAZkZKYEECJUOEtcmaiDbRYoVniO3Tze26fNJF56wbQv5aR9bdgN8LAcE1Fv/+g7rf3a6YMvWG&#10;bMhqWMgHf68EZfGfDBukKazg0G+w1HAzKUeJ5twbkC0pih5GWFpvLgbz8laqNs+abSYti53h0vZg&#10;SL0S8+bs5etnz5/+3dnpgQ2WeLh+dXV28fbk5dvPP//5F8Nhb2213N7a2N7e3N5Y39re3NneXl3b&#10;6A9XuRycj5tXb0+evzk6Gl0RcVWViRNRhEZL8+DTlVZWlre3N5q2rZvZ5dU5SIZLvfX15VDQ8TFS&#10;nBeD3vrqMuv8gkwtjSfjs7NRG1sJUtezej6r+uXG5nqb9OLijKVgpHY+HR3vDQe9V8+ffvGbXzZx&#10;WhYc56nknCoFM4taJGIRsVBN2nH0l4/z2SzFNqZ0enwYiuLw8CAZRaVomDdt3TTMHEqOaMxMk2pK&#10;KbpoxJAS5Yq8alJN2Wop3WRumbz8Dc3hvkueunPdjC0xF6QMQwAJGaPVVIvY6Ssxoqg8b7mMVo/q&#10;11/9cvnho49+vLQ07NWtikkQn8nMBlVIpnLdhtAMgAgCcxlZo6akZpoWWb8z9URgKIMTiqwZJLj0&#10;ipD3tkHUhJyLlNLjeMiyLCAjQMrr2JgQ2AJT6NojPfJCCVYUwQZtumrTtG2jEiEEDoGDERJSQhaN&#10;k3MFZmwaiAOBiIWoECkLFiED5VY3eG84uTlMo9YktIrFjHLKOzUDqFwKdfO1rChkQrYOzVEz6xE0&#10;uyiaC+HAN2rAKf9FDK46IYUb5qY6Kuaaq2sgJiqYysCBLMCqQFXgHlFJ6FkqFi1AC3WCc7uzsjYA&#10;ACAASURBVOJqDsaZbDHMMrF07L4TAdmPIQGt0VxtnlAn1NGaZFOzidosoW4xTVYrGqVWCaA2mgAt&#10;rCBEpoLhdnFdlpgVF2wIsBKJkEpKQWipoCVBYaRKAagjNZQatkYpqrawVsk9DxdMBYiYmXIMJgWi&#10;KSW4blYCM6FNaJK1imTeiorCNwgMpimlRtU7nFg4GJGKyx8j0LRoot9xZP/hrrcyx2vL0BqL2khn&#10;e+L1iK6gczOkOlWSk+0blis/CNy0ePxj0fn3qr8Xf2fTns4p6Ry9pkBDYSJkJEUInIJFEaoMyw1v&#10;09L9wfLHM9vp705i0R/HcjAIbX1+fHDw4tkXr159YzTpr24OA0Wu5uOZzbWpm7N6cnoyeflSyhCq&#10;suxVvX6/X1X93mBZyn6dcDVrVMrVze3ltU3iSrgkLoiiKYVZPZ1OJl9++dtvnn5VVqWqTafTeHlx&#10;dXVePe2FUNT1vJ1Pz0b15//tr4VSRQ0z17PZZDoGY3Q2atqWJUwm45cvn7dR996+atp4cnL4/gcf&#10;DEKzu7N18OrZ+OL49u0Na7UZ14UJRQNThapXVT0p0zy28/b4zf6B7qXYtE2b1KQoV9dXGbg4G9n5&#10;hRqMODcvBDHTdFEzGlUDSEQKcpJBmQVmGiOggSX0gnBJrMDcRaJMPlERLn4SDs4c5CpG/gcHKcpQ&#10;sgUoCqIqUBBjiUReHkebuElyNW73z2aH5/tvfv2Lu1vbd99bSQoS1kTOyCUPR5R79RZ1lMAUiIQM&#10;zBaJ1N31tNHUwBogIrdskLFYgKNwHxpJnpwCBkumPuOsKzb5GHY/mxYtiESWbaSICoLQosfZCoZU&#10;VEgY9PmiTRd1HE/bpjVmLiSwSDI0DsMJiQhMQkAyUi0IlXBgLpgKoaLonP8SUnbyg9P6rVIdbQab&#10;mTZqudR47S232G1+I+BuW16UW3Rrut1dUlVlVUUiGBmTESWA4arQRRUu1/xaRYqeucPnvfu5wczC&#10;HJg4+hwflBFVgUpRBiyLVqSuYnbg5u81mbGP3SFSMs5entaQKWkuRXbErSc9raHWBbhGk2yiNlbM&#10;1eZR6+QcNyWQFwV8LI5P9imIAhMRFWwqZmJGJkQEE2hhGlg5oBQMRPtshZkSCKEHasANW+Ovr2jI&#10;WqNESHCPExixcOYQ0I27VLVIxhHSmvMeUZGMEuVerNL77DPaVifLGETex++5hUEJTUQbEVOufqKT&#10;5ZhdB82sBrjBeHRzv6+pkGupjq+o63IsqJs/+MPwnReM2Y20GrZws8qMH/7BU3ADSLCVZlDyTlxY&#10;OzAryQJ0ejl6tb//O7k86dl20bvbW//x2vZ7K2uTNJtMLy6XK+5BzzAOdqXxsta6t7axevtR6K3N&#10;Rmc2ra2u2ziplVLTzhqbzRu7aAhXzAVYpKyKfh8hlEtL1fKgSr2y0Fxb0gRDWF1b/ujjD3pV7/Do&#10;6Pj4mMju3r29s7MjLCenp6PRqAh478mj+/fvn56e7L99FectM1+Nr4qq3Fxdvbi4WFlb/+STT27v&#10;3pnO6tHZ+e7tnbqeH5+cXJ6d1KPhaD5+8+zrOKuHG2tNm5qWxtM6tlFbJcWg6g/6A+krzWNzeLnU&#10;741GiG0L4u2trT//j//xw48/LXp9kBiRl8kBS6rMVIpwTDEpMYeiCFLAkGIE4C6agagspBA203Z6&#10;Od9/qtMLM2XSgrLCrKP5LCVNmjqUCBVKAy4okJK2ic0NMFqzJmrt7cqtcpvCeJpWinj16vjgi1+8&#10;3Ni4tXWrt7IdJUyiQigLAwhy3blmIBMogwNQeP2QKYAANIlmkWYpzZDmUGaNZsIB5i0XxMwimVLM&#10;aTnMYAnUKFKLpkXJVApbADFCJzthQsFccEbcQraQzhZmIiiEBpWsKK9XYVyGpjVCCIFB1Chmrc3V&#10;IiERm8usElGiklEVXDIJ+TxiZAdyzoN3uy4Sasw1bUjR1FLKLYMAScZvjrfJGAZ2t0IO4lQPnPwx&#10;45SsddbGnOR1+xREIBqaZEktuRon5xlZpWdGLSS526pHbmMyZgWzsUGAkFAkFK0FoTFrj5MwgrAI&#10;REj8GFJiRUFUEAqCuObTrGFVRnfK5IPUQD4lozZMFdNks2jzaDWs8RZftzTgRWBypImUmyTdx5GY&#10;OQUDkRCFvAAgQCBikTJwKVTBCtWQkhGBpSRqmaOhNcyV5hnXoyVuDU1Cq+QCQDVLyeOasmlEvhtM&#10;2WXBizWui+oCsJmp+4153SIP3U6ksDZ54oiYkJKltMDN17E4x+8u4JJre7I4h7uy1SLJyf26lOkU&#10;dFIdu6E0/UHsvkGwdGZtsIXma9GcuQjVdh2yO7IkylK02IRGi1gh9OZVfxbKZja5eHny/PNm9PzW&#10;oBos3W5kV5e2aHN9wisV1Wnysm2vNofSk6nOT9rmojatoy4vrS8tbbTDS57NaF5P5leXOm7rNrXa&#10;1m1bN6YkIXAoiLnoV1IVxaDHVam5lGykyWty4X/5T//pww8+iCn99Kc//fzzz3tV9Sf/9k9+9KPP&#10;xuPJz3/+s1//+lfLKyt//md//uTJk5/+9G9OD982Lc3n8+lkdnv39vLqahPT+++//+f/838oy/KL&#10;3/6u1x9sbGx89913F+eje7d3Pnny7psXzyajU5Lw6tWLuo25dA9ObKEXyqWyqYpB1e9xMR69ns1q&#10;U2NmknDn/v0f/eQPPv7kM0hIjqvdLx4WY2tmxtRo6yo7YgGxcyPMLAA0InmpTTVGm8Qwm7CckkaC&#10;FozCaT1LLoNNSZu2SWrEQswaSlvZKESQrJ2pRrfSbDloUpOyoFBGC8nKi3EzGR3h8mCW4stf/+3j&#10;d9+78/HQQigQWs0lmeu2YF+rSWEtK5sEIhLiklAKmFAaFRGFojDUhrlZowpSYQhREBLJo9PZo7Z6&#10;6ceSQZM16raiglCIMkrvjDAhlxAo5c5pXXT3+ZnkHniuA6uIhqFIGfDDj4Q6cJ2ogTZqCVHIve5C&#10;SVQIFW6mmhvHnYZw8QK5H2n0NneGwxWBEonlnvk8SiGLDHIhwKOSBQCqpCbifttIrmNhAFywFV62&#10;ZPNSWE3aRs2C7g6/MzMx1CiCjTlhARQBJaJ8vDGMDJJIFBwxY6qIhCFiQRDcM9iIFAEoBQWjAHGe&#10;eqGtJD9vhFyzmJN0BSJQG6aGiWFmOk+p9fqhMRMFnzykaJUycCCAOoEiiMyTHAsQZTYmCGXzFYIE&#10;FAWXjGDGUFIioBQSpsJlxwZJIDK4dAlmDud9XJ8hJbNo6KSJRCYEMjcncQKKeDEEF7C4KCv6/abY&#10;lY5zhuFSHKOUJYnWxcMu6i6g9g2PQsl7hBYkCHXNFv+wJXLRprxgO67rih1A8qeqKnWB34BOJGk3&#10;AvQiWNsPIvhMJAZqiplaU1lYqlM1muLqbLb/1I4Pbg+rd27fKftbI1uv++UcarEshPvDNZxfHB/u&#10;vX7+5f7rbybnh6nsNdNlJB0MV9tEJEVYGgZdIWtMjZTaWdvOGueIJIjCIESlFIOyGPQsFJFYjMVb&#10;o4jC6uoqQOdnZ2ejs3ldr6wsV72yruvT05PR6Wk9m21vb5VlODk+Gp2epBQBzGa1z2Y5PR3N523V&#10;G4D4/OLq/PxChM/PRocH+1UR+mVBqkf7B2zW61XH5xeXs7roD/pLK8mohZaDQVhbiVzMQ3E+nR02&#10;k7Pzi6ZpEYqyKEmKN3sHEUIhqObjPU+D0qiqraLJXWPsfZJqbrdoAiNTSq2QBrLAdGeF//i9zQ0u&#10;UjOLTd0reFAVGpt2PiNoEQIRq5oxE0tK2mrgwQ6BLQIRgJnGtpklbZo0k7KQasDFkpTLo4vZ+ehi&#10;vXy5f355+vybrz7/m7XtO9WdXhAx5piXmCmMF2VzU40ppRTFgghu7PJAoJICcY+oMZnFOGuREgmx&#10;+JwXocAmBCbTaJrUNCHru3O49OkJRoECEeAM+EIfslirmZxwhEsIRM7MBFCPydy6yxBzps+12lwx&#10;bdumTYVwKaEQySjeQ7ZaSslBLoTMHO7lfudoRqqkiUkDkxFrZ2/ErrFjkORBAmQmZgWpgLwUQUml&#10;FBYuhAphVTJDCS38ivp0Y0WAtW6+BUeCvl2TwVrlLM/31sbsWgMAmog6jRnljgA0xMEtqBgiEHa4&#10;DQYKolJQCgJA6iMYoBJZrGAJzH6/vF1I/Roq2syukAqRQizTLMIUAFHihJgs5pJ5RpoJIJAb6gpT&#10;oSiYgnn6BYC88zZm6kDcetFBv7eCikHUGCawQBazLY52/ftda3p2BveyAFM2E8llQgNI3Q0WMU+L&#10;ZmYyQ+s9EwYQGxA1NzCn7HIFyWtOOwGeeQXA8q1bwF4PuIveL86pncG9Af3cvMmSdEL77rEIydcr&#10;PJeUbrQi4ftHwCLM34TbBpCxNRxjwRwqam1ozdLsOB3v2WXdG7f3V+7f2e1tbpVJKBFkKYyTH3hW&#10;Bjm/unj29z979sXnl6MDiU3VK8o4p3qKskdA6PWREnO/YCIzAQ+WM/uUYhQRT108MU9kTSQjsCnI&#10;QiCREA4Pjo4OT169evntt9828yZwOD+7uLr44tWrly9fvIixDcwnR0cnx8dff/m7dj6Homnaquo1&#10;bZrNmv5gOYTeeFwfHR2fnp6FIJcX529fv969fQtmv/7tb59+93xlbT3Cyqpaq/pUlMaSola9ari2&#10;Iv2qbuM0Tp+++PbgchTrxnVOVX9IUrzdP7qYzI0oalJNllpYJEum0VLUSKaFe5VEo9h5H1tKFlu2&#10;KJbEkkA311Z2//jjpft3esX6fDaxelIEpoCk49aECcJlCEFISIISpRg5xpJmmsDEZb8XitJU2rka&#10;pNWgREqBy0KqQuPlbHxZpnrVcHV++Ozvf377wbsfrm8XS0U0Isq+OT5ZgZxaJSNlmKYYo1kMJMxI&#10;3iIMCdQrqCeUgH6kmikmqBGRCWlgCoKSKQghsGow7boYYElNW5VopZHH0+DzBFw+yDlk0bWW2gmN&#10;TlNJPkrYAtw1nAxIhkZ9QAVEjdWiaWAqxQqxQizkZhlEVdJETCJCQimZdjOGTC21GpsYoxIsiGg+&#10;akCWR2IGMRYX3yiSBUJFVDBMfGJRwjxyUUgZSiFvQnGKxqteDJCAiQshp7kNpKZue5BUyWd4+pw2&#10;UBKnbjvXpxwtPBIYAdE9P/yWOWIFoMZAySgCiggBxJQBJmXWEKwMXAoCmQBCCmQRpRKTUcGgIoQg&#10;bormXoMOihtTJmvICOpKXlBeMoY8TJITXF3qb0sAYkrufJkgakGp8LmhnQGuH2kkCGBls4Sk6rVK&#10;b3cyGDGrca4Ze5jOUZusIyNUNfPFgKoxs/jRC0uK6CYm1FWWPQphQU5npEuLqgdhMbGKqPucnWuN&#10;zyxjEmY2QExj4sVMnI4Nz9wJEXfvaxG9b4buTGrT9RP+YdTuvvuHJLcRz1kx0KUyFRt6wVdPx2fP&#10;lsPuxv0nsrQ8WGmkfzytDyezeRjeWSs4tXUfcXT05tuvv/j6d19cHh1InGwvLw1X+oZm0IxXw3os&#10;e9O6qdU0VGXZE4IDGmjU2BYFF2UgpgRNZq1qNEuAthwBFmIjAYW/+q8/DYHHV+OTk+NmXjO/GY8n&#10;BLu6uhydnNb1TIjn09nl1eXl2UUZilnTNvMkgdrzq3kbW+Um2nhSv9nb/+75SyGaja/GV5f9sjp4&#10;uzcenz199XK3bVNKEoqy7FujQKykWFvdWFlZvRhPRiejumlPjo+adh5YuKjaNtWz+sWrN2+PR0Ti&#10;Gj2DWpojNnmpp0batvCpY24s5WJbP8ljK5oKNlathD/7+PH6n747XHtsNmeZDZZaaurx9LJpI4iD&#10;cAolF6VR9vJWNi4bKceiTBYAihoZKPo9ClwKGVGrkqiaNXJwOt47HOlsNkw6j/Org1e//Ju/GN55&#10;eO9Hf0TGzI4RzIcPuO5NiINxFpoRIoHMWsdEjFK5VBZCIFTMw7KIiqhkIM7N3CiAABQFX88iIBgQ&#10;k6VoaE2UykBVoCqg4KxCISZ3MTTyUesdyWiknTXHdfZrYDMC3MBFndEgFCUhCBMHHzeTSwUgQJhD&#10;IWCSwAZohCaLSVugVYspRbcPyT4Y5OJHczcIbzBVuMBFyEqmfkGVEBKMLcUUk6KNzMSQPJEA1HZC&#10;xYVcmihH8+g+Nl3I8XZLgqKzlTXAx1+gc+3AoigG5FPNsbtlSlTVmNAYCnOW2QRWCBVEPQQiIpLO&#10;WS/L0UlNfMAxSSBYYAUoAMlULZq2ao1abYlVhSCCZJbIckuREUBKbNDW0KiFpEykMDFAvFHSyEBJ&#10;RRHMLdF9nGYulBpBhAomZRQJrVkBWEIemchkTClR5+tjqmod1bMgLDSlrODjoKCk5m69qlBj7YTr&#10;C08G5NVpsERZc9g5S+QxddQ1ynb1XLOobqbY/a8Z1K8zOzHindLa1TeJwj+UiPiRQTdRdBe7/7HA&#10;7VgGCzgPMNGASZtW0nyIeXX55uztb+rx6eqd3f6dW2m4VYdpy1anq2Y879ftUi8xjSdnx1/84m++&#10;+eXfXp2clIblweDu+upSr2xiCs3lEmrr98dtw8MBS0+4CkKpnSElpDRc7j24d2drczOZnpyO9g+O&#10;L66mCWwsKVmAFEUQEWIKX371db/XW1oaNPP28uLy8uLqYP9gMOgJc13PZ9PZ/tu98cUlM5VFySST&#10;yTQmNVg9mxpxry/D4erx8ei7716dnp5ZbDU2ZHp1efnq9euTy9Oz+Xy2t4+k2xubK8OCzQopCuIy&#10;AZN5ez6ZnJwd/n90vemPXVlyJxbLOfctuS9MJpNrFavI2nspdbemJfW0NGqPpAE8gA3bHwzYBuZv&#10;MjAwMB/8cWAbmJFtaBkZtrV0d3XX3rWwinsxSWYmc3/rvedEhD/EuS+zWlaim5UkHzPfu/lunIhf&#10;/Ja9/dHxEWXLaiEwMoROb1KnYT1AZiICNJHUTIZ5OjLIRAaSKTcRpExkgDN9cCAmswASUVisuzi3&#10;stZfXu9jZZozVRaJBESnNUUJEQNDiEpBnNgNCp5H2BRfT9CskpUJq04nUMTAimwYxTqno/rZ0Xj/&#10;ZEIGc5CnAE0zefb1lx/+4u+Xrr3cvbDZeNNljkoDEwQCRowFWvC2Bt2zh8AASQBEFAUYISAGRCDM&#10;WHo955MEsAAQtJC6kQAZzUAQM3gKEAREL9meKwBmaMWhxYpctOz6FTzwtP29GamyFM2G92UBIRKA&#10;IRExIJaYdWyJ1kgIHMCAvb0XNSZCAtBZYUUOXLFzagmISCz7JrGUDvMTjhEqpn6kuQo7DCikHIW5&#10;SVmcs6ZgCGRYCzRmKlA41m0yFiApgIiJoVgbpmIQPFneMQ8DUkNXqBKf2cmU/5ppEfcVo5FiN2DS&#10;kv4RlcEqJqIYI1ZcdRgrwoDANhM9zujfZQIv7udmACAESTEhOO3UX3sESopJIQtkMxdtIiEQOXkm&#10;qUHSJiuQIrko1t2djBSCUkALrJEpMDkx1OtQcalCDISR0dDXgG5S7znaJFg0yC7uZ+ICLJXpSQFA&#10;IaobocwcdtBtZmaTS+ms/Vd3hWXmwB5wWqL5qNgKOuWz9NK1eOybzkozuJs6ApBLMVro+p8g8/3j&#10;wo0ASN53n8/9+a2qfVay/TdsNN9UcwYAwx4cnO59MdzfXlrY7G1enK4tDLrdBNzVi1gL0hHW0pOp&#10;NLtfffzzzz/65fHz7WB5uT+/tTY3h6mvzYWFPlTIeSy0UPUqC33JVAExKqESCZNev7z6sz/80c2X&#10;XgLA53svPv/i3mdf3H22ezBtFJmBiZylARK+973vP7h/X8U2Ni6+9trrhHB0dDg4Pck5LS8tbW1u&#10;dqo4Ho8m4zGY1dO6rtP83DyFaOPp6vqF27dfv3zlyvNnO8tLK3Ov9589eTwZnl65fOnSxoWT0+NK&#10;527duLq/s3ew8+JkMKq42+VOoC4lPd7Z41DNLyxdv3BpeHB8koREhRiIti5d/tEf/PONy1epqoAC&#10;MqnpZDw8OtgdHO9rriMDqEpC1Y4YiGIrEUdErDj0O7EbCKWmXK8uzn33rddWtt40HDCKQqqnI23G&#10;jJlZImpkUpnWzUgMjZhDxaEKMViYb6ZZkxmxsYlBTtaNTBYbAaGQIQ7r+uC0PhklBOyCdJkr0nFT&#10;3//VL19+95/dWFjmubmCNnqD5pgAEhsSATICgJRNjKdCFLkKqoAYARgTE0V3+4OSzh7QQuvB7EZJ&#10;7m8nAAkxAdiM+twimTOXVivaxzKWll7bivGqmaEKZVOFoEDuM4iezWIuvKzKjVGs5mb1jrBENqqC&#10;GRJDBA4InE0AAgVwOqNhMkAGzsgJhRQ8epUR1MgwMnYCdivsVthhsGSeLRoJyVChOIaIQW00NdA2&#10;VB5buRWiFyIGBmpdTVCVTLFoarx/bv/duYziErfrtPcyXjsU7O28o0pgJqaCaECRIoaKKoKOn7Wt&#10;jj8Qsv+AC3RTnolfMwNlMEIrlQsREFkxG7ERua+KQOknCIHYDRmSqqiAZnMneGe9EJMhqZ8ZEFSi&#10;CrvRhhurERIzEJVMN/IYEnTP2GLmVwokgIGaJ0aYk/OwNK2GALW28igwx7XbRvaMil+MHsEQgBkj&#10;cwwcIjL7POcLSCUsejh/75kaEZA7KpafAlFAV9IWyjwaQSv6BJyFTZ+1zbNi3c5OMyCczi95/sna&#10;XV4PGfbquNVnC8dp/PSb519OB8Pr16/EtY2TuXhYoWBnrlmtCFSxGdXSe/H08ae//ru/OXz2BED6&#10;/bmNC4u9kDtZLq8trS4tHE+b4+ko19PYWZwiazbMCUBIElnTNCdazy/O8cX1uRg766uLl9bXr2xe&#10;+ujTO/cfbB8PRglUTMUETMPr7/7u89OxGfzBH//sxz/+cZL893/3D7/4h5/3iX7y+//se++8tbP9&#10;5P/6T3/15PHDpm6OTwdxcePmq6/u7u6u9Xp/8id/euv2a0+fPR0le+O7v3NycvJXf/WXW/25n/70&#10;p/V0+otf/vInf/Cvr964/h/+t3/f6MPvvP3awfPnkEBjVyVO6ry8sHbttTemMvly91F9PG3qCeBS&#10;VXX++c/+5X/73/8PCysrRkwhKMK0yYPReDKZZMkFGbXCdPXZxwAVPPyAEDGQVZC6Vs/DZJHrhSDz&#10;eGyH22yTSJiaejwcNU2NYBKjUMUhKOp0WjfTHIL1+gxUgRIjdjoEoqBCZCINWJKUQ+yA6Xg6PT48&#10;3X9xMhg0Cj1gm0eum2HdTDIMP/k//t3lVVq++WYT+kKROUSECqxSiyjMTIjk4j3LDBZ8O+fCTTX1&#10;fCRgIWS0CEJFDOq1w9+W6neStolixq5zV3RyAFH2BxCwUVYIiIHMA1DRfHGDGUEU1EN1EA1IXFPI&#10;br8FM4o4g1WIlVuVOIiM4Ny1tsP1p4aAaAhM0Cep2HyShsLfVfNU5YCZ0bOKHGvOlgC04tiLnU4M&#10;EcEExAAJLJASZtXGIIMpqhhlNTNCNjIDFTAhKx4p4MgEkyIkgZSgMUpMoiBqAiY2IwCbiW+RyyDv&#10;69UOWDABRAUWcCMUNCAt7lMhQO4gzlFYCDgXbEWlY+DLQb9iXOwTzgJlWkqaCpC4+rIUKCC0QL5c&#10;x2BlOUwCnCFnyOi0bhwDgA8nwOaxT4pMzMSBsdD81boaDIk9ZkRNXCRMxIEc2yp5daqmIkKibO25&#10;7idZoNb422FoJA7ksJMS6/lHG1iJVANoCVQz4l0A67FU0fUHRIBul6UCPuRmNWlhGTNoVT5+UqiZ&#10;mPsNaPvcDMAgWHERTO2Be1ZzoRyu7SlyxmsByIiNIQsGw6gOXpoFRJNMBoG5EGwJFCXE414azI+P&#10;P/355/V275U3/pvVm9/DtbXVCklHI0DrxLTYx2mveXr3N7/8m7/99G9OjnZ6croc8eXVtZVe7nG6&#10;tr5048JyDzpz+6jHzREMq/WFpFNCNR2KZmmmmqanhy8e5dGdjz959dLW4vpav8LVS8tXFzvfubL8&#10;5Zd3Pvzszr29yWkNTdOYQni0/QSYb9585fs/ePfaSzeePdvFUHXnFy5vbn7ne+9eu7r17On2tK5V&#10;rclJTZdX1ohDk+WtV2999/vvLiwtfX3//sbW5a1r1569/353buGNt9++dPX6hx980F9Y/s73fnR4&#10;dDQeN9/53rv/8mc//fjDXz+++4gkaAoVda/dfOX1t99+8ORelpTy1AhQcWH9wvd/+IPLV6+ETtfP&#10;1pQVqFaDTqdD7mmpqqKgalL24lruKxZAQIwBu5i7MuprXIBxV4ZhOtV6nPJIROrUNE1i4m63xzEi&#10;InFAhmgElEMIVdWNoRIx55GZur0VRwo5NwJGgc04pebg4ODo4JCQOMZGMqBFsj7IWKZ797788lc/&#10;X17fXL68MDEys06gCBAUOowVY7ENMQjAhFYF5xp7ZA9kQ3WGLCH53M0UEBiQzAJA8N1R2/eWoRIL&#10;JRnaz2dApSGIN1cGLUNxtpVj3yYJgFFr2OSFGQDBG+0C1KiBnMHgXnCt6APFkohY8RwoYebEwfkY&#10;BgTqlJFCykISIAHMs2ABYwANzIGZ0LWOINk8CsMdL5yik00LEnrGKiuHlytrzp9vVEi7kK1Eh6qp&#10;nrVZLZ8EsaWcICKwAhcQCbFQL2b5NUgg5YBwzNb3Ad9u9LREK8xApYLoAaAZip7xjLykm6pq2daI&#10;W/UBoIMJhsXnavZ8fUozID/AHVFx+NhZvz6JorlbvTpXBxyeACjO6aWoKaLDx2eLPn/blFAeBE8t&#10;dg1qC0sBIuiMywnt2QztYrsc4iFQCOw0XW/nHbq2Erfa/sh8DDnTVRq4eNLOzlhsqdhFA2DnrEnO&#10;PmZzkn77D/2JFzKtQiE8FdidMCDE4FxRRUTWpmmOjusXTx/e2dt9tr55Y3Hzalhe7ix3KhYZWjOt&#10;MxlHqiHt7nzz4Dcf7Dx52MmyFPHVS+uXlnqQBxsLvUsr/aUOd41xrnc6wqFINGDARm1qAAZ11mbS&#10;7J8Mj05O+3/33suvvvG7y2v9bhSR3sL8jfmFi5e3vvPDHz18Prj/ePf+wwfPnz0PRmTLSwAAIABJ&#10;REFUTx4/ApNXXr5x7cplhLy783Rv51m3Cq/ffuXl65eHJ0f3vrozOD4mtJyaTlWtra1Nx5O5fv/1&#10;N964sHFh++nTaV1fe+nGcDy89/BBb75/5fq1ST19vruzdfVKr9v99JOPJ5PJj3/v9xbWVhu1MNdn&#10;iMOT6fLKyu03X1taWdz/cG8yHAbkJtWxijdu3X73B7/T6Ub3as2N5SxsuRsRqsjMiJBzTtlUCAO1&#10;b7TSEAkyInUjdQBiok62DlplhiBMVFVVkdgoEJGHwSBxCMEAK0PmQEREjIixigCIalPRXE/BAkfi&#10;EGKMELuglUi9t/fixYsDJOaK2EBUuxgFWQwmBy8+e+8XV166vXnpYr+3VAuEAAyIAhXBHEFFyGSM&#10;yI4nMBCCKGS1pNB49UQABAILQME5nFDsB/0OLB1Fcc9q1QhOqjv3xvYq656WJZId28JcupRyHUU8&#10;rtNEC6biXL1A4NfFPAe5zNMonntrIACNwqSRJokREgf2y1tY5367sOMPiF5ayOGjUFJ6waDykmQK&#10;IpYTiGgWycXizisqoc8VdhYNBIh+edywOkQ2AF9zqZhm0yxtuotHQKpz+BAZSqFpGYEz4g2QA+Ju&#10;siGGnneh6IKhkpaXVWvhQNg42dmoLd9GM4du/6pmRfXkjaWV/XTRSYqIH1SGOWMWTOakQe/0rSi4&#10;rKUut6M9Wov6tAwNQ/BUeK+BWsgzZsXHyoqtK4AoqpGnnqmUUuriFyjr32KdAwbFRaYdHNou9jyu&#10;7QsPKO9cv6JtsRU3lrIZe8TMwDeciNjGUppiq4k319xhG0PSYnznS/UsPud8yS7HsM0IhrNHowWE&#10;CmfX0Tz6iXyjjWiEOXLDNg3ayHRwsHf/dLBrp88Xb6xdv3U7Ly8MuBGJ/YoWOpQaagBS0+zs7d69&#10;e+fZk0dVkrX+3NW5uZsbF4Z7j9eWwrWVxfVO6GvqQaAQ+oTQNJSk31/IKVsVwFRzTGwpzB8fH7z3&#10;yZcbf/V/d+eX33z91RgDI4bATOHC/OLa5qXbr17fP7g9OB2GZjq+cOHiqzdfnut1j4+Onzx6cLy/&#10;e3Ft7dYr1yPZ13e+fHDva7PUicxo8wsLC3P9xwf711566eWXXxaR+w8fLK4srqyt/uazz05Hg1df&#10;eXVlbfXu118nyTdv3tx59vTeV19du3rt1u3XP/7kVweDwZvvfi9N5Dcff754YfnCpfWDo/2v73wx&#10;OjmtIKTcdNcWX3/rrc2tC6ogKohAqhE1BOzFgO6IAZCZGxQhAAxlw+yTPgRDCiFExiApqPYAemYB&#10;UkrT6WgEQauqKpttRERSM01J1YiYEClWMcYYKzWdTCZMHCgiIoXIsYoVi+VsqEknqTk+GeztHRwf&#10;n+aMSBS6lYloFhVIohOz4bOnn/3871+6/tL1N97oxI76vYYQ0LpgHSwioMLNIECATOAcD7c4AWgb&#10;EDZ/pynMDPogYNEsALjxEDhlApzGUgpgy/Xz1oZAPKXLdz2gM0aagCWzJJrVskEWlSIwBEQM7CcH&#10;V4ChdJmgCKKYzRzrmDQwaaDOZggUjNUzsQABCMzp587EILQQyPnRPh/QzGBEwcSymGTJ2eMRzACJ&#10;GIi4lfcAoLONPXsTAfncmisEMAPRFg4yBVU09zKEUuOgVG7vmMvvSlcHWCz0UItGvKhLvLwglmcr&#10;Zo1qyMSIEyDjEmBGBRUHMl9Ht64spWoXYSRA8TlxQhEbEJTVXBbISgqgwHauOpaydO65nonFERyn&#10;RgRFztgiQYgK5HOGZQUyUitzggtnPF8NTDxee4ZVn1lkW1s4nU1t7Tc8B9oDAJQciVnNLo8p1mBn&#10;rvPWNui+5jUo9mvgUtt2AQOzDcrs8289LbA2LeHc5ZkV6dL1f+uyGZkFAgsgDNlvpowmFIxIJZs2&#10;FdU9OInpeHy682zv8fjo4PUb65c2L0z7sZnHCWWTppurBSKOfDSsHzx+dOfj9x/f/8Ka0Vpvbr3b&#10;++7Nm6OnD19aX7v98sbGareyBNOac6MGXTBKWeumt9xpKEiDoJk4EMeq05tw3D84/g9//r9Lbv7r&#10;//K/ePON291eV0XcNS4Qri10V+e7ABvh9PTkd979/rUrW9PJ8O5XX3715WeaJrduXrt88cLus+0v&#10;P/t4eHo43++OB8PAtLy8VE8mqvL67Vtblzb3D/YHo+H1l186Ojm+++Be7MStK1uG8GJ/f2FhvtOp&#10;3vvFe3vPn/70D/8rRfz6wWPuzfWWV3b2HzYkq5fWlOXho7tPtx/XoxFI6sbuwubWrTfePhoktCYG&#10;CkyRC27Gsw4SwRASUBYQZBXw+CcrPvBQVe4JbJVhDzSkKcuESbjbqYIBQM45Z+l0AiERBSpoRGEg&#10;mYGImBkzF5eKUBEFitEQsgoCZ4XhaLqzt398OuAQo7EQqimBslhQmYOAvc7xZPj4kw8/3rq+NLe0&#10;fu2aBjIEZKgAoplT+opniBV9brlhzESsFkjquIQhGbNbswI7dgEQA0SEQCVoCtu+RM+aRB/7yh4J&#10;kdggIDSG7HxAA+/OHK9oROpGkqiYwxem7XMixsDEjJVB1Qa5K0JWSALJLCvUAtOMjRIggRCZh166&#10;+6tDQ8aunESrBAJbZGIuU6y3e8UrUU28vgISkSEBMwCoARkGBGCiYvMG0nJKEBHJTKGuzcrQQAQQ&#10;CTAiCnDJ7cVShLBEUfi1KyEM5nKUUgwMQNyNkNoKgh68AGiQwEhhKgpIFULWcnh4mWZf55KfVeBb&#10;tXa2QQNQMEAggugkFAYTE9AMxgquT3QCSwFsW34e2FmxtrawgoGbdhOBAGQrbG4sGnoSkxLaoGUd&#10;619P1KmJZxgynhVja0v3DD85G9VK/+MVEWbFum3ACxDnbjpc7L7al1GqNqCYzTYj0GJZ3yq4s9YZ&#10;8R/VZyD87ad6Vqdnu8n2YPHTl80tfAVBDLmo+X0EyxQ0V82oO9nPg53pYDSWuHTp+sKVjefjXHe4&#10;AQyWGcIyc5DJ9tPH9z745cPPP2jG+ytzeGV55falraPtx1vd8MM3b29d6KIMZDJWSKhmyMtznXnR&#10;/WZMIP1IqckqDUJWyHNsUsFw3BzvPvnLP/9f69O9f/Vnf/L2O2+vra72el0BZAyRggGaaRiPh90q&#10;HrzYfbb9zWeffPzsm8dLi/NrS/P1aPD1nS+2v3kUGLudeLQ/YcaqCru7u+tra7dfu92f6/364w8V&#10;jJiOjg9XVlZuvnzzlZsva5IrW1udWI2Hw2fbj1eWF7/7znce3Huwt3fw8isvnwxHj59uV3O9zWub&#10;o/r0zt3PX+zvgCkZdKre1VduvfTK7aPT4Xy/E0NFYFVgBkAQasmxxETIErERa4RMTYRV1YBcW8ms&#10;wSSydQFCSjod4mRQWUICEU1NaprEHDqdLnMokh0QA1QzH/BbNFMlaQaVrEiEioiQjQMGBRqOB8+e&#10;7x0cHJf4MCC3+a4YMVAF1AGqp9P6+ODu++/duH59dXmxu7qkCEgQEVlnekkwUwQTV+sQG4CIJtOk&#10;ViskhWyumivxD2gY0JytUZFVgbqMVcCA5m6YGRwvhqzoibSuZGPGmXEHtkQHP8oNISvUglOBlHzZ&#10;6PtetzQnMmLgYFiJVd6vERiCGDQCjUJS5yOTvzIzBCEsrOZzyQDusAFWiUTGijUgMDhlwGcJNCA0&#10;DORkIUR0dxAvH623IvqPA5xeYWbuO+LOWpLFCnnCi4shKhKygUefF3pE+TvX3cOsES4VHMu44/PN&#10;+S7Pa5u3jxm8LYcxmCAyQct1A/x24S4wUSmzWsR8WKYtJGaEiCDu9IJmGRoBVZN8xnZoy1KLArQV&#10;3FpIGKxwRbR1l/U675hEefLQhvIiIKBYma7a8nkOcXBg5FxdxHOVEMtA5osEH2WtxUGKB6SZJXFn&#10;cH8nuXGF+1W5oTo6iOeds1gbvzZ7ft/unFuXkraolyP43N+3LxJnz/Jc167OMlIBFQQ1JERQ94ms&#10;QgUQEmGdeFL3lTZWr2/MrWO1MLU+9HkCQYwMgFKDuRk+/+bRJ79+9Ol7zfGzfk/Wl8NrNy7p8VG0&#10;6a2XXlnuB8qTyJJJsjUA2gmdhblOr071+EQGh9SfqzSJpkBGkbAi6ndC6tTYHO48/U//55/vfHP/&#10;93//x7/3ez9+/fXXV5ZXOIQyOyOE05OTjz795PDoIDA/+eab3Z2nk9H8F59/cvRi5+GD+4cH+4g2&#10;nUzGk3G/2yPE4eD0zbfevHx5q67rFy/2egsLKTVNSlevXrl25ery4vLg6GRjZSUQP3n8zfj05NVX&#10;b833+7/59PPjo8H8/PJoOBpPJjeuXllZWTjd33++8ySlaadTWcpz/flXbr/WmZvPKmoQYowBYkA2&#10;QBeneOtHRohGFBCYUBWM3c0CBdAQGA1BOyQdVbCU6lEzOiFs+h2OoUKgKudOp9vt9kREDWIkREpZ&#10;UpNEMxEjMDL2et2mzqmRrEYAWRQMiCNXfclmwONxPZk0xBEVzYA8uSzEiGLAnHSOFDUN9p4++erz&#10;m6+8tLjY41gBA4GWIoMEaNBG4fiLRJ1RztDEkkqtKBTJCEusgJvWA6N1FDqACaALpXADmBhmIFFL&#10;Ylk9YQBFAcQjFMBNnkwVESggW8F+BUKNmMly8cAlRXRth/vvsUJXoaNlXa8I4keLYqOYDMTYXA4i&#10;5eb2KcH3YWQYAAKSePVqdYUe0MMl/8uVQmSIapiLHegZrGtukF0aSfRQM1UVAaKiIjX1Mk7+nrEW&#10;vhAFAVCC1vumwP25oK9lQrd2j6ilvpxVhZbtBgB+AJIRKlBSqAGNgA24RXZBfLXrLHVkQqbClTjb&#10;lUFrYMtoyGUV6bRRAoewiLQlU/w2YnLuaXk1NnOQ7Xz9bfnQRcI+a9vbOviPi9/ZYWBnL3f2h1Qg&#10;k7Y1N2eZF+IoGJqpSvH9QEREFgN1KoEys7ks3yt56czV1FWOwHAu/xfKgHT+xdq5bhoA3GXB833M&#10;WuzIYclZz+2/GqIF86RpFR95AAkDIAFGtUoBG5OxpQkv9C7cWHoZFi42053BKeRu5E6XqRNVoKkH&#10;h7uP7vzm4WcfDncfVzhaX6AbW4shD44On/7w1qvry/0qKLPGiKisUySf86Y1aE0mo+F+FSgYq7Eo&#10;xk6/06tVVbKIKFX1wfHgl7/68Nnui+2dvT/6o9N33n5nfWW92+nGGAkxbFy4cDoYPHj0SHOejoch&#10;EKg8uHf3m4cPTk+Op9MxGAwHg8lksri0lET6/f5rr91eXFy6++C+SF5dWxkOB4eHhxvrGyiaxuNm&#10;ND7c2Ts5ONrefqK5eevN1wbHJzvbzzbXNlcXVr/YfoZJL22sVwy7O09OTw/68xUJTgbjC5cuvfHW&#10;O8BsYllUTZhCS2bTEiJTUuoMABkxkP8wSBmKxgyJmUgpCkZVRDewzJjrxjAz1XUNAFVVBXcgRXKh&#10;fM5ZshAzIRGzoWXJBkYh9DoVc0WBKZKYGTIGSgKjSdMkUSfjIiBgoIDsJndkagu9kOomTwZPH3z9&#10;+Osv1y+srnY3EIjZpTFFhmCtwlcRDJQCRcQKWQhyI5BVkTJ6zpSJgSqgt66IFUIffC62CoHNrPgH&#10;uekSenKVGCQBBUAyMxSxnM3UCJEFMBsxchFuByHLBWmBsyBH9WndHIL0HZuoJS3CcTGUosDEc3c7&#10;uvcqecajs1AIDDAiGwGSemkNjBUTIfniH8irthvLYdHJYUu+Fle5owB5tkLZURtqsSI39NzxQOSH&#10;g6ggetC7g0hOCVa0GSriZHZ30vZWVb9962NBSmavjgBMW6J2Y2aGbMi+JPYgUfcwN8Mi60cEKiSJ&#10;8iBPMzRX1boS2CM9AEr8owVHqEuDfb7/PV+CZ8W6PROwxaVhhlrPUAew8/+uvbG+VS9bXLlgIXb2&#10;HUtmE7g8oKRqFj+v9h3tIUWIREzYhpSYAaio850IoCizzk0zWCJgz46J2RU/h9XM4BwEUCOcEdDJ&#10;xfllbYEzwKTlVpExJyptB5siGBFYn4zMQrIqNenk5Pj5wYUOXdraxO7FGudtVI0PT22eOktQp/HJ&#10;8b6M9sfb9z//+Ne7Ow8J68W5cONif4nTYPfeaze2XtpaWYzc7SAHFFSKIXQqM4Amo+UOpbmgozQA&#10;WbZqXSw0YgHNOhIx9rCaKgVh4blJPb33+MXp9JePng/efP2rV65tXd/a2rq8tbiwEP67f/Nvet3e&#10;0dHBB++9l5v69is3v/v2W0xw54svjo8OASBLPh6cjkcTeLE/GNc3X3n9lVuvDkeDew/ur6yuLMzP&#10;33/wYP/Fi+X+vKWMKCHL8MXB/S/uDE5PVhbnt7Y2QfXNW2+srq1zA4fbe6v9hesXNycnhw++/nI0&#10;PunP95pJ4m73je99983vvhUoynRsYJIzdNiZ94WWAG4a1GYSApK/PwnI/9CRV7CAWCFG8eZDsmaT&#10;BBxzliYlDhGRmrpOWdwnFQCix3swM4ecM4DFbkiaDDDGCigIAACHKhpSxXE0TaNxDcCmiMBViEjG&#10;KhSAgNEAGOYj1QwDa7Yf3fv0/fcuXdrcWF2e684ZqXmPye4rwT61C0AyQzBBrBAyakXWj2zk961l&#10;s6zOuXYli+UiAgZlEISIgGbZN3wASS0JeFprk0HQfVKcmA7gTkIZLKsPsL7hbDliQEhlTlaXPwAA&#10;TEGNLQAjQVZL2Txf0rwon62rvIq0trOAal6xzASAQJCAgZgCWkSLhLGImn1dAWYAAmW3VaaSc2JG&#10;1dYT6awtdHjEEANzYIqRIkMx7EFykaYCajGuA6chqlkbYWFi6htIOxe2db6ceXc662YNwBTcajOZ&#10;GRo5ZldmA7AzRMSYgP2vjKwQV6wsAIACICkYQMogUmq3I0XMAIoo5crM1nbl67bV+FutsRfbFuyY&#10;YdPQAsq+WPxHIPC5V9ouA8vq5BxgUVaPBoXciTAjgrR1HonQ3NseCytGzmYnBXUHLrKyyGgvNc7A&#10;j7aMn31yNhWcf7m+jIWChQMAMLc1ffZV/YIgRDTCDEgApESIEMwqta41HRNOk+nR/smzR83geG7t&#10;WndpY5Qja5pnefTw/vXXXnv68N5nX3w1fvE0jl9MXzzZfb59Mhr357vXNtZXQ0r7z25fmv/hmy+t&#10;d/tRJKAwYdWd0xybYT2djrWRHnXXurSSpsMkaXKiuAKmMUTS3IkdIw6AlgUVRxRrrlJd7+4eHx5/&#10;8JuPPru41NnaWN3cvLSwtBD+8F/8ZyHQpx9/dPerr6oYfvCjH/34Rz842Nvd/uYbRBTVyWQ6ndZN&#10;lv3DoxWjGy9d58Dvf/D+k+1v3v3hD1NKu8+fm9hCv7/Y683HHlf1PMc5pPnFlbwYBydH16/c+Nf/&#10;6j9/9OCbjz/6yCbNqzde3lhY+mb77u6zJ0zKsTodjhc31r7/4x+trS8d7Q/Be58ZY8jVUwXsojYM&#10;DFp6Z3mXFp4YIhoQmEmqp2OdjDDnyMjIXFUpK1NgYjBITW5SJiZm9UO+qqpYdZhZRcQygKWcDaAy&#10;cO9AzYYVI3OTbf/gaDgcM0ciMOPIFaKpTsGQIwMCkwXmhU6nmeiL06M7n326cXFz88L6q6/ejJ3I&#10;3ciBWjG6evulAO7dzIgAKio5ZxXNEBrIWU28XQQEr4MAYprMWCEIBMbIRAgBTTw9OUkWFaBklBRE&#10;AZiR2Q1+ClZhigAqZmLlOMGyVHTJnqg7YVChVZhMTV1+1/rDeCff4gxnd3lLMyewMscCQAGWpA2y&#10;ajFowEIvLkxhKzFG0NIvypoO3eYQCQDchM+ZImpePYgQOXr4QLm7Pd6XETM4q89MQaEUfi1fGbQ9&#10;8BTOFYb2Mzz/m3MzxQxSNXCqqTkFvgVeyFoiHxm2jSa60MmhmgAYFAJaQEUoHXehL5e1JBG44Bvd&#10;qfq34YvfQjmw/d+5VnZWuc8/qjzWS+xvfZSjpwDKBmffjgHBsLCk26JvrUdAASy0pIBA+TlaabL8&#10;DeKKTSjMQ/CXN3umeH6osDMjGWyhGThruFGgJZLj+TJ97te2kUCIYAEsFTsfIsQI2od6Lg979Uk6&#10;fH744N7k8PDi5pXl1fkp5P2TJ3vPnkyf3gmTk803ru0dbD/7+OfHh7sxn6ThQZMaDLFbxcVOr2qa&#10;td7Cd29cuLLAfdAQeFxPOUYzmoybyTg1wynn0I1hGWHZmsPJ9HCS6jgE005kTQ2BMBg1NcmUYdyF&#10;aeLcBKnrJp2OBofN6Gnz+A6EwBw4VL3eyfHxvQcPB6PR1sWNGy/d4MBPnz17sb8vIk3THJ+eVJ3u&#10;3OLy4dHRZFrv7Oz86te/unP37trG+tzc3DfbT6aT8fUr169fubp1cbNjlA5PsZGQDQHH0+mjhw9u&#10;33yjz/O7T56/ePJ8KfavbWzCtNl5/Hh4fIgm03qcNV19+aVXXn99WkuTc0DXR7ithJ0ZGyOVN3/5&#10;Uci33r3nflRoJiJpMpHJOOamC4ZgTV1nBRExhJTEDAIzMquaalIDVjVAh5AQsGmmZorkrSIYYMpi&#10;dYpdPj453dl5cToYmSIRmTEbE4JgYAImUTAMGCmSUWXczXBysP/RL37Ro/Bi++2V1eX51fm5ud7C&#10;fH9hrtetKuJA6G06BECndTu7tMMckcysBiHQBMBAAmhmBBRQ3UWkYuwwdhkDu1kTpgwEwgiCmABZ&#10;oMmiZ5Mm+MGIXqnBRZUYGSvGSGiqOYkpCBXBjGO+E6CxWTa1omApRldY6DHuKO03pPftAgAOfxZw&#10;gAhKGDzmrInMVxcM6NYaWPIh4JyTUHkGZoZIkRm47dTcWkvNB5H2DnU5iYMerbwU0NQ5SOasFfdv&#10;Ml8U+uxCrv3+7RYU29rtY8Q5TkdZyREaI3NbabRg+C7wYFFQA9ByiaxVEqEr483cfKYoWpEK+95L&#10;GwCAeuBta9Zx/lwpkIfO+uuzwvvbsIqL1tHOCju2t4/C/99HGZvcLwHbk640vHb+7gMDQFUzVPK2&#10;2XTW6LbHM86eujfrLVEF24dBC7nPPs5OmjYFqYwZ7dMozs54RuxseS7ncXssVJxg1m+0wUhMmZEQ&#10;okClNQ+ew/Hj6fZX+3c+HU7T+jKdjlZHw4P3P//kzod/b8/v/+kPf9CfPnvn8sI311Y/On54MtyT&#10;PM6IhkzEEaqt5c1bSxeuLo4WoO6YaUJOCWNIkzwZNVIrJIMmdyAvAa+THTSjwckO4jfra6tb6xel&#10;aUwSSE5UG+ehjKbkkLdNaxhN8umkOW60VrWULEP4/PMvjo8P7927l0WuXL26sbFxejp4/PjxweGB&#10;iDQpKcD6hQvE8eR0IKYffPjhl19/3Z3rv/O976Smfvpke3lp+bXbty5tbCz0+vXJcH9n93B3L43r&#10;wAyVvdjZ+eI3n+UJ7D3bT6M6MnWQTw/2955uT0eDlOrhNFX9xdtvvbV68dKLYS1mTJTVU1IUnEtR&#10;7Nla4ArK+UqE3wK+yl8omEiqp5ORTEaUGyRAw9QkV46I5JwSMTEzhyBqokgGRIxnCJkhYLfbc6q4&#10;qiBVsQqASCGOxtPT00E9rVM21WhqKsJAkQMTGTRZE3VCt9s9Op0oxv78XDqtn24//eu/+Ktf/fy9&#10;/nyvu9Dr9boL8/2lxfnFuV6/1+92O1UVu/255fULm5evrG5cWO91FqrQCIwBg8E04STpVDQZJkVR&#10;Y4SKuBdoPsBcwD5hB4HLTAJi1E/UiGWkZDjNMM3aqKeMq7MmHGMKCJGpG6gToeP4OxgaW0Wt9xu0&#10;LDIYEqNSajSL+RoRAR2JBofFBdtZCaENh7R2S9V+mKnlbA0pgItekYCYmeh8KWjPa22nfKfZMQS3&#10;xwYwAyLMgihtaBlYbr3tDAr9XVXEUBSyoYgm1Wwg6EHzLeW3NHEltr2NZbQZs6HUjRn4C4CIrZk4&#10;BsIA5VpBmWZKK+hbXMdVHOdzZxACs5LIY2pGWkYZYi4KTjACnDXU2EpAzxUmtLa+nyMJlpL+7Tpe&#10;fi3Da0E8zt843y6Ysw72HNQy4wG2SArMCuvZ08KZ9VS5RuzvyBkb3KA9A6ylvAPgueOw7bjPvQAr&#10;1dk/9++NhghMsRyrrdE6IwAUaWzpUcq3VMyJ6xGYJsvDrNPxKJ/ux5PH/ZN7m7Bvx08GTz87HKXV&#10;i8urVy4l7u08/3z74a86R/vj4/V0sn14Ys3J8zw6UBkZJIXQn+tdvHRpbWW5i/XqfGc5TLrSYFay&#10;SKInh8dQRRBgCKpkTWLOS71qc657PKHp0WCuy+9cv/y9797QnFI9Aclo2kwmTd04itvUzXA4GY3H&#10;B8P6q5P89HQyHAxSTuHf/8//Luf66PBwvt+br8J0OHhw7+69e3dPTk/rph5NJt1+f/3ixZPTwaWr&#10;V27dvH2we3Dv/r2tK5dZ8dnDJ0tV951Xbr3x8qvrcws6nj786t4Xn37+Yu8ghM7y4tJqV4+eH381&#10;eD/lML+wTFl6PYY83T980kyOVhe6cpKPmubi5Ruv3vqR6NI0JQQS00AxA2VkYzdAFffhoHbAUrRs&#10;VtTXYAjmvAU2YUuQhvX0uaZ9xFGHGoaMbJ2IahYJFTCyeux5a7MBHELsdEOMAOjGDiFUIopEFNBQ&#10;gBNXHVEAsOOj4+Fg1E7/Eiuo6KTirDZnOJ9yp5ZpJ4aEeZKHo6bi/mJncWF4Mtw/fHF6tI2YGyNV&#10;YKIYQyBkAsfXYwhLy8u3br/xBz/5g9/54bsbGxvKXAMtA02JmkDjnMdNqkGzKiJWIfY7sR+pQxBA&#10;A0I450IyB6YMbkeUmKYEE8VJhnHGWqFRzIYGwiQdxF7AfsQOQgAjBQajAE6vlrahU4Q+0IJQdics&#10;QAPIIrWKAAlSMmoMGnWTaC9eiKagmQg5YESs/FuAmEFWMDAhVGRlNvdBBMuMNeBUrBFMhklNFc2U&#10;EYiB2EJweYtVCoKQCBNj8mWpqAgAsToj0YDKUAGC5AmQSaGoc4BAgYG9ErG1nkwzjUwL586wb09R&#10;86bTrbHd4bZSi+UquV14CeHwdl7IRZLeOkJACGZcxFCAQGYmgBn8EYRA6v6gGejxAAAgAElEQVSu&#10;Z5wQMLCztLpySOGMNnNWctt+9xxtr/x/1oEXHAUBnItSCrEh2FmKo83KO/mq1goEhDTras+422fd&#10;vXuJlz83JeN2uTz7urPDXc6OCAIAEBSPbCCgNm2+xAw5aQrQiMBAsuYYOQU2IUtZJxMZj6CeUk5k&#10;Sh4OrdKkNK7rUT1t6gk2+3F8rx73pyfV5EgmRwfUvOjD3lp/NH/jwvrK0lx3+dH2w+cPvt68vLq6&#10;tbE8et4b1JLivd3x1wfjjz77+tMH94/rlKCL1On3+1e2Ll24sHhSj04nw7kLF283c7lTdbqhyVly&#10;rfUoWA+JpgHrXpUQpxVQlSqr12Ij89yfm79xYfnlSysEeTQ6YpLIUI9RUgyGDKSpmo5jrnvZ+Ie1&#10;7h4PDg8OR6NRGJ0cHh0djofDpt/74Nfv7T59crD/Yvf585ya6XSSclpaWQ0xZJG33n77T/74T9//&#10;xfvfPH50sLf3D3/7dxfW177zztvXLm2tLy1Zzo8ePPjogw/u3bunZisrqwtz8+PRQToejuqwdvHa&#10;ZDzu9TqvvfZyf67z8PELzU2vU5loJ/Zeuv7KxY1r04khS5HyMYhkERbxt7ISWNnogBkYqYKaaEFL&#10;2N/WKGiZLUkz0umItEE0UW1MOzEygaYsYmaQDapQxdjJBo02hogcFYNiRCIFFVUGFsju2enJraAm&#10;huPB+MWLw5PBaNrkWowoxG4kHZtOAHuIASkQADM2aTSZjiYpB65jZ7Hbx4lMQTOSgGgWy56/q6qS&#10;wRTNVATVHt+79/TRg+P9F3/8sz++cuVKQGOyGkwrGtbYRw6dajRNohgjdyrqMLGZi2scN1XXwFOh&#10;uAmgMFYAUZHLlGoCJgoIRqCkQsqsGBiigQcw+o2nYOjbQgRDjIh9BEHykV0NmgwT1Dpr4+0gtQvA&#10;tk/yKoGze0/NI2kEXQjPyJyYAcgUKjBDzACN2DRDnSF5rG3x5DRUyGBkToMhhqJsMQQ1TJ6cYKBo&#10;YoBSCkxJ1wEnaYBZCWpBUzJgDuWksTb2rLVvthZkLa22AzHg9r/u3+Jp96V1x9mmzdESNXHjKCsS&#10;FUBD9JWsTzbtKeA8OuecO06o7WWHog5qge+zbhbOsT/Owztk50r2bIY553FwrqSXT1q82WZnRPsI&#10;av8pzkQ1aq1RS1uszyCPVms+O1oK8GXtFy38w2/T/Mp+ygjVQD1/2WdCv+vZSQnqGy8TVQJioKXJ&#10;aHRy+vybx9t3vz5+ul2fnkBqgqkHFGTJdc7T1NQpaUoGR4I7ludxEHvaXZ/rbK7gxqoQTDEPFxeu&#10;rF+4VH9+7/7d+wmbGzevhvGkB3HCcDSx//fXHz988ux0MpmqGvDy4uLlzYsb6ytNPT45fGEp/eaJ&#10;/GxhUVRDr1LQqhc7mcwSxx7N9xVYwnSas6ZJTpMOynK/2+n2UVSmdWcuRkZTQdN+L2AFljKKoFmI&#10;kBUIcbHqX+v28vqaiYSti5uT0Qh7unnxwvHh4e6zp+PhKKdGVUeDERrM9/uT0ZgM3rh9+9LmxZQm&#10;8wtzk8nkyy8+G1zeurR54cLa6mK/K03+8svPHzy8PxoP1xZXu3Od0XR0cHQAVejM9xdXFwe7+7df&#10;u/X29958/M1nu/v7dcp1kybT6cry1ptvvHHp4gaQRUveI7IiKaBSyzsyz/woOyspqb4MPDvACxsM&#10;KGVrap00YFpF7glJXUstgBQMIlTIISBx5tAIipqFGKsOcsgGAswUFSxbNmKF4nidTbMaAiNXe4f7&#10;D5/u7h6eDqZJhENAp911QwwYCTkQGQVGTU0zHU/qLEkHVVyZ6/cs9ZvJxAwQiVlFMnhSMEUzUQ+A&#10;IhgMRx999PGkTor8Z3/2J5tXLmUFjGwEBhwCVz2qOqSCxOjeoahI1qbioqJxGfbRzNxAA5EAxFMB&#10;C5ARwAihS9ghrNCCQ64IzJ77bd9GHNHdRQhAuXRjasbogWLKhqQIUmwgwEwQHJ5yP1tmRDQzUVVk&#10;LobOQACsRk2GxjQaAICA1RnqbI2Yt2RE0Pp9ejKWeZ0TwCSQFRq1RqzJmsS0IN0FGwczBIgIfaYY&#10;qGJMiHVyDgkqADH4MSYKzsnxoiMICOj5HFQaRoQy3jshRItvjIEiZTgrS4ot70KVAOK5Uww9bswE&#10;sARiIpSy7W54alBEr049RmTPv/B156zXbbFpOwdaGACWaOUzqPdbXL4zDOTcnxUQ0tqDtv3CZQ0w&#10;Q9URAIKDNqXdxvbUwHY56POBlX+OWHRMbYjYGbrS0kFmzwULzgezS+0v2F1xCJADGEGTDTF0ugGz&#10;2L2P7rz38y8/+OBg51kaj0CSZ3B7fqG1Li5GCEBCOq6EbBhF51bm33rn1ZvXl7U+HA9SpxdjP8wv&#10;z8dOZ/9keO/Oc4C5l67dqsLyvQePiPjrr++OmwwUTLTb617a3NzcvAiSTk4GRwdHJ0cHcbJ8/FKn&#10;wwCDMWKqIoVYqRiZe6snS0lTArYqxKWFxU7VN4zjk+H+zt7GxqozQgOQm3IqAJiAM5UyCFrohKrX&#10;CcxgFl7s7ZLqu9/9zh/+4U+Hg9NPPvrw3tdfjXIaTaeT4ZBCGJ6ejsbTjY2LvU73888+/fLLz2/c&#10;uHrjxvX3f/2rk5PDnZ2nK4sL3Ri0yfuHe2JN7JAFmTTj08HpyWS0tLI6t7I4qCcWYOnC8v7pwRdf&#10;39k/PkopD4bTnGyuv1CFsPPsSWOUOxlUwHJA6Aaa68R+xRUB+e3hRAhVKR/+/rZi8a6KoKTSYetH&#10;7GCujHvUDzE0iVMzDVUXic0AMoUYyCIS1TlPm4YThEAGyCF0qUvEDaQ8btSQA7FTUQKHWCWDg2E+&#10;nSp1F/srlQgBBNVkOUOFBH0UIoMOExCklCXn3ADhpB4PFxbWFpeWj206mZxyYAZQhZzF0GJxq0dm&#10;QiA1mE7rzz/7zDhU3f5PfvqT2O12el1k7Pdiv8uDOncQuetyGncoKSLsduhs61ah7hY//Y7HLlYY&#10;GbtiSYGQOhwCYUSIYKwz0HHGEjnPiXVfosxYGD7qy01EIAoG7OZGznQxQwNBRObAEANWAQICGoGF&#10;QJgbbURqBVIlQQAMZgEUgNQwiTpJ3MCtvREBkBi5SFQQIQPWAnXSadJG3KC6aKYdHVbfcJeaowYW&#10;AjBTIIqMJYFeizAnF6qpBwsUNre2AvlzhDUkK8tYt4vx9PdkBkhnRdQADAigYl/elirVwhRmYJ5T&#10;Q+TGkN5VowJnkUbFRGZwBlvAdo9qLe/FK1+L+ZQPHxH4XNf/T32cI5LMFoPuruhwsbVrWHSFv/O2&#10;ACCq/FbVn305B1KsMDPLUadoimcr3XOF+uz8aK8OsnmUZpFWuiWu+t8hGEBOAiKditMgPbr31YP/&#10;5X/c/uqz8fFhCcCWRgmAoxHO1rAEAEaIFKnf5XWiIfOx6Yuq39240t95ejw5HSz0V7qL872J9ecX&#10;eCBsC9AsXLhw7caNVydJvtl+DoBMPJqM+73+lavXLm5cNLXTk9PDw6O9F/v1ePiC7Nnh6J03Xm2m&#10;JxWjWkbAejRSQdQASUgkIlKIPhCJNk3C8bA+PR5vXNjodqvpFHJKXEWiSrExEGaInY5KpSYWJsJj&#10;QwKwcLx/eHpyst1/8tGv32+a6c72tqUMapPR2HIOsRocnxwdn5jIX//FXx4c7D979vTK1ctmaTg6&#10;bZr64f27w9PDu199AaJp0gSO/aV+TnlUjxpruovz/aXFznxv9/DoeDT421/+7fHJ3ou9RwgT08nB&#10;wdFwON15/vyv//ov/p+/+1UjpjRSFZGMIgTmfAkmDN6QAHiO+zn7I/KaLcWvxBh0fWXpyub62uJc&#10;RUa5IcuWk0hW9Swr8SBrpIDEoppS9reKiKp5tDWaGisaGBAQEwcKMVIIBnBwfLyzu39yOq5rEWXm&#10;qqpirBZywAq6qBxQKQQhaZKKAahaaqbD407ozC8tzS2uNpJRU4jETLlpLDcmCmCoSoCqolkxxAz4&#10;+Rd3/u2//Z/+/D/+R7CETCvr6+/+7u/+5I9+cvHyZcCg7fBZMElPJxFwbp1zQdrGCADA/WB7hAGh&#10;EywbigJ6nIMBmqIIgEmpT3R2X7UeE1D0UAaArb1d8dGfWVUQQiAICkZubOrpgZ63i0S+S0MxyETu&#10;BGtZAA2QAljAMiWIkS8bEZAMTSASoAEZiHe4AA3AVGEqUGdzXxcrfkkIAKSOTTvdH7JZhpyzGUZA&#10;JEbyrLRcXEEQgQhJEcjQLAO4WWqJ1fWrAM5vLOHLbW4iGEBuqyeWYBjz9IyKmbGExEPbkBsxBUSk&#10;ElGjJj5xIQBiBggAyTB7eoBBQAPEQls0g5Jb5EzBIhQqRb7tVLGFdsCg/fHBDP441+TOWNRYNLKO&#10;vMNsZADVdtpAAIDKpGwby/hQhggD3zU7Xefs8fD/kfWmT5IdR56Yu0fEey/vo+7qrqq+GxeBITkc&#10;grMkZ8c0lJlkJumTzDSrw/S/SZ9kMpNpJa12uUMOh5oZAgQJEI1G32d115338a6IcNeHeFmNkdKq&#10;G4BZoTIrXz4P95//DrU6GeTyJPkuxHL56gEBFCgKNuXhEEQWFIUSIpXJORKfGPTp7MmXX//jv/s/&#10;068/Y2LQhOKRgJoxGuWDmXjlsoDqckdcih1PnDrt9NNOV5rdsYovJsujw5NxrbHb6m6y6vbWN84H&#10;mdG1+aR8+vhFf6szns4nsxnqKM9tbKKbN27u7O66spxNJ+Ph8PzsLEtzoyNBrdrru7feP37zhHzK&#10;5RKEvHVs2SiKiNhETgCUcsBArGs11W4w20mBU0vdRtPHisF7YHCu9OStVUAIYJVBm7bLZeIKQiJF&#10;WrxbLmbPnjw+PXrTbNaBPYkU6dIWhSYS59KyBJbB+cVkPCFFLD7Plk+fPJovZkT4Op0dvnouzApo&#10;fW3j+v6NZqOVlRl7EQ31pFlvt7yC0WI8GI+ev50ulhMFRbOuvLV56bzn4WA4HP2BKUYdE8yreCQJ&#10;Wr0V0BYUGFzJn6sLX304wkb+8kPABKCQSTjEWpOAeMAVKUwutzSy2jXBJXxZ/SchBGUKQuXDjFUa&#10;ipAiqZgDQTmhkVStVttY7++s941SNUIFqIyxZFNHOWsPSM4K5GW68I1ardlelnk6uUCkOK7FSrEj&#10;DNo+csyA2rBB54URQeTo8PDNiycElr2Pa7V7f/z988cP/+t/82+u376NSgsgrKTFq0ZOQrnGd1rm&#10;6m8VjEZJFICBSlFZ3ews7Cs+QKV/g2BPKNVdHAoXAIBiwiCocRzcBMEJlowWwAp6j0GRHkz9q06O&#10;ARx6qRxnWMS7EL6jHKBlz9U4G1LKKzg1FBMVTFGgug+dAHoMgrscsGDwSKIqDiCLhH4ZGTnYhawa&#10;Sy9SsAcrJEwqeNSiZyj9OwtyRgBafVYAAAjeKXLeVZnV41/iFStoBkAQgSSYTGFEEBMYFRRG1btN&#10;RKSIwn0p6D04RAdoPXvPHiRCcApdAGoACRUAsSLH7BkqaWvlZlyV2MrqBSE0AVBRo7EamcKLe9eA&#10;r4COFT4CK7F+2HDQilzPDEIVtB3+j5ZSuvp9K26uIDJAlYkRQiPDKaVCR8Er2X11876jFl424Csu&#10;edVjC6AIgkP0JE6JhTJPJ6PB28PZ2RkURT6ZvHr0KH38KCoIla6kVgoFxJcrLn5A5bx1nkOEXYSm&#10;F6u4WW4f8Hsfd27diT1Pi7zMc3P4Zn74drK1s7N3sHd0fJFleZrNTs7lyeHT07NzHUV5YeNafOfO&#10;e3v7+0VeTCeT0WAwvLhYzJfgWZkoqTXOl/bNcDHPOQFp6khpo0hr4kgp0JHSmHspIJhVqtTipIA0&#10;s6+Xg5GK1tZ7zBaD35f33pYk2Ezq9aRGqkYc5WkeOUeALKLT5SJLlwWALXIQ32k2vHPLxaLMM1LK&#10;WZvlOWoDApHRSLDMlhcXZ+y9iN/a3Oh1OudnZxfnIwIixDiKu52es14r02y2dRzryMwXMzI4no2y&#10;MvXg4sToSNsy9x69B+tLzx4gV7XEF8Pv3CDfOZxxVVzfndgQVID/glMbaESkhIE9g1Q+oqubCvly&#10;sXP5ka3YtFUPGX4CSnCAqvKUVv8UASFRXM3NJILCgiC+tDJdaBPXWiYWUghoTC5gTcPHhaBwCd7m&#10;rphnyziK+81O1xdLX+YAkCSJzTyhRaVkFVftGQgwxBqgIQQi74G4zBdHL+a//D8WRPDf/4//w+7+&#10;NUDlBRCU8xysDP3Kz+TdIkpWg/vqZlEACMgoatWGSdBvkgpplJfftxqOqw4eBJwggArrRStgWUrH&#10;pefSgwd0iF4qwEYFRocAAFMgpyMAVxbbLBSc4ayAA/IAYTFXudqHXpJAXepkoRIoBeVMEHLkAgWv&#10;sh0CtxdQqfDuBZkG6kDz8OKEcjHWAwkqBmJAAq7QGFlRHkODWc0qoYrBSgKCK7owrdAEkLCDhSpB&#10;DivDbWRRzAogUlCLIFYQkQR7VgWgo3fQlgKkYMmFZAEthkggscIuUEpCs0jKA3pm5dEj6AoUwuAS&#10;vgL9v/OyqdLBAFx6k1xKLN89wlVVVRkPsaIC4jVWyceEIa3x3f0HAHUCQ6Q0IqEXrDwPQC6tIhEC&#10;q7HKwqSgv/HhUykrpRys1pMrnCessISCpyGy10oMevJpMRu8eXr/6Ve/P3v6KBsOwFnJMpcuE8CY&#10;FApKMMoiccAiDlAYmQLS7X1NaxNhPY6bNbPZg/72xt4t2tqPy2Ixm9hsDopb46F9+uR4a+faD3/4&#10;5xfDwZvDE1IyS2cXo5EyUV6URHSwf3Dt2jWtzWQ4no0nw8FgNp15x5E29Xqr3uwMUn55NmlHiSGW&#10;cF1FiqKwBUc1w6QLz6nI0vPpeHHv1cnTYVbYAkma9x+bWHtvRVgTESKyKESjdKQMASEyog0x1wKi&#10;z87Oyiyr1etJLTZGAYpnF1pLpZUmsl4zgDax0mqxmAuI9847Z8uCndve2gLmyWhcFMVoPJrNFs1W&#10;u9Xq9np9U6+vJbUkrp1eXCzn02U6XeZzEG7WukjaebBWnBVA0pH2zvtioarDN3xQUN5N6ytNRegw&#10;qypabSQBYcXORwBk9gHlA1QO2K16Bar4FBVWVx3woUMDgEu27MrhE2hV1AmRQlWQiiJGirQGAe88&#10;MHtrZbEYKNU38Vqr067VuN4E5mRHxVGbZ3OezDi3rlhkWQRlvdZuS7c/Oj0qirJZayk2sTKGxJcl&#10;ijjnC+sKZOvZeQdAGpkIPUBeWiAaXZz9w3/8v3e2N/7z//K/2ti+QoICwhzibYC56moDul29cyAA&#10;lVvmSojIq981DP1Vzbps0IPYRS4tLUSgcoutoGEWcAJWoBQsGRyAIBEiqdBTB04FO8/MHgVU8IBC&#10;VCwcDFxDvQ6eIUETWl376hIpAWFQFdoKgsAMjEEJDyBSCtgVFh/+VCErwQgwHEmrnRkjFBKGhcAw&#10;CUBb9VKD8O+7gHAIZV5Vu3ezWdgmria2qhUI5kXB+zDk+hKBBokIEpQIwYTL41khGCINVQoL4iqm&#10;SwVzAuW4al1tCHhDEIAcwDJ4RoXkfaAJYjj5nIDjalSq3orwgRW4tI0JR2GVbPn/ewSwHoTFWgKJ&#10;jYqVCt5YKhxP8u6zgQg1YaNQ6xBHBS4ESgjYapPqqXpyCkF8xPY7uvYK08PqU4er1htXtyFYCwEp&#10;1VzWIJ+evr7/+d8/+Ow345ePZTnT4BLCCITAa8QyaQCiE++ZQUFkguENizijsF6LWvV6s57UoqjT&#10;rPeaZrtTNnu+2S3JlX4JyiYbrTVjm9a311rrvXZ//9oV0f7h40ePnzx/9XaU1JvD0biW1DY3t/b3&#10;9xHk4vT04uxsOLhYzuaxjpJGK0nijfX+7u4O1OK5hVaj4bzzyEpHJqnlywKAmNSscOPCZ2Tejpf3&#10;nx99fXhyUijHDklwnIboHSBgX51mK293JEFGKpX2IUsJUCujGlGnlsRJEhNRXuSL+awoMhbvrWdB&#10;FtFRpIz27IHQKCPMBJhEcWQiFGDnCUmRcuyLMgWt2/21Rrfd7HWajSZY9mWZpwv2BYi3RXYxsEMB&#10;Lksi02hEHoAi40GYvfars3+1aRMJIF5VzisbyGoaXY2tsIJzQzkPJjWrXhIrU22qPrYrOxqp0L0A&#10;C1zqrVZ/hz3VKkfmUpJFRIKQ5fl0Os3SDEBQEyJ4drP57IJwQ6tWo56jKuJG1FirJ31vTsrCo514&#10;l/nF2EZa1ePu+oZ3Np1NmH2r2WhFpMSJJRS2pUtzWWYutZadB0Zm79kFQaHWhpmPXr/61S9/efPW&#10;7W63jyYJtz8LVSGcVcf8//HugRUpqxpaL0/JaqCpSG94KXa5LO3faYiqwn15fq68vUQjEoHWoHQA&#10;OwQYPCvHJKDDa/EC1rrMW/QSoG8VjD1WV2TFV5PA1YfVE6FIADAYwQfiXYCtQ2cX0h1pdbmggsJ8&#10;lfuLHoRQHKEDDE/hBVRolRlQRBFU+n1mAFREiqimMVIBxQ7VpeIngEIALJ2UHryvYiiARUupWNQq&#10;hzd4tGpAA6AFlQRyplcAipVSWBFzhFQl4kcm0ALWr1jTAG41O7EAIjCSWlHC/coIzDMwgqPKfl2q&#10;AOiKdn05doV3891b9N3CzUzgg/ojNjoiUVJGimKjK/hQYHW7ASJEnnRIpiNgAkfgWZyX8HMUsg9B&#10;Q8DMAMIKQ0Gn1TQbjpLQVq6uVHjlDIVDo4VYqMwbxhej0yef//b+r//96NUjclmkuKY4BtEiwWUQ&#10;1SyKI6VUCM/RirRGIokiE0eU1HSrZRp1tbnZ7Xc7Wtvp+GI6X84W5e7OzsHmQWS2/LU1rXab7avd&#10;9Z1Gr5X6rNvpocaoGbX73cPDiyhJtnev3L59u91snp6cnpwcn5+eT8djYG622uvr691up9vpdtqt&#10;ktxgXrQbUVlYojJxzII6TgCiEtTCy6CU48Xs6+eHj96cnS45MwYwAkBhAA6QLsFlMoTIpf0CMoAN&#10;GAMIiH7/ww9QIF0uhF0UGVvkjj0Z3azXgpN9q9ur1RuT6dw6t7O7k6aL4WBQb8QHe3vbW5tFlhlt&#10;Dvb3x9PpYDTWsequrW9sb6/v7HTb3Y5qTy/Ga50uRnAyOMqKhSAXeY4MjaR2defq7u5u3EjAUFDn&#10;xasupDKlg0vDi5AUg1UXUNXXSyUtBc5WZW2CFDL+QplWSiuttVZBlqe0QqxwYSKilWALqwMi3KdV&#10;5SdSIV+DQcK3K22sc69evfrjl1++fvXKOssi3ntAKr2dTkejyNRrDRu3yqgprV69seZFyWwK2YxK&#10;63xm0+l81qhv1Da2ds5dOZlcNNY6TAguN+jFWy0+UR40UAQapHTesS/FM4smYue896D18yePv/n6&#10;67sffNRb3wqacRbyLEBAwu9apFVciAAEy72KNhl+xxUp+RKLkMvijlIJnTFoWIBDVm7wxKLgMwga&#10;BRREKmwgMdJgFBAygYCwY7BMUtm0ivOQoyLwhZOykrbAanMRyHCwqlTVQRyW0FTBD1Uh5xViC2H7&#10;pFAr1Ap0pasXAZBAFPFgmZ2XqrUnCPnuq5lOkD2KKBFV8dRFKYo1GiO9GOsaVUXWq+YwBvECliW3&#10;Urpq5ggWYMiMwmFBoqovUYgxKU1CoQUNFnoICOyFV7MiBeiEGZyAA7Dhi8FWDiqwausldPSegALL&#10;repakFkuczMcQA5YpcEJfAchWSHV//KhwGuxiF4TGLSKJVJY1zqi8OQQAHmkUFslWOIAAaIwgq6S&#10;0hjFK2G98tMOUCIh1lQk4bWFO60SGCEDeEEXAo8EHDMAK8GIQAFr5fxi9PiPn93/7W8mr19iWSBb&#10;cd6qcKaLVirS0RoUnUg3anUNSMCxVkmsarHudupRjGk2XWRTtLKxFm2YeOnTU79I51nNNGpqt663&#10;iONmK1nf6HT6XUc0Xk5en5x+9sVXX9y771EWSymd29ravnHrZqPROD4+Hg6Go8FoNp0KS7vd3tza&#10;2tne6Xa7cRQZIiIpmC0ooyIvJZlI1+paxVkJmVcL9oej2Z9eHz06PptYX1YeXASBVxQQtFWHVHWh&#10;l70WiiIXXIgERP83f/u3x0dv79+7Nx4PgP1yWQpht9/TWi+Wy53dKz/6i09ni+Xnv/9Du9P+9C8+&#10;ffTwwbf2/gfv3f3rn/+8LIqv//Tl9WvXlVJf/PHLvHStdu/gxs3rt25f2dvTqOUkLRbLm3dv3KjJ&#10;4enL8Wwgwkopo83u7tWf/+xf/8Vf/KjdbzOxJ8/MhnXlAV+5iVaRtbDKCSRgkmBZGtyGCKoug6uH&#10;iPfsg68aKaUNKR16ba1IESFC8LwFgZCIWCknkUihIkVVyi17dlopJPXOY1Npo411fq3fE/adVvNi&#10;MLi4uJgv5iGoJLd+NBkk9bZub/mkLc31drNplMLpRTY9l3wB4Nlm2XK2qLU2ev1mq70cn+VFXkcV&#10;Ka5pYkQG0EAmURoZveOytJ4rKEDQe8cARqvFdPL1V1/+7K//k05/ExSyoBewDCCiKzj6O1/hAxGc&#10;8C71gAjvDEQu+SmymrYh9IGr49+jICNXpQeqUDRGlEgjKTQaFaJGUegJPLIH8VYgF+3REJIAKhTU&#10;qMnEjJn3hVDBoc0NWbuXi6mq3mDFBpYAK4cZSVYDBAAoFE2gCAxJMCjHIGghQIUMaAnQsnjPzMHm&#10;GgCrDTaBBiESZK/ExwoNVW4tsaEkpr7CevUzYeXuAh7QMheecxCr0JNyiE7Ae2Svg2OXIgrW22EV&#10;qVc5uAHBD821Y7+6EOyrIgfhSHAClqFksSwOAlUGSORS8BImgIosHw5WAVDIAsLEIqWAZ7zk/cC/&#10;WAS+m6AuHxpZudIgxEYhu0hhsxYbAuRShaRMQE1aKQBA71eadvEASEiCQMgB5ddaXLCMUaEvQkVY&#10;Q/IszrIN2QoEoNALOK70/wFXU+ABpFFXrsgNSCuSN89fv/r2m3R4XlOakgZ4I+JQkSjNirzSXqsI&#10;59okBFoJxGSaSjeUqWvdjxracDEZpqOZSqjI5rasDaeDyTLNF2Aa7epNUHUAACAASURBVMmFstNR&#10;uhjvbK8ZygaDF2/PiuOxvDieff3k+cVsWbDNCr+2uX3r9p1er3dydDwcDs9Pz8ajobNlEsW9TvfK&#10;7u7O9o6JYmAxiCCOyZceu7UGFLmiSMdswdqiGC+zlyeDPz19/c3JcOSBTcTOknWAqE1Uq9drjSZp&#10;Y60Liq0VnhiyoJjBeyoZHXgGYd1f6715+8qza7Za3tvxZGSiKKnVi6JQ2uxevbq+uXF0egYg2zs7&#10;UZKkadZpdw8Orrfa3TevXxGZdqe7WC6t82vrm7fu3N29ure5vb2xuZnO0jdnL8ssb9Zqw3To87Ji&#10;c7KoSDdb7Va3Q1ov08yBRYOePUlcgZyX/hiBmyQSEiuELbAFdsCVu68we+/DHxERZs9clDbLci8S&#10;J7UkqSmtCclEWmkCEWutLUsA0FpprZRSClEpCv+qVBUWjIhKK0F0LNYxIGpSWmlFan197a9+/tOP&#10;Pvzgm/v3f/fZZ1mWOhEQceKH87k7O+n2r0QHUavXb29tujrVF6eD2cnCLtla9KVLF7PxSAkbRfVG&#10;azIbGzb1Tl1r0gpEiVfgFGhkcOQKKdgF2R17ByhIyjsnIg++/fbF8+f7N25HNc2AlasgXi4jV722&#10;gKxsoxmCYpAr/QgRATSdVVBcXbdFG3donODu/uEOwS1AcHd3dyc4BA/uTuPu7u6uAYK72+3/4fJG&#10;FXRRfehz9l57zjFIw281+5ohIKTEsZUgobEM92edNWwgAUbUj/CGyVExkcikLkUiCHCNOLMK0b48&#10;00hs2fYt6jU+EtCQomwKUdBzoHUZiFdF9UBWRLmUcPgI7PEoXSpMdalofSZqniKz9rwZXDHVvS1o&#10;SrFisXOeX7rsYRh0MZzDUcikENZKkWKFrLUj5GEJv1BlVdyQl4yCIoJ3gbJ/s3ohPaHhVDydesmo&#10;8NA5E5bLGDw9D89fp1dY33+NI3myMNYXvOfj0qYjjajPIrZGoYUFW2qqeu78BlYGWRweki3JBy7h&#10;i/S761X4XSESvqXB6AA0MkadhYi6/SuCdgKu1lOym1b/SKMHrfb7jJjtrf4HX/iHFLedIxAqL1BL&#10;WYmenlQ8FlLaNHmOXtzQBi5nLnheX/fwnoE8byDF7GY7pGlbC8dKXBl8GFSA77Nj8/EyQtLds6bO&#10;RdFMqgiQRWeTXCL4Qzm5SaeY7DlkKH5aZB0apZc+hWOfjpP088qizuopSaLQPIYvq3ik1Eyvhdc+&#10;N9tUFxmFyaNFe3tGcuHOYmb6UjizS8ijUF62YPJ7Q4v/2UeHjY1NKY3FQPScKw+RHrg1OOS0een+&#10;draRve3e0GXOwacT/KTduLyNlF4EYX8CPyR3+mGoJcAn8LI/tpfUcDIpKoMfFtFoxKXdsn5xsbU1&#10;lW1HROOlDLsE9LnKupuuczlPD5NzTs32yFk7K/gDhle1SR9nu48Ux0mMyBhrpeSgVu987A4I6zDe&#10;Dqw4LK+s9DzNhUs5xIHHAjs+V11dIWcz+j3+L7dLyykM7Wveb69Nas+fNDs+Xx9P2S7aFM/9GxxT&#10;5lPqCoOCPu+mnnz33xjmTSdfj5YfOjy4HqtlBW/6RdC/FafALqhG4Isg1HRuKaWvIvAYUULenstJ&#10;xPSrsL+qpf5Y+ql63ycwAxciamXX07J84d7IJsvAKvsNJWJa26gGK4wFFAGQyVen93zDSIQlWhsl&#10;UKOVV1aZQSZkqKAom5c873sDn1PdeC6fC8VSI03/pCsW+camaNFg7OqdWQqnh8td32fMa4d+z/8b&#10;NMe4FFbKiEtobpm0rV3Z45SRlpSYibESQQ6cKqMwhUEHDA0Wj2fr8InogrCHonEh8Ayy/HyuKnPf&#10;D3+cPvABfr0Tkt2KE/pihQxE1OwazwS311vBAJmk0wi4zI3QgGXoSksBqPpMtADFVUQkCApEGOtG&#10;KddBfUaXSPmibzYodhGJ0uh1TY/Pz9dnO1sTsq97pbnVO20HUB7fRvPxRKAwEiyDsPLgbYaXUH+z&#10;yX8xqoX8ADpjsnAvAQC0iJoQIatKxKJi9nGsSbgowWqllSIJ8JjeQ1nAZo4m8gqbSDHkkmD6Uklp&#10;NlogVdmANLM0mRwKJDIkvhImXpDKbFQyMvx54HeK+EB8UbgAO3FKQ/juXzHiUQD0TguI2rIEymcu&#10;VlIKvl4MMkw6gfXdIJjW9WrYgArsdhj4tG9/lpS0h7ikw2I0vtOpI5sjW8QAjP/wV1kGwffi+j//&#10;6xsw+HDgyqz52C8l+do/1qjWjzSmAFihHocMTYAPyymbCiDIlZw6FsAs8vXQz1/QYir8hob1qqaK&#10;iHEdp/wQKAWB6H6a2PCkhtAARlOi1OUSOTpnFelUbq51ApA59OnriEeA7zF9slaoMRapNE++IPkQ&#10;QkZEelNuVMO+Fhk+OQZOZjwcTY2+oPfj35wHnLNf6+ic7TCZQ/Jvc+Z+JqDqlbSGNUuOk4fT3+eH&#10;tYKK4ccLe2Os2cwgmKHgLX2ft0uQZaGLgAB+rh5jXMPJCeWtV4Pesk9sE3gvBkJz84nPaOIZIyN5&#10;NctHaixm0mu8bvp8VWA4NOUCqzEFO3nAH421woaxxSjLsPMhMjpwWjAA1BPw8br98GHfYzGUVk1J&#10;jv64HHW3+0FPja3pq/9XK9Xnyk2r6O5FfNDCiwsvVkH37Gn5tlPa+uLqa1fqqutpDtfgfVt8Lvdj&#10;jQbcRu8CG/Zoml6fAq4Hsis1roS9/2j5PBXGR9X/MV973N4GCwo0PvSfrpcYRJolfu26BouwEqJt&#10;ExNhm6Gna3KUU7Z7f6w/CX/MjQR8hmgXjgGko9LRU6IzIgsy+qXFG6REYTHYYUJgoAvxOu/SxeD2&#10;u7CTPZsEytcd0OuWmdOQrLhiljWqdU8aN4rgZXjjAxEB38MqbKloKc1Fi49+0eNS46ixFGwaWgOl&#10;qx6m06JWI2o22N0VZeXMR9fFL/w3DVILgzyaoUUl+hlLpWwcSEh0DVgmGsAnBXvPjBK7ktGM5c50&#10;y+222nkM1k3epTtrm3rgrJ2Z1oITE5f2BnwgFlmeGwZ2AnP6GsJ/GGE77DGd55uFDj1EaLAEmfxF&#10;YqsorLKte5UXRqOGUp1/t+AB9JAQLEFLQGo/IxyMOcSmAtIkBJzxoGkjmHGgeOQ/LfhVoHhG1Mv+&#10;34fMhhUpoYapMklbB72exzkpD3w3NyG8jxuP3I/Xnc+RsmXB1bU2rw8+FazbbRA8BR6q7yCQGH1a&#10;Vxlij/qGlMxCEBpbzeV7WJYqfyS8SLgB7x8hJFivHhNYyTOGYvniW3FRmIRgPrGf33VEf4rKY5j7&#10;AiQpMWbxVGx7yfjCSMkwMFXD1kRXwyDpTaElcXZ7iR5063Ylfh+y42vIqAmii4avBbGtltSkIkJM&#10;w1VPOssMImFiOLv1kf42ADIbseiSUadEIyB5dp8bBA/mWTd4DSmSQVdrehJasRfHC86MHBw4dAu8&#10;LVic2N43MT5aW39YBKx11U9FNNw8D3XB9XyCQTQP7rtlqRwrXC1PDlsvpNYOKwpi8JW/OZCzPVo1&#10;T2+HnFarIcBRbEd4YlFoGREv5bjoF2OhrIgnSsU1sW8qEiX7VduDioXVY2XeP0X1MMvktBH1SipI&#10;4ektw60Igirepeu2skGX0+ouoEoMP99nze+K6pwEsbGv+MuL3j4uFj4+if82i78tVJXtFXz+vX7e&#10;mzixvJQTnTCzALUEHJCubf5hNMeVqvmgzc1hTDm0L93eAK1wL2d+NHlX1hzEVQ+VKBIf6ZqyQek4&#10;iv12bXbYma5/OYPbed9zfD4sHEijOUg3+/EvfQjJyiyxaE7rTG9tS2B1o81ra1Fe25QNkc74KrtJ&#10;xe5xgC4CmlkO9+5wXqeGRMiXI1sx3UyAeKakYWoqm0fmtnN1a6vL5bgaPjeL0INvK17olXaivuGu&#10;wWaleqvT7ez83ZYHT7/DH7Rx4n831fXi+jpGk0t4fjVjvtBJO+iSY26m/9f4h6LipeDX41omrqIM&#10;aI22M56gaapyg99HAz9bfRUW36SqaTraow0X8fXAcI4lj5CH4e/vTrhjpCNdTKQO3V46/ZRzbCN5&#10;SpaGPds/666VPeXeKJn/WC1suHZlKAfVEN8cMWGZIgGQbL/yO7R9x+tN6QlTJrUymBd42wsW1zlO&#10;B23X4upddXHmq6Q+ut1hWoN5pUTEUqYsfpAIVLnxOdUI5irUuYK8s9Odaaz0NQ3qXYRmHNmXZUAr&#10;NnLpxQ19qm32m6oymK1YADslp1+8SjGDy/ylCkVY2F59ORAIqvevU3PRKw5P9p01mAcw0HMaT3OH&#10;QkjSavId1pgTMVGA/MZtKPoQ4tF8sHXjBlm+CLA4HjWFxFp4CBzqDRZD/N5RnKLy4F24TVvl83xR&#10;uDKjzwxbiNbztMfif6PR5X+wN+DweZkG9pDvhTBo1KBQh8ynJVQjBZJfE8dKGqOzqGuG/AmMRrSG&#10;t7YBKgdN4gZTfKeNuQMOLsoGUcvjFWD3dBgyC/6XCOQZtg4NTCkhBHBamZAzuQXjG1UpMSiJpPC6&#10;S2ipY5GilZv+W8p4JMJFZY4s7WOv5NsIFKCDz2PBQE8NHAxMO0zEMvpDH4jgF/bJi+Aoc/0TnbQX&#10;HmGWQUwU8Q18KvuNU88ez0oCQRvkpLHqViwLF14JoJjZR8cmtRGXIO9vtqQt7MV3d1DM6fF9nWLP&#10;pmqy5CH+vLvyb5ms/7BZqRqt5AYD1/xu/w5leh0lPr5eXqagXRKf65+YgNR+o/4Op+bI6CfEEzIR&#10;RZIwEu7r05Uvq1/DgAEE488G1k5ZWDjsdPuuVdEQ6NjUPU4yB/czs+dKxtpj0d2byfRXJBoop0jF&#10;BF3DQQLpgA9xaPhxSIXlzXM1e3rcPbTUFndjVnw/HC5ITDfcuQQUMro70KWmpvvjJA9ebl42Bu76&#10;uNEMclB/UdnAZnNo82vU1NRcKZZOuDp2C+ROx8Hptm81bW9vPw4rClq1uE79/iYljX5vraxw4H3K&#10;cQuPl2Z2mtA3O3RzPeFw+XGzvVKzQ8x0y+5J5M0iPb5o82BfWbdtVcVJRqYXv/5hLwU6oYUknzEE&#10;L00hIqQZVBDnAj282uUX5rU/nucObNN5j0sbJEwTzQv1TdPnTh8vMrvs39YaLE7Yu1zOHpcYNK52&#10;enqamz/nnoTWttfSmcD27+e+bH6PX8e48T1+QBs/O4cdnMMFmh/1HBcP3mBrbUj03ZPD9vj57dPO&#10;p1H7n5HYkjuJkwvJgLPdYdEAFxTsWlZyVn50km8o5zKEPu7nYWEi+VGQ7NK9k9t5tCBpTaUIV0Xv&#10;JjmkaAJRkViOsDqemeIJ3PIpRIDor1UynsdJcemlrm//7FUiF5IRv9Ohaxmf/Sx1heWZaJgz5EiP&#10;4Zmxq9TaWS/wpmCK7vNld4FpyoysPZwPMuhfLA1TGUaQn2bu/hhI6+CukQINm1cWdvBlsrAwWkzE&#10;2I1tQ90ZC0GAWpo9MmJfTcup7xrR6RZsMnoxlzNO626o+zmCN3l1alaalvNSJdThyUljR+7SWHZ8&#10;30O0hKPCIoKya6SXRW/CAdsyCbjpTePiyhTq0tO/FmS80I/7MD3Bzypy/V4fVaU1Dyfa5T1SKGOR&#10;uris+LN2dJvYGM0el7Ph7eUMha0FKRb2+J63g67S8PCEoDFT1m/ZWsmN8uFJontREYPaNTFclZgw&#10;IoSRLsgidZAolniL9DH0f5V/BZ+meIajBn2TFs1LWISODSTVRihRVUX0DGI3RQijWENidf7X+g1Z&#10;xZh1DohuCdhX0uepTcD7XZltp7QDHV9Mn/2RKEQHZE8OGtDBysECa7VoWytqjP5UWjNpDJBpOGWf&#10;a2YlRSUzqeVY9PJwAGhJYVkge7sLHnWrE/LFWqmuyyGpQ7HnEPHWQOKx2PESZHwskJYxzcsMM/hV&#10;xvx8glkxinOjn7EfP4ReKOOSRuJzhTyfsZIVG5y7GV8vFHtIOPk+4i8vA24//bGGQqRxyyRE6Ayx&#10;zjQaCP+LMNi7NmKGwFDuRe4LK7Gea5JGhkzmpqu8q5qWQDIhfdzHGFjnz0UdazmVYQqdC0PKF+sf&#10;tJZFynQ7cnYzA4rQ8gjhTZVN8Oif3a/HTt+/NxpWsioWhKq1Nx5MKhyUROooC2uBf12/k7hbMPt4&#10;m/W0aG1tbeOqxmH6eOj83dPLvV2ACDvaqVIG9GDq4mNj4ccQR46txTpCLPXb7tl0Z1DvZ+HLSz7T&#10;f/K8fMp3tp9T3AGvpTNCAV6ujZMuBAW30KEFrWu2NaCmFZ8LkL9J1wS6YmrSpWTNxsUfWnRSOCV2&#10;LH087Ay8JureUKZWFTMvLRxvAXwowwxzCX3XdT1xmYWh4eEj8LGFr1DA6z1d4PnFhdfIwc3foykd&#10;/o4Oxs5lg47mANZuPAHf692XBQu4N5+E+R/EQr6Pf8c+P0WZyrOzsiaPFy5y7eUtoNSnQxQa6CjS&#10;eS4fOgjO/L4rFckB4BWVAWLi6XeD8tt0j/hKCcp8OFHpMZj3++iEz/3HSGGbVh7cp3VVvyblggPI&#10;qOj05VQJ9Pizycl9ZrYlVTHqXaa9SxWwqGSkEfWtrCNEklQiimTQARtUXjDFLoVW/s7mpf8d+vGx&#10;WTRAXJwrRt/e39upFzk1LKuLbx9t46bqnWR7BFIyFib9B1qMfbp8bEdBK8Mve6zO0HZ+PJpyFjDG&#10;McplOj4pmCtbOp0yF2IasdJykK5ZkCnA+40xka09NiWGE+ZRrR6NpTwvfdcJPwr47f+6/+DwddNw&#10;uf7rNyKlDQLHTqATAFFOOTnHy8SlsqV5eWNVxA5PJqJT+mQwX/qPGwzDHW6fIQXl5PR/oWoFAJ84&#10;QIY4gjS5/H4suUmBb3DInYsE1gp+0t3CzQJ6IMz9aHEty8ShMVsdl5QhjMpCIq5ipPnj7jeEAmjQ&#10;bxhKtF8imLQwgWqKTp6sBTTX5GLSiI2woDyxOnTOAvRixpDDKtf+YG10+scUVgz0ZE/GLEzjOXJK&#10;RLPDnMGYJd967d+w5HD7UZsqc9uV3vprOGpFLhCS5dD/1OQ/qHpUTIdgEHbatD+181TIac6DBqjF&#10;4AdaNGSl4KVia1mhoOut8zZVMamr5OXA4u8tOTwQKfS9epYrZZglFWOtBqVjAY/svBYfX8doqktH&#10;1vTxgXuL38Xu8EIpS46gH12gE2iugltbNmV7BfOcU/W/+mWLf0mU5Dh0twW1ioVRscvac+PcbDxW&#10;aqp24obK0BjShqSjVWsMzBSHj1wbdpvRFNYe+GWBHHSN2zgyMfsqWCAs6L2Idqwl9RC4ECVDQhhi&#10;5bzv9Z5gT0YofST+x/aydoAFX9ayyc8aO92ts2nEeFr6qI6zs468tHSf5+cp03TcHFllma46P7cA&#10;P58V7wBn51TirnEWyfV188mWHQe/6+2jh+wt2CoJyFjv/NMJLV4iM606eazmTrwfulFMd+dzd2ue&#10;Ar7vz3NzN+CRg3ovgjcluxNozarGznX59cH/v9NlMmViL572f00ZH5JMqIyuKjDkQTyQUUDkoMAb&#10;afFe/L4TRgagk5DBXy2hTIVstwkzc9Dbx5Vw/MHzzcGIVmrTxoVUPLGerm7n1154wxpj5EEtn/fj&#10;81gSXHzqwUkY+9fz2c5kWsNd39DajVXhlu/nLRXk+yOJP6eAMHYmQWIn7Rge8/jCAHfP59PX3jZJ&#10;z6I2ZuKTPia9hFUONqnsn9XCp9HAPGkJVORCJ8bJuMGoqVEzDe63AHD757FGyCt+zef4D0M/Hfwq&#10;e7ydJNsweykMRIRL3JDR39G8Jvf0EicVGyk91XHnXYWwDXFMS/H5ImVaizOiZ4kSONy5IS0Ghkwn&#10;JvPiX1aL5bhJJ//A+SpiJ1WoCXFxJ6YK7iEZ3nRZ5cRllfaxk5fWLdCITICNjZ2dn9bfVEOBzFZ2&#10;Fpxy+P/AKmtCG+tmnd0LWzYb3nafi0sfj0tqGVDttBdzp7yLxUQiFoJcjsV0A7wnrBk5+41rsy6O&#10;cVfrbi6VKGrsJCHy6ACOu6f/3AXI73psZOsBJd4Yncn4pC+SFqNYRLnpkxwaW/wQC58OZ8TsZP6w&#10;njCHoGNz89/FZdVZRJStv6f354iw78fpWIgrn+kPlaNd2XlAxGSOXfqUhVSN/ubX7UTslqiF3cXR&#10;lB9W7kyDgFyXtKoNB4GbenJq7yRsL+08Pkyvj1OfEKO0irpA1G+/6uQ82Phe8lB4xsFtM69U7HQT&#10;DoTTQYij7QYAXQotGXAIUjErgkpJTdJh6VsNngt27JVeLHRr1Xow1uAroQCMoCrbHWEUXL9sPcmo&#10;spIVUsV/QTChMOjQUGFaXup7johZuDZ6+smQZbFcCdTkhVhih2AZLoIuitreluZQEQinAzK0oDfQ&#10;0xSe35PlnDHNTNnTJsZ6MAGC9ujkJDOJkalAe+qbAJ+Xy9X2Cj+/hv12Z9uf4xEpGi4WragTYyGd&#10;aaUBY2fv5/3P6aXsM+HXGY65So0acOeNO5fl8RFtO+DK3sJFL+Hmfdq0BDEUAKEkDYwqj5BqXpch&#10;pJuMiu47iaZBWzjkiFObl3a1XcUlJxY9bSpauMQrRq8jXrGWMW6cW8cjsgIlqN/VkalR0SBAc/zq&#10;BVpj6bT2n6hfneYGeJu5+IH043VARxdXH3jKIk7qOIWHhW8/iLNQU61kyt2oyx0u9LV2NhvPp8FT&#10;oLVZ1B9m7f+eVlocrr72e1ofuq4uOJfc/TFOslZeJ1pRcCf2X6z4JnFRmaBOxOUQ7gQE+bzfbocm&#10;ovvyGlNF8SJTIM1cu5SvHtrBZ/BN/osVXuDZxTD6ahUhCcmlBz7CKw97URP26KoOaSIGKYbRAZFX&#10;s6HLNAfkVEmDwETX08KNKV8Oz7HFwpglT0QBz4yLzvqQ7TT5lLnN8XjKFMjucVN6Xzwdvlyy3cy4&#10;Qxott+sPk3nSy/2/KZ2oxgfiwYl3cq68VT/Ht6PMltIJRpOrGbSdOMXpFJUUIwg5JRetq/9uKUX2&#10;ZfC+QScHwmJ7oWo1xnSzqrhbH8GRbL9nPmV4+v6NgkTHwKSI8pjmz7TUA8e8cMswQssgCKN/Skog&#10;+CjaKldyNtqENuHSiqlUuqJV/TOxxHDIwr64/vvPypVLXtPufvm3tITTRqk3Lx1c6aEj8lQOJNTy&#10;WZm6g9tgCAP46qEjHR8ObRw0+Qtvb4/Nnz+fu/KkG2NJPcDyG/xtY6mXN7Vy3bxqefvoX4/Wyojc&#10;7nmbm8rkXvMxgiUyQ117G0dIYEjhpDuAlp2QjxJtA9IOVPViRuHW7TL5XKVnMzTs3wW8vr8kWXz4&#10;12ydBMYxidB3O+YoRc5HJc+rfaofzsAEQidUiM8omkDPNUiV5n7d7pit3bN83UrtfH2Gvzh/Vva8&#10;LV0Jfx14tuLFl+zPQUrIYH07GMLuFt/NiByXeH047onHj7fveeqLBV0Ys/u8/utbO6GD3/T6Gsju&#10;sgkLKWwBa+GkLswvPtDsXbl9QvruX+5aos3Wbbk8qs+XE4ed2QiQpbbvtrf1LUB7jPHDB/NpyirR&#10;+5SR8spHIzM5RN2CTDCPqPYX5waZh2snldwhc0ULF9urGzLaTcZCJKiwiWY6XZ8PXXrUdLb+zu6J&#10;aS/Lw0fDr95YleQM0Y1YjrHmGBLoPs1mylgw5MunnJg0y6LayQsSGWnVC1etm0jzzgk4y8uJlOyw&#10;6Nl3DScccguU5W7rF46ATv8H7zrNe++uy2GuwYe76L6XNZjoqoe3C3sauQaw/qvh7o42rqWlZWX5&#10;VTZpzrtOd1imqHFeNnYk6cQ0FReGrqu5bvvsEUmn28/n/vFCR8zNLcDBx4cAmCPg7/h8i82my88D&#10;bluBKCMNhH1uSh260yepP5q2DT6fZzzQqgX8Hu7PAp7fXuZkGJZXbUnfovvWHALeCLAEwQI8XLqG&#10;Ii2+jJgsFuUBz+vH54ukHrCH1fz9b6UDCRjPN1EDpg42dQVc99lfyW64nmUEycbr08dvyin8Il+E&#10;VS/MhB0J7l6Ikmxo2AFXLbs/XidCuhj4NZolo8vhHrfBucbmm+DzLgvlInhs3XXOWvj/yGmLRcmi&#10;4xUo95V5lrXJLMOawIHXs+2Ug71aZblULjCzHSn6ue9jRTqPHE9BKuD5tK/QYuYOA0eOS+bttIlA&#10;4/FRcHToZczRk6+bxzp5Ivth+nX7saljKvdzaaury9T1Dw6NVtG+eMqF99w/Bhn5F67Mjkb1s1Vp&#10;3r0WCxo0EmHiWGpk8tAcCaCylFPh2klNjZ29x+tZk3kIMv1NRvrC5KrKyPjkr6wffcDo70CKblcz&#10;2OAE9MACU1fIUNkEcxYJfe9jCNJWXf7jTo9hWvTpBsYfLuLglMPnsw9JwP2nFLf9zubWOnvRO/uP&#10;WV/Hu8fPmS9On6/nsQMHEkFNeepoco9vgf3agpHYL0Pvl32fO58tX1sBz4c7fjfhwlO4WnuIExKW&#10;so5NL6JAydHYQIDatDgpAFlWSeNRmDRKEEPKyaXFbtlmGktKF0s8inG9/no7fz4Pm09uO2xZCjOR&#10;/Hhuo9lJNfXQlw23ydEpcfHMCUvr+PsEzi4OdjpPVDJX2MOLqf1/y6UO9ye1CRzur3YTKlhm3rfm&#10;rmBxCK51jlVMkrlwRcvPA8wkcT4VwH+PWWaiKC1Z8jM7hFQPfIs2ElqnPKcO9oZdbEVJ+++qtmNx&#10;DVTFCdWcHTI+duw5n3sbNBr2QpcOBmv/noCa6TwQU5OT+sEvrfBI3uZnmlKB43lxmrPseRE4EDdU&#10;zxirkS7bbeAi2fza+VR0GriKurW5Xelg6ylBTCsukM8zs5+uumr3q1kCnSwKnn+GVEYc5SdD86tB&#10;8pAw2AEc/qPHy/mq0L7U6f5UgsEc962/1UxLsojcCUVtoc6ZT93WvaXmvNqhlYPf3+f1OTPcIUeg&#10;q7ulJStu5seP+G1i4ecDDR0N1H1zD63XwgPuML3tN2PQnC3fcdT8kRfx0M36+jC7Qnx8/NmDeeWC&#10;+8kTsena3NzGi2kZ9vmlfpfbWTP73MqOgOf1s5Z2cqy7g90ZIF7RwPdjamJgoNNxrMmmIn0St9Ai&#10;nqTb911c6ykkXqi9eW3F7e7vUOXXx9dri1d6wO2NLizJ0P9nAUYCPhpyJT4+Wwy2vs5zP9to5390&#10;f92AbR7KXfpfr9stX+8dO0w40TYrDr6vST88PDy6X29/9Hztgx+JZVtnfu9juXb2dmD45/n1g1Gq&#10;mRMhGDEEvtecmDo7+Quly493ihRsXdiJM8q90SqkRbcxyR3r1qxcPLwe1P+ZNpdQLtIaPm/xcC8d&#10;+NxYu79JGiGfvXCvPrd15bfTSWUx6OIT5qdRIcgkGPrsK9MX5uX1+9wfck5/fLOZiz3zKhU0YCQW&#10;8Gr8w7T+YG5yPU8o6DQtHPDi6+iOQVWCN0jDvj+yhYtGXIRGQmWm9d9Qig63iCl7jqD/s10VJtA1&#10;teuJa4ZTE7Yy0hhqJJzlK+3rJcD65IuzfAkaAXcA58njrDbdUGwbQrsYCWIiEHk5fIsSAPCBVyG6&#10;yuJxEEeMfiLpfn2PrmlefhN+H5u57AyAw/IEhkAzYLuOolVMmvrC4ENAt+nUphhTp1jIFbM+G1li&#10;XOdkM9UnZ/8s8ibwCaVcn7TLerMUqGS5W7s5ySxlIc7Nyj1KTdVCp4oN+dB5W6n+7+7kZm9oaO56&#10;f9Cswb9gpZn7lcBOdcLVa9/vO4PSeCtj+hSupgGHTmN3Mbfz4wEHS6LYdV/hiMFOR8+kytw4L41I&#10;HlZG2bL10wr3ClczX5e/amWCGIZ0aIy0Xm32INzDszVj9miiQkK0tnGBOMutq0AuM46XcqrZaVR/&#10;lDThCN8Moo72TTA8Y062iUOseqjhREEqpfB7X7z/7ckPVNRqOzs7KZnJbeHOr4uxM26HnB7dOOoW&#10;1Oouj4uj6/39MMzD1mryGl8E264VSEO52sdS4c+bz2lmnquJef4Zrr/WIMSncZGf6m9Zct32hl4A&#10;HgCygN732bj7vuFXNCFPB1BTHZiQpbpuKebMxTW8yK+XVtysGxGxjFhXP4Zb0n4pGnnSqMRl79Eh&#10;KSF0pyRdVfCVVs59BmKcuORf0fbhWcj25E3qw8ObHB2dLKM3U0+hnAD1LbEarm4FvhUHfaJeslAX&#10;bsTarwZq/7bTUpEpdlZXMxc3N0X+BkWBR3jlefkNTGN8GCD7+SF2vRcMxdw2vW0D+rrC/aNzHPS9&#10;BZ+QMfBGOyyWtr21PfmQ3PrMKGD3tk0Dv/Dv6fv91NMO2DHYrTapFkw2wR5F+4+HS52s2U6vjcsT&#10;bbK7XHGnx0Ii08M+fnkZNkFUjHsmWqAUIVIMUD1OGAlpTfTkltHV0/q65NDD1+pS+vUS71OH0ufT&#10;Wx2wgn1pTzVraVdVrrPjPaPva4irmU9Nuts7GiTW0jR7kR7ajODm4n9r5Oy+vKG5MOx9TIADfOxX&#10;FBv8i60t9t2wQ625Wg0SEiBeVqaj8FOo15cvV0/vwj7+aovX8+P04fwWsS1ICYaFmLF4Nh6OfrpC&#10;jbOtvUIbNqkRIib269Lh84jlqKELpPBon3LMNd3t9cpY45uMYluU0ew5rA+tyaPQwBPn89HXULqj&#10;WPrfsW5iCUFm5oHR1VTmAU08iUbSiXbGUq4/H3w7/dnOx9SOnoI58qjNmU7A80jSREvPW/zXyflt&#10;vTD+1jzWzlZlraD/4/1hkgMGyCFW6oH+CfR6ueHwv1Qmh9zVThfSZrPay97HTSXuDEspJlp9V0dP&#10;R8fd3v3+RukM9cKJbd366rpMQ9/bgYfBx2NL0okqQ1eDEPHTvLW3/+1+psfVdlgvmrDXc6GUsPXZ&#10;60ClhYN+j9WZt4A+Ae3lE2wp+DthL4OZGmNb7pUR6vPknw9757Z1upLK0BEyqVgPLx07k7e+S42x&#10;Te5eKZQNfckfL0MSaktOhFRWv1iFDQh/lDaMmY4DrAht0mF0cnpuHHZ6KjsXAMtPWmmlxyw11dWp&#10;L+R1fKgy9E6fzk58mTk9XigK/42/Wi5Il4Lu3JQb3ZicMgbH1lmjD0y7NTu/WFdGB/R7cKnaGHGS&#10;eA86OXB++y5o30QGq34vmoOoYBZx3NKAnAHAw5JCz8JCrIVAHxmn65BwKhBBD+vwOznA83FaVWGf&#10;zoqa7kmCZMiBfLTfdH3Slx6e/3O8ppYVGbRu/DXIj1GjtN7eLiCsAwIn6T1tTHQSmKP4ohIZie99&#10;Wgy6vF7Op8bWinRTN5tBcUk+UiQ7bT4zXh7+n0buXu1/stq8c6jNO71sDh4/bsxL9g9ODlN20la1&#10;7fzQSTm0x5GzV/U5tAsrT/ZPTW8eHLrfH0/uxkyrQRJ27flQWpn3rzaZmQQ6G4U3PFEmoljm2Lr9&#10;zMo88ovqFdwU31QassWDQTV3tIb07lgTJctF4WXy3bR3h1G8g05VlWrY64CtCroGR1JAIXwY9snb&#10;0+XHzNfRDvhZ9K6VWKSw5f91+kaz4+/3ePn3dCB98QIckgm9f9l4SpqQ01BFp48enM7v54mq5zBj&#10;XuZe9n9syBXyf3/oOPCwOwixgDbu1GKDEYXfGgyH6PVYev/1nYz7IPXshsMyUHxvmBT/aX6p/xAJ&#10;eXtQJjRiaLytuXYZ5mqjRBTaBGvzDyYlNLIGhtjPlbJFQyVAsIsinUTUabv9uiQdkURCUyoWQqi6&#10;9Xd3TiZKaUILmXWazLzlP2YTa8bqnHgWXa1p3BXavCjEIBhRkB3fv6dTzmOClsnvW0BjrVTcUgu+&#10;KfdfhRyy+McVJXbfZ5ctsUM8FPRSwsgzqfjyaR+nTseSaM4G+lpzhbw9Q4s0A3lZPWo/ZkFiS0Ey&#10;BKKQqZlgyaYTpTZE0GX/jt7j6j8OYrTwD8psA4WAt8OV+Su0q20z0BreFVQELTruIIR4IE6fl1Ww&#10;Bnw7OAPFx2K3laM47vUN72Ct83kpzcDv7dYLhwChmzZquSVCnjQ0iBTPmHLp1b3NenVY50xHvcxe&#10;Vwt7Qm27+VAqPNxKuBJfWEfNq6lCAnXYx6kidUICPl/z6MW4O+Atb0Wuy6FpuN72iKTk4GbdOuUH&#10;Ne6kPtAi+v38/HZgzGqD70qQrQYnWjljakbYl+cFqI45ofafDQ7JNth/ToBSPTnGrZbQ4/eynwnG&#10;CsF2VTb8Z0x3ezh2k7nCoo9deLO0plWn+7dyKXzhzqHbRyibZSeARydFYeHXmu/Lx1NNIo/+oZcj&#10;CBJ2R3FGiHFFah5naL9+unR4vflPy5A8mWiH9a1MzUqhUjQDl9QGzeyrc2S3PMb6BuG5ffzRnURX&#10;xmJlZ5qtaZd+TW76qH4O7sQLDF12cclK9PCZzcRQZ0XUMi9Bpn1lsZud/t8JY6sY5V9ZLvpiW8sN&#10;L41GaeblIvu6astTtu512qBERnU+6ImXgk4+YbpoXt5jxqI/qRMFVfRO05yH9fpOLEsVElVhDCAB&#10;ckdHu4VhLijlbrdKNSppLQcRar2jJWflmAMIq9nZKR9RdLxQUgCkdm/4mVC3Wm3ZRAtLjh6tbOFf&#10;MHgVTLbWHIWyMoNChE4LhB2sVkcyBiDseQv/9wyshvqZB5+sAsRDz2jvz1PS5a4ojxry9e4TLYhF&#10;MRltmsYrbsJIlBH62DD42OKe6aHLIFdSiuxyubosjRdC71upEZJnnj5KktNg9knY3trqdrtqAPGT&#10;oGDg+iqzHM8a45/QoiKpTKP5pitvxawUUB4NHW7QfHm+xht8tpfZFBcCRYLhyNmbuQljuYYLb1q5&#10;/9EVdqi2ikknrFANRlCEnbFRz/6e8KmbS7hJkLhOMBJRIg0kq1d2cGGNUNOqEu9knkhMj4RXFjNE&#10;n5OUqpMQL14cBh9UHJUst9vp5dSYN7zcVHJXrglE7+852pmwautPTeNEHxpfqptV2BbYwQVHx4JD&#10;Wq3bazt3pAaC/rpcsSPMC2ExX9DVUHkEGIK//zE3+fxcCBAhgAS4Tk5ysJ9BnVUurb1B3ha7oAKx&#10;0AGWxVl2Z+0VlbLoEgkQvbt+LftTiPhXFe0c69ArXQdCzU6Jg0Rm3wkW0YOMU0XWH/ezrdWWVOAa&#10;+SJ5ZV1E59bJ9JqFTD8+bvRqfo2QpN51ghCvJrgszYeIqU4f9r177QaqLxJdDtmF+XkRllEzhpEY&#10;UxlIKKOMKUY5O2CDHSaMD2fXbbGeXit9bzp2Ps27HCyOR8ZXcRjhSILRtuueVlBJO+0ZUxQIoFvc&#10;PRx22rhP42Now/A5A83FcYwH4IOwlFkU1l4OuEc2SITY+X2EfuaUceKLq6YJUMID9MW/t/hDSBbC&#10;Qgc1O0143XzS11Bud94F+qEaSSQM2vjZV0oo+4jM4ovitdrSa9YCuERZ4wb/2do1Nre5cKZzXu2Y&#10;C8iaFPrIEA7lV6Q4nmfJJIK67CoPn0EM6hKpxZLlcGhC7R6ez/cnHg1DhAgoc4+PR44c/9C8qZsl&#10;MIwKDP3+/uoybtOk63YOW6kakTGBGon5RhYdi/0gtodzTgc5Bq5eL1ruYA3Nf3dE5JVbaBIl4VE9&#10;ROSllDSzKpHvHJX7NXEigBYjKyWrs/J6dzdh3IRoZ4PeoF+QsJaCIStmgUxAVIXqtNhV+h+oq4lQ&#10;qralAVwPTv5JlUJkuua5udMD97HtWj851nxCqlE3LblmeWDclmUSasNfkHyGdv74eVaQVdMqz1Vb&#10;oxvQG2Kk+Ifljl1Lo8MEU+rEcRBQQ58KzOyiSHTvrEug1lrikXL7usxjKQApeiMk1Dos1+8N6wXc&#10;flQu/2vq4/OeYcYCdJfvS4+gO9MeNUgsNG6rQXqnsNypdXV3uzg6OiyRQw07CRDGXW717GysDtGm&#10;MHtBiZHDiv6U+sQEzMbIk9JC9FeMg6Ph768kX/m4a7kf2+Ac2fPI1Xbu32gzrWTlmvgirAgqiSKE&#10;TjiIAsDsrxJr/GN88bgqSBaFDaBz4vBg+4qc9nETqyzSdA3Oy+GYk1AXHqpU1x/k9gq6A57vljMs&#10;NF8PV1+nPR+nLAQaXPmWvi5vl3t9XYLHlWNDrt5udVkKp4fksVN7WzpgNr5OuAHycMe6H+tUqy7z&#10;BuFKS+GeJktqoW/TGl+dG3HLoav37UfLTE7ARz59RrMbJFEscVPTmmNrU8d/2iQjWgWgE+14cbxv&#10;nBhdmL5FZl0kFw4o2MmhseF80kTJUgiBljESKmSOs3zfUO1wJsw0GY/anZjQvxWGCcJJBq5KShIc&#10;+xKO6GxsdOn38AM01ARzp7uQcv3BI7zsjvGwiYOnnR5+Xq+75tG0YBFKKyy0+e1O5vV2utv+Eg5d&#10;na+Nnq9wBwOB3Gr1WLSCMgpEPagQB/UKvhqmduYx+ZWwjoVgDzIDI4nfkqeXfY8kn33HJH6uwKbo&#10;Vhib86m/+GHpaxRFGMEqWBLogaFAAKCRPmX6rIRWPaHuoAkdyHPMkcDVnvQ47EQokUCuWvR7vz5m&#10;5sd0aUNz9RnjxdJ6cnWYoUX0/sNQlYwkP3hVysvPFF+erpxgY6WUrk0JpO7KgWwmqxLX7SZXkP49&#10;U0LcC6MoZROlijWCZXwY6mcDsiNssaNQANlWgnPYWTn+zz2fAwHPLAFGkapM9z9AGKiT+QdwXsdN&#10;sbq/q4RfD4Q/cMEKg40znV8owRgoomE23k3ksHQT7HEmqk6sw21KGtM2PxmWKhTVKSD474la9DkK&#10;yFQhx4NuGSH7CsXXRnK/3h9BhUPv/R1hoUuvrIgPp18vwl9+D59VXWve7tttnXopciLkGw1dpk/b&#10;XQEfPe8bA3Bo8fE72C9Z0mHN/o6uudJdvh/m7Zr5Mt6FsT4t7rGtKzXdPe3tjcuPryHhYDXT6urz&#10;88IPg05fNfVilaOFH8KCYJYYGGGf1vO2FV4xycVFsinMt7qVrUBt7ePn7Yb97eO6by6++/ldsbvs&#10;7XT/fMDS5P2kUCrcAzXaLMVs7cizM/Xha7fUQMD73rJe83FZUhmjBgTewr7EC/EJNMYIFmMWskw8&#10;7vYNzBALnj68joyMbLy93a35mgh83sSTbHU3cbe1r+LVGOTk4of1POMGvN4MDBwctPj46ODipg3/&#10;Ab+K9/O1kd4SHJxPWloagP0f2ucLyUeCireDw/H9PYeDZ23b3W5SuHLWJjh1KpWENHMuEc/N1eLx&#10;xFxdrTjN7Ouob8pKSLQpNKoxZNzt3GcFKgBvROCkGzWPFBZ4jmGcGrnwUd+qUdS04JwgMox6hCN+&#10;OiJP68RGVMUSx0oB+rixYVuydD93Aj4DgHc94Ou7Ll1IY/D1CJ56C09Rl/bB7Cz2VlhXvNSXnQWO&#10;W/Kv8q++rXyBA4/vT19amGjfFMAxB9EMM63EQVmTVuLLELE8+yGkmsIsfA4rjOTllycLmh/+d2dX&#10;3Z8XWzpwc7jCFw5VP6gxi7HIqWWqCmnZmc1JC4Z9SPCSbyfP1+kN5Es14Mmikm3GK6MX2rVjf4Vs&#10;TXX5PF0+NwsI506VWqjL2Ko1ZTUONfY361ZZwYMXvsyn1u3PR2sNPc8zX1cFfyC8iSo/fFrAIR8L&#10;LEKSgAAnb96uzgp1r560rfWN53/Xl33ZPtadOpFsYmcnq7gkqT97uhS1cEas6qte1aKvhBm7fe7e&#10;Kw0CXtACfNg7VIL8e0nokygHHm6WHx/XPQmH2PCxYETkByPVBRG7diWjpGzAmCP+cLTLX+ZCHZ6C&#10;BtOJmo2/ll2IfDezsVfh0BY5yEVj8imX9b2Kk5Wj9GYD1SXKFWmBUdurm20uV448xGc81dH08Cy3&#10;alhol9sflj4Wx88vdysjIwuHWdgFS4EFCBSRVbG1FZ0mK56yScbY+p1er0btWSsKSmUK4vqk8DIj&#10;hwcig4hB8CLS/WjBbBBU2cRVhSbRvx0z/g28ZQp/vlta4JVvUlH9ND3dDRazayQ/132a5ytMZh+v&#10;c2idcPpJnherT4AMioxQglZNtbQDzHnFRwxLytrs9c5+3Mikp010mpvRwwztk4ueQhxRMR93tncF&#10;1PlxGBgJ7RfVDrDDceeKqmxoqiarcMgnluHmgXDJ0pSg6J3+HS1SD+TIUMgRSuRHRozC4OC2gnh5&#10;DJh0djnGXpc59HErg/EeW1oe3wRVKUPF8ChZ+YEk4J3CwB7eLHXXDQ2a0Dc0bs6hrU9O+EA0WbIg&#10;SbA/a2Kclz2OKrJgzTZuxOFXB785x2NBGxSkhx+DKM4taZAS5u/d2NaoWU3+uERlh2jU+klaeNj+&#10;233TK/A/3tsllaHMLO19TBzUW6/lzxh2eTj6i9KQvUvQh47HFb4C97uZedDUG0lHIMTof7Twv0w/&#10;Hu3EWbUbAjklbbzv34QDnodmsu4Ai1Q0wt4c7R/XDWHKMOisNnldU6DsN6nR4ElE0YekG8dr4Y+a&#10;r0z18+/X+r0/m7sfFwzOP89xs9jvG5kaHwv3BnI/z2mEX3S/qUJVisoj5X7+owmPF2KAGdMmJdK8&#10;FHq3vLpmjqZVGaYlXW91Ozb42OhijJTmiUUOd/zqswiXQuN/N8C9FQsdKITbOvW67sPT4b7M/Vrr&#10;Zm2Uz8H6htV30bVRRgX4G8YhKiDmcLz8WVpgzBSqrwReVlFu0iYKekwmZNure/hVd+knwYqaiFNg&#10;hkiqQCKSLgPT4/Co1SMhA2f94e2qsCEf4NYMf8Pegxwgw83VUg4RATKYVoW2fwdPizzeDqRyv05Y&#10;Hi8JZTefRMkK5kT0coQAWxEFIvYRXcJ/qOmARobMGkMbVzvdnu+dYxs8pzaZ5gOifISSWvikjdWo&#10;wJgIahhKxO8rLFJ7zZr+d5kG4El4gEYqUnFreeqLc4G00MtzH8tnuHDmiZiy59vRy12pARUb0Ta/&#10;o93H3sdb8/+Wsd7XhWsF3i6+n/cd4LBat85kGvxfgramBg/XJwj2nNxsPT1F86RKNaEFSqvUR1i2&#10;73+YSra7mHVkl5x9gdGnCi72nWBUTffi33d677vb98pScHxLNzu3WWwVPinyNzBGZmVl+K1l+AA0&#10;ObhIRB+Ltjg4e8lq37RpkVtVY7f15vnx7+5+WvBMozJ46/3bLMYgQvAf+Sp1vPK8JvgwAOL+KjuN&#10;NiMpWQPaNhX1KU06Zx3cidnc5Xbf8KN9consWbtVZnuOvoKM6vXt4xQ4gPFju8unlFc8Uk1We6eZ&#10;sBGvsKnpMWOF4XHg5P5jqegWebkAsUwa8w8gCj0UKvHnPIancfBvRLhAAPA3HlY0rHp/Xmjsb3TN&#10;MxoPB4eYkbprxLyl4ai5IEpNiQQU8r/BjUQismxyh7pLHy1kdFesPCYxQbMcqDJaRJjS/8rkZOmK&#10;U+ZFaT1JdH+yRBmz1YyrmPkV/snkg4wCQ2ahyIJusic+p9+cJUKy9SySbhs7J/NtA2FNX4ukf2JR&#10;+fH/+wne4EJ2Sinlg6ImGArl63kXxbV1xAbcKOhxbiMYq40NzegiUSyXyK0y/V/HLL6ODN6dHOwI&#10;4WdP55sY4yLIGjNq0x7RTfoGi0ww4zXhg/hJeetplfQu28s2C8oqemNW4w/G/jprV6N+X1V8U5fY&#10;NNIOJg2eD6Wd3NX8S92H3K/HiJYcCClu+S1SLYbyxrLTJ80WMgIx5BfpqKLAf47AGaB4GKlXt/b0&#10;sXIi6282fJk3G+GiCu0RDOAcxSKRMklgaOy8XS9zWj9EMNADMcumObwgUFkqFUMSKHG0njp8DmVd&#10;qGAqg8Amd6ADpImKjCiCmeyIzpkjNS6sFk8E0kJZcpCJe14EwkGYxSoojHReYA0jNkpiRgDzRUkl&#10;MpC3DJE75KfQkLb0RWLsv2lqmQOhf2DURv9CpAOKG86qr/8KgyKngzwK9LRL6xi+goga5UxAC1bj&#10;NiNw2P8eKi4Gry5Op7pF9kMEShv2e4F4MlICtfmyW5LIme5Gc+Uvq+YsptuwO3264vLMYIoQ83ox&#10;J7711Y4vZQeb0ib0jjM/SNRZP35y0u5mDleEGRKRVqKFZYgWEL9XwOszd/yPnVw0OILCOZyyUUpB&#10;7CGIvvBeDHIzgJgIhAhsKvNdOTAo7W7t7MpAkVmYlAe1OLi2rY1LmsL6bkiiq4l31miuWjHTTFDB&#10;BkJfXvFoon5FDjX+UiqBeeJ9LdriTo3CsNNFZwOuxUGYNJIaN21CS6gng9ECE93iQPObpW9DhXp0&#10;/S5tq2EjFpzO03yZhstGKK2K8QX7fLX2aPSIQ/fn1r1tHBMpnlQOnkCizOuapYuLnd9/CnCIEd+R&#10;VvEQBG8KlRxge+QWSUwLfeAyn4SLp+Jlm0CFOAfHEQ6YTSrj4bs6Nbo6NhAbgRL50pXSJrZ6P60R&#10;DWUin365ppo7JXrjzAjoEthdXaBKfbepqslmOFtbC9MBcUmeTdzdRSclLR0uTa9r1jlUFkiWVxp3&#10;/wGtlyAwjxnH/+ONKKhc66RlMJdZEBf3XbAGbrTtakK6o6uRYWHJB0MD4ntHIWop5gryYJuBKigt&#10;LcuXV1eSGL0tpiJVxt9Htb/FSsLNYIgki0KoS0KzWoLCbEN/iauLFxVqWikUSdMR0chawQvxsJCC&#10;bHo5J+XLGtkp+1ZSyJRGJYOjkPnKO3Ox4uwyYrnG827VtqSKYSnWthi2+MG4DhVSRKFqhikzSMRX&#10;mQ7mWB4NJBXSqlNC6lEE6i5GOQyj3GhakBuW0/V5p4ud3sryoKwyltbVlnVTvYzzVyEcfRyUsv7S&#10;dAuGduUcvW2GZDm823wUqt5CR/QOurESci+ZZbG612WGOhmGmK1qDsvMdnedOsrTI1sU+pLbdIdO&#10;/2uQPxll9gA2fHW5ENFnribPcx4QA/Pi8lJSWYVUb8QjAogQGPZN9yB66KTy+OuC5fNggsZgSEZM&#10;m4CgtIuYvC5ivmQCEx3dBlPa7QE9AYuufWyCTEWKpoSkn50oC8cBZ5BvFzl/Xlz2ZTdmbhwY7Spy&#10;Tu94oOwlgl4qylEilv7b8hpdu1eIAr0ZNpT0ESBNXJdECf1Mox7RyymmAWFFHlb2GWng/FFwlu6N&#10;69cTBxsCcHeFAe7GcQVs0ZznxOyGtJKSRSCRwUOi50FSQpDeCFvmd7TABTy/ct+9EdTAK3mYiRcx&#10;t0HnATiCTygJqmOZvFayOn1+YiGhXv7d0olt2eeJqlrSFn2KpwlcydNWkbWzcxD2fa4VxhuU+Usk&#10;829XnVseoi0B6edIxokhuZ4nBjzPM2s2U7ff69bd8Uws59vbW5f+DH98hNY6Q8Z8x642iZahqiIZ&#10;4NVeTfMbdMybzQZc+NuTEA47rSID9c2HfrB1bUdDQ0+PXsrdQ9PDVnbXyV8OT5l5V4FtLO0E9mgJ&#10;J+8E4ZfHNXYWUYkcp1rwFul4dvjGlSt3GvwonBAwsAbNU8qo2FSpaSfMA/BmM3msEeGKkmyrCiuq&#10;6C4tuOYXXpaSHMDZ91dvvsw6aAB16upPm2SwF4SAfyMExJlEJzHtzMDEVYlydfWtQeb7vjrKwp6U&#10;h73fo1ZzAyb5T0gp8TlLVf31+Xzs66AQjsXkHKjlSQwepZk48GYST5DViQZ+bL5q5SyBy02voWDv&#10;9fVoWnH5TMeksvN3e3auvjjzanu378d62tLWlAKKo/9t9ZSGnY5apa9QJta595nNiSeHFnMCBIg5&#10;1e2gc54vGnNPiROlnruMPEwcT1zbkIkQgAVuUAKhgsD8alFxETpyKsIE2/tCuJbmS1s7Q72GStGG&#10;+JTw3d/KSBT8j722saLFMJyIWim05KzrkXeaSDDxoUXJTVxRjbHtCxknPN7bnG5EYtKJ4mRY0RJt&#10;2vhK6qIxZbF7zczZHVUCyB52DiCn1cXEQHuTkI4Wceq1jbsiy9At+ZdNaey6pZB8KWvXy6McGxGc&#10;aj2ql8nE/r3aeEuaiDy3rMG+F0l81PwKerGUYi1CKTUtcEv+xsA+To2v1e3Ksp0Rp5LeALTe/o/K&#10;3W/RYQMfe0grvgCaicGNiOtyF5WUFCLBkS+bb4VSeb15OtBwY3K7S3C5NsC1UYgwCk8Cy4qJsY//&#10;hPmNyC/dftAOECoWiJiiEgFJRhrxW/3gIZZWJoIjDxIdWoFWr0upL3zp9rtQrq+nAzmBRF0dV/3N&#10;+qsnD35Q4HIGvzgPBsOFdJiNGwy5rhxWOcNmv+NHiKs+vOQNIgwCfxKs64i8RH9+FWJhIxeiZtUS&#10;QMnT/k+MFNCqCjrMm6XC7P+zAE69QeHLItgh6HhcAPhK+D+UNhJB5uSXnUVbP/fbRfQxpfkKG9tR&#10;Gws7iOsp3pUUavb2aIVVbzMdC1Pzhgp1cbn/eZYGjuMVK3Rrb606STNsee8EVdjnQK8Ufky3w3G/&#10;x2WWCWwiR1VD5boSIZthSCLQ5vzW+8mlUDeOS/teXHPGDtdLqRAx2wYAaBOY2UllyM+f//v8AA8L&#10;8VHZYTngN3k9/vxxwAvtF8WDLJhFqYIJK3YhS5G4eb7h/gLbUY4l6loaGpqavq0f3Z7b2gmcP3lL&#10;6Hnh6hL8YbO0FQEmYEcBKTDoMx9QL4mEXrtyUaUo5OYnjGMJrdY3tl7/7g3EPvRVXp1dgIgQcqeP&#10;CZyKEqRPsBbFRHp4P6+nPBxy/Z9UWK2h7ocJwp+uLLTcObMnq5ktFiqHjM1j1jUNSJDZi+c0t0hQ&#10;f9mcmU6y/6M9U5OrKdSU4guclksaPBlyfTnbEXh7MxAU5rXTFaG+pFzWPmsVJrTdWtffIQEXb2Lh&#10;SFSRNCm7V++dcQtAlr2FlEKbG5/3+u0tQ8rakdDXgqCF2KmxDv9uPjm8IOx6YDNWoDZwrzmo19gO&#10;qzSduDSkciKaQ7aZuyWZzWzBc8+UdXV7Z2tz6xIFVlbZUttgcci0RCfg5TWWHNw89SlinpnGwcW1&#10;+7m2ep/kyfEvNtHyY7laU5ABZzLfuRqBMJBrmfvXhy1vdsG8ljCxuHIBNvuKQldF1C+YWNkCS8H5&#10;wNV6lox2y2w4aom6uVTaOWcPB7Dmre+o9ke+CML4bxrH/pgCGfQEFcRY9mFL5UFEmNi8OdmIIjM2&#10;nN8xnLJ0KrI636OCbcIE80nJalvtf4ZDr9akTjSXJ2BQEaLTF0iehN2lgUI+tZGUczqAWAxb2lGS&#10;/IIbp1ycVz/UKxmUQbIHPOxs1L2RjcswP48wy12waOIqD8WssqmUa9KsQKJY+AeqZ9nHvUKhFdVV&#10;dVaJXoUWdydpBh/ub7vVJ7G4xbkslUsVv3rd1jiw0w4LHqaGp5ePPvULIGgDadERZmUC0SEbrg+X&#10;YMKBugTryytmP6szjL0eX988WLoJiAlNQxLIzxmRQuWLfgcqLTZZfMAGxuaBCWoWjiuBqRIQlDIY&#10;EnXL2oR6PigIEfDKNuLsGfAHo+ZaDqz/SrWWJ+oLCwvBvYjGBAkRI4QVpYdpAyz7TqbZpevpDDI9&#10;HwKEDmP81sJbg2POP2FQiHArOdk5kuZ2q2ffirEK1P9mV3bx1EfIiuOFBfHj8lN4YmAsI0Oey0CL&#10;s1lebqZ+BXiSXDdZ/bSvYN9Wlb2WR15ZScqkcPd4L8ms6hfuEkDcfsaBREKnH4pQ/AO2ysCeK7Mu&#10;J6qQG8e4bZNBqlggdzBvPoe0XLXn7cT8kwCQ6srV7sLFkzju7ippMhjuNILUrIssa+wIkhVHN19K&#10;2rudaSaoIVTWbe3sAt6vk0AghcLyR8MyE1gKgzPyjnjXJDQTkd64mItgaIOmqQmLma87g4+045lc&#10;B1DN1cXlcAIvv2D6VPUwgc2aITwR2QhSAcZvAAQEv6zp8SIlkWTh38c+9aKMwdnl17JcyWUlWyzI&#10;H9XVXNzLE6GhlVOxCdKa2GaAM7LurNSdHq+b9yU40gXPyLePEJ/wkKYbZ283zmx5lhmNaDrRVc2d&#10;VhefgE4uVcmEElrwj3TXp/KYDihn45NSWBKwpDU8nt//1eh5PwUbYx+31ioe2Ew0GoKq5j/2jl63&#10;lz17cuOk03F4DSvF2AKtCV7Uq94SZH6FbIMGHuKFFZ9WGJZ4UgHn33U6WE/RCvfM1bKtTAu1jdG2&#10;MekJhiwbf4gkm7FbYjIpmEDHX24KCrz+u9/3dXLu77UhsNno4D94cEqkrrb7vjHNwpKmgVl++rIG&#10;h9E3V9bZKnL08JlXR/2tyCrTuKp+qslTQCBdn6PbtotBGxUiqeopieSjFXej1OBjGvM8RnKAQxTV&#10;rNu2sn8p7vsoFohmzL4dh+fvYYVV5my9RRzgdcD2j9mHOAnRJQnRNjGyir0sK7UsZo10Fu4VCj5k&#10;sCL7Fnp0nU46Jox2Es4ULWJTXJXRUYmVDjo1+L4ZzK1tZaNqijDIjVLnwGCgioLkTukZPRokOE/+&#10;DHNi2alWr8ecsZuMd5GyPzpcqHNihy0G71C6nzFpZWMsuqBdCWsZTPu4vTSfitzHvWTNNjPfmjYo&#10;eTJtjgwQX/QyCkEz06Ilt1FzPJ3qOOh5rQm4UG32OSsc/mnIIK/bUUIfZbzWKJFslklaFppMq9In&#10;unu5GQPY7cxVKNFW/pmCyKoqwZZL/rb0fnrREu8RHweLRvJ44H+mB2xWHiQX8hRX0Yv+K8m/gUAk&#10;Aw0ZFSi5iEgXqG7auKztQwk8/fclDj3+m31YPKHOKiNOcmDP8XeRDMsU1/JywP2aReHe9Wvy6hKi&#10;fQQBeneQ/66wmx3fqDWNGuDEuAgSR3zL0py31qOaKXqp4Xjn4urC3sFBDD7jNzwvtNEQvX0MDvqZ&#10;RHQjvjZKBpX7uTI9BflvT2XIWIihIsEIx13FZ+ettlQb50U00qUz/bCI9r6sTQE5PhPAPlo1fquX&#10;IOxINwKYIF7MBNXeGzTkY4AlAW8koP2fdtgylRPlZH5S4JY8oOaNNWL+YbHDR3pF2LiN2sStjo4y&#10;DBowGRQiZUhun4nIZvmdrFFNLdXr59+HM7PpyWF885lJEVngN1qF+o+Qjaf4uHnGA9LeXlJaImoi&#10;UaVafntIpDagGDxAvqgTzU3treSm8hAMcbpcS3I4oG13swmYvZqySLrKFWxK+PibFB6yJyIGz9w6&#10;3ABHKn7irwFthIpKRns4QvEwt+fpQYjx/ayQI5rDqCxq6SYzLZ7YL5Gaq1WNcEjtUAx+ffXhgWlk&#10;zoOl5+XzoaPzWi36Y+51e8sHHBWKfrnf33cV4p25k3EcKksjPrf39f16XH/NYIdNMaY0Y/wGKlYM&#10;F0wbLCMnFTSozgnwfDvfcMh5vzwc6+h0R0fyBgKUM+YfJi+vkMP5Tfj782yS84IT3c833a87EJth&#10;ZQJ8CgMcA+6mCz/Xq8NFJmGlbZCrmf3wYgtMG/l7fEGtnNpJi7NEksjrjGOSfgtXQeTLed91dta3&#10;PodyP8YMOTI+p7BFV3UNOjyOH6cfJTG0FHYzvdkyCXv83V4vs53tinrVpv6+LyYSm5aTR4FiY+1W&#10;ic6vHEiIfTV1FUrSFH42T6ZImdRv6bQ8ejzqJlzZ2RJvv471XbpbYyMa6OkLeL2j9PitnBXHC/l4&#10;PoH9nNQiSh2vlSMGwl6v5BcPwl6erjYONCrWIFySre1uP1YcQ2oR0SsqTxXjmKgibFRRGIRtH8d8&#10;m3ryROrZLZn1SPhIe9nj77XU80V8vX884clp+zrU/xzQYh+tOfOCWbZnwZosZvovszimx9JTjtIf&#10;TVbfoja/K+kHQTk24U0ubgetBrK2lE5jBUojDVF9O7FIgNxrLtfQxe0X7XTQmDjB/iZxJJlPTb4u&#10;SQbvQ6K7gagR2sWo0OCpVpXj/7R4vxIQt7b+KkR/tjEr08zN5b7M/VoYK5pBvbXj7ajYvkDOGqii&#10;DUodMnVe2krz0VJnPI6u/O8v7Hef29eXzNIflzuCo7BaLMsKBxxOZ4KWkNBBpNk1xTZgISe0yxYc&#10;wBgCGIZhtSSHKaHaEodFWwwtQEsE/hNHObvtfLU6Kpxw0xpomxOaLHDBkfZo/554eCfCESdxacRO&#10;jBost/Ap+7JNouEQ6WN/6mLA7zA26b+ulPjwKUs2OmeZ/DrKyd9UpaTQftmE0HKx6AvN4CKRQyfA&#10;U8zLYH4Tlc8Wj0kZ6hcbZLecIztGgJBWb4ChN27Mi7naRCEFkEFDKElSKKe9X5wah9/MyzL8Imm0&#10;5p5yFClSZC2K0Azly8eTKxQL63MiVd23xsHIL7FWn8Cut40dGXNUYrptrvh+NhtuyEFBJxExGgST&#10;p5MfcqY8+LBeSQ5DGgRlJNL+OM+gErGaYgKJep5VGUsGvPLtGE8bqsjWnRLO6nTI7rlUoZClMSH9&#10;T5dA+Pl57/LTH/5cN1ob7hgdPbl/mjOSdksgMUg060mbAII5it6A8W5o/+OJpfv91KbxaDk7BASK&#10;XXJ+PD9JaqnRv/deC086gMsVaJRNqSQ/WSIc/D1HCl0QKkFoHD0PqVqEO88g/98xl8dE7S7sWlsz&#10;6HYvqea0YhxcHGgqKLEfr5hXFkhnIhZ+uRyaWIlWW4LNfAyH80BteXqiuRvraKkZPzTl5P3v34oU&#10;OFvsdy31df4E/iqgjJwXWuPJG4/mq6Gn8HL4LXEgWqb5X8/n9a0DOKzMkgs+lpFbscYZEimYLRoz&#10;zIp9lHT10cjMR8o42y2K1Vom25RsonBnUincyp6zQPP2IDZuXuOLtsvMQ9yH+kstK+aodrmwlzrw&#10;acrJBvVfBIKanGwlZT5HCo+dJllIs2Bsb8BzuPDXGm7P08VC6aF1umZXS0NXTxO6DfY6PUexzpIF&#10;yXZPwFdzhYZOiGgNSW5OFqVyZxtXdbRzG7gkoftSgqwgrG9TYc2VXZUazdN8rksVKktCuKm4cD90&#10;Z2GjdfWZzQ9cX6LvCXB9Hrr6uqcBM17WwhdAU1Nzhp5OTi8PSaVo4LdipOcLrIsJuD+dOpuz5CCO&#10;VfyhmCPsR2w1q56iBtEd6wrfXX7MKwZOhEVuOXPhJlBGQjkvLattWBb6fMijc0ZjBN/Xd0d5S2z/&#10;rfSdvaJSPtVt5RGmCtxzDJRvWKvQBe1Tki9VVrze12vyHdjt0JskDrZwhjyOK/rpUX/gnBcYPxZB&#10;4wXDUTZrg984yrX4fozsBdz/aE3NsgfxkJXFZfDPqnaa3RaSSUWzalJfxDM/DcH6SSW6GTJFTHLr&#10;iooHZuiVxWIxmfpBcXc1zhl9gRnYDeFXp+UrEDoZBJWT85vh23JfqmW5HxRyEbY0N03/ZdwPaTPl&#10;KvU2znV+3G+c2bo40ZHH6lYVR0keO/5dz2MWJCTnpImah+lECVy/wHLQDOctdQnkwQJoIHaCOj7F&#10;YI7o2P4qvkIZNkRorygQG520nVThQCah2bub0fdaK5WIkDA59uuNJYC/rV1FNn5FUiuRDAKKkzki&#10;ItKkGBvA3gCwNsl6EgqtrnrelRCHoJ7eAEqDy/q+9wdSAb8/Ph8fU5vcuaf+fE+q8f9Y6XndCvhy&#10;69K2Kk6kbWgekX0DNgYqt2PvIEoNKxlCWLL+Vimvh98F0tZKKEhv+6DmDzhGukopIPcTTRKlYABQ&#10;hdDnAKtu/1WnlK2sw4lYZeAnxHDJ0pH4oq9jd/A9006Ib7i2NncFAANL7obyhB092tJipxVZ/N/O&#10;AgT4vRxSJAlgcIqrSa630i6ETvi2Js/BaK8EFckkMhqMLI9qN1LLmLrhiND26k4HBE06+Hw7vQvd&#10;jUX9P8DaahtSlWHvmbgg6HmOjS43x6/CeNiPfLTz70qB3P4khvmBWEpgoy4CIwAopY6OLfET9/Dw&#10;Zej+9jat5/1waGgoe+PN541/mxsctvV/OhqydpL5Z7HgclXB0/xiewJGNutTqYcAa8mN7IMmmjOm&#10;S68s0hws0kYO95F944xguhHtxoJWuAJupg5Y7nxvWL4OvzxdXQO4OsbvOrOZDDr9n6YWrqgb+uEK&#10;5V3ftj8uuj4EZn7sdNmmLng7JSh18MpyS3Vt6Agepr2E6nGVjQeryTupN59DlpbvldhLrExcf06B&#10;r+3Hw4LDDjMOVfjZGw59vYwAntRGi/eZj4196yWRgaiVyTn/tnErknW4I5PcsEfzSO72D1S0th71&#10;Rt1Ghq6KQnZuSQsZyG47LVs+lS63JLtJ5jgpVEmrUCCktEJ+2GxyMW7jsHmX/IiV6/0NmRI4HS0h&#10;lGs5qITb0PBTIY/HEbyNu506u8KdoLOEx0p167K2mSErZzhiXdekKYgeO6wAdfYV11BPVFJGrrgv&#10;z5QuOB9xezS3NLeAY0MGCln9PeBWzuHpqUrv157w29ry5yXJx1puQa9v8/Pj2YjDTrZ89C33j+62&#10;r397uAHXYHvl2rFFKYn/A9rX9cbX507P1+VbSDYIjD4X3t45lRDUnrw9Ma1rqyOJte3WzOribxme&#10;XU6l4RHqsBZtfnyaNwXn4aMrZRHOJQjwk55KF8y62wMCCCrLGKM0RqIZFeYkIzzdt1WLNzYJM6pa&#10;GJ99yZAclNGHIjXWl4rr2jH8DoM38LDEvAaAyamArRQ9CekSsn7X5MutM6aQ5BqNl376uFn+IEBc&#10;FdcH2ZsSlJgO+dvs8pBtSaO2DkGhivi4ZN1pKKzdRLVbt532onr5KHXecdLEVY4QcSz31dZCarK6&#10;cUwcSNZ4gjYnHUIGi9x4pQ6V6Cf63WF9+VnsZ+21Pvrf6DVrXsx909/avye4wayvz9Mf/p9eWZQA&#10;vD+k6kUREpAmu6jSngMKaJDk4kUceBJ1wZOsUtRN69aHVam9Qo4tq/u8rLBkm5vb/s8nFuA3t9vn&#10;7fFyb6/nbedLL+OPweftSsDn8ZdQ/c2x8NcAiaD34GS8QTd/9x+0leWrzTZB7TMoUa3XdidqlSJa&#10;VniMQGj3bY+uK8K85VAtDIfL819TN146KQtWhHiVR5Y2x0rx00gZOan8Z5lw/B7hZxvdtscNdKY3&#10;y336kiXpR4qiZqTLkhrT66M07Y92aDFk2Jp/XtqlXBtog+GFarnWxcEI8hyqKHJU5lviLpp+IDhD&#10;HGhIsYHSpVG5VPm0Ew878KHjMzBXVl3ZMqNP2ONtU/Bvec69s1uZY5x5jObG2lkd9E5OrOpzMXy5&#10;TSP8cXKUDWUTA4tJ6IFSdsYtbl8wrb0x6n0Vv9P5cbn2n835xcZbi7vU5OXQHS6LQfecrN/tddLb&#10;01VHs9/7g8aPHr8E87m5jw4ZjB6/N/90lko1o0Yi1HAh6BU+dFI7TYDM02vIwAA4db31oz456G94&#10;Mx8pPDtUIXQgaTasWowYAINlsxXcjzn1fQAv0w16/JvYiIkEeU5pHi+iS2sMBHXkZ1Y1ttcOzytG&#10;j7UysvTaSkCZzaLS8ID0rsq7QzM9faYSGpK4XP3sLufD4kTyJeamqtax0rQ+uYDW9lYe5aiShYmS&#10;7W/xUhMCATevzx9j4Wu+yqpC35DBh9v2tnYGihZpxzQP71VZBtpOb5khM8Jvli6glejYQ7UK8n1v&#10;IS3snIJPvvVu2jCFsw0VXc+H9/Orr0cS/a8AgS2pGrMzv+MnmurOx3XerCx6ja32oLQiz2+UygVU&#10;A7UQA7Vw9iKwyD773H+Jvf66Q0GuNzKO2WthsHi5VPjSZ2d5oDIIr4X8PH/JyYn1W379EtoZWLHK&#10;sHFkCoISIXU7l+W0bi5U78BQgyQDQd9B/kdrRtSLIqpBFuvbU78N2upBt68mY9lFFhuWHT44adwU&#10;hshgqXE9vcCpJxoTiABJ+ggSZ5Enr0HTp9N4scv8NC1drAYaG61AcJERtHATZA+/HJ6ofenWCkRV&#10;lDBOo27HvaaF3N3JqnKqWCxICOTi5ckqaKbP9zLV77cGfGv3t/D6RtFJe6t6yzOlhXNcYsuVyeFY&#10;/YuCaWl52Z2zIrvb1wnFO1vvnvM3f0uLw2bHhu7lXu8IcAMj9MG9MK0gr7m5e1NHPyRiFestB9cz&#10;R8GyRs1GHbIqP4wRaU1kVIAZGjNZpVABg8YqizPTbqScWrdokh5YtGnGJoNrmeDZRNr/yQXgSYqe&#10;J61pJoL2z5cq/OvZF7FStdpMNMFuBP0XIlNngY4vM18CgWlleBQXHkGB92ealYAGcDmDt4B3QcQY&#10;Gnk2mOAn5EQwFh5kqAJIvVGsKO9lLMdsv1eaFjoNw5D2I08VSB9CCSctUyiRY+aSsYSfQ0IaipAP&#10;bQJo/Ev1U4yBDiY50Th6NW4iufU8t9P7oUgfiX+KGlrymnwGR0K/Tm+lPzV41hLQFKREAbjp+IDS&#10;nDxetxxpMhPNU7bis5AIpgVkrOb8NL3ZS6IZSCoMR7s6CivCCcL7d2YeE3SlHQfbtcCBrbpSKxwc&#10;KkIAlRZI+C3cODhwGRKAkqCsbYMSQQY0hlbYXetSLJQ++vhvwZ5zuyNgBm1zjgc1uPdmk6DFHpw/&#10;ycWS8GLVlH+crgQV+1zt7KzrCwmdBDy+oA3M/RsR/vhXKvwmIsuKN9KwFgzeVi0RxiPGp5UtigHt&#10;yuajKfl3wOSxmyhqCbWBWOGPCU4a/PUH+vHLZXXiTd+apvrUuKOR8HB658vuJ3A9JCn3Ycb84D+c&#10;lXfHgcqW5WVNy+Kxfu5FJ8Fp2SFeN92YyFF2piJsaCBZAuWgmyVouGSBQ6s1JxygJBODXiCq9Pfl&#10;/nReeu1fo92OQulC4YBfpfCG9tbrGIsQgrr6wtizCA/cRyf+kv2FL1YViFiexo8KaeIbfT3tYoFw&#10;t4Bgz93nh8H76wzTCGQvuM2tNc77JMgNb1c8eHj4fH1NqbCgXwNOkaGsUH29zxicd3uDYtfanMAj&#10;I5YAptbnC4evy93nzaf3+IDXsf+9yi1HyjghYY648v313kizRDUznJW2iHjyHJXJ1aBhaE0H5WJ9&#10;5cPR+rB66UZxMn0IvKTKd+SbJsDnCM0TLACAAi4zQI/r0pdgH5yAA65eL+83JqYJsdkg7wYhAX4+&#10;Hs//8LPktMSKmoy9mmnrW9tUYbSxJYa1ypNVlcjyogv+TJUwZiIOM1p7xZWKDlEw7zq1/eGg+Jp+&#10;4z+2OFauVE+NPG63YpdL9AKqwlOpSBdzivzRbJ2zZgFVsxfXwH6YctGHW0SlNY221c171jYkswzf&#10;PNMXdbkXS330OquSw4enUocyKKDcRyyQlHSA5dyd6yyaTlNiePf2cTiSKeYdeg6SqbHY3Dkqs+zY&#10;BOKLVdJrMK0nHbEg0O62nY2fXoeQ4XjaPDf5fwWkw7eblQ3RA88Y5ZkpxU0CkRQ1G6dVcXH4vmws&#10;yAN8UmJKxmup2N5cQ39ITW6C32e+Jr7+rk1/gfEfH4aOyihd2bFNPIqlNwUt2np6J3q6KI9PaGLC&#10;8GLc2aUaDQmjE9rF6/ag+iLa/fOHPQglangwhpIzaqSNtqq3XMP6wDW1uA2TI0R2cNyZK8e2xsH/&#10;dg6OKyxVrvnyslE9DUO9W1AQ9JxiranX4TaBapNvYMVRYRBwt4Ym7NvUPP/x10L4c4lG+Guu6wmA&#10;eRDdYMtXpdkNsuKVc63Gb/JevY5mBz+U1u2btqncOfCfDIhmiC+IdKc+1SCj8k0oLJoanK+oPWyf&#10;jy4q9wyf/174WllZ8WX6PSwtSBC2bMysb9nnHKdpaMgk0puRAgBGItJdyhu6J/619fN2jHQDQ6bi&#10;NkFly3ImKfNAGHhoETl7UzG7CefKXnI6xyKLFShp+D7eNvoBVzEvfUglYykvZurukIhEuh+8qr0i&#10;vbe+HIRL2r+0U8024uyCSB3htQyTWXCC08wgAMGLonEKOHcvfWdSF+6a8UL1RNFAeSYFNgB4D8Ba&#10;B+wHwBeGsv8SKUIGxigMmwTXzuFDKmF5aZnKulCpJUDlamvO3rU49Dwf72zpbsD7rpBLfmNKoYY3&#10;eOr45GGAgBUpB6aJWAECyYY1gatAJcuYXeV/0ZPRSW2wkgzFecEYokNmY/H6pQMTFMMwLGtPBn6P&#10;wp9TAQ4d9sq3DQd+1rxflzsfV1+3LF9VsbzCPe34MdThP5LuttxLBTPkdy4vSrW8H14zj3OvNONc&#10;vJaEBQXD8Gqqqhv57WT6CqQbVUDeF8vLR94OCC6cBKgLn3mQc1cB17AOaMe/yzPerH3dH8029QzQ&#10;QsblJ6nD77g/BtQXy1btyQYrB7rYJ2z8axtcBirV7gpI8Uk35oGk8HTUklbKybOBvXcIwzKEcsXB&#10;1hIM2bgwIkA8FDkjsvPWODY+uZ/FyX7taGyqKrJjRkskdc8TIzveDgaIY8U5SaBTiUTC7me/W0SL&#10;1K7b3a7lUxXV5pn4eMOKyjsrgdzSG12ZPZ5H4wzCcyLk8AFtUHNT06EXOH08Bw587Xs6HQzHMsZW&#10;Lp2eaYA/rBOShWyZMz0+9wV/bVn1nlPaD1rTQsZWdgTlcG5OXkjhCbrBTIcGgdgDmAZpEXpVm1/o&#10;R+98s/nJEAD0jTuNlRV3+034gfEHPXRJEZuQuY4V0HrgmRD7ryv93+RQjNCJ7CRZuZECH1+fNySt&#10;yWj+n4Wg7KkhY2fHRu6c+2JGwG4E6QYFMIo83i5aCQlXK+NYi45+8bssQTV2MxGcmk2To43dUrJH&#10;6UfS3Mvc8z5lOtNzlt2jds/LncF1mVq9PIPbwZHCzhOxoNf981j0CbnOYLrZRgt3S+aEzsDLeacw&#10;wQ8LX6GKvnqVFmHv2ruxkaumSnv7FIuXXqwFV3czGYQEtNix6FDPZO1q5sSurhYDcDH7ZqGwYDei&#10;s9KEFIk3R6ecCz/WvmvthoG4VzeiHrE896+g2TJU6X7drAcfN3dly/Z/Fyj2ElHff8hKpRiyxc6g&#10;qY61M1QqS/SsfXw+Px+6L0mlJh1W7cPG1goK+qQwDrtptK2Smhlqi5CRLSIGY4g5P3W95Qa8vnUN&#10;fNRPcqeq68qOeDWvX3ye0OS2GvGcP6FzEGTaVJuREBPKkNqtNOnVLDrX/9HCb0ikgNLeqta4UVGj&#10;dDrxykl2niWRZa7MHi0w5SAG1zefmpvXQcvDryqaaIgDMzXVOGa8P+brsba8S1fOFzPsEupo4nM+&#10;9hZmHh/dwTxGstt3qSvhqjdR8AkNYfYf8gtv1Nsq3wQxhILaghi8H8My7bWgQD57lYiD6LGNhZux&#10;2lbt0WCGPM7U94vPbQ0DEl4cqVVaOrSZHgAAhwpTBQIwI2XxfCGCT5pSb0uASR7mqjtCcW+MP3Ps&#10;whovrKuTzyXrHFfw+3s/1iLAGJ4uWMXGzFTGVAZ5j3SUjp2nkNpNcMn+931iSQb7L4jfOAnQtBNO&#10;BXyHD2G0alqAUOy0E0/owEj8Jtni+bIl3ZHpQsNz7e+G80NiCFp/24KgN0adL5aCWM7/PwvAkd3j&#10;+fq9lHh7ffu+PD5QFAiMwPJ+OkcPPpNlIv3jSDZRkDV1BJ/fOVqcqIUjN0bGISmbSgW/Zj97JOv/&#10;9mJBEvC8zRLwErk3TA6kCIyFWKmzfx5JjobAMooh45a08vNrAN9gtb/ngRUy3Dbb0VvHMhnWhjFz&#10;QNoY9HoAgDy69M8s67Um8VWXdxAtzB+VqJiEETiHN9zSWHX+IgDP4fvp/tgQ0ohbSJk1VJIi9Vta&#10;TVzu+/SdX5SV/l8rZd1uVtQ6BlryqOTg7HCh9xspgoCHTKoZ4dpsmEU21VySi8uLC+oGOqBYKtU3&#10;irN3Xlc7q0ZFZyVpM0y81oTDWZWpfYngRp9rO6IOrH3kUVUEKADVYj80PVMbQFbrz+oiOZ4cCHEY&#10;AB2qHUEKT5oq4pLfRB26GhfLZhyTYlYd+6g74kQ4Hc2hkKKcrPLX8qBMtz6mHENZu9yvEfO90wvz&#10;AHXmdY08DFdK8m6h6+Ogq4tcwYQ5fT7VTGv54QC3vFFFlix0elrR/+vkKnlel5Xu0FTgdQTMUOl5&#10;C/h06Avb3bTcXZ0ekiD5PAgw9VL+ywvNp88IqxHCk3NoBUnmSqRUGa6MVWwlhBdHibtSehg66921&#10;duFuN7K3blmOLgLfza/5cqA8xc96uWWtSsA0ZMtO/PC24/fhVqcp8PxvQIe7OcWwxiP3iWWGUbbf&#10;mtJZGr1CgwGVqmqSDTLnjLKBUsakWifwmZFFlk6wpgAGlnwE+jsB4hxJrGZGnnVjX+LQikFXuUYL&#10;13Kl6O4PC7B/x9nV9/n9ZSHxTpZzcRXhVB20dSCJFh5y46ievDlXoRNPLLT6khRPDNSLeyut3DoK&#10;2Xlvu2htaCQsxcB3Q1FwIYthPXbQ97t7EyY8R0FpYQ0F4MmzNcYSrC55N8ydq9EzjTzUbIlCcSS/&#10;miv1SLlOsJbuJWWbedvocVhD8suqULKxSifLeLnz+nwGm6heuZ491KrfSSU5JTD1l6WVeu1yMigf&#10;CDDf9ZWXk4+0FB1ChnegN9HOastQjXkmCuxsdRBORxjcVDxYZZhRdSyccBWsHy4dPp9W7K9Xyl30&#10;ORYBCrGNO3JQmHiZfE8b361z/jrloB6ZkJ5g60wqlDc6lIy5/vm5t22pSsH4aPGTiLNzKhM3hsbB&#10;o4Nzws1q/JAHO2ne0vb7n79e6NqDC448PHS3nm5ubStWbXEuz48XqwV5oyJtltDge2EiS8kCAwy0&#10;0pRzouJMTZQWRqPv2Asp3fTIje5s8GIYmDipiU/wbSYQQJsLcar5TVxL+bl6xQ2qPxk9EeqnSLI2&#10;D81vzGBkyd/aRihuBHcNaV58eMh3PCKDFRYCgZfmsASRZFH0gWEJiKIFML+KyWnnIBmwWSWOqfB+&#10;6kHrzaa3m+2neDEdVyevJo6rh30367IKBSTRMSLqyJLzZkgHgjVDDGr7z9VESsZaiVDKgD4XNXYE&#10;F0TlpfqkfvmZmUcPD/6UjGjbcie6oDCyXmg8iliAtJwhRy/ACIXjwJg9w1C+oSowcQbXpTAsNkYd&#10;g7X6BvJVzZp/YO7w2MDf/fgTJNlABoD+gwcFhP7H97MShfX0VR7yu3ht0Aobk0mR6jptoGjlEhgE&#10;exGD7QMHV/FXBSosAgJfe7CAiwqLLCZSAeBMCCcazNofil+ILiY3ISf8chN/1nS9dnClf97dC89S&#10;U7XZ4YFr9D7FvZOjl4UpC+6fBBxPb+Gy6Hd6tjG0lknOvW146Bhd7P77t/uXUi8GJ/rG2uS/MrUh&#10;qqlQvOmjn7LN/u91EqM3N/nyUXkqetvryDZLJ2tLQ3t1/bPlUpmVNnGSNWiPagmawJWK2KWUpbuh&#10;Z0+BySiMDUXQWpSAcDoL9UCCmMibv12blO3Z7jVpHG7ybJmKlp4+OkIm6rBMBnymamp7rDZn9tSb&#10;RlonY5vdivXUkvvZ9X6VcHaRLIyah1WTBK2gkKBezAgbB9zCZ6zrpiV3YXtHRPiCxDctYFQnthdU&#10;6is87OCle8eUe+VodGXlBI8i48RF40ZXsX5GCQ0NTQwdNGipaUmy0GmtB//+jSrUH8hcU6VecOop&#10;0MbDH74qBrStqubIjG1IKrzxHIza7Dc3s7JysbHgSHdGGD7gxZUlMA40iWHChoWFsCMFrNSwtLLB&#10;iqDMcqbWYP2GpS0mA+AZWRnS/c0M6Uqrcee+3GpzcqksX51o6bCocU8SiMNfokVWzfHubQVGayEe&#10;xCRXnbbhHpww/viJKhiGnAjvPGAkTg6pjJ6rAFuKS2NhVRAs6+LSVb94EzNLh/sjV7ep44lUcIff&#10;6+5o16wPiR85PWEeQru3r0w4euLFkHJ/sM+y+KIroLKhoc1WK28/rNUIyvaok3GB8ljyoFcphk10&#10;09TL2YkXTJhYCQ+vO1r/1Qab9d2KMPD7SrVHReyD5CpKxA9kgDYtvQC58FhSs8aNwHil2tNwhssB&#10;bA0XEhYtAD01FFHuSJEr6div00e3vNXVbadiICoHxxfLHFNYD151DzHNnsnDRlKzZDZI6ndskw2p&#10;KYyFijSIExxeOczU8LFSXy4EW/Oypo6tuH7MT0yAQ80uSAfx/vd7Fzotkgf5F0oK+WSSCCh5ovBm&#10;VtVFiPSisC+OfF0RUtHsuXcY8H/MOzf+MTZ1RNWdmMaUuXi7db/9W2W26Hn/d8ki/CLj0NRQRDuQ&#10;I8IhMy+Q3dYN9rttb2q1+XmMOFUx6iGzzMTrX6BGF9gnIcLkHNKmpwlgZ3R0KyCk6J6J4TgJLZlQ&#10;/5MoeDvQ6pfPly4P6vsl8p2qIbYMOJ9HPLhapov3zxDPiFDMWov1p3OZV1AjuTRpLJYjm2jzFGO4&#10;6KGSkQ4k5DcLRrj8fCb7YBW6WOxBDGkUCElEE7IIjHWw07jciX4XUpvturNMguC/Pzhc8UxhWOJU&#10;kokie6+U1nwYEIJhsmRj8sq1Q4w6z1Q25CuwixWN63ZxDfIzv9KUEIbChpEpTpUyig9P+pwq1xE+&#10;6NMkaU3QjQFKKlaWHKy3W6TfRQHQBzKEOqGpVY20yrIihrRiiPhUKfTR9RGCSC5kJODV71/wivhj&#10;raZoPtQQpfo/838ZsG3bX98C7x+qiETMAvskrQCs/cmq1nMjwi+RkLBfE1eoiizs1E1c2qwUh27Q&#10;0CaytWHoYQATeVqq5PkzTMnw37N3qakaw3cnc2rCMy77cNlNU7LFzs6c8ngr655Gjd1Neo68eoNW&#10;GcsVSw+ZBGdycuMwH77af26fT5FhmCmxDI1DwXBI+8PPrfApScH7/j2zHgzxjY0WjRX1Gm2NDE0J&#10;5WejWrcDxZaNwzgFlmm6ki39q+UQuGwOyRoDlFJMpL2lw6aNDX6JDCG/V47pxDKtHrcve9DWYL6H&#10;r6846SmXDhpxJxz61pafH1urOJeVHWinzU8Ha+jgqjsTWbL7DFTtsN311bu+Y1JjQOU1F1UArrad&#10;NG2w6NQEeN6cW/OpyLAJdpSt2S81sRQpienr5fACBJ93u4YPl0zZJqIKVmwEPa8DMW5fpzKTDkxi&#10;bsZPT7f4PUhDf+SG4R4fm2nZV7HstHu5sOuDd4wPlhwlqQ3NmxvtdZg0Jz9X2nmEw4dd0/g9HMB2&#10;TYIfOe+shMiEkBVL1iD9pPFnfx6DZHxIeSJrr5hMRjNdgNWuG+tP66mppoAQZBFE3SSjXkAoEBqY&#10;HGOg+wCWiBJzELRcbllxnt3sRReWxh/0pQz26l28VIPYKM1E/8ADb8koxRYhDRhScLSmsZMyRMIi&#10;qWN4Rud8hbr5eAX9s4fZkQtoC/yxfTgTmTQz6ue0KnZ9WQWFu3nMhkNjcQaLpCWGJeoNvcyj5EcF&#10;KCqqYERr0DlssPXN394KCTZs5OSYyp/PCg8GDjA3akD2WwgV6CLSVv6unu9bLT/iH9+qgKO0KCqx&#10;KPV1P8tDQfZddfjPTNICgaQSifhH5LU4L2h0CnVsIFnHp9Se7rB+2F/Ec6kQoyIIv6k1xfSTk07e&#10;Ox3Qk6hDZKMd//MIJe1K+MkSCwGjwWO92OJAs2ZGJ0UVBmDN/1McEcbWzFTE+fIh/LGwNheEM0kO&#10;xtEjD4eYJvg+/Z27GSpn87axuQOPEU9cufh5hWAAqoUZkJKyY8CsOt1D4/IFm0YC0uzxu3xwDmSt&#10;Kos+lmgDLK/KXz81XJ05SGeqpyllWVjrxIC9UH97lGpc0a/hnbZFN7iHu3FNxBJQUJ4gy+R24OAH&#10;RUc3gNMGH3OZK2uu+7Ra0DnlsIOjAnrJZokpTr0C4r9E+gXSrMYPTKMweY48cXDF8OHR+zShQoLE&#10;V0IMoREoVRgsRYae/EY4i1UAmkFopI1RWFa/tonQROQR+orkMRmbYH5fvcImUR6SNkYe4plR4irZ&#10;SM9ySiKhi/8GA9uhCW/naUHoqcH0pkkVRKB+HFNv0jtdE0IleAR6o16KQcBk7DjHz7BBaOf8Q9rh&#10;vSorgY2GjzwVg0p5JM6Jn3+Qyt2mKcnHnQXMrk3BNMh3rYaVCxDIvRF2lha0SMKLFPN7WYQOHAc5&#10;4GWolwUW3c0XSNOTJUPDi8kHimnLJIDlzkzWKG/gA4iv26MLH5C7jpUhALjyrc3DnIId1hJ66QGD&#10;SAwqiEsECh4YBP9zBKl/nCXgZiJR5mNoBTfEKeeY1yIYiSk2IeJbvppkWRgQcaDMNMbFPoYa6z+6&#10;e1yD0JlcVMmBykrwqXhf9I8li1DwPryLMg5djMVjB9EokecbSolWDva3NzA2rTw3jjrphGMZr2dt&#10;AxMANA7L0Zg8pld01Jp+ip9zLGB+PbRNPC63UI6+A9PCc2YStZQpacKrcagSIAfHdG9VsN0NV8rP&#10;UgmnkgpoS4vxEaGaJO/wBqN5ZKoBtS0tlf3iumlWuqa+e6EPkuGpVJMuQhY/mV9hNatjb/tlXIRy&#10;DFLqj+AgkjhLNNWTrYS4eGhhmFpnGv9j8GRGNeg0h0nSfZ3dV6Ey40oYz50MDI45kcgKifYHqlcu&#10;WatfU5qIOZqxUis2rE0i1UkjTr+MjcFQx5kp5wcu/j48HFuDIU0988YDoxuUb8//hpLjeTMHwVtn&#10;F7/czKGb9N8MeHclmDIy8TTrysOnsU/fJiJJR3LMAsBuihUqDz8Uqf4z4cyzSmf12zswIqbnNcNs&#10;LeSJpLqGufSg72AEvN/oYZqIeeYypCPDOBXDvRt1alY/xTEe8xU51TOFZnFJTdN+jTCeeCA8VQpc&#10;yHIasp2xXvZ5sIw0LH64/nftevUQ+T3tzwWOQPZkA7cPFMK49U8v0V6YjB+HrllH5bPztHR0/c0S&#10;ZWGEK6f366F/plV+WOsnk1dwudvDpv68KcDhplS8LRyIBs8biLq2uK2Mvk3VpkKLbiD2a7d0b1oz&#10;vimjgNOn7FDFYaZwJyi2DkB+A3sdZU0tg3JQNUULOU8d8tAsTgRrHkpycV+bioXsJIP/Vj9jHK7G&#10;d0v2+SrkUqRQUdjW8QXzf/ep6hOVR6ZcIc3uebDyZKFEG+66aaRiik/bR3depRv6Bnp8/B0iWILP&#10;/wRnXFimWRpVs1PM5EefhN8d3ZyamroOdbZ92TDlraGtOAFxeVNRW2W1Q45smWeJHaGpsJYxIeYN&#10;7e395+NDnjWYYR46sXtjCNb33hvcHpc9BrPjh8EtbG6MphT5WlGRF8/dKrcvSSP6u+1BPd11+tRI&#10;2Gq0x2WM+zw/LP7LxJMPVLJl/xEeEmbh1fkXnM7+SSszDYGZZ6oScebRAzCYmQKQhz7H6aQi12I5&#10;I0eyadsEcoghisGQBf4WKUKHBZCLIS+Sx5VjCZHFXTijIEJlWyvoxCXiw8PEQsDjmQI4ACKk6Eri&#10;5IUifQCR0UhG4/IoxrBG/k7RxgJf9kWBuxjXvBTlzJdW8V68hEoVgvLYZMSI1trqkj/q/e1IZSX+&#10;VJpaSDgNt1WMt7pOYZGkzWetOb+92b8JBzzaHh/FZv5rhsUXCaSbBwDuUK85JAlASS/iSOYLwIGz&#10;Siaz3o4fVhGNsJ2M4xyx2nbVkwulYL7iXvjO+5IBgdtH5odeAyGeaePcsDTUoBsvCiQAABEoZlkb&#10;VmamhWqyWfKYreOhOPMmQRfLzqjIueL/rxpkBwhERUVtguXn577c7uqSri+dyUGF/Sg+LF6KnarF&#10;0NcDj+vjeI7BIIjKyrPgu4+uD3AT3rvL/2w57oCPJadHSFjIKKsGVKNR+Gqa2OnVJhxtMvGEn81V&#10;ot6kbqClz55VHAIRRKo12NHzFYJEmij2pqr2XmkxY7EjPBEx7Wu8EUfIlEOU3d3IRGKYndq4L695&#10;q/BlrcaLaESfLt/gH8AR8LAsiiUaEbuvTayPIsWibxKcD6Sdkrph83HZRD6FCRZPLTK1vXL+WkIv&#10;h5GWrhGewnHaEfrx+EPH3rLUCrpReiGkpTSE2+GbhC3fU0lbvRVbxuHFo0rlGffU2hydFHXY/uGY&#10;EUF7w5oxe+YP6jsOpoomb2WspDHGibsxxpwRq8q1GNwbS4GDqqxYi+iia98AdmKwWbl8yjVn+mDS&#10;KWvNlO8cjZPl+KePED5Z3oTAxHxoHWOOgsXd0MCTcHvAlz3e0hPqD8T8SDOE8vnOXdm15uJYLiAE&#10;AMgBqxsSs8vnGdCFnqKrn6Pn/zXVMgIH1jVur65psizcjxWSPD7upEogJgRJJjfkjzBN1qfaODxU&#10;lGQR9/jJ+nmUr8HbCowmsctRVooEw9ehi2th/Nh3otNSjfae0v+3HM1oNhltXWlDkHL8Y4a5/uAB&#10;5IbQSUnhZYUcDFiVIDs2SZ2Gsejvb9WPxX9greDJqTS/mXwAeQuyA9nzQ4ONmpZ0KtH5J78JCOWe&#10;X176fXzcFSZ1J8/3gX2+bCL2Q7HtsesqDXVYL+j50j8lahshKk0aYq7xZ1Hs6h9Aw6/axVsYABvU&#10;8vqy5hiyP5qI8BBuRr/ddX1s7Jhq02ywew/GNnCP4VjkZs5MSIGlXLWx5PMcnevkp9P7ctk0zByo&#10;4sgZwfTiyM7wkSMmiL2yNdFkqpL2O+svYN9ZcsxMoqajkdflBLeD/mV3lSRYfztGAwxkEfqCmi1Z&#10;tmJaNcs3alx2EeAOmBjvDBQjA5CJrNYPqE/YL7pA7PN0NSy/RJNc9YYTBPKUNZdUMoSJSWkcBKfI&#10;odQs2ZNnzueVQGy+HTXU9Lzwlf3q+XyouerxcPBzk6GxCvjafZ/K5FFASZMULchfVKItLA5Vgc/n&#10;rEVHDW2WKy/K12WlmuKsCgFvu8ihUACyDDGAsN9szGSwALY8nCpTQLJs+lk7fy+AQjpiWba0zsJ1&#10;AE1ghIFjN9WOOwOBXJa2CgIWFg+UEASEMGmE1jYKg/guT2plZEgRjudB3Ukocok5K76Ox6GRM/od&#10;mb/JHGKSsYlMvY05lE4hlcDKlO5ooFwCEopQoYu1Ss17SxHnR5LEGKwultcYOp3fzJ0vi0JD10eL&#10;w9PjpbDvPymyEs1veSneK8Ns+BBTXm1/YtmAWHRRTYZUrImGtMls8KLyKBySlexy56S1uj07VwFv&#10;Fy0k/u9gCLE/rtUHRa2T3S9HgKxJIxeQDJ5UAmAcAe+2SRpV0XwIAK1PLa/fjnvWA+WxGiQQHLu0&#10;v8biA055tj3Zj+Xfz497nrm/jnr4BTtMvzIzaE6mQRtfUwFvBg52dv6P4Sz7PR9oXvrvpxoBjysB&#10;Hxp3L/dXX5/CjzW/NnS4P8N7XjIlG15aAt5IYHGhWMreHwI+DXyvPwf61g6F37d2aHwcNFZaUpc1&#10;ilNjUoyAVTWMaE9P9PYzNs3xuVepC2OKHm1vfYIBblq5isMsj3e/H4W8ejo6BXxfX8GnMoT34S1p&#10;3CRC77Pb54Jjb2AGb4B04VS8MGX2eqYGCxjtfGZMXMMMlpfbSsV6J1rMGAiEIL6P/QjAaNrwiQd3&#10;vYZwjfkq+ZsetwhSDrkIFKf1O8frttt9fCpbEoW83gbSdjojRtpgSLb9W+cvs02jueP9DUOMWCqe&#10;7K+SF0y/bi7XfCGxy6D7jk7bsV0d6XPjWOi3LkeeLnceteM9DPxeh3CdEhs7wP7o5++gqQOpHznC&#10;Pr9+g49ksuHQLkutHjd2Pt09ec8ZH4Ren0tB7m/P/54rWbr/zBzJTdiAlUdBZzxgYwaBrq40c2qq&#10;9wOtb1dHdOC8ijVdOta6fAOHTZO2UdNYMm8HPoYsuAqs5UjFBB0oeu1N5oXS0u0CG7gsyWCSnBFb&#10;OpMr5Hf7nHC1/mS/ZavazyL8db4UbWElwC2CCS0ILTDA1Kc3mmaTEqtIW5yD7USMlsDM93Dt7Jw1&#10;LdmJTYdEi/xnt2Hon7Nr+rATJ6k8FpYZrKX8u6SLlRedAN9L2pCpL6fWOUnWccxiJgFIXc4maWiA&#10;XE0bEOVIdc214r2xwWBkadNd26cL5ejkxYkf37GlCFJPy5A/lqAb50mqeZru/ji62bsxG4tV/0UB&#10;T1rLyF/min9xYQ06gyNzZ6UutnMmqU9F4YduwapSKt2+0Gq5GmClJUSijcAWj1JSaJRcx4OHyFNC&#10;N16q6OpoyY5dqghRE5BZ4I07/tTOtLcrj6qhDdSFn4aqUbEDDX50+XLZGB/wLgIg0d0YV0pw9iTq&#10;OtvrmzudHZ2Dge0uV4qqNUTCPs2j8+6VmBZrSSM/pA5uct+faUgE3neX7o7JTZoU4d62G+U3tooz&#10;SQRHh5PEnFE4fklbRbA2v+fNnc2R/iPRaxOvYWZ5EW3t3BTHQ0NiHcdxGnaGObr7rUlg0/WojeWk&#10;f9nldXd7eNfVtXKhz68v38KtQaBDsHAXPdEShV2cPA5myKLnQ+P2i0T9huFYxof8K/23hJDJWUu2&#10;CBlSxAi6jk38ewyQXdJGL7nNgVdNWNOUTh0Ws4BUPoWxER0s19ltcgpmK9IkkNFUz6/VAYWJJrMz&#10;vgeqVkySjqXAkEKLEJSTikSIgJpEJMnCAotkx/vZAS6BeOLrChzqg/XWq8FRp4nTshqy1pRko884&#10;eWomCIES6xr0Y/ms5FP7exGaqI8fvdLcyNpyenx6MvW60sUQjOOJwHO+ZrMkgR8kgq+fRxeZ/lje&#10;KVHs2lB5EJ05YwATzfShO3RRyG+XSrXS/yGn2GEW53HhKUcVqaxL992ZitoR0L4cPZyNCAu8HuZ+&#10;8hY0+48Yg7utIlYUgejr0sXo7PBilnlkESoYv7BX3PQ2giS/Q3GvcIOd7p6s87feetL9tSoOHIIr&#10;Ji+TdV3aXSis9s3a8CbGWiBFCzsXk4NzekSbKuBSWXd3N7ZEk77HWLPeDjj2p87d0tzz9lh3AAt/&#10;8NAERvkGfJFbf15/NBxM+AMll7T9OIhQwgfYZ5bTfEaWojLvmh3SuuFiXhxdfM4uQ4aXU5tZftR4&#10;roGz6/8supZSBrDqtgaSxN6Nrd5mrj7h7TzOXor92D7oTv3fk3IHlsyxC553XUvGQNu3NGjC4HUb&#10;mG4ghA8B/3laKnxl5+AHGjuf6vPkWD1/vPR7V76afvS9WpW77RcVfh2a2d7o5vTYWOhKokhqiz0F&#10;3zUCXN8+jqMZ/sNPwxBuvdvty/VL1FcUIsFmZCqVN3PSpTxRd9GyxaGhlyKQC7hZ+VobaUKx/Frw&#10;mNGXhroS9LxiCbjTkC0vAMLBhRtRvf497nlfqvEXwosJeDqxABA2pql/nq8ErJ0x+b0canR01LSx&#10;cjtsv0T3PMtFJ3oSC79e8v99ldsqdi/0vn9kEqVME2MII12Uzc7OfXjTyORv4eLmVhmWM0pWh2Eo&#10;SlwJAXhuhS5dibiCAlPB87VkxaS/UxNbpcK+aJQBjlf2TPczcag54MWTrydCigg8Dxan2EoYn4gh&#10;SMvmOfT4oGwd/gxlYlnpMOFHmdFalQE1CqaqHB3Ows3aWJ/vqkcE3R+Bnk747CIcTmBRDH/6L7qQ&#10;BsYub8EchZEl68oFnV8A+ZEQzxw5aqBSt1Sa99yjuYdL10Ub5Q9R4uPmY2PZO8YkfAZDGQnZkreB&#10;k8yPhlKWR7R4Zrz/AKRQ+bWsddJM54xNKwQgbHzVwGKycaLkZqCBZDuKVQqPqCqIBaTafFVWRkZG&#10;S9WLj2dSpD5oec3sXoPM8ap9nscjk7jWNypPXTgh0dQwt90WlLbyX0siPei3tkgkIRLnRt42urGy&#10;SjpEnwTCzxQCkG0mj7/j2SORMX80ZXEqZqgyIc3HZ+9dMAE/f7K2RakFXlJTU2wnrbvBOSJZMOlm&#10;T3sWo/mT/z36f7dLe9uHZSzJYkBABGtd///cHMXzL7uGdIEpvTuC3ac+RRtlkPK3L5bqkAdLZlTa&#10;8OxjTWhhlXeIo0Th/uCjUvDzxZ8J0SNXyJ0peurgxLF3gtAyFmHojywIgjRVQm+FTFYOBfDwrRYT&#10;FQPVBSIUthcAzQEL+z2EjPIPRijdYNDxH1UZsfIDCNmfZFR9Ygbx3YCgWQA8W1/q0PiiioThQftZ&#10;R7UwNyDU7VBDNgTM3WADSEdUk/CW2awbyCoEBmGJFOfvievE1emdU0XghCIiSw/SRlul13vi5BIx&#10;pNGntRKfclGUTfgnmJkhJIupRJimIiOgbNFW+nDW6KNUFW/7oqdVKWXJ0Y2zl0K3xRU38Qltvt0v&#10;BJRznYG5YjTNhSiLsPiB1fxXEjlT5oWyhuHMjx1u4dIr7BLEk8fRnuj/Tbf9FpMGQfwWcznivbRl&#10;f32dYGludm+XmwAmeKSWQ3yNjS1cGUPAkkeASasUJtZLUcd8eN8zNQGB9qVb1lzw1No28PkYFYyy&#10;0HVma+t/hoz7WmuJKjEkoJPIWaIKlLQ7co69c1ToZ5CmqQDgsCM8m0knLa/kKDgESdoHDYgANhPO&#10;IImFymSVyGRI9y2ETlEfPOhwr6SmKRILM5RHp6Dq7TTYDrUxTwASSw6Om88g4aMTHbXI3CcqVcsP&#10;8GnbGlEiGEsLyiuN9NkhDTmviw/4kr1TzaxCUhAZCTYWCxeP5iHz1EDpPE+81603oQkYXPlMZdhW&#10;58kVUedqPcvN772VvyXiLMpr5FP4Ps3s4/4/CyAALzhCBQ8Xt2DDwb+03v9PQJHmgwwxbTlVXX3c&#10;aq2iwyhMRYcOVFRfhg2db+ejlUoHghDpJlk8Q1l5aCJ2mkahjjsIFZUuG8I71lUCj4lpoyqqGKMK&#10;fqushz7nlIZiZX2PgrYYBsgjBLIqJDU0LEzP345bszBNJEULAaIaEtlKkhNUKEKQQyUZoPN28SHh&#10;G4fX4fumf6DmCn36sxHZOVTZVT1Sh0yARzgD4DF6LaGRCS/H/dasi+0AA/MJhzUoSu9ozNH3RF2i&#10;cDu03TZUmf923Fel5Kd+qzyWUw5NpzTPCr5hYTojAmVCtbXhk9QLeGLc/fw5NmdM2aR/+qiusQwU&#10;PxAN4CNO87J13eNt3XJV16ioZFDb4TSSTun9rzwZIrs4pUzFjbDHtIL2ryWf18vR/dtIx0ipH3Ms&#10;hDh9JC2Vf7FKZdMpw1IZpqqgrQ2Uysqgnm41+sJ/tRUgWttf/B4XUwSd243QofCWyKG7iU5lTDHo&#10;wZLkRfnsmhCksaYLlZ9raPG4byNqlnBdkneXirXNlEwzOOLopLQxkZKhq03qoI6E5DuVmaA4hGPz&#10;hFMBiZTfpNyjobwBPp7ubPD0fZVpDoDAG8Y2sERz7+NJETU+RfXCvVS9RtDv8/381NnEoqOl/fb9&#10;H+11SBlGt9/d69qdxYJndUIf4Bt05MHiqcIOwlESLwkxAZygn/U0S41Apr+nz1uXTibxLwXcvYpj&#10;z2mB6QVP4r5zyYl1fYN6/7s0sfIh48dDiwDPrjdy5039JsT64ONvML/IkSFmtaEAdG6EI33BdOK1&#10;RKxm0SrshbIwjaJAMVtkWFiD729A0dDYOW3nKlVpIpayIu2UGFwVOXkscXDaAvgLSAoJv5eoAVEz&#10;21uKZTROOziVeg+ZboIc45ftGwrYtbkbB5gUqYzTipCS4cl9jxnGWwN4LR7iyTFRNjkpURgZR6n8&#10;/a/cBd5WlgjKbapZlarXalq8oni+YPQAgVhbcYlskWfwKHGD2U2g9HcxRsx/Y6zIkDseoDXjurf3&#10;k9tTa9VKcE6TLrAoCF4ZKvmvs1CuwghFmuUKpP4/LdpTDsjie1e+Hnxk8zsJLfbhUNUMJYJvVia9&#10;TQLbAXcPx7nVdrZGYjt9ftfZj1XAZDyoCGA/HllUfkgjqI224cW08euXVxwUabp8iVWGNB1p8B8V&#10;q0VPvjrBGQAUKx8vv9/jOW9J6yiScYIExtUFCXSKI1e2dpyEnQ37NxJiYkvQN5aP3gVtsAxOQjn5&#10;EKFk9W6T8UdpklMqFfC79c/h8Rfbfk+IGAEBz475mH5ZoDj2ziMetAQ+jWQNF0Gj8kz4C3yUaj8+&#10;e7cFLlc6hJMWNSataKloqvbaC62oeYXEL2QUP3zYYjYEiyjDDvy1por/o+mcwip93za88sqebPfL&#10;1mTbTU22bWuya7KbrMnWZK0mY6XJtvmt/8bXTsfRbut91/Pc93WdZ66KOjOJLL9Y4RetznOsowXg&#10;0UrdoWACERUTBWy4sW0qubsecz3huIaD2n81i/EOTZI0NbD44pFYM8OYznZaJ35APOmTa2+hqvjl&#10;JZ4lneURCjF4iLucDrkk3EFjtAEzNO6nT7YtzdflVibTOOUUqeRDjNAK9Qamqp/0k/qM//g8NREd&#10;JmPwboVm4tgTDlcTejKVfqlj2MJgFl3OQQ01Wt7qBjm3tLjZBQSUbscxTMc2T2FREYnalFIE49Nb&#10;CGrCOACa6Rfk4+tf6vP/Fz+25S0+v7dgjuGtzycl6xUTxbevsPtRtOW4ILhYeJwaTA8THtq+eW5p&#10;kSw3rBmdVBd54dokEO3GzKGdhgUNfhT8bxI4bs+lOFdzoD7jViF1gPxh/3jlVRAUwE7gqtkMzlMu&#10;r4vPTChLvf49dTiG8xOD9f4kh2jjvsWRuRF2Jv7PTzb6SfhiHuqECM/c8UbNVJubu+ePErp65ZlI&#10;OA0gNgyAdug27PdaZVvXT2ns5/wHXG4b8lRSS7tvvGko5LWSLS8jqF6nynqXlvC8HUOqDMjy4/ys&#10;QE1oiSim6AZpaSq5uMbgfzQwNHR1p072frxLE/E0uN7fbCpQpCLsxlFZaKJkF64zioSDn9ddGeBF&#10;5aHiaSeo/tbrg3ZibxXimWbqWSyzLjt5eR2F2/3QkSChlH76jWPPtNkZo17Al47Pfwg/NNWjlHui&#10;S/mFhUj1DdNzMWPSoCaOxm5t72mXrAP5WyfhZuad0Gcs9dsEepZCz63novUpzcebXAUyVcptOJx8&#10;Cg/rtDbku0xcGITfMyBuUa9PAbL47z9VW7MpaDXpURpGZMPsmMgkYOOS5RUsgqEjCDIVUpEM5Evq&#10;lBAL6yMrl0HVs6KMurLH5FWw5IT0FgAaxf9c3n+Yky9gSMBiaIsS/SIxJSw6FOQRzcS2b1nrIKuY&#10;M65lKmlhxzo5DSJtYO+nL+LTyjQOxhTrBzDHH+ilpfGxwNMAAFhmkRW9ihQ7ZgMxHRbNMGzblJI4&#10;MtyZjS4gZDV5GtSZe28AcKFbMlz5xWwACTwghJD9X2GLceWvfs+vo5S3x3un9b3NBp8XYZFDqFyI&#10;b78J+XDsvuYrJiSiP5m6q6HDLMunphmHsys3cYzf1NDDZcgzWgTPypvb6O5FfSu/fiM70NhCJ6fc&#10;FmmYWaaLwCeQBPzB+GcXlw6QQpmkfY+Jp4cuOqQ4mdq5s+W7QKcrNSesevZ/eX/c6l31EyR+6FCH&#10;TDNe2z4fgkpbPVxckqcOc/H63s8/ISd3o6hQo9x81oNYp75XX7ZujpE4mV2mWJWZp77Px0+Zrg0B&#10;fn6lRnzy2+Pyz5eTfeTxvYEBsewptkEbHhMppMJ8VNaDd4XJo+Px4ZCXzyzfesPVRqYtuzibjFhc&#10;YU97vwd2n0aOJsZJj/va70oe8+5m4ckYWNB1GDuoFPlPot1QO1CQP3T2z5dWd3UyKlnk1aT63Hg3&#10;vaN1vbmHRfKN7yMPSdRkco4Qmr0FiXTq6csrnExXL/elvj23ubfq9fjp1g/t9mE/Gzt/RI6qOG0x&#10;r8V3+hOQfoL0IUSXze52f40WHafA+VhDRcOvQdcbi/tlazuTh1fon2yrOfkG+UEBD9LDag85n4d7&#10;N28H9zkZwyedDP8Ozhd5jRJOJm829sH7WU7Pz2RNVtVEHrpCaPs/7mKnz0WCIETganBbnb9arblB&#10;RAaro9mAnl9Ht36K7rKF28GSLQPPeRWjY2VH93Eg+o7FJIRXSgRxKW52+16jB0HUBfurXbz6wW4H&#10;OSIBPbrMve8PcuA0uWK4SJmgt7nIq7fVVBCXXK7+ln7A/SgrZBwFAs1Aw+11O2YrNfzU87FKW5L/&#10;j6UdeYA/yM3tdWfYjaV0oaHt/H5RCYjGNvWYmEenMtaxB5BvBPFJJuRm1fl9nK3qBD25duntY7I4&#10;gQyWazJ0ejQTbglC8JAQdHnIUNGlw2xY1f6u+h7TVAyQx3qcypVJnK6ZNm337hdxTae8Ff2NRs0D&#10;+Q4eU+gNnCgRCo482zb53mycOwV9Tu+7zoaQoDXNp8JML54vTu8cdDK0mldzmaSqcZGcMkFZtU5+&#10;p2q3P+WR3ym7ZZcge1qc9v3uboCXLxzwPpyxlWuwjo8QJwctOjJnKJCl+HBY/mwu3eE+Aa/LoKGs&#10;6xU5KBzDpOyb2vMPoWDoUZgnrOeLKVJFgDExk9pu9+naFxT4HUbYMmhTAJm4qLlPfZCvr8h60WYk&#10;erVL/RQ2paxeKiwdIo4a3pguOemxN5P3JgFGZYyHaa6UqHv45xmkKPKlrQ3PaVOo2+9yGdJxzXsf&#10;FJL7Bsw4tDIKfH6G2BFAsB/nfdf1o7pvQR9bn8vOQh+nQedOvW871ZCZ2AlovIcvBvKvy7Fizedp&#10;FRuvLQe87e39Swy6+a/05vLjrtzvpksl6Pfnq1WbTu3bEV2fEL+QELGFBByj+0jm5PDLmyVu6Srk&#10;hn4/b+1yr6z+eNr3cl/Q+7H7+QDpgg64+70Tg5dqeP+0S05IjupH9RPIFpmSIIsvawpz2Dayzea0&#10;BLU51rVqrXJveuXmis/BchRaUu6aItXJpHEYONjGNdk52w0vy6ICsHahBrBtf/iouyw7sJAuOAW5&#10;ux6a8/DafFae3QfeOxnJjNazGrTdT+kmtojthmRm/EFWNrSVfYWE6MVCeJX5jDG4w1tw4qUlSNwt&#10;1heoDn0d7ZzIjAr6UEAWLjs9mOq+EBe1I0sdC161x4bHJoK50PTNsb+Rhdwsd6jY0PPNSdWqY79u&#10;I4vcHN/xMZ9BRosLm4hwwNXsaFiPRBSdnPAa0T2tz92ZSsG7yudGkMZ6N38mmvT7UDMz9LfDyapz&#10;YiiOAVyJL8D2pCUNwEgpxxI2udlbj+1+T5udlT61iuSWYDgmNOzkmLXzulecf7ZFHvJpVQsUjHPf&#10;7dLZrzjFzDJstZ2eZRdxnBr2ze84+ozj+Clue4iA9m3xMYxQLzSAODDXjSLcbROBLnzvktnAOs5l&#10;kxILDnmvAwtFlkNzzGBeWvEF1AjI/u9oWJrcjskpNxZunx32MgY+meBQnfZFoFJq5Wo7nmSJfAef&#10;6rwTlM79jcwlWZJdp9jFYJEnRIJ1Mk29l1NJzccMX3YCK9/2oqeeMMzwrlhfRu1U3GLmxGHUpHBe&#10;koY7UlUr2YUxkX3JnCT777Mz0VoK3IBF4nH3cv23ijA5TWpmHAedFlTyB9+eb3Z29gY6XQfqWHQo&#10;RXU5xXU17PPHXNoTfn0Mk2Xnv+Z88unk5lo3dh5a6yZlf/+zXkkD19Upgulpfqpv+pFBswFFBWJG&#10;5m2C+JhODnZO4DsU53vVEeGojSGCq8TNVwxVG9E70KLSfDOqD5nLF4YQYnBro0NTk6rrML7YkNSf&#10;H9IYxjRNLn/m8jUxH6PC1cdgRTOkiNDnyd7flsn83+rV150ablZeRiKUIhdjPKysHZeqp/GCvB+H&#10;l624YfPnBv28KEmcHCETTN5Fy/NOxnhjp3SlUZeUwm3yH0ePo37zJZ0tijEeLSs5JGdk67p1E5e9&#10;fvcni8OxOpeOjksjmBTwSGPf6gvOyUDoj+ivPR3ynCX2CDm9rpH4CdDnYfij77MD49sDEj7e5XLw&#10;WqqbCnLFRrzK3nSDZZs4OS2U6RXh1St2Dji8uZJXHQ2rrVhtdtTBx+Yl93oKKr8cMjrTS+zwl8RL&#10;ZMt1v+RML+4GqXW/bwRa0rbyxEqBW+QZXd7CyGh5lyHrkeNyMn/voE/6/e4Ne5BRz8d8iUiv/w3T&#10;l5Ndss+rcpH3cZHAa93ZhRLrz3GwTmKvjxBp3MebTEF+TyD2BGEtAmzYANucQDQ8DOQJ6kr+IvL2&#10;FNb3tChD9oaDx3M9TjqeL2OoTpdD47RMxdiYvytH71gXeJuItyUcEFjMOxj4cTWI/lHb955j2mK9&#10;VD0M9oKSdVFsiWlZ/4qgmoIRVzm+8OsXzJbvJQHWoeej359HH3dERcxURXkK7t2OpAksWQeC3aGv&#10;qkmhUWxs8CjRv2LYYpbPR7yrYelDNlerHJ6dyZoMHfrhjMNDMaC+UkFvB4cG9wu6goCqKSWFGP5X&#10;iitRtwD4r5LEeUm/5pRjNe+wDErrwPqGOj/UomJsZsiVEa7/IoqvOBYej8F/9zg/51l6OfJmXcyO&#10;SzbnmWqRmu0ErZbZkV/ej4T9M9UwzM3rCL5diw2JBJ+85aKadntfM1MoWe7O70Ig/J1kNse5p3pg&#10;XWiWEj4iSA8/5YdocG6Sx9IzAMql7U1GUvTfa0/Ib85wXTKhIroVAnhyPmV4g3Nwtsk3pxiZLSGX&#10;OKUDGYHj2rZhy657YWdaDJ9l3drdbSEOFs8v35BgQ9j34igwOOJ26RPMzKZ8ex427UqbE4r51uxb&#10;HcAXQjs++W6g2HNt96FMnFwGGoxKx6qyKuAA+f7tV/LmWpd8lMK45rSU5ktTMwlAIgSqkNLigFfD&#10;LO6cPUl/APLb0iJIwRmSs5Lb/tPiYNwtBbijSIm/ihAXA2nF76BQjWj+6jEdOmlEHOCMCK5hyK47&#10;Mw/+u0o/3lnmGL044i4bZ1ZJ4Y7byRO+nUtlTg8HzQlyIGB2kt+LQ1YDc8sc9I364eXsfzGma7ne&#10;zKljaSWGQpQFipUxxHrAbedxL1HsbkYsNn6vY4Pk7zL01IFgU6LOdIZK/j9+YrC7oR3beW69dUe0&#10;7mXXUPrf4f54dkltj+GwQUnKRkBFfCbex+JbP16iMY/WwZHPEJxvX+WHSnypaasQ0vlxuycI+mpv&#10;37wvR1tdVQxInjPY17dLFBGyr9LS+gJkp8lFjGfcsQHJad7v3+/vr4K9lnlLkcUsTkoKNokmzjZO&#10;vTKsMgy0Ul1CZTnT6fNHxBXUU+59BwOF4+9VkVhw6KDUaZdMtFZ16ll7P+bnG1tBnGRAfHmaW7HL&#10;bedL0DEEfXoaDP5L25v1w7NgBZ99P+WR9uVu8OgiMtB35eQXMgA2m//CoDxN4nTgOfgIYCB62P4I&#10;6MdHgI2twRWaaDfPzj1NKsJzKWdGEOdYp6fcZ2g35nIIYGtovlVrSdA2yMJ+xPBaIlIw5dqC8FhE&#10;ZlrkQ5xY6oQ/TxKdCvzbejurJuJbNmbzwoJurPqO0OFHVlf9eXLjDAsK6ltzjD5OZi7I8ta7/WNH&#10;OCmhGylgQe75FoPCAO1qh4n7vHmfXJrHxwhsvICHuyXrJV/ddf2R+/uN9q/TfwrJiFjIDPBmNje7&#10;weG6a0LPB0Q0mXviCh1MyFZ6DN8opWpKjbe7JdBQwsu39Uf7OUJAq0vi/ZLSmKmhcKCxvkRzDSCU&#10;/lVEP5tC7k8wEpMLid1wnh0MJQWM+Ag+1V/5IvU6NBB/JT6Wrh0Rl8Ck7HEdDXo/1DMaCNC/2aVK&#10;QQ7nusnvHJ6LKVa4gUAkhSbkvZ0iJ4s9UgJZ2k2P1rUoWbM48ePl4gAkXfKhpWG1yMmQyE8NKtq0&#10;5lQOjgfG/wlnsSQOl4bnGBuAvec9WTQt+HOnSBpO9w8eXmijamS+ZimA10zVHHVOI9HJPq4GPsIG&#10;j99Tn8lnOutuQ9LkO2J2mzMe4eVtKa+E2Yqggz0CdZQ0gABBM7v+x0YWJAo+FZYk5CMg8I8j/uDY&#10;ShkAKZFUpK4WjiDo5dboqPnxbngSEl5x4iEClGnZCyD387GNZKZBin34sJdA6MNczjT5/NxcIW/n&#10;oC7m3pcT9NN7AbkUBHRSiKLhEGJEqzfq4xmRZRD5eDIrXbgtV4Fs4Aj+mHN0evkiJPc+P+Qcsub7&#10;kaEpX7ydLAd59HwLeH+SW/VUS8m/ICGOp82ZPrjvalNSs3Tx9ffn2syBrOcepnOW87jfZ6/+vSNA&#10;r0C4vqfTjbuZD69eiSoV3BADpv2EOqQKg44w73LeaVVvpGeXvNsu0u7m7Q5JSnVuwOJxDDS6iBDt&#10;ORjUstT7L8tRNPIJfhXo6O0ICAhYpKCWJ1Ec/To+ed+54vjdKgvHR2QmtXkz3QoPr5Y9gIRkynLQ&#10;0DB9cfE8/t5QBuKLVUgx79GtT6/GCF3qXJ5sNKy3yV50PQ4oHL/avqKXS5n27Vi1B9eZ6T8gDPJN&#10;T3QasmSABEr3vPmOrOTAmrHDDsse0N4iM5ElYro6bW28eTbQPiBnvrPLmcc1EP4uv87YL6+hjr2/&#10;PXQJMEgUiD6FeRcEmIj09APwYd0ZpYIMZRSmQ3AuUFgw7NR7dS0Wi7Vx1fADQMCR/1GopSnb5Q9j&#10;xWWagNXOL/gMmDCi8xHDrreQBWCTl5UFzevg+N6FPxcRU/6mvtFmek7KcxL9T6serocUbKqZZCgo&#10;6AzKdKHpFDFjQ7R2L2cXl/d9st6AhzclXY+lEmTZoea5EpdPyKti29lJgKTU54x7rVNBe/HriLIa&#10;kih77t1F0K+LAP14NLE7NjYoZfZJyHuC4Ct7vv9VPj7GYUg7wjj+8p9U86gvEpP6w7My1mP21M4p&#10;khON20l2O1NNzWjFt7TB/zapzNVmzFB4LYa/seGIwgRHZeSMD5g06BlusYAKerzv90umc9y2mklD&#10;9me3r/jyLgr6eo8zTjSEgn88vcdySnILrQV1dj+dbcy7fceNa6O4SXDRDLPnIUZhbOv2qEdHKz81&#10;/MhxYo1w/ggLCzOyvr0/LceLdRgbPXbvm3hghdMI2zPOLpBUOUz8vPiYeQl6t/qUa9B7J/t8FZkp&#10;4dMo3lhSIukWKw+XYvkBkBzBd6PwlkFNzfxNzV14MjIiMNFDRETg4cgrymmt+JvxiRRAkYuwrumZ&#10;fqD48l0HJ7qK8uhv8iHaX07ANIXEeJxjTOAGqQ8d5syPQLpXv9TXGI7VzHa7aH9jlt+/b2GQdoiT&#10;YLDIBZzs/vtljgG1tuRNgjjcASCLgvZJEOOIksK6yvRl5Jdtu9/V6qkCU05zZZj0c/0JzvFcbRnh&#10;vynjLlt5uqA9mZGJxvIhTqS9tTotNqhp3RT8neNYophLe9y+mzPs8AwKi+IcoUKt64x2eD/uGQz6&#10;ZP08linnJBBIGIhciQjWH6ffZRQXG4uKwmSnABA8kubebnZc/jgP/j2IPgiKxtbHUyTqXAOvCe4K&#10;6f5JNwfuqYLQlT8enD60gS7ebIcuPEfokbvv9767PTriasHnrcb9BGZqaUM20MARPVHzXM6Tb2xe&#10;yirCbwMysfu+33mrF/WkZq/D0EWetmHKGulJcCyKwp+edlWamCbnrmMPWTvrNrbAfk//Brmi583L&#10;7lf0BPNBgRDrjpFDmz71club8N/r2XGZR5GKKoGJl+phyoRiwXIvSErAuLsNXT/dI+swTLD8MTLM&#10;ZP100svpv+JNa+/Pf3TJaXJO3m4+4wCZktnj9y71SkOeXsNNvcsmrteB8j6+7u/d/h+mTZuuoLLb&#10;1YHZoqaHxVi803154OakL9nn2yF6Hl7f57tpl0ncOdkFGRnpgsX9xbSPGo9+1Li1v7/7tkE5WYCH&#10;R0Bli0Dv43YqukjlxAP4Mt+IFS/udlAQ0v2RGfZ8vxluOvfElnnZvtp+OvpVdWKlYlSjYyfp4uwL&#10;gbx05ZxPV+uwZlTjmvlz5Z+RnX23g0Bdelbt8c12r4+OrkSdPV1cAn18joVQpHdTd6mYn4ZXcyZj&#10;vSw6bgYSaAf9Hi9TvJYPD60lwkMFofFak9cqQ5L48JDUUhDIcXLdEkLNWGMTEh5UEtDnmcSATEnG&#10;cXApKAS+NxGhx4otqyxrrTFUtVrmersC5Xw6+1ncbRPdqCbaJr1r7lkQBtVSdX29Yx+41SISkJUL&#10;Kkt9/oilqwfHLoMXf5xnC/30u72GGJpI0LDmceUbqOUmOh0EnFQbuCxd9vIy1PMK+p5PZndlEkm3&#10;mJZJk/iQgeKV/rnE+aTEJCTmuhPhB+EiquQhCCUR4hppJwPeni9in08s5lSxTHxN8x5YRcgpwRrW&#10;+M91lT3H7TiF+HIkaYB9mlNThFBgFFOI2VSyJAqQtMgChw8WYMHnVWwG0G+ey27ejc7/cV2+HNu/&#10;WrtQamOnrPzG+jkYJMKfiQAaE+xifLtnvPhDDuo2N2ASDC6v3+oOeDO/PlotOrpH1zh/Mg/8hgO5&#10;JM0YGRkwgddcMQHjJtn7ux9MB7YtPetpGTxMn+DP68WX82oCu8/VvufDoOtbsiDXFPTyEvUZRS7K&#10;olpTBxVx0qC7ML/P5E+FkWcLtYCP4UOjt/fLV47nbXPhE5rfdkIuX9Ku1NWBKLK9XvISh1lOf9Y8&#10;86zmUutRefO9Nm8xcJL21JvSoimWMbHt8OKQhc4j66qqq8xBkC5kXFKUD7xQithtnd03sDLGAw4V&#10;iLe/64N6Q4T7V4Ndmld67qjoWU9cMpSZ7FAwhgTALM/YEBkuSnQEYQclHOPJUGybm99dlWhkd/yM&#10;mt3B58H+/uFtccC+uY335xg/HE+WLJnjlNZGawLkMOv7uq6i6f65zQdFW+wdxFVZNcJc17a0oOTT&#10;0575MDpIrWyvTmjWGisg1065WYcwBT6/Oesa9eLMvEhke8IYw8RCjvu+4iAaCgAGkwP4qMRv9kJg&#10;zHLP7Ts2/frAmAiJLKLIRYA21I0lTyWzgMOOi3O1NP5k0v3dwRKzL/qsKS5OV9tiN01zzVphUckx&#10;zXNgh4aNLzbZDCTDLjv0zSPkh+JAqDy7Nhfi83OyCAAE1FKyJEAeVWzNk/N2Nxh5utjJqGC39t7T&#10;013wuRNZsLnOlN0pR/k1R/m2+1El6Gb+9taI12GQ7xMyYpKEFYH4gu7P49EDhfLPLknEC2PJPp1b&#10;9BEZyuaPPz4+PF9ny8mEa6oaM+5p5yG60tdVyI2qx0CAQvaqZ9X/76lD0MO8a480APQt/9Am++Nk&#10;XkUHrDTvmX60d5cw1/mtnjenhZtHeWfcHEtq1rZFr553iRDg7/wpzPG2vefdoQ9tnF/e9Kzp3GKI&#10;K6WmYWyDlSgdUHpl9DycWM8y0+1lMwchosilfhh9pBoZ1vPWtrjUWM1Ha/t3GTgs2x3mLnVuXf5X&#10;+rmD17duj3TJPueSUtojpp8O3ndVW+Y+7M44dMFpMWjacMwpU5MvhVA4lIHbNzeu3xcSKjLKeviq&#10;yIS9b86XZ/IDzAwEs1BHdjfHB9bXBX1f97o8G2JoJBVZuG/jOHFy5WAHRJHq4FKB/fj04ymSh/KJ&#10;9MSovqnjUZyiQAr8cdkb0V4qp26HLk9ZiBjDAwdOfJ7fibknZLLNqm3DVZepi57bsHVhSYfVUOTZ&#10;IOAWZZzGBqvaxCmTqa6edctw9mCiFcxnWiLm687H1yOYk/BqsAwwxqGxcMA7lR+Ww0Ch9kWPrZ4+&#10;NBL6eLneddDFGMUQJ58p5ePL/ur9dPX0ZO7kRCq15g7fWWaVzY5XJvJ7aM+81+tz8HqTvYoPYzdE&#10;6BlgUn5FhRE8NEYJi5IAxUYDnYy7N1voFcdnhRKC2Zg3g22QRAJ1OwZthY8Bw45HD6zEoYSVi0AY&#10;/4HVE0BkJP591NjbWgpw3QSZa7p2IUpOt4rSsCvjfLNzwIsqNW0yhOR1rHJuq08Oilt1wiwDvITz&#10;p8ru788hiM7qarvGBE45RSDNyOD1h3dMLXOdY8NFzP2Br0HI6R19gM2ZSeH1nrMm3UYtMm+Z+sT/&#10;ZwFqeWuEqll4G3AfnEWizQqQJ3s/boz8P9D74GBs/oTz/hUrDsfQo9GT+oNgZz+K2aIKm5AmnlVL&#10;8N9awrGYRaeWBtdmiug2gIk8xbgieVyUQzU0jmK1jEOpki81eCrZNCoE08VcKMZ02EctbSVbSN4X&#10;RkveAfF1cNaZy6fr92bHxiycdPjlqx8KFCaMWUIDBjTcpD2yaAoFh+tRMicF/y6+Pjk61FdoVxDV&#10;uAZI5TJfvMv7/S4xA89BROVWaJRLKYUrJaam5x6UDeq4ePF8vt916hh9drbPabUlvAz4VTL3zSqO&#10;wpWRcCqSUa5O5/4Pr7X8DZRD3v1P4MdikxVB8zFrIAfhwyayIv4jRfAjMF8cz1PbdWbMTRKeAvbQ&#10;APgU4JpP393Wt+246+plTwM3+p7AP8KXQf3zb7TxWNgi/q/H4o1ML52MS5DiMiLLHF+0e3dnr00J&#10;LEa7ZkKoS4ILqFT1SPdoh14dfG/fmqGVc/8MmWrEu6dtdGWUIXb1VrDOdLb29ARk5G8q8YO1M/Z3&#10;WoHUbRI9vCpwKl1wS9xmbwfXh7eDYak4JotaZbM0bPE+rBkE8z+b6mZxw4kEZ9SF56ymax+oFbZi&#10;/3zUeMU7zDaPdNR0k9iInI7H7LRWxdnsLylybX5dBeOMT5uadCtU5h0wkM3gVVespFOEh3epqQgR&#10;k32RCmpaxVKrk1hSEMn6XDXt0K/XhuVRevLmwvCyPLVQ02E2o/ceU79vep+/cexjRKJMW0ePFOIX&#10;6KyNyKlC2vzvR5gYa69gdVUn039koduNW5BD7ZpjdXGN159m/xWFubBOR53qn03pLullcn0Fgnjp&#10;kxYNG/hW0oPuPDmrCHRSWj+VmjT+aKwUHMqbPB6cofK39XYI4P+SSQ3pk5+pB3mDGSlUim3IUUAa&#10;QBQ555EeqN8UsLAxVHkuQIOOTn6iBTD/ekbHupwIMFdGpTdsO5TXGhUGmP4dm6G0JbKsGhNGp5Ez&#10;jxtVQxnmu0G338ez1eThFopHxuMO32LIJBhyaNtaD++04/0Pje34cPefMQexNQPmaqGIuh5y5Rzp&#10;cTtiYXMMwVV17G3f5yhEKPni26LLOQyFETIsxyWy0ufmK0CI6kHdsgMsqo2tYyxwZE3HusjdLFB6&#10;uAi8Crs+C5a0h0EwD9+KlYq+CtB+9rP++mygMetuoIUrPkYf44HjNoJvCvAXYbohjaMYyUwSlwNl&#10;Iu+NsYPCt49IAN4AhIp5RSkXN4PhXixha8B1bN/HZGws8nxrBquhl/8/Idbq09bKHnP2sjh/tbQR&#10;d/1YPoXbQHiOtVwDfYcvp5MK39t089tI7bHdf0W8/yOfBpvSkAS4Hn5UFBj2+Pyh8X9TCfS53FWp&#10;4hsl59f9x6tzOJNh8TXzkmTTRzXjX5uRcAx4GkJUnAl8jjWyZ6k/b+3kLTjC6G/eQzFThJXcHdP9&#10;Z1BcolmEYKn6jaAlrzoPGdOxuuzOIGkPxgcISzrGOcNXDCSPTjPe/ioR0/KH+jiTOSedmC0RFiVT&#10;VV6cfJ7rTySTvDu6Ai6Fhk3QNnSalpJk6PXG7ZrYk3H5vaVsnCCIACrFqwgZShXIAuCH3opnj2Y7&#10;sz/ORWbhhp3X5cRHS0hMoKrVOc1pauIsde8TWeFGdlhOdpscVrKq5X548Xxn8p1UG9F3zEnAV0iR&#10;5FVi+saqENkAoo5NWkbiMbDgXY7ARtgN3+mB6ri6G091IQ26mR3kUnC4og5mb+BUZSenpkTa64dr&#10;DXNQI0cK9LJAIAvejAVHU1FQUB5C/5QmRxDnVxZnZ8GPMSAlxIwOvbTVw91Yjd33UpksvlpKKRcL&#10;WtH0IGcDITJAzf4IzmUH8XtDCSeUOLsRBD2Z9DBDiOmWDfrWDIs3NxfHctcP09X1n990pPJp/w0E&#10;LCYW9ARe3wwrOK3/Fun2enTnAfs9bDQ1eR2Ky+YNQQbVqYb5fb4PZ2dvuS4dvGBBYWGTMcOeQA8P&#10;D5r2TEXax8st3iUhn7uKulNq5YvNLj9fX68WfeGg5yqbzm8yr7fP/gL/tQ1PHrJOVCmm7h0dHW2+&#10;I7RNDkMQpedxmPKkecSJDweT9y87N41VVXwxaGjo5fM2ajgzBV/tupQZPNy9nwYGI3PuX7oue6tj&#10;fuC4+0O8mdNLk+cQ+07VChLmQ1nYs//KAiSRn+93yq+T+u9s8zjMwRmyB81eAhZBKIj2nhjQ+vqG&#10;9cvfWYasufKnrdRjymd6uzp75VObRfCnD90Y9hfvF107kCgk1SDoZF8fpx7DPv/nOb3qFmEhoXVw&#10;DitvbNvhZZwLR4xfWDKosUtGxqLDwP6Lh5ZRfh4q/1e+XIvFRiE/On8wXpJlh1vRijaIcJy/xDi+&#10;aQkr6SolWdx5yaNa5wJrbRDBjUSOLc/LAXjw/oGOtfWDncTVCQ5W8l831ECH9mInE89kekRe2D4Y&#10;r7qNFXsrL+4mkJVBMMjT7Xtu/bTpaXwswcG7uzDpvm5xqeuIp0P5L2px0aJmRXUTlAUttwC3j66Z&#10;vre3SRkHMGXGAMKfpLvGnvfnf9ezHx/+rbx5caO6Kd/sqkO/+t36vr/lvL42QTioeBAsLBdYpIG0&#10;FoGWBoD+z+8T3Z91JgJAcZaUK4rT3VZ2upaOHDIWnhSHbNw8SO1zOS5wtyl4GCBKyQJ3AfoiCvwd&#10;xihIiVDoZyN0YtTHpqRxkG2FBTdESWLubiYOLm7APKRUYIgRcA5hP5Z7SZJNvpwpU1Px7uxpZ1xr&#10;pE9f9B0MjvP6IrldkfprmQxDTQsnOkmk8/OqBP2inSzxO1JPqkj9ykeVSURLsc/okysPx7vhVKq9&#10;izZkoT4dK9O3qnBC73j3gSDyfp147klVq5tf4GZFNZy2B/2Vf7R7F4gFzIPDA5RKrKo55+qM1Jx0&#10;ejJjAZ6CE/66AUNFsc3HsGmTEYz9nbiUb86W2qQazD0Oa6zIYSRA/OSerYh1sXzS6vA0JDoc43MD&#10;1hrpDsvQbCDP9IUNv2nlGuDltXU4SmgwORC3PcqFQWp7j5zvchOMOoZwSaJqTJ3kyYB6qjjP5aFl&#10;YJhrpUtI17Dk8mX0tqfjUgC81Mo28trpZqXTlqx8uNsgVbaDY5BhnVU6bs53JOXyBxpdGJfCzcSA&#10;GWVVKJ6L7SBOdL826Pltn20GXQVNzdl4yKUtUsleh1wVKAz7GKgD8MQdQlPFggawgfiRfIPKL6ti&#10;SUII8KP7abCROoCA3CTOIj5pUZuLQXOML+92Wx7xj6BEnAfpWzAYXMWe68ciKRrRpS0A5V1ch3RK&#10;tEpMeuDy9eTa9Fg/LOd0KgEdO3B6w6MJXmPhMKn6uZfnO5POYqedk53FThxZueqLg0FrXdoiEbeA&#10;MKlal+2S0nxrKxI7kRLta3brOWT6OGm5SGPf2uaVMs4b69HVq6fmhjFgmI47pf9l2XP/u9F4uFLp&#10;N9UmA/0Fu15XrYxxUnFN1slhB6I3LR+SLHRuM3sPXSMDj9zR+85lklFxyUVXn0BDWFZeXmzLcAxX&#10;tw2DXobOGGaW/fGv49RGRvZGfa6tnoOwTnQ+ZdsnkEXyiLsnyf71icy4v/3M1rr+Jl/ivTXLxUfh&#10;MtmgqVa+QbNBW0IzP7/31baj5TLrTG81g+Z4Um3C4W3H2pfzLh0pNSDFuneNijIlZW8nw9LpXIez&#10;G2bQFVtMVp0j65aBd9nNsVhQYNKRd6/Xt5w6xuU23li7AcvI+TC13m+uXZva1WAhuVRqdiWtjO9W&#10;trVUI+0Ym3CH+suEDLCwzmBXFxfH2/zUwd5+0db7OjjXUIrdp15juIguNWHsKV10WHUug3kcu8n0&#10;/bL1Xj/MLFMm8obzYKnbVVnfVl+vyuyYriS01LBxb6EjBmaC5KZN3So7s6+X19TyKfQVxfpBr3ur&#10;bVtCAW97PvPuY3yQ0tgzuSCfEJ+QMGSu0QNpITZnlA2sgqsnm7ycjHr91fT1Z2j9bgXR4ZtKeNh2&#10;o//bD/Fb+0EIoPAPsrsceb54B0GTY1JgwpBfKoLlO7raTXR6oeAKH7VFAZc9CK27cZRQPmSewgjA&#10;EBgaAUJFqxyxvqbJeDeP5RtIYOKDlRt7+tz2+sbBI/BcR+rPk/VfHXkONJ90a/j15/wlhwYDZkcE&#10;n77lyw1HnbbFEeASpWdIVPTqx8B4nuBA9v39Ivks2WYXJ8mvVCjVq8OMlvIpOBfPB1uPW+3ruq15&#10;n3TjwliIUMv/9cjTJznu5via7/Ic7zRe0tCB1xxFXBQYhyl2tUcgETEl6KS3S9JSyFOYsYQ3hhev&#10;6/jfIbTqdlw4oJRNu5t10TCXxKrEJdvjSLVxdzfsY/OpeFU/A7wE/4UPATNJrNggzuP7k6ugpJDs&#10;bqCKk4X9qF9YpIgeoTbRF6ZgOnjY9lMHTKzdfr7tC0FtCslNmU1bJy74EGp+dApYsqRgbESyzKZN&#10;PZUKXBUcie8irw/VIgH3HZzxNid1p/i7chARAPF/taVXS9pK888AAOhHY9V3M09xQidUdJOUxwiX&#10;hVShVMUQrzq72paykrqUXiKrWTYlnCTjozhcdcseoXHXIhy8FEQonLG+cvjAmfzfOPq/Qd9381A3&#10;Ux6B1HzYuVBmsMF77N9ulnyciFuGwiaIE4mBeFGhGXHNe8nb0TiV6kztZesp3Da/mqgF+NcP8fng&#10;mHVrpGoksSq51Buw9K5k5ZmlsmlTxyVda2K5qejg7ua9F1T0dbj35RsL4RRHrgvL/b9nmdaOWcSc&#10;o/rK+GFfKHUZuF1Sd6xas41rHOn9zgMUMLAT7fnUGBhku1KF4u490IUF1tgbdJZBg6lTzuNfovfK&#10;GP113K70GgNZF2N4Pf4p7hrg2Xi6/x6dbdkn7DEZuNuxDuKQp5EBs4FdtoaJD0s+yGfPPad7kve4&#10;5+z/TlIjzIfXldVNpuWjR3ZoGxOeyNu2pnTasBIOFW8wdZ0Trglw3W8aOvEotp+Ka0RvY5eO+ATN&#10;kTkjGXRwL6Y/s6gM+afZWCq1FC2FHquPj/ZoUnV0oijFgyRR6HyW5qt062f1jgQuzuyT4l/ldHQc&#10;7PCXaZ1V5RbIBHCkDBDsMrkRI3oUH5P0W1aL//CJMwiFUlgNpO5RN8Asp/yIGlcM2flpx7gM54qI&#10;HJ0eQ+WrAKKEo+nYe3vNiaVwhW7d1VKz/k62yZJdqwVqOuVl5a3vg9yWGLOFm0bn/6GTQQyOV0k+&#10;RCfiYSRxkV6XxPEI79TRzdo26VIuxMFwxowg91zuWshCY9Hp46NNpaCnJhtUcoWTmVZyvAfa6Hok&#10;g+jt+QWE1gqUaHdn2WbmTLs+BvEg9+uurT6/2yXCDMvn+o+T+lG/1/RMCRZNe5iz5urPOWjYcAyM&#10;YEyXkVA3kK5dPDctLDpsXBGOOlBM1LGNs89OE34NDgf/cItuPZjiAuIkAmIEhyzocYbnuK3XtFDN&#10;6n1cvpd/UkCYzu3MW4baVsvT5xzuJOJsdcibrkitNUt4eODTHNcOcWO/URlw3cfDNCQpsSLLx+AA&#10;1D8ZFCyff9707KniiR1nmzRz8flw7KqDf0ekCnL72Djf5xwPSEfdtccqf3+GzKIzQ/tW0uqVg5zv&#10;dD4v+ji/vg9l3K/mtCUngfcnuH4eE1Jk/v2T7EXBRkGQCoKBtqK0lTVoafcMxHbeINyNgovDt2y4&#10;KBVICLf8q3MCMnYVyB3WX18immEgQxX4MePIUh87B7dHrWuc35DEWFJhu1zD8BDOd1QqECufdzM4&#10;fwaKXG7hVU4ym0KQhupHQAnvD2Y3JcYI4Xvma18hmE3rrtV0jgvdhg6hYBtolywLoYZLQNEitqGZ&#10;bQODIc2Cs/smp5Aar1YbPaSFSV/dbGn5EXl2eKVl7ZEI0c3IVk4e2NIWnNBcTMn57gykL5wTaUlH&#10;tefEcOaFY0iuu4a+zbynpYjn6XUww3I8+Anh2oI7zD4qjsut8BFjAPyz/hh6OB31q8dorx0UgsN+&#10;frYRBrYbnO6mTb7mQjYCWFK4MmgKLIaQZFHEIcTw7fyKiqpOG2iJUo/sR3filrKmAX7ybUUptWwr&#10;xjmoMTVnYD/buDrBsYNu3aTSIk/4Ahk69Nz0zv/EZ/5CRNTRtqeNK/ahTaEN1DEjJewYzI6OJ41I&#10;m1ZyHKQJ3U2C9AiUQ2ppVgThqulSV/mcZ4fPzmxAiFnzh2Rok5iIip+uGXikGYqCbaGHiwgVJZzF&#10;e0ZM2tf3d8Z+T1n1hO1pDzLosYlJgdKqs7XSYTnFzScdYnCtq1MCs5EDAxcu0W/W/ZZb8lryS44g&#10;s8DNw7hFC5M1pAEOFBucFiUDe+SbgWbaiaFNe6aOiupWGwG77pROEXwkihjTeQ/upOtWEtTGb7fT&#10;tpCtmgPC5mMTl4LpPM+wJVhb6/tyctJgt5Pg/CI3P17NpHqLSAFGY9U99Q68OWpoKf9R+0VnWd2Y&#10;+7pnKleWZWXtpJ4l9U86wIiavCkxH10EaTTsvM06EdpcoGOoXe0uSim3C7ENCVSxWz6AD09fVvIi&#10;mn+7H5YDVR/ARtFt5d7CvXzaajd4smHX25Epyq5xYI2/9XVdMPMyPuLZfWGS6m7ast2LrUDJr0cT&#10;SPtzAiGsOQNGJwEfew2z1z/gAxz0djbuNVM1glEIE0EcuXud1+V1mZs/deD3Lhb4G+KK8a745X37&#10;cm/V97pRUv/h7eFiISgBuzSPLvyxd/chUUd5ipgF3HpsZIAIK+DQcZI8Mc8fv5GBPRzAfHbdj1H0&#10;7UnqkGtkvx6e+IoHAz/GBfRY3D+0EZSoqOZJcyqMH78nt5DreCchQZxXgNLkZ9jnm4hly2pvL/2m&#10;YbgHBYzceDxvfi7G1KJSzzf1DedD2LB+Z5OpWwheGI+XG1k6ZsnvkqEAhAbxN8gbGnV/3zJcs3S7&#10;vlgsIP3a216zSy2yphAhxwky4cmiftYf0jDliPnjvhcZxkNmGtTrBW4UEeIHd/tfP81SDev+JkFW&#10;lvsyKm8jhZLkVkm1N8cPvd2viWp7rDX4Q0vAeThZwwrbXCb12jsT8a7IjqpfNwU9nCX9NNZ3HKvW&#10;93iipT697bQOGa1BwhmoHq7I82fhnvHkZJ5PmACNIbqafvriHVAeqVN6zuS6I4RRAsD3REeCen4t&#10;zjF3XiNQwzPxmDyhNB2C+pE2hnsoj1TaEcWv0vFXvonPhDisspX3EOI/u1zCcwK8OSIs+SQGyxGX&#10;ulDzz4s7U1TVnca1LGGZ5QPpJeVdoFF/8x5ZqQ8Rmw33E9kJIhyJY+Bw1DbRTxRTL625jzz/dSeh&#10;eIh854tOphADdsXmWCOQYY5hrF6UKgFZwvdyYf70nblwkgLYvKllBvjJmK7JKRc6KGxCXgGiwjuK&#10;CuZdx+jYpL/t1xZbnYNvS3bfBctdWLeWtBzirIDqvyAHntl/zgLn4t/SfyAa0so5cYzT7ib8KWP8&#10;b143/MOc+L4R7Y+xwFdfZ9aLchY+O3tdbnDjA6z4yT/n9Uv06rIeXSZE1dFxd+FluXVdHa8yR1Q8&#10;UzZiBhI8rQ1PEvJ5tTkyNOgB2yYHAbM8bHmp93U2vfTSXSZStJRZ+rw4n+wbw/TpsvdVLqK7l1RM&#10;F09PDzUuD2cx59nTxx8YDmBCiGNnbMWY7a/AmmNsmUMAUHyiu4CTYqKsYcnvj2jmrx6++EnIaZup&#10;9nStbrYhXU2Tt8wmHgF2/GaWDXQDUlvk36EkSqC7faee0bPjGS5rUprXFm/8Z/0XktnCtzOwEhjx&#10;yS7Vj2l1yC7zAGGKpljuXv+qOW21wci6dwjKdMNdTGdE+C5BhJ0bl/IBgLOritGn65bDV359Z4om&#10;rCdgRAuFStWXp6XeTVFAiwppVm2aNQ9qHYW2m4SHRgS9hJkskTlTwFC6gn5ASJKpLIXXGMFuBOx1&#10;MGwRtchl1zu+ugx131qmp3z/nJTknqOXGFYV86nLW0aTomMpM6uMNGiLu5wSY1OO31ZklMzRiq6u&#10;tB0uFwR8REJ6zJ1VYIx+mN+y6KO7gl4ql5t9ghs5tHLhUfLjdQ4FIn4PiX3vkazCrzsvNyndEuKU&#10;VwA6L2WRj71IdZkQa97Flw9l1AHBGxZvlYHI7byWTX7ggO6u4igmv1lXGquZPlL0GDQm5NcAPwd8&#10;83wbpQSIYMcRO/8jSFMZ2jTXjiazHjLHa7CpSq+xnoipPYUo03fO1h3aiIEtlg1xjXyLnWB7B+cU&#10;dlFnUcNJ1MF4N2aJmR9WKEJFae/X1Kf3a2UsMUpqtWALKYewBL0kHalrCiWrd5dC516D78zftZ1i&#10;fx4XFjxoZIHKIjcaP05u+4LuPe93vUXrfvx98NMbKtTdxo+zk/jdr9uPAe2NNBCG4KrIVwljmvZL&#10;DHMNWnf+0DSFWj2lupsCT4GZv9Whh2FpT+40is+oRcokniqt/xvgIpoCS/2KJJwH2yR7zKQmQ8BF&#10;X+b5N6V7OFQStv8WnjT6b4n986jyXFkMOSv/jtbJ/8bFrKlHxNO8v2Auo/DtKpJn7EW5jGa55Dll&#10;V1XV1dd5viOJmua2KbkFPrCozAe+fGLdGyp5Uutmr2BekO7YJmM1IpX6SnpcngklNe+njCCwPDdy&#10;UQVRfUKTWVNHCjYNbh4f51/UXagDqgA45pSLP4vWZ/j9o2IJv0EKYME0HJyUysSfe/24PskWh+Xl&#10;Oa2xBsulmZKmJzyCDN1kWMr+2hH2/Rhs/GzJUdn49BjtlDmQPbnrN94Nz++HPpVYXSub6/aOTryx&#10;u6Ua8g7iElzSwn9TIyQXZFQeMB4Q2sGKqYBgaAYs2SCav8HJSStEDQzVyVWFIVCUWIU0nM4JkSWu&#10;DfR4bQbzigkqymTC9ied3f59scnqOBq3oJ/7b9bJ+HWPOQFaZroQv87TRw9CLAFK7OhWYAkt+6T0&#10;7bHVfINsd+Dnxf5tAdKSP1t+bn79aeYa/qyaLprl5DwCepD3/RcMJu+JJhdhAq3p+zrHZrUH/bRB&#10;HxftRY+UMkfCxXB9ZauSZ9NlT6WUgAyup+vxcaZhVRTSwIdh64apRv9iz9G47ttNCUgGirXuJODH&#10;EuYeEGxLpiXddGzdt7H4mjlXtuZ0auvT/M0xkfe+7qd7j6HSQ9OAMxv+z64NYc9jzyZCldHDcpnY&#10;1P2cWCuHHhWPNofq1JLd/efxVkdABY9+GwdftqLKukcJtD6xUoRXYtSGWlvXWq9RPfXww87JydnF&#10;8/WxDx674QaXQ9da7UHrt1wmQTmt5QWtLruHrjKBvqDL7soHpUWPa8uWtTPPpt3bXTOv1xcBno1e&#10;ufMTT7YCUpKChdNqgzaHLsf5Ur1/HxuJQ7yXmwYe7DFHxmzOHdU5need1kPj8qXzrq5BPlbWvT36&#10;ta3/iZBZlUjhg/BxTUUxynoTxOJREJOJk6gOSfhx6Dmy0wMNneeXXj33i3z4/rtQakA5aKGygUY+&#10;rLsqeRqG8ZXJE2c++cpQAg3gv/HRGSaDhJEPcka3gh7dWzZyQrNfhCAI2Veyjc+n1MRElYRbobvG&#10;SgjZ6XQSQr4PvN1NLW9b5iW8v/KGaXaA1EhuT3OqB5z3crHVhvJPOChh//TaMkZXyOp4BHxqLrcU&#10;HmSSFD08UGuwuUlK2u9hqC3iyHIRAEiwQoA1h3SIaJsWbOGZvzjRbqkE+Ks7fRvwuzJYg2Lw2k4f&#10;8RYd6RxoCnNLxdhJmGWk0sOaF3EzkYItB8opwUOOG60n0GyhyZUv3ZkJ5XA3977T2cKdXgcaAa8P&#10;plxIh0b+vnfHgyyKj5jyierv7gH3G4wtYcfmXM/+8yiGPev7ju5OPnfVr5eP9fmikQUifFmoTwPX&#10;pjgV1V5d5+e97IeFqWlreYyY3rQcqs5xXACtHZQukADiuKUPD+B3634rCdtMeck/a0COtXEHclgN&#10;bKHBorvaQNSPRkko/PFzpdrailr4dNrsxoWWo9/0786aHmovhHaStOaibMbBm9b+f0NK2KgRootg&#10;zuRl+BWa8TXAZcqlV/DWRwCCfs3sutPOEdOues/7QIQpcsSFJBTFbNsgH5eGXOXIw0Pd/FQ3LxUI&#10;r3O6bs3J6ztbfETOOSgyCT0iLAk9z8d8vkwNCpvLTVYXKKVmqTvAgg8HI5MwW+Mw79mlwr7fYRVs&#10;OOEAX2xZ5u69RUQBnUyrNkvdQ5ZZ2FaS/VBZNZYgq6QWh0HSaHYnOwUvab0GZmGvJJjzFuj6vDL5&#10;vrw7DgvVyJQLGXTLDGaapmVaPBt/s/TJZC2DXDJrwY4CBVZSSQspJcPHxz49Tl2+v/VRvjRZ9vk9&#10;zt/qZGTAdV3Pdo/dSBZxJih15TLfHOci7L+dubsEIkUNDsdNMqXte/MbubuseDbtN+KjIoQN7Nw9&#10;efZtXD4OW+/FCk3ePF+7/JdCrZSY/mzdH/aG78CWxXK5sep1vHPSaCNoynLz9gbSZSftef/IeYTc&#10;LQUeBjLk970xYpJ+rloLrGmXdNY1cZhbHLiJiBh2d0FGkjz9hRUUJcPN9g+BXY4kReX43aDDsKbb&#10;52EwKiAytDyWIrim7RTjpqvgc9GYY9dVCLj/67yKpdPlN0Vwif0Xy3IN5zltLX58yq7hWTU6BrH1&#10;y/90ChvMYfqE8mofm06rwUy3+/ST8n1CBuuOTk5OjlBssEZ7z8lk9ljys2t1xyscSwMVUeWT1S8R&#10;bbOHcBFCcWV0hUobZ4+vK8PX5BAak0LnvGwxknjlT9tIAzcu4nxF2ntPqv5ZNkJo9t8IYYFL9/xI&#10;sn/plO9yv+ghkVoOOguB8oUC/6tue4y4MzZUDLD46yObQD2Z5MYFsVoNSEnUBp9Xy6qGSS2Gr0T3&#10;Bga9L3olFrxd7Z575ixkEnexZStfCPleXc2G7TbtNjJlIk5Rl51WV5PlC79fj1ot6ywTwuFy35NQ&#10;Gstt9voEPH/sbPb4JXT/cmcrNTHyiIIvo2TwZBipOxf9maVFmcnBDwsPz21sKbO3QlBMGJNdgVTF&#10;TonBQaHmZDyCXvC+rQ2fUuFQzY9+MN90fhorlt5xbTJU/v9ZgMdlnWo81nfH2LhcPzfysN8exedl&#10;8rhcXbQ8S5ogNf6pxa57z7ZKWykuKbnQiNvZO2++feU5S8Hp26DbWASrW9O2zjG3P6kyJfthE7Jr&#10;K3JWUWI5tyZ8fUEz19u8fZ/HkJ4fWd7Mx2HQJ97nv4ygrwY91dWu+jj3J77Zx665W0N1De/jNcB9&#10;+576OkeeMi4mGZTArSPpQnZVT6TMNXolIs3RM4Um+pQsVPh9U4HxUJUu0OGqULgJ++Z/zVpWiGyE&#10;bTwAkWmZJCt43Lb4xI0oZ3qSRQ/ewX/uYhT1ORU9PzCORcXIMQBk3rCUlNI0qrQuBAeDbM4HeZ6Z&#10;xaXaGmlD7FKpwDk9hDJBs+T0zouHB3hqMTINdOOqKGpKHZ0Mkf3nCvqYVOwZISL0GeUEnVeHvGwc&#10;qCjIMRU1FL0D/QdC4kKrQQG8R/sVPKOl9BBBoVMJ5B3brLaUcx5ohBpBwAmdkiX465PioZa3sNCY&#10;HLqq2LYKCHxvDF55/MMhALBg5wCYw4ibHvTXUItS91DDQUHhaMlYQBYpYdQy1A4OljK3x9emZYym&#10;f6aixqyTOhC8lEOyJEZol50MHaonUEZS1fiFc5gzlAx6AoIaqk8REklJpiNLhIY62R/CrsNRY5IO&#10;B6H4SEG0fU83rHm3PlnotFS4JDOjq8bWET7pFlJoipB51cW7XxVEZ2OYDuoqSd29tocGDM7+PSQQ&#10;EBY2jPhXUed5uWm0ccEIJfmnG5SQgLf7fHb35s7D+KvScdPIOeegZNybg7r42fWEI4Y9fd+4N5f8&#10;5Mb7Qc0vqMlw5vB21T7XLwcNkBBj2T+wH+sD1ER3e3/6cBX+Es5HiD5CNaoa+HC8Me7ucrj10bXo&#10;C7kV8ROvj6+3rjGMtl0GSv5a4Y5tGvfW066edhciUhkJ9/YX8BrIbvU4myiSUA5z8bwcWHUXfmCZ&#10;wjP7YckGIvP39/IRopK9XW0eIzZ5uLo45vpn3tOHS4DCBzs5k65AthEYSOjNwZT2N/7P8eghw0ir&#10;XRNGt1dYq6xNvunauScW9r7q6Lk5R8/jLAniFwnjwykUtJRoWMJZHFG/DTi9xoUoGkyKyuEqk4a7&#10;NZ42PK+DsETLZ65qN1VnoHlVnt7hGKYE+x0k/JEWX0mtoCb4ExI93/F8HBUJen8an1+0pYsQnRLO&#10;mS5DJ938vKsXERQQAMXmRmVCkCk54FO6RLLPp7vIxWn54mIK+jtbTHHAj5zqx/pA349J1r4pcVA4&#10;8J3WP8rgNOgyLCD0kXEnE0WJIMwtir5K7lckOaLY+W+ie8zRobGh8HUrxUwSLlsyV2PggCKF1D8m&#10;EeHex51TCBG6y3NLJABry0DEWQLkjyc4+ft2RbZpbQGmxeQnNEFKg5duVks4uLMSfBSDsigLAUF3&#10;yVjJ7K5eeOJ6La76e3/e3f3LQzy2b+kNUO9wTCSyrT7NsOgSZt3IG7625lPx+LhPter7GOS9ZNlq&#10;zHOsA5FuELyfX/fwYvLy6uiGDE7Rn2v0MOblkyrFXP81EDM4J8GzohtFa5o8fZ9O58Z6LQw2AOvi&#10;uf1SS98XxcKu9qUUrzjtXHPCtRfAt6DYWgC32mriUDqHJk8eDqtytC199WgAZO6b5FvwB1Mq4SmY&#10;bpV+SUr+TVZvHbm68amanJQ8pipV3BzCzWogKoYjxR4avlT1LaZW3MqgnATKfW9W07Szu/MEufBl&#10;ptI2SrpiMfDz4L567nX9evbaJf/HvqvLEkTCqN3WNkejVlvF6Jk3FH42dl/DxYZNJRGa3/WlKXPB&#10;5/asc2WEhXAH4uVw8JocjsJYnErCxESXGvya9T5A/jdoMjgq2JIhGoM+OJitigGfHIujA0iL9I4j&#10;I5Tp8YLPKBMO7I8aEEQBWFJaHpBgJ9PH9CM0s1par/4uZEI4hCt0qLJt4hkaXj2e3RBsy7gs+Lxq&#10;rnwc/Lf9Bspbdf2Tng32ADcPRHJMqk4/B0eF+x9+GBzq9xFwe+Rl6KrBU8pIVjEy+iQzpyMfZkYB&#10;gqPgSwaYpqJktbCqrYnRR03Y2je1KMJVhHtSUeGxSrLQZKgk8RMj2ro8DCDbe2NfzS/CGKlZ8bTD&#10;zvp3xhpjFbEG+ZHzTfvX1+s+6JZApSybDvwVe2rTzejITudoulVT19DMl4gRjm8uPAVMCTHP/mDr&#10;KltLUqXR51+F/Wf8pSvczPwvR7MBDuo1O858+rWOjXGJypaMtvBTIB8q11G622fTk9xEtaQFTqXy&#10;sFX7hUU/lfDCwg1y1kb7KAtDntoDkCr94fOxWrI0tgIVtLYDdIIVMowSOzQ+9BfjTXZ8Lq28zqMV&#10;wcuaQhv2ID6kaPH8524gGrdteRlwTYOukLbKWD5iHd1TVjFJPbIyb++jmQmPitAN6eAHG3vMELVB&#10;4R8EkDw6xq0QDkO0qcGwlkFPUNDtOTorJHRh2rMRXcHQ2Z2pCHlohd9OjT72b0CN9K7n18jzkGe2&#10;HhLbptsS2axbSkIJUYTFwe+Y8f3SAhmyH84E2md30iMkdHhVUxTdu2JZWlgZIkINwCZjomSi5HrB&#10;JmXjd4GIj8SU5rClRafwo5Ix/zZvtYzzW1VZAq9Caqi5fv8izJtUTvTy8X7f+TNs1bZy3IuxU9jx&#10;3D86jKGWMy39+DMWw3ts/noD4THhMv/zYrR8+iOGnsYlmhMqMy4x4/Cxqdj79UZXftE+kNi1b007&#10;RK1hobqAJdD3DDkDYa9/DfawSfcq5bh9hWUme7Xnub73zT/w8mz4tA2sNDbo2dXn68zxHefcs6t2&#10;Nz02JcJCmGnELzdyiTPBraG7ps0mD2fYIjrv1+96dR0LHzQa+1rDZXCrw61QatV5tmOTEXsRupTF&#10;W+/5CY857lPdf1zyKw6RFC8Yyy7uCjBjkTCG6NU5oW37R/6BLFwRlhrUf1YO1vjtMIvYOWjMD6OA&#10;4S0Sdi0bBzng1G/MmmbrTurTGqJblDJOiCVugPAk4E9mlylN/5rONqfbOg2liRcKKFAUPi4v+CVS&#10;x8mezZsLH60cmcnEJSLH3MOuxTGt9M/d+/CpqoCwCAGmFJT8WYrb2KYbKZK0KcyXHzzQyDHeVHGE&#10;1XUb3F9mI8mNbSNDTTTgNLhENVRncc7DMqOzxn7X49AcZo5jdFq/ggjNJoXoi2ngKWGdCKdyoago&#10;iTgogxkYHjhcOGHFU4bg4SVH6iLnlJJnnykP/8ly9HV2vhzsN0EeXrzR0fL5Gf1kglvz3rscNvoJ&#10;//YrKd16lq2+vrXa5abxlf0fQ0AKAHTO7pQvMzMlzlCwez8WlBgiJj5fOzSUunyEcSGFxEPEL1r4&#10;rEMht5LrVpvqMkiKJrakg0C/xkmHlxdmFFzn8/D02rqGMCPT9PwbX5XVm671Y1X6aBIeUxXYKFZJ&#10;G5WkDjvlz0cLoxFvoGCc+1x8t+7bH17DwCNH+QQEsBmPASKyWkEcTJP2HLk/KC9PIO9DCBzOQEUm&#10;1Z5vAjQyDeZdsiewwz6kx8966HAfsZ4686vjK2VBwkguoqO8KQ2V4m5KWM10zpWgaYyt7QSkVVJJ&#10;AOySKbNhH3RHolg43A2sLDefMaAzCcg7QCjxsgT84eyJWiHJ3VSUXMiWP2JgoCXZcBVmcdJW+C8x&#10;FkYYa5dceRgfzLItvrjC6pBjmsiAFKmsD6E9FNVRAgxfRcNck/SIf769HU+KQDbukRlOOq96OIBZ&#10;hD4+Ad+72RKV/03Zzxy1fTXuww3st3oDb8+XjSBO+9fF6VoaMTiFYlPr98q1KUBUFe3X93/P57Zf&#10;85gx4JpFZh/mvlLi4ee9iKe2qla624bG5ROX6MWRlujaOVRTA6IDlkQkCeA1L4hbUWZRMv2h68fk&#10;TcsU//wqBB4s6Gvacc+Mel0EPbwM/5dxLnD5lbCKivoyr6Sis96+ZTmgNEo1/cv6ouXjRY7T59vg&#10;o4Pbaa6dWmq2Oo9gJ6dR7rknJBKCG7q5qf/+vtW36qRzWD7J+vlyO6P8/EArzr8O0a103TuRftrs&#10;nAc9J36+1/c+CTGpXKzTTSg0v5EF3eZsfQ46GWi9q/QJTWB82S0G/p6L4CSdstL8orXMvcgyyEX6&#10;tG1T0imnmsMJpE+rEuCupZpCkHLN7NSkE7uR4gESt1baaEzdFIr9d6rdUFtsIiMWlVfKpCV1BujE&#10;b0o/oCCzrJveZdEhVH6z7nVEFLgZ7/4lLhihjQoHbVZ2gBnPzDH0ER+lJOGx34xZq8UgV00ffqK4&#10;ugBFUQQFg+hbmrkTmKPdJqYE0IOlAgBUNTg5sFoWHT8HJzMMxkiFJ+AHB8wPZqRM8Yz64jzAtE3V&#10;7xfjpzq7JqQH2KLwZppqMO5DZ1MomtHximJxmoApU1vPxQPPnq2zHjNjrr8SlnIzydlQ2RLkI+a0&#10;KVMYwcF/AZjnwYMAhpQUjX8f3eB61QrE5vmwLvHgwq2pganfOtSMmewpczOVULABsSbUP+kdzJf5&#10;Iod/C70eBbZm/n48QcnimzHs9WnqMXzPYQ3KsgqDJAsPRsmWl5fDipt741P5yqynwitsG2KBI5KA&#10;CvKI0GDYMYA17N+gLHhGtZQQBlOdNmkcjhndrHg6af/rj0XbHsPM4bq8OLqs3VX3Pwlj6AkqM9Se&#10;g89cGvudLXWcMOw4DYawEe/3sOzQnuHZmf0WcdCFf//DDBdjKoIC0KBJEmvg/UwtU2b/TwgNid6N&#10;fv4vSTyCj3M7uM6p3gmF/79RK68myv+2evt6P17A7Z29Xs2ZcdKScA3YapinwwNTpNGScStUCABq&#10;SgAUdQE/rXtId3QKjfzm3yIx1mLycmhTA2iF9BSPdEU9tM1UAupkemlEqbzHhJWkVCRA9jeO2TRq&#10;KTNTJMmE1Szk0HDjKFF70U3NTAw/5qb/xBhuj72FdVUQYEZ1jSk52DRo1Nl+rNg4vUOkLOnV5+m3&#10;ujV799WTl31+D2+jvKcBuANxbHurN0dP8zIFQderrMoJKo1CMuoP3VsX+e9Xb6eQcMbO6u27Jzgy&#10;oaLCxqgJ6aVJ9nuLwtPJPTiD1Wijx29GEN1SRDDB75bkESTEAUPuMl5sdgWSLSnSg6XVUFNM5sKE&#10;YH8kI4fGpThc0oGY0482oRGFtNaISqL45OTYhbTbTH5Ps6z5gY8Li9XVETYKQBTrL1Hwm3BqiSno&#10;MNE859qEPav6F11ldV5qcMQwma0Gwtm5+bn7utcf75ABVZVej0HfOwN3y6/23g6hrxMqIl+zlJTb&#10;tK7fRperkR6EOr/1PG/c0nmJ5ChzAkJjM5w+j71UAt8Xb2PvLYWnPx/WvnYGEYtTVNZWRfChRKQy&#10;EZ3pLCth3/rzZbFQ/MfbtmG7vMBhPbvIfl7derKghoHkUX5eZyPAHACf2YJ5Kp3qLO2jWbPmabTs&#10;EIfGjplCZWanAR5qrfIUM82yKGl07oW/2R33/xa3abBIP4IE1V+tt5yFzz/hHzJU9ic4jnoIB2kq&#10;tmrNsC2PXRJNHuqvCbokPgYAU++Snk5SIWdRSWd5wIXj7KXwG+AvqRzAUrsJvFjb452/HxZJ9nUq&#10;xp89r+y2ybet9yK7+TLp6MTy/WDHNf2QpvG3CnWV6FA4EJ5d7mJAMTkzEwUlWPJXXU6ZQy1ZIaNx&#10;ofNvlYe/2YQVWRUT/9bh496X4z9jKsgbJGgzMLQ0VcdRNDXkoY0VZWUB1mRDDFERop7kRplXYXcY&#10;AzVexfLNdacnK8eByLqQz7PcXK9DFv2IZ5chCXMGmYi3t78roYbb883zy/sr5STdIBQmJiXZHy1N&#10;FJrSNKwKBk7MqhBSehpZ+JVyxTEKyWoFOcVx/oeEKPW5XP90PAcwLsuR868UFlZWr9evgnSUXeed&#10;p2unsbELrRTtavkZEQRdTJNZqyg9jw//6KmqyKMsq5aq3ZUWir+lfFjFlclhQKVY23axcIuWSRPf&#10;mHJ4DDK48nwl8TLYOOM93Whd0wqHSIZx78DLl46ntNx5kqhhyZbDwpWRCXIp2WNFV1l5fA+yklFD&#10;KzC1cnCiU4o4uEC1+FlZRb8H+HOMkTDZqIgAE/dl7TL5b76emRbJ2JkUmfLqahrHRb/DgYBixGlV&#10;dE9ROQZPgxiSYAEZRdiy7GLKTBpJaBjj0fxb6MnGXwshiJlVUbbQbAppayA9FwsQC1nCwXKOHefj&#10;/Clv38dhPaSJ69niJMB9q5+2P3s8Tpco/PzWxHqRuzHtz0KJ1fUe+Hk2SvZ5NyrS6/2wG9hGxwa7&#10;MMiAmITGK1eQwFAF8PTxeb4bnzd6v8kIFHrWCXsduL2i+EnMMKmAdVlDxSMT88cyMxvtN9UoyAoE&#10;524YDTcuTN8W+AETkhwCo8oJ77ZQEKilWXJEOos4fSmUWyDi/rm45a+bIBP0cnG6jOc0rqZuJ3Bv&#10;29SdG1em3LJqo9zsZFsLFrpFu5FmiM6acOfg00v4BdbvCTK0dHW99Pa7DdQYnU8dxysQ4tPL9xxm&#10;dwY5CBHg3r9Mt0cVfOzEsn48KDDQ8uYoKd+mmuieqNjoxJf5X84iRrryiIh5arXYCU6Pzl9bX7Rb&#10;f5eYkCnxZ9PV5rNv3vT67Tj32l7d+t3mtE4BX3Beqwd1boFA/N+bJ9heR6unvv9buJM2+HtLwM80&#10;ACeeFBZB5jfbNRa5KgSQtIXhl9Jictym1YZdDHCPRDl9jWhK9kZd1XdmrPhYDA44anJYbQ4dlHX3&#10;ZNMuOWZyXeEd13AWUVZCAfI+z98yWXrLDo51SurG4haNkvBf/csYbY/GKTQ0V2udtnp82ZkGn/Nu&#10;OZ6GvRc2+EfrOo5to/Iounu6ia1Wn/0jWBTUQuJ6rMjGvg2MqfUZyp0BfuBrpNj21T9qLbtDvZlc&#10;n1m5zJATxNrGyA0BxqLidTFRg3FWMSpVUM9OHZKi9BZhxzEfb+i3P+5h79zSJS6tZTjmBiVhqMOE&#10;fRAwJKWGaxQq5MO7puuWvsXJhDy7dr2P9n2qGGdm11Wf7JbsLk5PH7wwnrZ6JUI4eeFJ3Y9TudTs&#10;gphSANrIqSMAOipqQMYGAkF8dgw+frZPQdGvQaKZBnaoYIRe/4+T+9Nlp83erk0H/WSVxES6Jn5B&#10;xxNLHgLWjNhhf9pXiICqK25VYksAkgyuGhkK/1W1KSjQnslVOpgKSsjq5ofSSDVnlATQig5RfBs1&#10;jf4rLRP7b0OQZYYaB/gPXN/re/9m48xXMH2x0SeSSbaYN6XSQYzylaPZo61nOks25YJQdZj6LCSp&#10;tk9+LMAklLDiIZdDIyjoIY0LnyPETLlnajCQVEFScXuWEp+dXrY8GRVHktmTcmJqE0Fa82yYQppc&#10;MhyegUaNmktcpkyxzLxQGsFQRik1i/H3bX4Pr4UE1A9XVfecL5jtl+bWXQs0XKhKpruUKEOHz+Z6&#10;X7t8HnYTP595jSDQgkWHvHAYgYnI/dWNW5kC/7fZwcQE5YRbSit3YKOuU4FQ4Nt521a3z3tZNaGq&#10;Ensl0l0FYb/Y3OxuaBQgDW5r4T72cOaha8NcCP6sUupl2300bIcQavZ64KMCHslcVJ7FbQD4NzI0&#10;wJE4CRjy8vWPbyosICSFsFpcXQERY1yQVp1TQyOYEcrd17dbKPAp+nXrY/nzCUKSD3p5F3HItm3M&#10;RcqKQZscuDky10brgkjNfovVKhlafpEOQzpdlOZ2kT58TE91WaszLH+6mZXZNQp8GMsu2+CViYVU&#10;iefZMjfND9MP4YT7/N40un2e8ciYe98egyZTb4Pe3ncLeiFeAXTSNy8IvPpz8DMzMlm6ICEhfdgi&#10;Vn9BqW2TqyqQLzNjv0bjXAC46s2Vl0ymg1v/0OrorFU+adv0fcMyHLaCXXdZ2pNAdCy2VW7RtyA7&#10;HeqWaUu8JfQ827ie1CBkr5PH42tfFEap29+DBA5puSVPycFZe59WuxR8Kn4eN1M0HHXw2TIW8wyt&#10;aFb2g/ib9QixMx9PNIl1DC6uBOPBGD8U2MR1EOE8oqi0dVXrlAg9Rd0dNkTMl5HIry92aIH+t2+z&#10;dv1mD4gYjSPIvVtfMYJ/K9mXzCtnowruT7XH9IP2YllYSAMvFzXlIX4WjkR6cvbtJlNWjJl0c6Y6&#10;eLguVlI6QDdabMtzC13dkpZlAQDIJEjW1JLEUVzsr1GotOmUhqRUA6z9L7nVjS1pUyR9SRhJy7yD&#10;Ch5bUMgi2rIJTFUisDj5nV6/EETqarerk9Ty5rRWEWNCkeaRfn07mjXn87l9k1qPnD925Z9CRJ2V&#10;LXUgpJaGZzMfHQMJH5ktMslj/RxsiwgPtoevAowlMEh7omWdlLls7k/SwGz6fzZ3GeRNWT6SCvP5&#10;PhmzFfT4PV609X1mgBfPWYWf91IjITS6gYKgV/DuqhAGnIxi3FhZWZXlNj6q6IJkSIVKEAUbJxWm&#10;HHsWtUCuYdwQBuT1FDajq5HDNQwEx55uBGZsTVNZeBj8r2bpzY/uw5ML4pshKSu5Rex6O9kAo7g4&#10;u+9wi0MIWmtTKOh9U4pir3bVxsW2AJAPPA+AlhbuZ0WADTw+ts9hbrL/VSiAvRjGQmpCQpRTdhZD&#10;VFODjqGIXwJG9DTFnT1L9yQzr9KTPVv+JrebjjLVPMX3aDBJy+xED7eICaMJ0yPFFE8unJgM+occ&#10;98iCB7T4WSl3vGR6dLi9991h+efy1vthkM/HSStcOQ4spHBzIdz9enxYIOTt7SRAaqXrnC9m7+H3&#10;Orr1cfF62dfn/cgybF6WPiS5jUHglbnsvcIFgOK4dCXDuN45B+dUVzfNawTn471cXf8zerxniLHu&#10;B1BnAohT1Mc4ne0lz3B0UWBfMogCvdmhQxtCOT1s4bB1g7oy6UXRubCQ1fMKOXtfx1nX+/zvIz/v&#10;jD76Mi4hhpV9I4hpWLsrfsid43vu1IFNV/2ap79XLmathsxZo71w8Y3na0zRDQ3rgcWy4Yb+VzGf&#10;oM7c90WjXFaZWMd6HbzvP7u34dwhNMOH722f84dWi33vTiKkCZYVG5B/9QfZxwV6vWF3hPTnSeyr&#10;1WPGZ0tAh4GTodCrnE1zLeVTs+GyEt2rgZdPh/r2Bs+XoQiL1Lf9Tp8AAwMddZqKrjxrHBh1xAQO&#10;iZQ0QZWUztYf1B23PmOZfDGalNzfJb+kgNRh46fSfMij1TP0BNFgGaJpGG+f8/5dH897ncoSi43D&#10;svGnj//1ItEhj5JjJ4Amh8KKIeg8chMxUCdtXq16BKEDOMWtvmqHBrs7pxPZbmhuBJ4qnn6zIMAV&#10;loyvsvQll17QTAUUE3K/3n3UwlklCIt8FRykXBcUDKnzif3d2amdXD39JWsmwUWIGMMEOGBFQGCL&#10;I6qQgj8gKkmJSVFUxZH8OCAokwlQWsT4C4iOWuEvgEquyCJgp2qkENDiokhNo4YkBqB9RdU1vhqv&#10;TlScjbFjZFZW2IoIvb5Di7T/2Qb0k2ffg7tKqZUof4oZ0ptRb4upTVk17ZYwPTn1fTo2gS3CLbav&#10;7Zt7CGQ5c82P1CRhCbiqJMwpRd2Fyf0AONyS0tSwsj0zqCjBf6EoCAHkBMFR0C45WAT7JQ3IvXZr&#10;XioFx7YBVg3ELBnaB7q6X8KgNvpet3D+vZzYChEfWERTxCrloEeg9O9pLpJjcqRKUFtGBrMPpzV7&#10;cVcDMAkLo0ZaF9NyzUYXEJSwik3Rb38X8RZXn96/PE+yjMwkiBAlTBp9DON13d8fHAQY7iWc3eyc&#10;T587CohAF2593Iq0gR2UBYjSHhNU2lM5/hMHhtOXWW7nPlLcSTYXcQhCvj6H6+Ll7SULA2I1bLuO&#10;OGSyrC4kp1+65rC+0WUXi9qKDvvNxE3l+hwCo1c7SCtpD8emMrOipuMIzOKMy+RQUn9RY2UlS+T7&#10;ICSoasSNxSkCQUUExpSjUroXmGZxLZ74gmzmGex4DDeBdAy/lPA+Z+oLPjfqP68Gqx9fExbgbnXZ&#10;Cdd9nC9v+57edmXQLeeTrdDOTOchSM+bmaC3k5mgpwzbvsQGGBg1KDVprkFSzF/oxnqJCKE2pEij&#10;Z7ldHR0QD+19eUEglji8pfdKF1Q/ADcEoNoSqffXdy4qOo6ej1IMSus0hUbpALCCGQxYCfmnxuNR&#10;BTo7OX+9d0QuERLMFsu6P2IIZhSda944T1BW2bjse384LRehJbt5pvzBlMMsAUx9TtG3JiTI33i+&#10;iTWKi+02eXzdelcIjxFPUBads+ZjvO3e1O4Cn9OT5bOoQP949ySyi6/s6Oh4uX6O1XFSE0283O3N&#10;/DGOJdN0rvU4jy5ydXATa3F9fI3ROZ3jBdmmxbRPV2lUMHFj44HPe+Nd6C63nIpTIOkYlNLThYz5&#10;atrvvKqxKrZzZ6qd+c7I4YPbAcUuBzCFWQIPm/wyxukpv4ArhEDCQpp4EmtTS09bNfXBv5bhWTI3&#10;BKjwqYJkt87dscuYYRx68sW1Nud5cZEJA3K/E7SCUXEAK1EAuMqH/A3Ymz8ASNvVeGwu9hgYfFYI&#10;n6EMDuj6/t0eAcSelQ0nLYXBLm0ufmyRFyAXZtMDNugO5CRM2xXjp48Zdv/ji6dxVlU252DlqbHo&#10;2NaGIR3mr452U6xo4D5kEONzMADYl+gNDb4bTpZWnEJDQVnUrMWzwxY01QZoNZBuHzfhZPr2qku1&#10;qOyjkebZSX2P3xbKLAZmsheZuXuLymMIW+uIKJ6TLkjDnmLPTmmm+UY0KiAqwggSErqtc88t7Bbz&#10;ZStDfiLnEZNL65DQhJJhqC6iv5oeLqr6oUgWBhFGp61wplI51WU4sWOGhIQQniCQI2gW2eT4NoEh&#10;2/2cnJr4poHCs0iFqzh6gzZIbuvm/RGyBQt6HmYlp3FmfxRuJeGno/9KF+2/siSJOhWVJ4MlJ4kW&#10;DaWplTWAiq8JoeTcB6eTh8GE0qsBptXHttuJ4yznx927dbeEIR+hjJmC8O0LEW8M4i+D46PolxyR&#10;9+cH/1ZtAh9Rul4e3rtieVkTRxQY4QGFVVEryOg3TFHZFWoFwiWmhBoxaDCYmACoYRYP9mLkBAzF&#10;GvStI4XiP5X7Wv+fBYDCbW/bMCHLo0KckjSNQ6SMUVC0hxxuOTn3MThG47Zfp+f4xYOHmEIpGUqP&#10;MtG+kjA8sP/ZZMcgSqnCkfpHrMslSek6JkmhIWLNbU/U273+eauz9Xn5OXNJ1uf9XeYIBcqZIy9P&#10;uP1xe3bw1s+Ldt4lXRA6Sun2ZnVS5O0icSZfqNZTEPMYrr5wLaM6lGTb9uO3IzaAk9Pl4Cun32X1&#10;+cNwk9UrRDhlj3l1aD44OBoySkF9btJuOIpgeRTc7/veGl3FEFyJ+bjJi8HtHFxccyIZ9ufg/bW+&#10;9zmbNiyy72VytcfNHQ2ghcIkNle2akfcXvurZ8JYKIQp8cggOZF23lVA4bVTe2KiaC8so423fjmn&#10;bTGQDzmvJ9Zz/9Y5MFBgrGwZD2+jTJ9FmSfjDv3z8ZJ7kSzI//LJ/TnQw60n4DZ2HqHk2qUNf3aW&#10;SflmPG/fv3ett4dvZFeFzN/98GIw5/4i0kqE594zzU3LodWjyeiUhbreQ3FcYIqb84F2yePc0sBk&#10;s87G9btJqbJYrnRwGjZCYodYBM/YOzn6puKsuqKBvQBAC1y+srdOwIB/H4lO7W6YDMan4AGtoZB8&#10;q5IyxU8rfxQc0uYOpUi1rXZJXCpcCknhaE6jhMzW2eARI0BMlK2y0vl5XqKWkif4QPw0FCBaRVGl&#10;h1KTbsurwzj+TfFiZ/pRFMfBHg4uWlpgIsvdiWOSbZvf+81+OxOpsPc3ywHmL0paDrxEyd+Wp3tj&#10;dXJqOV6nmtCPMhdjksRSmJAJBUUtMyJFe6BbTk3jxsnJ/cQlWvLxKU3PzHA0/1lRjvg6RJlgKZqa&#10;Ov9WTyGPqQzGCA+sgCGAMKEeUYydeJ58nHMest6rTMu+VlozMtDgsMtZSn9lqylTAtfx3vvCsKcP&#10;/mtmCihgr2dgy7LJ2JmpJ5JjgOge0gjPl2ldpxSJs8bRbEYjB52DUH4PEoh2ZfqSODYZLuY4gPwD&#10;rfgZ5TOsbJNOvgQUMk329DUJCeQrgg4UImHlGrclrhLw20djosYoHh7Qyovfk2miMQSpyxllqwCK&#10;SFUip4+oaRWsztzinkNlKejSg8NMOdPZ5wc5W28ZBYH+rr7d7V6PiqUGfT78hs1cZ1iRcoYg4U/J&#10;rs6OHsMvCSj0cIeccuNTL0LWSnMtBgULfrL5nBpy72pjU5LYTSEM0N6j4/z2AmzsFnDnlQYS0niy&#10;WYg9XiD+4t4QXL+/68Ka8o+I3iB+SywNGAmhq79R3nyOUO+ne6eX+EPUWFoa8gw0tOqAZGq0cTjq&#10;5iQZRk+szW6DoMeT48/rz48XlXpHgaYoNAnhTOYLIf8nyIwkb0skBxRJgQzQc/Cqz/+8iwz6eG+i&#10;m+ks08LExZRbql95H598SYN3fl/nMS4WCsdoZPoPorXN6fR92bu+X1y05xGkFx5AuetnfaDMGoR2&#10;5lte+SerDF9G+/Xf1tZbXHhUJa8KkrclnbYTTwfGcHtve3BZN1iI8tW4AJZKAyf5yyO45fV218nu&#10;/CKPuAtDXy2tZNy/9W6PhXcZHMA5FgPBO38c8PYFvgyaTeYW3HzsSIVv2Lt26oOYn3Ni6/SsnKov&#10;TsovvaqRRzds2169bvs6b61bu40UuxQp21NvudEKAh5NV9yNcm/rAxsqlK3blII+wfWGvRtti8Jj&#10;93k2THueMugMwTM0nKaYRShJ0f6KAcrwXg6dZ1V6o45szOq5PKeWbZOAjHm1OlqtHwAL3TRhLq2W&#10;jXNqggaNxRXbUcNKI2bs6lucFdxQaWhSk9xre4zGOM8ox9aphBneLvnFv5CqUVRkmsTZQ1ulTSWb&#10;Jw0Q6qEId1vjFw5NIaz8GRARVxcDbmVqDGXA9zQGKnvEt6+rZ0pVRupoLX7kiFOdFiBNSSV1yi3z&#10;dQ7OVhrWYdnAQP+j/yzrYqsrJ/LsyXqVxwPLJ8hltfm8s9Lm8ouNqWTwGfQz028dsu7gX8pRSdEk&#10;kKsWlpzpEtGSXzYu6t8klP4UyNORAjX3j5abzS3CXBKoSAsYJ5ePgZavSUH5G51kdpnrJVpcbP1O&#10;dWPS0FLgdDF495a0+/cTlfIONI1zaltfCbZvnfPEL+FRagO35MRTdKZp/prHMbPy/Q0FlbImJmMi&#10;GjVUU6aY8iuSEQgl9iPXi8VbhtrbO2k6JSpLPuvQYuyGkmgfrmoIRwouNKOssupk8VSnfqsXEZTI&#10;/18s5Z5FMp5FPjsWGxl5APn8IJPGD3Qxg0wLAqxsRHJZW0xJdSvKsjUEUFaRrTou4GdddAO3HLde&#10;F+TjfZ5q2fN8k6qSkGipSB6evPHy8rI/fyhMxpygcni7b8wz0enZAmYr9CLFkcSZehnU/L4c/Bdh&#10;IcDbjyLb9+QQCJNtNi0Ob7zHzyY4Sv7uDc2pKilFnWFyJijrV9WGl28adEBByYZTYCoPHDuD0pVK&#10;eaj1llREw8zSMlWZh4YS3Gobb/TaC5O4GsMowTyw0OX1EyM3FVOfsGPcdJx3Ig36TAzyfXlarHIp&#10;k61jor2d70InDXhbtXoU9mXLR2nMxbdwa3q5htwW365VZshELqtA/MtyXJhN+Uki1nB/AVDEhVSm&#10;O8LE8YuytUGs7JRsRgaGhga9QVfbgWPIT+Q/BZIurS3lnaMQ3yCV9CbwS3fVxw+xsQQgCtRK1za5&#10;jYRoQx2LkVDfRsv0fQwNKsJ+BROJ29sVWSFUpvXy4muen9ezJ18O08Hu1L/fU6ODA9TmDbad01/W&#10;6sCQ7+iA+3OvrZrHnFeyLW6Ero1NfohvyyJZZ7HVoYpyshnc09dBbn9BOiOueyY4npHqzwZJJxR3&#10;bnx+KvasJv6S89z3wuN8/bL1x2w8Tv8/u+OW7A17HjkXafw4gBw69N0nUhI8IQo8J+WqeZOugVbe&#10;at5P3Q4pS8mRk8m2zNUeHfQDNWLy/K9CQm9N++tugTKsc8M+RmqOB+hUCsTaS0+xWr6evoE3ntxw&#10;Xd/juzdAdsT6cLlN5jrqKEP8/4WWURf3g2h2B74FTC5ODbvMKbrxYvW7d1ont5qmc/woM2QqdBT4&#10;5UL8g77S8hBOVHQKVmslc4xAhwqIuBA8SUvMTDd/bJ6r/J5nlse05OREnMSblEubUG7e3il3WF64&#10;Fr6kSzhPXkban/PPt0SiUQq5F9cSDgQtFhcrYFGqiIsLQJ1WnEt6UTqPUpJrQaRovtC7SWpEYqMU&#10;hP/xSxcDIIoiGodoKk9Hd0lAwbbV4cblkCODTjaE32WCz+qW1n3RVZ2z6NvkcJK9kqVbUV1WO0zF&#10;/VOujOSdJNJEkSGjBxE1KzoaIyanDuO/yW0M1WFP5YGdKWNaNEnLdFS3pTSldRbnaPJ94rBC1d9/&#10;IEzWbQvMFiXmESCNOkobuWlZyo65qTkouy0jQ4dX51Kke+vBAOhY7Vo2V6sDaijlqjzdtqNqC7Nb&#10;A1E7AhMMfFI8GSlvWFSKujpyozknj74pcldXqbO/BfvAs/90OUMMVp2CwJmKa1xalrS8FkA5nZu5&#10;eQX2PErfvXK4p62ijvw9cq47NiqgaHIq2L/Lh6bFXmJiauGquqlPr1KXu8BOH4xxlSAKmrPN5b56&#10;93SsPoC7SchISSCa3uMRh76Nh3dP4h9v5pfWvV7kals9/l9F7ISgkLSLQCUxe43RWVFQv9I0tapj&#10;jjwjFLvqKKWgzNlMOC5XCoc8/woe/FJVFBHVa5c/W0WYQsTQGvir2Rwlbjs2fBwjhRnKNCF7JASF&#10;XwhFkKL2Dx4GkGRGOXOmDrKElgQc5UowIzU1px6392prXLHAoG+r1EV+Xq6CP28WJw+tTqG6U4qQ&#10;IRXgjyM6I+HnHbrI0dH5Zy5Ne4Fco9yAx7Pjts+XxfHJNgFqhNwRdl1G2nPTMigJLrMh6IYr0ZbH&#10;AR9YDbXgvNPh1yqk+F/ugR8NW44SWmL8hp9/BdTzURexsp5DZuAtYPvAdMmAIU23iXDJCHzAuKBV&#10;NuFh4sPDLxGVqlovhNvhGgfMmDLZYRyLEd1CsiazULrExEc81OMjV3ux09xd3/OXQOkVI6OP5+Pl&#10;6lO3KpLGOp0OI16WhcmeV4qnxAwyPn2R5z3Q7JtxgJbgREHAy/ggXWLOMKl63oL/ZI7XzAzEvNHV&#10;9kn2+b51fqnS9zF/uWXUC0k3iTxfzyRqhEr3GhaK2JIN5UxOOkygknOSH9YwQm+GwWjBUZPZmpYn&#10;F39jdcXtmva0O6X4j/2fLScKUjZ7Ut/ZyFSAti7R/di4PQ4Jpgw5HDkblwk7teZu2rD0ddn8dplH&#10;RbYq68HFtnM1hg5RRr8idZl8aq0OGJ3u+WQ9khGlpwNEoB2XD9QInSYcVYyXqI7/K/8wsfBzAfGb&#10;NNsCRztATKlhq0a9T2mQzY7QpTG0hhI4PPwnLtxWjj0siwJYRZ9q1sg10oRulbqGvXbds7u/ufMR&#10;5gdp58geW/YcR/y72x3VNVjU8vjdJpOQ57WPHwub/xVqj8+RF0IXaurp6bEUrq1OHyf4mcoVjCuo&#10;A+WMhZvTckHqCW9pRs4mySPBLkpO66wczUVEXyGfnqYlqq7dQsY2+KMSPnjsrINpWdDtFyFlEh2s&#10;uhY7VJmnQGW2s7s70JjRhziSD82na9qySQ6s/fNR7L+uYcoMzGwocuysUFltLS5RLmkqlg4VDE5R&#10;7mlyuNgaoHTzf+w727N+XNgI23ky0BJaUqk2FcJdn38RZqYMIJX813tP/NfxX6ha9A+/xZm5Jbh4&#10;ROkD5SQlOZjdYGnE1bj/6reO7LRJmBY3ZnNACdDe2uoOEy/dHvyuos0PyXPyN1jeVRzg5hTJCnNK&#10;zUR0aiu5A7e6pgqwwVThm6XnusHTP0HBJZNwwA5oIj/LevkyURAKqv+F1e6mkbSUjBuqSBdDQaGo&#10;DrHWxlb49eO2zjgYCUl2mBHJGghrLStaQW6cvsB1WmsLHyUNL5kwTkA7jtiv2Zw7y0yjea+FAeBE&#10;7lXfTtR5v8zPe2urN/z62U6iTxSfdX918S8x8KWE7POMDvLcRXbSRuC/JpZf5r9fn+LN5Bv2iigM&#10;ihKIKklObbxITajbBsMnjFMlE8D81pPShGQhdww0CUbNKWn3ViDHJ8cux179TZbpz7AGWICYpzU9&#10;XOH3HSA+BSDZK66w9DfYlecwTlSyP4SmMhfc5xbZ7uPSU7cyvdaKJlxF+PMHMm4uVHWWuasMwvzn&#10;btCnUdLg5ed9zsWNLzR1u0DAay/t4zxrEM/Qx96GVwI1rc/rQwDxn/ZVI2IylkN0t4nqeznOc9JA&#10;z8PbyPlg7LHt9ZqssxDmepbj3edp6HtQc+9j6q4ggp8WBMPq/VjwcT09fKJXLfj4eBh0SxBgSuHR&#10;rbfoNDrDiu3H1/L9749HUgm2y1STDc3Uzi9hp6fsVQ6m3TE552W7wtnQWIb6Dt22596wKyi8vAGw&#10;ZWKNAhMAIqVxNizCHZYnlAg4lFScJs2xVEZYGVnV6bLADhHgSqYJF6wz/+ji/fTpsueLp2kPwsI9&#10;bdl/Hl9oBwR/mvS71AQXwZI7UW3kjxUxMu4wFwAwk7lt2nSdlv/Dqgwr0LkfPrCdKkF3POkGmsKr&#10;cmtCmzfXALOmqK3YOaBlXfwfD4bYqXY2diHsJ99HUJ7SVmJKpFLbhicdXTnkqcegfVWgjnKhZlNj&#10;h2GJll5c9H3/Nxjp6eS5ohlCvC4+7jhMQP/tB9bP5hvqXeWJ8bLilMXGKgLBQyxoLLaM2nHFRe9y&#10;kpM+tf8m47Axk4jxeNOyqsx/bqhlYhBAJa80hB7gI9NZnLWimSwt7CvqwKEHh4ajDcTFMrrEakHh&#10;SpWE9qqL0nu5m5rCYHDCMX+iGXOYcVqYjlECwkvXVk1F7+2R0lFQ1eIle6Cs3Iznqw5W7dOOk0Yt&#10;1f/DL4kU3xLnoVJVhxM38dzs2JnBSc4NwcAl6EeqzhogoMjhCpkd4gqjiQQVzej+bK9co5/HKEsA&#10;iK3MpsmFcDyHC4e6jTX5wKT4JNtFQhhOSiPmVQzDmRW5L7ItSFCYqM1XbH/jMKIze3jhZCbQmiy1&#10;2HFpD0nYESxdQ+MItJJMypUyphZYEJE/W4mhKaDZoQtvN33QdaMXFaOzsryemXG1niHYAJ7UUB4a&#10;UezxlJW0Hux+pjUr/i69z/l5L0i4fO9cijdUBf931nof7+tZLFnAy/Ph6+tka22ygYg7ZDgo9LpL&#10;lg9hpBzsyihCV9HCQwdrS2Oi9AfHycLD/pFUqmA8XEEZEsWR9a84abUYB7Gzx0MK6uPj48/Pz/9m&#10;SciePPc3K+/2W5FEFBs9X3oqGSpSYs5TsqQImbC/LOSmSmrr1rfpOG3OyCgFJBbjNlHFtNH/p6bK&#10;XA7FJvXYFnQ/2fe8b/Tx0NYnGPAccHW/cezetJbb7fe4nyHid7crmFP3fVMw6bCX7MY7eQEIw3xJ&#10;rGzVlBPL20iSQHa2lXc+I05EHCfR3dsp9O78FcXfhR9N4uPt4+zJuKNtmeXhIMg/4KWr/uPu4z1y&#10;tblO02Peb3vYPihPQ1H35sgfLh4EdaCGHbGXK7PsumOZe8GrtOH/NMY7cVjXG5PeZceLVrpeA11I&#10;ATfLVrRZXNlMBarMxref1ib9odb0HJX/NTR0lxm4MPJzvLVgyH9vI7967Dk/TOmhevVaC4VEBylH&#10;z3fN0LAXQnn9QJXKIRb6Nei3doEa3Zl26r5rndd1ypaAtra21jL5dTR6zn0K1/mQGZ46jBGaSFol&#10;OuoFUyRwfdk+terfg2XXGnT737MZ2vEaMmkJVal4fkCxGocsHJguGzfThSvqna83sA2zOwEr25cN&#10;KVWKM5ah8u592vL94X1809TT3Rtw9rrCWqahmZwWiTO8MBY9e9xZPVN/Evb+3ip1ELphyYTEl6Yb&#10;Cx1SpBdiz4lVrcehACCYjRLFoWkkYMQit4X3iGFJ/a8KisJ1VlmeMF7esG7soFRK1/MXM8xIij4M&#10;AGZaMK0biULwQYqAGloUGgArzuRbFEUzq+nfnJJShUGOLaiT6drqF+5YXiobJXjLgslRIpF4waMH&#10;BAQX/wouKyO3pe2PgB2jTYJCSSYWOyeOzaT3RQCUEVhboVGxcbMrGW82FCFmYlREJ1P/BmZjcBZB&#10;W1JyOxunu8GrTVeNK6LGcn4rUdM2hdF0q9lMAmTOwhmTS4u7CvNRpjKp8Zs5lAWDnmNQMF2HbVme&#10;TJn/gI+J8VNo5ffjxXEupBAk4aoxvuMMKA7BT9QRcoaXCSSRCmBhHgqxx/5kGFQuo6XWUkiZiosX&#10;4veUNi3OSsKvBLqadrlEyGNWApOGh8IEis9Waixdv7CrJNTr5JwmbujMbH4+gHnrWbvQMPOUvueS&#10;sea/7Vxf97ymDoeO88Xv2t5fLE6Wq0CuWy/7LyfqEbC65AREHEhF/Gx7lKdhVK7waUVi9kC9EVrY&#10;0TQ3UreYlPI9mIFNV5+WzYoTnpHLTcgK/eV+UIWUtec/Ba5imAdbFhiLxrEyQIt1nphqm7LgRIgx&#10;LY/hRhx/ZNgPfsmGCNgdCwERo55A7gKlJfz6etYyHYOni43U+dMS3nLfp8acSGb64upyZNt0UZPD&#10;mWfIXMuj77j38za2neThkqW1+tTr0hC9AZ0zar3AQRiSMlyRhjjdcuXyWfa323EVc87H+AoWHutU&#10;9m/uH2MRtwQNF2jLrZx0cr61TQqiX4DQyK7sbVGFns5cRO44lz93rncORT6HDwtEjkemcxJL7khl&#10;Urrrdj3Ig/YdioXo9GASDyQLy9x/O00ipNP0vVv/Z1Nv0/qDechBll1AJY7UGL6d3FNxdepvmfXj&#10;WPW/V6E6bmhzqzNOuBJgku0ZjHHYpgJpW2rmA7RKh/odf/PiJglZeg4ROAU9waB3/PTx+iacy6UH&#10;D00EkmtLrlp3UNPOFFiYHSXCVy+AP7YriuZ7WD3JzXJWmPOzxVaGFTI2jzNe8XB3CzjaWJvlGV7k&#10;U0xX4MZVU69MCmfKESjO7tEhUKwZmxLsAWtCZdV1UhTko4/5TdK89nuAQY/qKfSEo/9sewLvPwIE&#10;c1itkDk06rKrQMEG8gYF6jFTxL4daivQ611ebWghf/8uYGKKE5rN5iePBS8Aglc6YpJFU2w5xqJK&#10;dDPUybAb6Ipzm8q6K08dwPCXBAMUArSHxBS4Bov8o6CsdK530Lfu1AWp1eAsTFFuOVApxzTXoT2s&#10;pHVUlG3mxEIcMJ5guvBuIRs3B7aCAAqenDpR0jeHepbSEAMPqn8CMZnvUvo9TtPS0ToJCvZvnJS8&#10;GywMlJ6a9HScbPysjxQbBpyTqiQuOYckBoaYGLYqNe24KUCUHjpqmCoiosJcev+zWrbmCFV/okwX&#10;CI1dvR8n5z6IDyABspE3yUgCzDS1oABUUYgLkmLE/wmo0nigjAFgTSuszyYwYDRVcZS0ULntCBv1&#10;pDm2YQ3/YvJFHnFRAF1UOW4cf683efXCZUCFGwxvqrkUA1bPm2cagRV7iijKMYoy3yzvVI/Qact0&#10;oQCNhFjBJjyK4zjTy3FFoJSG7H57Dp7BpgzeIO+Hi+NJ9EunCDTRTPHvGz7OV1fzr5EFgSdjP1mn&#10;X3bepr1YC74G+Lre1F22ZcI1ys2p/50EJHjqI4qaeXpcxT/+NMVw4/ebhmqvhZ45FR5mQaMEZ96Y&#10;BinH3bunJNct5TxaledM+/LnYGHQp9M34ENzXCZhYuDQyUlHaAWzsyUUV3PlGtS9Ov7zadSH5Uxf&#10;mW3tCoQE6pKrGCFmiZvhsJdd+Pw8V7r3+Yygtdye/G8yfAUgMqFn/8/5ArfTyayRr75vT8fzEHp8&#10;b4ff5RNv3/NpTk61Tn1fAchSacPQwKDP9/7lfRyR0Fod1s1YJtaX32n59Hzfl1jgeT5n/nCmbmSy&#10;yU/hs63vY69phuz9KPX1e2V7T9hio4G/7VyBgf/7/MDnXfKg0caMTejizcyMiP/nv/v7E4f4jZBy&#10;29SNws2W5WgdBlMybOeHnzkRbDlMDxLnV4NKnStDDu5YJQ8l0RziDvCWhs3agrlTvz1tMeZl5frV&#10;NVqQZexK0sRCkibnS6swTgCKhDKTJVbWJxESX5FUrdNfvbBuPLu+wEHh7M32t2jQovU6rEVbEUaw&#10;x7EDrjD4HXJlC0o5CW6StEIJK+OsxWEtybOB8DrFpMP03KHy8jb48Jy1J7YCeXVLp9OekwkSWrry&#10;6W5q4kww2M4mVBUnCcmqbKG/N2pYQQYbXAiQGdPyULgxL2XPqsCxl5MKq+PLsP2s9k+z5SUPEEfC&#10;bmZxDCUFP1r+Yd97+bD/SRYJRabAn22+wzhVY8rh2pDgve5b2MKUaVhVDOz+JIspHx4jvkPHOieu&#10;0rKqkxRRmcI5zZYuKmz2LxlSAyMXfITtXZYxhP3oyF7wuIcdVdChVeaW9OHfwijDckKsboaivpnO&#10;E0BI5nw6S2YzA6+qU98pi9OLxmhB/HgrPqYss5hdPQfzde2oWTY6tHAWIIDsnjyc+nU5fsWJuUBl&#10;tcBImmmQIEjKU/LbSpBtVVd0TeZjbxXjKAgp4u2Ll1rdgrHo8JeKih1RGKpUC424L4g/KWAEYEeT&#10;CKBVYbdvdgpVuco4MMqSvRRV0YQ1z8Rn2+AIFEATOJJiw4rcqL/YY4EckRNdgD02TVtRYg0QeXSP&#10;hBYPIHmMGxa7/KCHr636GtzxrgolBmu9wE47OrsoSn6mhYv4kyAaA1VK9sZxDKqMMjslOxHNjXs0&#10;O9iszBZ/NDXno+DzaQd9xlDf470wyWDxjBktMfFS2Nf7cGC31ZGQjPDh9DSHNyjw+e14fh798tVE&#10;NiX1gLJ/tjb6oBUZdiopuroqv/U8DVKa2JXlDzsIPLK6t+fJWdArz1VXrCRb68y/IOO+ldp6ZCjt&#10;vZwORjIjmjgSx6+IjomIUKUxpxCnlnI6WrjxjFquvj5xrcV8PJj2h5dpWqypEukI6o7JMPoKMz05&#10;iv7l8fKxwBA292+zDfr6L/ZL79Wpw1SJmaJ1JUB/AN/71T3vlv6m/mek0dtNEyRkM6hjZLEYjV5U&#10;pc17msHaa7Rlf6LqkYMWXO7XBFHAbD+93Piu1406vr6PpnZ3IPrUTBkZspKWIsTuQ6H5N5ybImQY&#10;BLx8+OkGvDYh3FiHeOH1nh4/zuS/Lwc933ZVT46jkJKpPDzowV6znS3er/HKaYziLGgNsfDx2uWs&#10;4ri3964a2v9SiEelujfThmsmD7X2aGX4m2eJpbuw+BUKPYCwa2m5qSqfiPq3iSwB9/fnKvGrgcyI&#10;XjMFh/M1m1hhyFeqwdQD2gzHL3bsDna7aYqpR4+jrkm37SoVhrplA7z5VjtVotOi72C+sSiOAnvy&#10;78SIYygIlJFjYzXpxDG8ThPBFRxlYi/nJwcCpd7uhxWnXQ7Lwzg9j4I6DbpqYPepih0SAtUJAnXM&#10;xAHJ2UbMkNJzyx7DWjQ0tHQEhNvnGjSxJjS1iDqiYvu6pUMwlwNd3bqJlJvuO6ZXOtrYRwlbWLTm&#10;FNw+NnHlicMbMq6sJmrSZLZeaHuUPFOwHHPORt+nMfFo9S0ylxmsJjM88kGeiFebsIlLblJWtLxL&#10;1RugTp3pywNZxPVInBSOFNvaM6Z8eWpFFZCIQ+NZA0cVM06+bRg0vJ9pQFFWEZ2VdhDrukNLSQ5d&#10;WCz4RQf/fCRcKmaABMEuksRqc7YLBUBtxfadJaNplSkBMqprJqcFKowgYNrj6X/BlSqWAytbpW5L&#10;gL40VVj8gM3ESalKs4WCxuNjgw7jwwr/xWH58yYfKjMpGqYYhjwsj8iy7fsV2qT6s6o2A9lJmUNP&#10;/aKqpM8joyxQsx+majMiOHQ/DJk7Iruathkbql1/w/5108eIt0UWpOt/dfrX2eQbpL+f3B497vc5&#10;eJg6QpGImSx+lIT8Ry6rwv5fuOoV+dQZCTYnFJGfmZtHi0fLLtJXgw37Pt/r96DPl2edrSC+Ddqi&#10;JBJuv1i/ggDPy+sSHwZo1G7erFoQpABxf/8489Hd2Q0x6vFbKKkfLAo+yBI0AgiLjYENTP+fBTC7&#10;0V+cbs5TpktN18egesAN3W8/1zZb9ksd919rbnquOefcS2NUQb8kiSXAvjegY0wwYMBlp9SE1ZIS&#10;k+AQl2KD5/6CZI6qqiQcuZ2NwQtpkwmLmDmSrofRoePVXYC6ns7ed25fqe/qGh9fn8xfjjZLVEjJ&#10;lAPgoJuT/maStYsGQgHW76c9lr0m33tGVYRXPd9zUh83MHKo8XSq/V3eT17b+G00eJsqiaSry17v&#10;N2ZkbndPbpTxSTfARkZlsbcOgt/fnibJvr4d43n+dlISRH0+gJiIDz9fTJq+dvo9irydbzE9XooE&#10;fEy3TxcEel7BDcY+zuxWyMQORs4H8Er/lMQOymOt2G2hpeJFTN3eiOqcbiBDldGvN8njh3wtdpDJ&#10;yJWMS/7FVF6ZiS+bKs/5z2EKG/aS0TWBIv7d0w/bTV2NJqYsiyKm5QzQH+HwewXWUgZTNQDMctnp&#10;u+SVHAfMxf/vxbYzEuzg1aL+sOtLMqrVd1F4eal4MiiFrQ/plySPrV4DJwISc6DCbLnV/pJnLlC6&#10;mQMWyUdszrQzwJNukb+/sfhfvVuwInlwmni+rxwybSIAJvmlgudqHfcjrCxNycugaZHQxtxidlcj&#10;0QdeO+vw/PxeERAk5oRtmmOJS5LIkqEj37tGLRwjzoKtMxZkRGXNZzmnylIjHy9V1qTdTLnG1T2j&#10;i1N/1VhGSAJMU1BVARPddEQVFOxBr/e8jyKrQc6XfGyY+FCmBJObExNdXxZ25C2wkvOMao3dNX/I&#10;Bg8t1KhKG/P+gab5s0O0mnwUqxdPmqyQNlQzJGnOS8LIhdN9HsQhqsrFAJZhSGB8kWMQYnBS8gqd&#10;cFzXrPvQPlFawHDm1f0vSaQl182DGWQQvxvM/0U5dbXWF13QpKdCH+SysQDqyN3Fp/iPqOoo00NV&#10;1mLBSh2+DIWxMFqOuDqrYgF4sWUrFAUl28LXKDdh/PCFBy0Js001zcryEqYhw2DlJ0EIJjDJ5bGW&#10;koCEgaOqihK6AbnIlm5owcNgyofDpnx+3LeF9AXtr21uGiqa0+4GvHbrfzo49OKTxfzYyY/KsrER&#10;BlN3/oLShepBFyt+noKI0zOP6LAEEG+Wa6DLe33Q08PqbQYeLxgzyqAHUkp8ei5HFwngMLrQcuDc&#10;ymHNze/56vOyuMya/2Hj5gMHSdNkamwO4ykA4BGTJ76JhqBm+Z9XCyxoWUN3XeykmOayfJl/Nuep&#10;jWwgmkuKYAazFSh+v5uH/j7d4Li2OH0PbnOCNGIwHtBjziQkYdMUX2mJ1MdEp8oyQ74VSiOvQgtc&#10;Hu3d3N295LW3ZzbvNp0ikLl16dcFfrq+nLw8fUhQf5TUOfau5ER2pa6abGmupmaFza5qT9+go0nw&#10;FqgkG3foWyY7QQaUbzcnoyKvNzp9HxbzC32v7336BrWvwuiDAtJIi/4uhy4eb7sXO/HuvAXTd0Ef&#10;pvWefjqD5RJdkABQsUD3FufhgtmnycxhAcnOruBxeV/vZ8lM0A160OeOyPuhU/b4UxDpxddn/4++&#10;49RYnVcK5q7/2rs79mzF/QLxX7TPFCV/PozzlaF1+c8r2e2hsdR5cF9hNDnKHHVKqn37XpQmJcdt&#10;Stp5fiItQTU028gnYtt53JUzrYQeIUp1FEVOEYcUT2nTaPJdLBv2EKb6dtE0yPOwt8PXjzOJMK7S&#10;syU64Q+Mr42lUF5hEZH6OZ/fStzGs629x5lb3Ro/6GHEBqJ1XNOu5RxloCkfoBCvoGbL9B2vBH9r&#10;Q0uga2Ig31yviWA/JyNOcmO3kDyEETzILT7QjzQ+QEimYNBjLyDK/mUwkFnMTpkAPo9M9Rpyf3xa&#10;+bHdncNkabDlpK4+zVBei4zzx7QBRWtXQmpTYhY69/YXqen+EYTX0PexWE+62XcYY6XZsqIQvIIS&#10;W50YHY0iiozbEreFq4r78VYuAimhQPzX+32vBR+e6pAOVwMHvTE7BEkQU14z9/s7jRcDpxYz0G+A&#10;xOVuifI7h41gqi7i2fd/raHRyZsnmDQo3wJhLkSpaSR7FB7SFkmjMUS1msyZ9/+z5Kd7Kgqf8Gx1&#10;7tkwa3bG8CJVgQaMm1oq5s47DmXMAdmgZeXGKivW4UMcjZRzdzsRo9juAra+f9H+P5rOMxrOtmvD&#10;CIJ49B7RIhi9996JzmDU6L236BK9t9FH9Dp6Z5RE74LoQUTv0csYvnl/fL+tZS3mvufa+9r7PI55&#10;xuDJHllZdA7d5WLIXo0ImnW/de4vW1uzocva7tJHuV+jnkSpRF5AvlfK8mwsHkp8fE28VqQY6AKj&#10;jlg6kImYQtwdCsImG4FmZyriOzYGVZGcOE9priyhtd7N3CqitCsxDqxxxa7m2fcUGafq8grU9IHk&#10;RaWEvm8dO0dIGb6wTcE+gGc40aVA7ILryzevGmEgl2muumhGxZNcW4/P9zvxMwVBzyCxgi8l1bZK&#10;/7YW8qSeJs7NJeHzHSuWiyRWqlWVGmXu7u0KlLyWdI75BrIC7M/K6J98Y9DDtoULh1WIy9N76H0H&#10;ln0MllBbcznOf4ucgDkUfc6QHKQhv5nQ65WKiV0ilGZGRvw/vGM26V+b0IQVuInk+MJYSsMiZBkI&#10;fgytyCCQ6ccJ/jwTwZm+hwDE3o0EnxgMvMD62+mOLNHs7wMcv9PhdLoXGMLIqNQUz4SC0pHu58Y1&#10;w/X8Nys0MqbCbh+4/rxrjtgjD73YvSKf2Qy9X8Z/zzNUaftbcB42kpw7NDu0tr9xOaAAdz/LbPad&#10;mKLl3I6euKlZyL469AvducqSMv3DDNftI9Cg7XtASL1sSxUEXa2P2LYFX1r6fr7+d2aRjd/8LLEv&#10;c9u/sTPdq8HZBf1oljjaQLmtqGh9fDWVoUgRncK0vySYgIfuTv3poDDVmkpby5NXmXIpL0/L4Ofi&#10;sce2luj4mkcgj3PgBHaKGmlT4wTmH1ZS7liNYaqRIes2Q43ZhZDz7zN3r79Yzu1b25erYkpGqyyL&#10;eTfHeomjWgNXagxoN/LNgyNCiEeKboze3tcU0ZoSrflK0IMw5FQtjQgX1bAgDDWuQZsC6hiIDqNa&#10;mIW4sKi3pHO76VIy/X0XDvI8OcqHdsdvLye+RxPun+uwizExIULJ5RNF+153LAWB7IDJJspEyMWn&#10;bVsTgjdvbJn8u7uFvdSsqCH4gxq48ondb3A3iv2y5wmw6rimmZBT/Z8J2TnvGsN1dmiqq6vzmZmQ&#10;iaj83X4SPZ/fdTTvNiUMp8WNdxsvYZFr2YO+KFhjDKwbD1qRwop8UwxqOyYO31GBdJ4bgfJg9i4x&#10;v/eknZs1HeMfraj43qfH2I7Ztvtt9XuuXjxMBp7nTzCk8RXxfQCuaVsrxBnzlEWIMZSsnkWO5wG2&#10;8vP5m+CDP9RCKKrOEnwUiAhPmhS1UAo9J7m4qy7bgALlFo3ZPNvCeESgdN2M0nBDfjDYK6E4zha3&#10;i41ASN2xZDw7LJ2C5OdYnQ80AbuG+qlW/gZFT0+AjwlF9xWHjq+MFNnrwpjSiJRXYqQ8xBa0E8Wf&#10;yr726yQU4hR6UBO24Egmbm/8AK3xF9VhvPVEjZUX+DherYAabtqETsE99ENeQoxHvXTo2s+Yt3Mb&#10;QSRNicaj/Y8GddgiwaPUMX3r6OTk79+/jkiKDexPVjS8IOjx/kf4tsO2jBJJAnTrZuzYrg+xjnzy&#10;1x3/AxiTqTgINQ+v0YmhEGMwTo4rxyMVlPJYG1B7VezjgJd/KCM8tW6CxwJyp53fWoGnyKUtzN5e&#10;UbcKr6VJq5NgLEDSPq0U8nbETtt345cONQY6dapNPRm6uIiFOqZKkwpZOm6V4wAyuSHeNZw+YbA9&#10;hfHuPDQ44PFmb6G+t9vvpaT34Z9gCGLqYsActQG+19NrhIR2GddEl6iiKBno5MAmiuB7x/WCxwsP&#10;I8lrLuISEoHX9/MDAzCDJWSo/34fOd9weeTBiaEiPD8/p2XPvXjy6RYRy26LF7trKjBNLCb9PJhc&#10;3wuPDn1cT7mabXk+vHg+ccd3dCCPP7z8k/fyvC+EJPS4k4Qglvruj7n63NP0yYWq/MaoMaAS+ngk&#10;DR+ieRdvBmfWQK3kwz4EKEogHgWaJivIpLD1b1cOEQYLCgHiUutBn+3chj7nGebFEVKxyp+WVEKZ&#10;70voGtHQGEqK3kxRjzr14aTY0ZQLvKoKWKKmnrPupUmL0dsRt1LFiTk44gbJVg5tda0R9Jd6Tv0o&#10;vq1uTml36jRK1hnwNXQTO2x782Pv0yYfg2EojZK1cVsmdWGTSt6wLTUsBCYqxfenp2fIWlQM8bn3&#10;MAC98siR2opaSdEzSZ0o5rNsHZVAPCCDEbe6jB2n0DET/d0X5U0foaWlDdihpaSTuMp7K+aqj0yZ&#10;UVfz7WsLZSzZ9ESvYLx76ImM4e//Jb1Ar1xMgT+KVjh70BT+uQ+eBA9Nv2cN6+fskC4X86cfWvZB&#10;LmuEDgRJuuThqMemmPJs4RBFaYmMVIsmaX/IMkX1Bdjr6Mo7y5rC4w5C/8y/YuAtrEIlDEQK/ooc&#10;u+9s2NHtMTPlPcm4/0lGaPnT5paz5gDP1zWKMSv65U+Wc1Smq6RD5dPupv1vkwh9D9j2Tdb1N/hO&#10;eKN2VkT24ztTwuJYtfzPg0/DmV8Tpq/aY0nR4cVA3kxOAspsRf+zqHdx8gXrWP8n0B6R7aPGKx8r&#10;lwBCoacTZpjZORLV+zLs0Wy2aS3FNKFMYUU9ou3J6mWlUnVNwSB9mEXPoAWuHNr8BCtA6+FB/yQN&#10;lJn60ZxDJI2r7uaMaSOrZXRM8Ivva+5eto444t/Wwf3zOswvMzCQuhzDofcj7dnXQkxMETtZ70kR&#10;RV6sjRES4vW/Fq5ZzhudN6kE79Leo80LIwuS2wE4MuKDODfv829eqRlsyhElP/st8fnykDm5QNyM&#10;8+6XNQUcPHKVTNsHP3sYGotMGGuyV80cnBxnUtOay4myLdXHMBC5rV50q5gIliowwjqumwAQzbbU&#10;2k74f1uEXuHnPuZN3ATNbvT5tbwcEBCEvFyLlPdq5nZcFDke5cZEecR41OS/tuRHb8b5k74RJNTf&#10;5QXs1Tcs+oCieaAGVBT0Mh0+n3lArERUuCtdZvklFTzdNKrDX56mHgqmJZ8RUhsS3h+likJDjPPL&#10;/F1/D3gIZB3nKlVoJJSaKP6QeLnVDL3J6/O//7dF2+vfC6rNWc9rZ97sC0bcIQm9d/tZegtYqooZ&#10;TmcSAff2fRISD/OHD2zGk72wyZenU9quvKuC5+sr2pedZnMJo9951pstI3c0nzeJhKzW7wceBpiV&#10;+lTmj4/PQx7TR0Jvssx7/R+2Xh76ensfhU/Uk402d1wx/N/VRX/fLrUsOUj7eMQ1fAy4jYa7tNYo&#10;VUkl0MsuzP3i8WaPSU2gVP4Z9E7ZZPcIqW/sOS7b/BoWy0Tc+E1m9BW37QfdV+iXQAm7Uo/R2h2F&#10;KZcGHlfipQxUX0Qcm+VXCgke4YSvmNNCXjWrFidLA0aXBK1tD4NcyeWBH7kd9I1hVNCY5R+7j+Ll&#10;Hm4iV7bID3t7xMmQBr3UOaI0DtTlIyl1biBU3dTeF009zcXVZVGZp7hgOc5QhV1kGSdnJ6K5Vj6s&#10;4h2SgI2Kk50oz7ip8YsEd+G759zUURR2/v6DpaKLFVKHhGQPVw5GeMA8JVGaYhzQGSyZ0HaJXidb&#10;LblFZxCixXAT8mWsOsix7x9bOhb1b8vwR7KzNk1IaJSfUkTjM8sB/V99RHKceLUf1GMUpKTl9yHW&#10;Mi2QyBiIl43JEYn1JACn0F8pphTzRLx5fk08UAQ/vlJZcXz6PdEwC8DBI56ChIVuHxzz4zW+GKyJ&#10;uVq1OI0gnxk4JkJklMkIoCcmtudU8plD84Z/KUJD0YIIm8hO/gjk96TXo68ck84vJuApEvIqPDEh&#10;lQ3/LmJ3jnAWHHNwZvLB+lGso6jLQ3Sp3Gvot8zd4ETJxl399eqL3sgfU0ZKLyZZvpV3/3TRUM6D&#10;/32LxaL0K2i1shxBh6lnnWSim+uvWtJeJmxo7waTorXyVTNPiynZ51IWXk5+CpdfgFhSj3gEBmMA&#10;fKBv0Ww6eV+9Z2TyxpV3TAFaqol8sKwLOo3p8Tr6mvt1e70nVnV+52xDNobz8/kr4j3IcueYNxJI&#10;K+Rmlv/tm03qWAtGMSI8fKbv/i/SzHW1wi48DXCD3cCRPw9+QXZ6/HacPrIpGKrPZKjY3wnFMFFG&#10;/+KyDiJUxOiV/LUo2bu6an971oWhHIUne+i9Szo7aRS06jNip4rqsF/bDeKKt2+9f4Tjv/pPb8HF&#10;FHU2oGfDWYiTv0xgjLeDPZCZnCv0bmrlGB//5e/E2ExfJVX7Sh2Gg2A+t9Nv12Hy88f6zenF/G2o&#10;V7D/U98zTJNWwghxtibV97mLUn9g8WwpnWCLKdEqzOR9URorPcsXymKyjuTO6BG/5+2+F79T75ch&#10;v3Oyqx4VMQkJxP1Uu6bmDOfqYbcrsx0tJ5zxxrlLfFlzfWrvRuhi7xoOnZCSDObxDh4QPPBrdrif&#10;KJB6GBt4mCo3Hkl0IyPam5kR3Oz7PKvvAoT1wWEza6ohyFDzZn3I3e3DvMDB04/wMc9UgLnBMoaO&#10;IE5RW8NqOE660nkmHG4uDqFbuyOvEkLbnHam0n0h5G3Qm565u4VcrfoENGoTsDuLDZaSWbUwlpPk&#10;qF4Nn2VC7Q/GWnOtaIpf52PW5duAj10RFzdstGtH/1QMqXPKsWK+oQKYZazkZSfUsxPj/H9m3PR6&#10;FtVB/DqyPwudKQifHDlQy4/07DqreXSs3otG7Pa3n/4xBLUJ+kLjt44YuKfOqQE/x1YcgOp7VwqV&#10;RyEUjB/XWlr3xb0LV/Uy7FbLE8JMHsdQ3/hO8tj3LnwhTUGZ9Iw7vokLF/rbVsWc3mnttUMhEuHu&#10;7wF8+KnBdBKspi1/XO5whKPHyKyO/eOr3zcVr3EeShTizVWKRhMjPb5sOiKKckg0va+cFF5JDs0J&#10;bcrABNRLWkDrFgtrWmzEZAG41sIzFB8/YUEx6iHm8uNTgrZC7KyIAdBn6kRNwRv5iCeg7AS7TxPD&#10;2ZmK1ddE9+Ehy85ifLVOVaz8A73xAxTx6rxlO8FYwNGvg780jPZZ9tnLR/WWbrZmf5RE4+e2IT+f&#10;qQnyGStqT8UMy2BtUqvhtv+m/TFS2Dv1uK35OI6SVfW5WaJ/8SSDVH4wKLkrysaY8Q3ZY0lGCCph&#10;DPbS7l3l7P26eyeGY/K5XBvpNw/r1Hrg5oFOsg5yexMSQEr+uEsWuPdE72DzlGkLVKkmvKoU3cdB&#10;jYpLgdJFFg5ayahBZVJf3JQGcdKufsL+UIC/V1dbjvx4zYCMiOByGCRhy3j2r4O1H3l46QNfS/+H&#10;xpdqRUeEIqDF+GWdE08ZOZICfpEg+y2SCYyOS/F5y4m5D7lLikVJ+FimMu2GTFM/X4cbkmmhwry8&#10;r8eYC6jXO4+DY7aFfU03XTQ0N3rgzwtTD5FCJ8P2xZWKt3KmY3WW9Z+0uvF/FKKOUFZHZc4/iOJB&#10;Q5y+rSI+wMPsix2au044p2moOSUDvf0ke5IJZjb6ep6FjTbfndNeu3oGtYR2xeami1BEb52cXB8d&#10;ebYZon3WIuQZncPPazH1OgkfBGEYWtFcH11fn0yWh9FXrHhrv/sd6tP7uF2wmXaBCKQ90jy5hM1P&#10;CfoOvk8lMBiBL9Q7TLb0hs7Qthy9QyUmsmSFCqJ0aNJI/s6bfrl+Gjocg9NvHx6OSO5fxbN5hvS2&#10;64VnEzFw4OEjCX8/zQeF+X+0i1N2OfFCZspH/M45967+uqoDCrrF+kL8Q4jlyA+FkpOcA28uTlwk&#10;CnQG3DjN+hAdU+NwdTG5NwOZLX5mKwYHb6G5K/ydG3ZvXDceqyxoPMAQuouWb5x2XctInWNkFFSl&#10;p70df8McPxU362poHRHOdzrXoaHiuciiHKVoH1eI0qmcFGGY00mtpN6JJ+wmqzsLTFhaC5L8luDk&#10;WjcMT7YJfZFubvAbNPkaiGsIa8t9RA2mhnVQ6tDqylkQmVT+2lo4SpOCJOZNnTwX5ywcWn5kjcY/&#10;21ovoWCVji2lVGxdDlBcSuDdqGmz9XX3Fk4gSqfz1DXYSC3VlpfFyqgQvjZdcuLjyPEP01lFm5Rn&#10;FTuPQK2kL6oqy3bVf3slkOIGDeB93y+N9SMSOgFcwlfm9+L8XMAjJnsuni2EofAhgpU/ww+g0IBK&#10;0PNmsAazGuPVvuoIB1HeijBTKeebUmfAkGvC6yuE0sQDATx+wutVvsbakKW+fHJXXbgy2k2weaT0&#10;YPqhvOeGc3vwkl1L2y1y4V3ntW5PdxclZ/1kCjMpHCcVkvv+2/m7llPrNZ+gZqIxl/S1zB/urat7&#10;0Ly6t0AUaovv25pnr/7C/NwEPcTc9i3mGGOHjc47SzSz8CX7jt/9590T2VO06doOXfE+o75D+FI8&#10;jsMeLF33FFRhZDvs2ymPrvcv/gEzrmNN2+J8DG1iguutwAWbrtl1lLdRjFhf0eli43lp9+6ms0BO&#10;ilQcsQwfdIwYqNCp1u2NgUubeUJTHmsKk9Hsas8RJjlwSAxCcuZtEIGMAhUq6WF/BsDG1nf685k2&#10;6tfpWFnpt4XstsxKml5R0XAloSTakPsir9tjt97LEKNpxz2HdnPmpOkUjviVv5WVBqpCE0Pp1UZB&#10;N7v/25Cf2EWmSiSfL5Kl/M+fgqFvyFRm96nhrn4eD7YHsKvm5t0gmcp/KZNJRFaqIhoOeQ8/7QEP&#10;yazkZDRRz3lcfU+XV5scZFfV7gbkbmdnrsCDZKMK0tVqw0k7dJCseIOGERTL/1/6Qph828+QXKPv&#10;J3JUkQltwxiZplK+A+AIDO7BSdzpDHQSWXRGRq/siX+F8H6pjY99xAkqe7go0UtpoyLYfFXFNcma&#10;mpuBz5cHJ5NkpG8890KWTHv9vR72YOu26WgjKZbj0f4pKDHShMXF4S8KqJmL03FNjLUlB4NElsUN&#10;kBmc4uA4RIgdFKkJb0N6V1m+i1VY5rbMNZc3fsaBree59YqF4PEP2O0zP3gsa4jsiSdtD+0OLSzc&#10;rKTf4ZzqJAGsFEOEuVal4H92FnTX9b+JYVXjDTQg35JUHLtEh29S6xqHj3tTDTWSz/FS7c3pFl+/&#10;G7VOWPRod13K4bFZSYVkrJbXG9c6jijauOARn8Hota7bQ+/PXsperteP8xyyk6YLHjw+BwbD7zsw&#10;EgeEbwZIdF1zHw7TveYebz2WMO4Pts8L3uWb9PlDCb5JSYQ+Pz3dV5bpqIs0TNk/3uwKZN8iM7ZL&#10;oXBmZB8d9Lhi11cgZY442Xw60gzxvxV+uguS6qkk81HtDpX/JcukW2QLPXK+CdL2uVvdRHevdiZR&#10;pX1spLVPGyaxITQt8NRIJXFkyPBXpbHkbMkH1i5wughZLX2cxIq27mb6xYhOmZqKrezk8oYsw5Ip&#10;bHylnBWsQx89PTHQsf4f5q2HWmdliMmCj6KtDD8VKk+J9niKD2VaU/4J3AGio7yi5zWBBltnMjVx&#10;PDudDziPPkDWnvMjE1UcCsSAMRar3BZ5u18k8759qL8qmJlL7fs2GwpbyQi671JkLRKJJnm441sX&#10;aQs/yZeQxMhvQYgYWL4+cWZ5CMO+eN2WbJ6LOuHYjRc7ZjSJKGoUJ4gxvrecVD63VZ2eRIs2IEOb&#10;lMWNG6WKxoo4X5x63SXb4xVH2/0xeppamqEW/Da429jNZe0b514qNxvHcHWTuw+QTAFE1rwyKSKU&#10;NIAY6Fo7bxWU/3UnERnGtAeOGtuHCAYSbFlAokgM7U98w7wNt1jnTGN81jKBprQcIKJ/01fZRK9H&#10;/1zLaGIoV7uXA1QAHUvBS0Ou+6rxuTnh51H/bDtW+jz0+ZidPbWPLu0tai/mGb/XadlYVKWs1+ET&#10;JvpMC3Orcu/jqjQ0DDkvDhOMhFi+1sWjZzYgaXWqWQD8CBGKnH2TuzA2lvx8rZkXcLG2+eTavEIG&#10;TNfxtpFbzR1Wl/T8/oqxdJyoGg36d+ekx/zp72Y+NXKEMeGGrJzxjaDJko9/9vvuoft2dvpO0w4U&#10;MNe7+9vTY+hrKZelLkNJ/8bPlzuHY7MOh6rT3ilNPDR0oVvhvop45D5zPusVSJLWy635y0ddUhG1&#10;tfXn59te/esgM6GMYE/fyzF8SUHMkRAlRoWt6i7UwZFTQexo8NoQa4Q9AixridKksVL8FulzaDdo&#10;v4NbqIHKAVGD02Ro3IkyKATqcTxljOfdqaN07NS6WD9ox3OtdqrrpO7/RObPuAmu9Z4jE27N+1xJ&#10;yZpv9gkAwx1rzvUbvT0BcNu+FQ81kaaCS7Hzox/CypV4IgoKpRledVVHoHW9SuCkKE/EWHJyG2fe&#10;Cu7KiWUYNbS/9+XS38os8nSgpWdzw9TETLKamdkFSKLvcr6Ysj1w2sqlaDAp4IFJsBUNj56YgOJL&#10;nalr89Gh+Q/5VThW5Za89vHyKnET2x//3Fc/4q4j9Mkbz8G9QarqSlPq28tBINIj/aESxzNoK26k&#10;ctPM9O74bP7lUqrg6U9JcwEiIqu5ikW9xXWORPvCIjUkRj/2+Wzi5mzLPK78YQw/9P7KHAFt92tf&#10;64MHhnOrHW75vmVgA06RMzOPVAAiRxBkzhcbK092m2Jp5EzxG4xCK7f67ya4b9sNAoI+C85rhjyZ&#10;LI3Eb//9e3kpheTO35v3vRytjOzXh1xnMTPbScFX8G/q2mFFoV6kwewJCrWYk5FXI2/Uh6o4YPpS&#10;eqJSefnajpvO96ejdyAnbJhFzxkNLTOtArpllpAMkfcr/94eWKTFSXr9+7rid15kdPT/VW6WqaWi&#10;SlPG+7wFX3pIMUvVZ/i6ztzSDzBdTVfQ0FhTuc5yGV39iJbiUUSlxvkPGz2CpfmThUsRayJoQDhx&#10;xa8o3siGnwiHrkFtmFnZ5lRdjFSUYpzqjQLrXu/b/uXE3ryoHt2uyv1x0uObNlpFpzcMkz9eRY87&#10;ylGEM0ovtVX+IulOskyjUDFjTLnMBn2plOMkxcszRZH+lB+0BRPNJJ2u4SiphgPw/HeKG0kpy+SJ&#10;RsZY2cNaGZkYwrHxfo7Siukqs+m42788bodgKjQV0jmiY9hjscvq5FYy9T3+/y4AzkAN8afJ27+2&#10;PbS0in0CeBNkaxiiea0XXdS2bO1zzY5D5OTv6W/g9HL1ar5JTJhSSXIjr0t139aqoU7y7IIZCFh1&#10;cuaul5Gw5LaroSBJZqI/Mml39OWjRrCV4lie6GzDf497Gg6J4yz7irSy4+M4OYNo65zlHbWsxkKR&#10;jYpge5cefLf6M1ll4Ongd/77H3ASG9UQxpKfLHPqa5P79i2LRiP8akV5X+/Slfh5Ih1dJ8ZLB0FY&#10;MWRXC1yhFyV9j9ACVPtf6+ch8Ie8JfONdYnB7IkmNUYz3+ryrvz3OaMo4y3NQ4HnPXc/XnOZ9d5v&#10;IHl4IbihbwfAxeacbIOMLOGboc/Rm0+PS8i8NFcIfG9KKBipdSM/PXwRh2/hv1yThyKEaEOv5Uo+&#10;KiqoMv96bVEVklUVZOC5rH+DhNqRB2fGI9WD17QvW0gK7QT/okY1BVt9fGWmzem4OEsZdj5gr7mz&#10;tW32j3+uZ93qeKd/6A2GWEtdLlERQBosUyItpsvyoTQBB1vly88aDs893Lg32LMVFKkpJDSCQqw0&#10;rj8UKARmHQVfHjRfLk9eS93fGJibdvfQMRgLrVIx4KSHdsAC4cjD9RhaRcvogQtheMPyPQEFR/qN&#10;MF04jgKBMpspxTxYAZiZ0pScCqnLBZ1ZCd1+UAEC1U0ZU6KsnA4H8M32DndOlwp0jzzvOnq7v5bX&#10;aCQV9LyYdD4+Hy8lJ689XlOia3U1DZ9WNGz8lxfiaFCozBj438nXPdmgHkqhvozjmv39Yv03QnkV&#10;REtr8GihJeGLi6PA0CuvkBsZQxoPS77Zv/fXjS7MVpEeXjBz8f8ciN6NOkZSXhZhgbX/rR+3xdj/&#10;WVyZn9/ePg+9D/fX7emkzv/rD9zJPx+ezInrkgTlc9q5tG+etR/bNT+2AH262BLPm+BHIXeiF58n&#10;ts++LZoHa+HbzZDHK0Dtgu7+rUuF+N/N1PvJGIhUHXroKsG0UjOQlV6pa4gZ7cwenf+SCyRff9Xr&#10;IaSci2zo+ffwh0nOpsD4ZrZSWCFsar1jPTEvmoLIWk0yIf81LrC8qRLG/xj9IyWHki0Mn+iWzoyb&#10;h5pFRl/VKTHyo02OTlyIblURB4RAAj1YpMrHdoZnBM9yya18yXy2WDLw8RpkcZLtpQ/BJvYSt0+J&#10;0OpcXQhIcViuCOGi3m445QH7rGfGO/Ze1z13XaU3tFKRCmssEHzqedueB7iN+mPfS8134iuH1ZnP&#10;oZMwusLKCaH/Q8CE+kthzEgJjb6R0dZyZBXnRLiouCZVAec7mR6gEj1C2qlGoE1g+i2QjILkzj5I&#10;u5xFpy11xR6JYlB67ez1NUWBjSSVZMyI4A+YEFCWEEWSuiC6jxv2OtGETpUOB7SLSySHp2h4zEo5&#10;sMhhoHnma6CL05WyIsuRVOSslMaODrtw7Qi2wolXrQo4HjGZVFsQLJo5huUzzkiXO2OA8el3vVPU&#10;HGR3wVgztlOerbg84pJ12K8qTCdTrRZVUdksUOhLWpiOa7wHhG/D54witFFAvMxEDXGsOnF8EdjO&#10;spgVyjAGeS37kte0KSRoaTpYhTjMRpSygWFdCYsxDNSIjo8Wbt54xFlR4/2kioSyWFaq2ofixj/H&#10;chzItizgD9sB7RvBVx0vvDJ2EwSXEapqDqiAeGsLucWqYs7kJHLN6aRv7NW+wAxFwi/EnMKPFIiQ&#10;f8eAoKsp2uct2uf5ioLn7fV14/M7I6vxvJttG6mT4wB6vdrMmdzbQeEBTCyZiR/FiLMTDfTUmFUd&#10;gdN2NyQIrL1vzKqd/Xp+mL3F8+BzmLC1gXUt8VfpNhJtNpsvGEzaX6lzHRUVzmAa4YqzLNZ6KnpN&#10;FJifLC1Q/oIf3rmUJGqKxMp/ocshTqfuv+6ns3YmU5PEfvXFtXpobD5rytccPx2tzQiARLUHIm7/&#10;Xk6t3SDkssXtsHlGvLnfsIbholBVSbOic4TrqBZhymTkyGtZYJ6IJFAvk0AXimPMyrV9jxdmqyuh&#10;q0S4cBKmKMiX/XiFBZKBGwy8+fX1VxkLv4/s9kf4Clzb8p49+OOvig3RG3TLEQRWZAq4DjV8HIJ7&#10;RRR8m9MDeRenRpB52pdYmiRYaACxJOJ06jkent5i9Hy9GxgqAa4AiB4tXoRsj8QMCyLn1hYzZj13&#10;R1whevkS6n+8S78TpGTI/An/+PxuuLyxbsa85+nfgAF0e35ps2dlQ4qmNT6EUHd5h99jWh0EKaAB&#10;pE3tycx5hwSRyQc/np5O9l849LBfTB27La7NmEpIBT8Wm5L5W1z/FhdxNJi/HzqXyhP4l34XerkU&#10;ijCouJo/Pu+lWUyPLdq8NfprKVIw5dx+nNHoE2hCMmKSnW9t08I2Pth0HH0qOaQ3FIE0t4S+oMhV&#10;5GCz8FkT6Y2qylhkcA60IY/itjJu99FYXYIkT24cFlmCski9cR5csw/mRtyjIvcsJANbxZooPDZJ&#10;4Zp3+JtBCBtTIPS9V1gMKh2tvue56tDo6le8BCU13qSGPKpFzf2RWkCUKRefQeGGb4mxNQMGHU/U&#10;lGvzhoujOhDU/I87gB4JB55tWfd9BRlv8sbpWmeqOBkXtaaBf8mfxeHxilMhBtmk44+noDGMZerV&#10;Ooervi9WPEbuXMWXs+5ziKy94gEwCVAR1+YPb4VVl4IFVARz/2l5Pp69VyVQOZZb4nhniRNzj6dB&#10;wkRXRoIqbbuHm4YtkzIxJw1qaXak9Rny9dCrSfJeZ9UTqQjDkuaOMAvXN4KlJegrklP9trZSlQHQ&#10;/XQJhhCbIpdg21/F71C3ahsR803uLaw8aMf01ugBF1S3Tk9PkbV+NmEY5RjcgjqmRVB0F5vgmv7u&#10;C2629KDoPL8NyEEmGWe8qaZaFZ35nLQTzEAkaofsOSJnFRdsXPhx0hsYGuL4sUp3Rv74BVeQsCcb&#10;WbjobVVU1n5TPBv5JkKqMDudC/7X/nK50ofc4Xgi8SSzuRwDBXqqIq+AYnQWfdWOPOZVhj1nGfRz&#10;yUagd8mZ9YwGs2zGDgSdsOCOzpDAUD+vvr7g5Y1eJKF5yfwlpLmHXoBUQSeO4Afc/cUdkfxyfZe1&#10;lCz18rD5vMPMZqtySECGZlvuF+cpjyr7c9SCou3urvHcVuHCeoXTVD/lOVS82iWXJyGEIpI+4lPC&#10;wrhajlWC9efcYQsIxItdh2zXFRf/OCS3XM5bN11D5E0YT3nDQogUxXGLtgfOJCWqCsGV2MWOzCRe&#10;LsMgoz/5vJ/f3SFUqrQqD6jolZs1rbwqbrbR92Dp51UQzQKKQKUgoStOmpRmYZe3Vta1JeBRJS17&#10;D1Uo2hkEkNUVrjgfdBWd669Or+GwP7hqsiwelVfFcpcJP1yc7pJ6wzS/FeRLBWZ2re9uW+Hx7Ne4&#10;eLQJH829k0wCMLFHaKlvL/vASUpSZlXZMMknC2N+igKCk6GPlSaQldmbYw9yz+c/DyfInebXtFm+&#10;kuhUltm+sBEoFJQ5f/cNMcYVIukEnc+aiWMe0T392q/C+J5FoR8dsvll5DVKhbCYmWSo2831YR1t&#10;CDxv09TcPDJ7/s8bvUQPOoeVX81dB23H0Xlv4uT8QuHm5n2gTalJ1ce8gixaCSm4AR6t0rc4oKuG&#10;C+waw8Vfgha2/+aGXArpxvG+eHrAZzzWfBkhbyfP+l2fTOVAwrFnIzZfyFQQ6DLh62E5ebJ3ceYB&#10;537fAMxIiaJ49Z7SrkYfRyZNWdSeQ36Hmy4RgIQ2V/9oA9jgOG26iZx9SMaiocNGiyFDCYPIFDER&#10;XAQSw8utX4uob4OF/f8DEb+y1sDNYUncOs1zI7vK0anO4cjQ4cEGEEm2hFBnm8q+sgHEaQ8fhHsa&#10;8lfjwi8sYG4+69PJZ3D6JN2yj+rc9x7Xr6h+rZYLq8mR59jG58xQdL8Oa2KP5Y5IxcrwCjuQo66Q&#10;xiqkj96JSWEss0/wVVQHvJcuU3NxllMlLgRGzsercuVVs5gyJADiiWYNATouPWOA1wWeatjLLDKv&#10;5JWl2VUBVjWLVPg5rMUDtCLoycppoFRZxkzcydIv/FSJ2lbTIirSCquWIIelEnUdfRbuU9iYvT56&#10;qQoxDxMv1igK+MsAv4d8rCG/Y6947oKXyt7R342uFlHW4H8DFHzMZPa2+ms7A5jatl4SeTBw87qH&#10;9ttrEtlJiGwChfZbFxW7JBE+y0qXWT094Vd0q8tdgPFVVEqdxvwMIFBtYwTcIosiIiHhmKdvLJAg&#10;QchukMiNj0CPMYJS++PoTmunaMvxQde6NlzFMrHiXA519EKo4SEsqtIt/esDA7lYkObhg8l3lEjN&#10;yCiJlZ6go7ZRzvbC/zpFpGNqHhT4v7T4ChKAe9ykpzgCdq3bfGrvg4dKwhH17WtwtbyR0wXus/Kq&#10;19cKMotUBJDyQlKf9e39vhfyErvoQrotGXGWJ85QlVIsChQFw7/Z1N+bS0oQKyL1FzWsHw8BMuOA&#10;KIrumZV3w2xQFxBwWkQR9o43ZofiSxk721YpeO0mBCFsZlp7LhRMplVKseVeXjEqKW+lFiPD/+6X&#10;TpqKQzALCZk8I4VVtuVlws64IdjtTqw7xFi42sk0JcCXX8p8su64ZrF+gem/HCu0gk/jKdrYgFge&#10;Omr2H/3OrazgOfTcQvcoCBnDH2uStomHGtans9m7Y07c8/xvkzNJlrgwxCK4TBh2LjqnCloa8kY0&#10;mDmIm9d8Ay9kz63Fv6Gdv8KXFDWrVWzAf/+ZcNoB4Y5UGj78gJJnGKfoEHn9iGxST1txfc8KjjQz&#10;rLFRYylH/Ct5NKi4gF9RUVGuN9Cef07o3dynCBKXEgt9OakAHi5XNTaFD6PSUy+msxvtJPuInRPw&#10;rIsHMqjnJ/p3dPV0dvfc36pr1DhXZczjZvBMgI7513+butK62i8jkFBKV1XYqE1RQSh30D+1b1y/&#10;50WCbjpCEVgl1W6CId1PiIK6/tnk6aS91QUlAN7L0stDQVDyhxVx1+tUIwkfqM06vys1jH0D3Ap9&#10;4+kYtBy/48sD3btSwpdhoJDbUdOfBlnpyc7itAoyguk+/MX6m+OnS6syQqA0/W5HBVrpo4gWJqfC&#10;xc1Y1ioYJT3Uqxg6lw3U1fjai/+Db2JLaAbEEj5GKXQMP+9FEKGadd9/EpTSiR6eCW9P+/VjD9M+&#10;QS6cSiIvQApHQ5dBXdrobbTNCtoH1FelGHP8qPv9OeK3a4hpqnaTOq086NpbnfJqyOJOhczfHYhM&#10;aQq6CqUBSpG7HsN0NklOTnx5Aphd6b/f9mJ8dUx66PajICBlNT8pFbMKE3bq7Ko6Dq69r69YEqSJ&#10;R19soFQGPQefL2Ixl0B3evIiRVdD5AuK1+JrlzQGJMEGB7/UX5SaOKYGzDIVo/22iuoUh+BaEnmT&#10;jPqdtKu6ti2OhMAioer4LphcN6y/A9TD/aEJB37aRXtOztZuSK0ektu9efpouvTuXc7Q+PSeaPmy&#10;j6nQNXvxqffzBkOz/29nv7yQk1eEC83FDb65QZv4IbhYKxRlApllzTZbEB791LZV+2N2Il4vVZ6h&#10;kIOeRgVTcnnhJDH1OJHE7Y4VHxGiBjx63opi/uEUQKVjfDVACH76M5nOV+osuB6RrRvhrIXco8l/&#10;5FcP1/l+wtxnx0Na4pFqo7M6ScbnAu0qH2p6OkQmiBYmpEQkJf0WidC0j+DIujoUfmgXerfuV+Aw&#10;ALrNUQrT/iw/2S+sDkr3WKSyuQvEpVfbvj4VMjfY/RtIG1zDWsFfxc4SFsqeIDb4R8DKamp+l/db&#10;gSbR0UmGZi4L0xZkxCG3+1UG8suHKN59OvqbiII12HeY81vP3R7MLQGI5p8bhKtiqOxAlyCChQLI&#10;L3fo2+QgZ/vAy6SpHJGioKVVZJE5mB0ZTHCeI5PR/PC0QixRQLzXOQQqMoaa1SDvVcXHK2xpzp6Z&#10;vcnJ8dc4z17hEkpokZCUY4HSRVv+o6zNLf7J+FUWwk65y0/TZmoE4KnzJZtq2ZRz1jDYF+HbtJH6&#10;b8vDlLZ2ukAi8OEZvpRGe15XTmILXG/hY366/ctQ3rEu3oQMlNJ8GGGn6/ZHXopfrQcgLmaLbSK/&#10;QyjzXb32H2EduBlTCjRXvj3a023nBTe0+ddKFOfz/xqOmSTSlBSat4mzRGYcASb1Yf/5yxHLMJLQ&#10;xXxnhzyg/JsQs0o+GJpn9pXER1sSam9f8hvw1ZJOI3n7S1UofujwIlX2TNBpcuuzvv2Z0Bfo0N/D&#10;qzs7TUnccRtqasyD8zPO3k74I0zlYKW/zW5GbHbd3Q4HmMk6gli/qfM4czYTdUrQMcqhuBL25z+g&#10;ygBuRlLMV/6Xof5+9czPivxDEdlcaWvzMJVCVG6T4yqQRMFKaNBVn4zD8DDKlVqeG2VfDpQm+x8L&#10;JW4YKpp8PQdrPOBPixPLt+m9kYkVxGh3niUmGV1kbgsRqcLHr5Dy4/j2gV7arucB/FDuvHfvKSNx&#10;wtC10SPDUDFicTsfmgI45dpRIwurUApB+bUOCVZWtQxxEkPKAI9/4upo1nE6b5cSkQ7XfC59ef7E&#10;koiqWggDNfNMZXy1Nkj2dnCF8i+B5/TwCtZ3dpyfxdXKC6WOkarYVDa1rK2sJEapBBJRzq3N6K+w&#10;GevARnBAxM9frQBWhh1qT1wepM+YwedgOXjprGgTdJaSwuilEXu4Dn/7EXMaR54ESzqqlN/+vcsx&#10;qxE4MVlctBLv3etVFgMKRooRe7zkAlysShLHEkqbJRcY4qbhmK1Ec2YPWGvJr7DiHezhlWd7dbnT&#10;UlXtiWMdj53iNV1aae+4TQatM5VyPj8X5CmdEyHxnh5KqSB5YgzBHT7oFy5h1SPwYlQep+leO/8z&#10;SaCL5UHxtSAIZESrBMxCCUOnH1xfLDloYq/uYmWz4kDtWunOb22uo1VOjHSCS97ewcAlrdXstTys&#10;Q9zX2wfwSW2AiojF1xAKcLHvov1xAp8N9nZHaFA3CoQMOm40SU35+YCGk/Pl367Qy+9E8tVT4mQ5&#10;obgwhlNvFZTJOb8izSLW/9DKUXjGkfMboYe+QMM7WMjni1n4CNTGhQOVxrUWVYaQKIyevTWX3PfQ&#10;WamyIkzEgwhlSmSEAOJVqRunnXYdnMzAg8ngqboL0bamwKyd4ldf/aWg3TG3VDgySMxc1oJPP4iF&#10;ZQOMosAv55I0tDK0HE9jSCX97nE5cPA+3im3eX/GPOQ8fKW4taH+AwdYovaGWol8EUnVXZIKAUaO&#10;zKh2d6zXBW5grL5eUPoVYTaaVq2cwYCDLrIAVEHH5t0rlEc+YB/Ut3/6RI0YMHv58G4DnJfwR5iV&#10;kPxsv9b1dfx17mvV2aMDYV/4DX+2w3LyfMpAUKewmJR51H3H+RKiTTwglw+7RB9sZSj1242GVi4o&#10;TjbiJ6jq+7/gfhcaQZ4zxOf23rW6GY23V5fOv1rW8R3FfpTYCRjgJQKSkslbBVggNd/SlGrTyv9N&#10;s71iVGZnjUcbZWEn0h0HHD6MpQJ+b9sGPtw6Nm9YYkJ9rv2zAwQK3hVQcxh4nY9w/zfR9jihafZO&#10;5S4v/h1N6L+/8NDHp5OYzxOO0f7zmclsB8MhdxuB5y8n+1KmNO2hL4dSEkF3u1yht3ZS92OvX44M&#10;Cp787veB8+KgqeS3d0/eISF6FR3nrzcn4x5UXI4azu/6LRpzufSV9PRQ/6boyufNWpPZMn2yU1//&#10;pb6WkOMch3Jo32uSy1t56tqTBABZVfvz0Z/IfR9Et286IIlUW8RgiLRwu9LSNfk1TfU2WtiWVP5D&#10;+eDDT7nBhFVSMqKRz35e78oLw3rvJBztPpZRE+yy51CGKTt8ssXoZG+VqEuyw4r98p8O+4T9TRFQ&#10;QaV/kFe96tyyjyt7X0kJxXHpZi3E6N07B5cPfEQd/Q4lA/xD2WrahXN0J6O5kG1uz7g2d0mlgvfp&#10;BJZF6lXeVt4lJKyKFQkfoNrvGZjVVmLcs9F9SlLRtwdXNOWkWIqbWFs5UOTTmHVUq8DNOuMi0efU&#10;n3FRROxqb1B7P4p8SaGHHv58NfTagPm9yrSLMZL7OFLtcdpfLBvFnehARUy4yxhh701YTiCHg4rt&#10;oto4Y0EloqChUq0z4zje8GpypILPSn09s3kIBCIdZpXhIqH6VEaaSk/8M4aXWqfOyEjmdCTCMo1c&#10;yn8a3TICH0OQ6dGSin6Ic1wLuEo2ZVEmpi75ATRp4BIOSRUZ2fFKep09pMlzb5ixMHbhsNZGf+9w&#10;5DltY+OlYbBkgJ+cV/6NIzkT4JZgU0JKaPPN1bVOZ8/hUlkNnbmCzc5gspM932OYguM7vGjTWTFi&#10;2JD1TQkpzYnx8RTSWRaK6AtFILu45ynus9eb6iHIi7hffA7qdDwR4DTaqxApl7JXt4XVvh6/8Ldu&#10;Q5ArCMHPjnD+crAwgOf1hmnYJghnkKVw8qTCoz21aMlC1Jkefy5H+IGkeFa6NKEZs5WnXIDj7hWL&#10;j1efU/WXIdogDlMpa0yGfE9liAJj+SCdKpSis84R5bffO8egpdNIdGkGMKUibZfrP0D2aj4kvzvg&#10;5eHKzi5V7vgq7X55FQNzP/DIC8SxgbwxCn2+UDEOut3NW2qH++Dj9zhHOfscKcTfuaz/olPQYFXA&#10;63WOA4GYwQCN4u8LZTFqwQYkeuSPJ/akSrTMoaGBptPk0CGT8mwdquEqX2TKOfh5MIrnRMhKipHM&#10;6iRIktaqif5j0jzBe/CwYCRfmu6mn8gH/kiKzzW6EmpTN/8apnh28tqzCCG5Mzezsy0NFgci1x5S&#10;2KrA72POe47GGRrEe9TNOl/TCIhf8dEoWiTIYgMVSZJOzgXvkF4yd25yh/61vLzo47f/GlGALErK&#10;qKX2qw8XjVVxa0JZcu2hvt3CYiIhAmL+lxaI7PjYJlmccsTJI+fv3nwkB+1uJqQ0w7g27O7lWMjt&#10;5WrzZfp3D+fP3s8XP5Q2Q8cftipdBkLqrdwxdcFT2x1rD7bA5TnwG6oPLF+HLC2Oy+/81/enUvwI&#10;MSMs4oKF0GmNSvK6FhcjEWBdV3UerlyjHEaxpBWqHnEpvviVgIP57feRatjOO1EQ6Nqp8yzheEv9&#10;9wL+Nt+oMbxizF8ygAJid/1cXEqnuPQru3rVro6Obpi529l56F3e5m+zDcHmMp+Fo4PrseZ9HzFN&#10;5EsOlpWtp2cgBPVPpjTTsaXH8oZblkMuf+Lj34U0A6Rzi1G+wKcUV4rzp2qQjnkOL9YJWZXV8zbV&#10;quLq4u/cCaDKFhYeNGYrddvMcJFXIK/qWqcWlwSoMgUfCw9Vi6wCej+LM4pOLkM4XxmLwthHioFf&#10;59gtzZWtuqoOJdkJPOwiQ4PZXtPD2eGyETkKvFRQZL829RVH+z02HXUHnry8+6IMZslptcjZ9s3A&#10;wCrJe4YTP4cDLyDwaiUBpUnTgUi2uXIfic37rfnVslawXFwE1B2w2Mbp6uf03fodCvpeqn92OcC2&#10;rGUcIndCJ4uMTVuVU/shkO3wNvcgNY98mDM2dSqRVo5M0YLRK61NOdpoa1GbVylzMPBn56MuB1t9&#10;A6BAqMl5OUWLL0MagPBoColUD/K89d6gQa28CWgOCSKI9TlumR3g3tiog3F66tdRWCUBS/TjFUyX&#10;8qbO9vY4NdIbA1pN8vPz9YErdz0FAei/xslu2AeFfXRz1dY492/8jd+JAfnyPLDczOpfRl7u19fi&#10;A8NYhzGtizJspJJ1ryE5zfqJAsOVqdsB1Ay84Cui0vtn/JAnaN8DUlvQG/QSuAndT5zLxZiT8Ytk&#10;iaG8+POZkeGTxTkwCbMJ673D9CgAf4BAlsU2lyQSQKAgz6ineJyis8Yvt0QrkVMBeRwzNoZzewfT&#10;WiaAvlLzmkSgqKrEpEqz6ajMiZWJFhOUsc/zJ8yTWGrhZLrcbKwcjXU7Axgv7BT1SdbEyQhNk5rw&#10;TyxX9PYrvCrMFn1Az8jRnMHb49KqZXE8vxIGYKtLbVSRhw02XrNBGs6uPEDed5qaax+6cIHE9nz6&#10;7etXkIU0OxbsH5j19UTIAMpqa1vKHag9s+vq6iqi1wyYoStBhP2f/UKX7tahBlzJBhO2vV2ruAhX&#10;Pm1vaLWLo83kzzvJ4SZ2tB34aujn3bzX500aE134clXNkhx1UxS0d6NV0p/KDktzBVxMBeUfC/8w&#10;z1GiKL/nxqax15gENRK8wcbaD+4LDfS5QHJ0NNOXKpr9aaLWzjdw8fNyEyTsx1sE1U3rM7vqHv8g&#10;15DCHobS7eKHGj2rsHKQtfxdaMdD3Q2laz2XLT/ifsj5UG2b8f6m7+mc6wWe5ZflN+D5Cybh5hcs&#10;dLIH1dE+cDuzK2fikIxwUC2NKzZL8bCKEbrzw5rocjXRlvKGrWffEbsG9+IjfKWQYragSdkBbhk9&#10;GOc9j+GrgRDaZu8105gqd6bwUg+KaMnIMJHjCEEr6EJTzsd573XFv/ZX3r25Aj7p6vMqy9h+anJH&#10;AlYqyug4VYBjBavohxg1U6GzxeR1WzfnD5VJM98IqrKAkapvwudYXw1BtIlTZcdxc1DRBcKG1eK0&#10;X91bQNrEJqsAEN3ujeSBP5pkI0AYhRIXA9CUqqSiTpMnUwFQWv5DUxvM4TlO0aNT2noEQ43rFxb6&#10;kBxbs9jq1TqLp0NCYM1Q1kLv8oVElskCjL7yHhCOOcey4oW3TVeZ0RR1RMS7n/3cQf8j3OxIuumd&#10;pXF0GSq1fIXsP6WWbQIPcnoLeoVFEjs7zVc+x0LkX7YnHRSqG1rRylplfQHl1GW+0HVbPkwpPMoV&#10;BksKL9yNztGESGiHxjb/PU9Kudy+Je5r5l6sMG0NAGu8UR7/6V/+M91ckmJexS+5TGQasiiqWlv0&#10;FOlpuBYtolN7vj6Li60LVDXai139+hsDQ0NTrnwRANYSkZHJorq4Ym51bZCpRnCQidTv3xvq9OxZ&#10;PqbTH/dvYXVrQwQ7Hj1ebVXj44R6GdpUsYMUrGzGHZ6CeW9Pu/f/iNhRjewgQvruNvanFgPx5ZZe&#10;bufdci+F7oTi9NStEyc7xtz/fxeg9vmm/hlhe7Xf3v6/oXhoQTcfCSyY3IoqgIt9ZKT5Iajs1/Lp&#10;DzhnY8J799V8xGl8KPz8Jbm4skX36+flSup7+eeSqCwMFBXySLb44pbUMLzT8wgcwCB/4nsv3zac&#10;YVV5hjhALPp5sC2PHmi7xsaKXRYFxekdET2rVYY7pgZE11bfSCH0k2p+QDTqzuRKtPjwz2S5GNQw&#10;Dtmqz7t/lPc/JE9vvbExliLt5QIDav5RPEnXtQ3nLDhq1BHY8Ia8zjomqVDIeSdElYKiixXbWPnm&#10;OI4AM0kXJFhXk8HG6mQmGdyWzYVsYU0mTjvO6+o5v0G+SUhI5aH3dQXFn3raqkl5Z3gF9/X19YBE&#10;dlfLWeJWgr55rZ7fwXulREPdFn9VKEFhX2Q6Ghb3vUORCyyndurE2qJZX7xWH6SZpvLUbzUTP41l&#10;IQZa8r9l75XmW5luFQMmVq0jEtA8G7Rorg1ZYnIEGLhRXjUkBLcH/x4kCUjaCCSjrNBeo+h7PGnO&#10;q+9boG9bdNAL/qtWeVwtaRTHd4zwXbqb6HI4vr28PINtXeymb0dmQNd32w3wf9WYBf27OBzzAFoD&#10;ZPmW1F0wZ/teHm/8CZ9PkbC90PulvoQq+MldfTIZJ3Ezi4Fw2Y87BLfPak4xhJKvoKlg2DiriUdj&#10;9Fp3I9H/3IKvFBa8fI5JGT7GexteYKlfpvQawoJ5gSr3NaVlQeX+8YzprcAOmE+MVz91SiuFtZWJ&#10;UGVWhhVQwE5+tTubOyGBb/wFD8DAlkCHnSNQjEkSxcys+Q0i3tPVFQK/5R2kjvqiLfF7w6w7uEdY&#10;MrdWvxL/KzPjL/SI0a+H/25edZekqKDr4ARziZAv7vxyeTSrFBaVaKzr6Ol5X4bc/Tj+E6xR5WKs&#10;80uTRoXUJvULSnezInITUroKfRJH5M0b4uL5cQcb4VfFFHr6AKdRI/+lva840ipkSUbEe5V0Tl+/&#10;e1DcOtqRNNkkSaJIAzOHqdCnILWt54wTniyqyOMdN3X04Ks8RRO17xPdaNh3VUAecXWTCafmnZya&#10;xbkXCo96K7fRDfxs64xebX7lYuzWYkYE1g9sXo3+mRhOW77m/l/IfH4L0ELnr+vam37+RLQVUat8&#10;PBqwrNVbK1zl1L+/Tn3X62YA8QQobLWgfv6kyXESQz0NwkiCD/LQX0+j+RL1+sytypchyiKnNI+N&#10;fetSioQ92bRA4KmSVKJuXOp7ihbqS0lnr4jeu94ZaevKsJrHaT8xLnYbGUD/z8g2o2kym3/zAzem&#10;m8mRUH1o1E/3vfj4vPCin4EFIjwVBJYJFOFxqTpUbcmHt7aG7C9ZrVd25z1PQ8i2Dmn+8W4/7r0v&#10;7u3uxkOFjlNznN3Boo+hx9wYxkeMDjjE7xevIjmMTqu3S5qzaIN2xqkyNKLzsaghH+nQVOiwdwY0&#10;zMGe00Ab0BLhl0hSGvYAdwLxUggom8QBqt2CogcUUEgHta1tTCZlP3jABBQkTuZlYovAaDa8VgkP&#10;KSrjsRmLmeypBAevhkiFTyocqCuyvyozDaGjhRhEIHLG7CJ/kSXreKaRNKt8ZaEUfvyui1JLzLx/&#10;DTWYkX6rY17209hFAzo/NfCqQc+mqlhzwyADUP31i9zmWrnRJDIPoqqhfjjc5Lm/b9rZE4QwYvMJ&#10;8vTltokkuIXl147bIINGj7+iPNr9f5v1BZ8PTWxvb5dXndXV13NyTfjiVYuLGu0xnKfnCiM/uPbN&#10;YD+vYMTJmIhDhhaDDi9GwTcNO2QtXxnUnmbdEtVVd7zdZhpb5sxPtAPGIgnHep796hUmrRAWaYVu&#10;Mf0Q4vWyu2SeFGJEXVtdHfRwqYAl83KL5Cz8vZIaXJ+OjSjCr1wm62Jft9Rn3//yz7d55Sb84mg+&#10;9Pn67LYur8v86X6XS9L/IV7T7GkB3+zasPSI0YANSJKeqkRuGlkQpENJ6Rl3Hnpp146f93JP+3Lu&#10;1vfwuI3/rU/YXALUA5mBCFJkCHFm+JgaeDlp+MJiPxvW6pj+b6kyxkoe+eS0CqqxMstM97NPjlVk&#10;t3JMeOov4rn/PiXaL/au4yTwHEl9z2s5DsnGiJFmHDqokGvf6G6KXJC2FZrVwHGLA/DqevPiMNei&#10;EIgwqTAN6y35GM/U9Gp6EJGkiuPB4bC8070iZyhL9o+3pzj8rPRoTcqyKnRqyrJ0hRiMg3+Y5RX/&#10;MxV6nJ1JzlQQWPNG7O4OIceLWYuuNLQCOzbGhJf8/rXqQC7FcsQfAUclW1zdUW1Szp0d3WuRV/1F&#10;l5nyJDj2JCVahKwfSh8+/VaiQ1FnoKN/bYGfBibioPA66cqfdwRlDlM4cRA1UrPvvL4pvP/jNW3E&#10;VqtqV7uoSqGdAvIcF2m2FtYTiGNxOobDTUtlliJnb+rWCP5eOK7oxVtsfvwruwa4xW+/k9uMTDkS&#10;bW0uZzUBkfKMjJyebfkW3BZVsTmpa4taXfvOV0BWy1ugnfqiFcJRT5+lWCWwLalVrOgprKYnKbmf&#10;Q+V7lJqdQZ62+70Ls0V1Qax80CYttK4wzDxFDXtGu6dOyGzCqyYHujDbkrfoPz80sQ6lG0QJOxZw&#10;/M4P/4yhYUniy4Hp4Xey/RzsRKm+yojRWV290KUYFnKCaNIDrtQ2OiayqY2LaFhQ7W9fef/mUwB2&#10;NHkzTk7s6BZDHEA6ucQNMSxOTrYfQJEt1N8CmDwzdCzbjmvnAi6qWI0jXYUfnoWpk61UOx1q3JM8&#10;8OhLwbltSOQYkfZYFzT2invy1VQKRquGPK3kFC1t77qreY3vnwEDWkkENy6CKBm5Dxd6IYWYeXnH&#10;h/h3KxV0/y+v62qepGVu4i8wp8sFtLDGFXp9xdX7v0v+hdCrkoInHjYOnFbUaZSC1Ha6MGx6Xsb7&#10;gd4JEQODurr7BG6UCL7vyxSoyjw8PCg6TBilrWh0td7THs1GM/MQJKm7018Sw2a0oIJGpYlJfx/3&#10;DWvZ+2aBVVCWlawWYN8fFOXwzbZAF5OE2/I/QY3WzHonxE3bakZlM9e2CdvPPecw223crxqxWnSE&#10;4frAU7OebvkP0luI9XnR2tvk5PHVtfVEKk1+6su/eUCXiX5dVQvsK+e6woaAb8gIS+g/fLeXAyhX&#10;XtPT9dY2vlvfplnf02xyyHVLKSzku12wV2PwzaWt3e56/fPNhcPyeUFWizNSEDzkGstzvwtLPm9c&#10;OVzImI2Tvd3An39C3G0iTiqkWk1ryTV81pG/xq2vY/UcHBywn7e6eglciGqd33XUiRxbYYrUb1QY&#10;7WdBly6IDCqW5/8rjjfPbWinZrGM/WsVvDt0ujDkOjI5THF1275p8qt19UvoZxNGJdWajNq23S4b&#10;pPa6IzTkeoPWMuD5zMVSq/XB/S6ow3EjqPGYCsFN0wv/DIEJMa8Hw7dKNAZe/u3Xv6zRCpi7qKdW&#10;9MHhL4hQhFTI1bNpPYW+QlfNG5N6lvlBOayeypgoq7+fU+7csgaaA1f+8T+KXPwhhvYDoUZ+PnFX&#10;f65AJoFRj/H6RgbqzTDHxCD9pI46kKlzWtTuv0FIDuNODOVHdgZkoWZpk6Mk8Y2z7wD3Hz9Xj8HC&#10;2a5CoEeH2KRFUUwsnyFWSFB336Ypcnwg4EhP+LeaRbpqjOtjOWLrYe28dyoGuBQrWDZV5uDkLiur&#10;XyTqxaaN6uiCq81QTDHwN7poKVswi8PxJkgY66+t3xccOVwcoDGp4rEHxcwiGlmRmtFbMElmZI6L&#10;RU8Mb5QWRUfDsFEJATIMJK/46c9o6YwwonkUY6ZVqRxshQWwZcj04paM9KDA+aGOZAmme+F9RKdD&#10;b1ikKoF42WmjMOCMgqTiw/rVcoTnczLeVEYCQb9Sd+YRcq2pUwo+Pg/jVMsudSTL21fzf/fj40/b&#10;jmloaZY76+paZl10SYGoWAkm+r4iAYZ0AVbABbCBDRCCZ82PCrtAD3O4tSrnV+crBgNB9VCgqWJe&#10;oYy8iWUNVS//Klk5uwvMMUF7wDnqgvH7tMy6o3QSTxSBlVrYNGlA8GwtbGp5JCSbhZAwGmvxoLhq&#10;5uHj+TwRb1OT/T6PVvmaAay+77HrsKuiYj+ZlhZBMjzP/OlnpWq7onLI+MAhWEf+QyWFYh1rsEcn&#10;QHW9zWZ6i9dgEKCYa0sV5S0q8bjrMCY5sDCwVRD6gqQ4wP3Ol47P6p+PuPARz9G0vVJ4LzYQqTTJ&#10;LiptHRdTbaGNV/E93RtPsNCXpdAnuz5vBaHXmDq4hVJsafLo6F8W7ATKULhZ2SGcbLoLhci7AV1M&#10;dCd1klukcoZ/EdvyOtUTjwetlKIYhSTSilPec50frptA34CVjyEzjsJildI0CE5c3IA7mHRVE5Z7&#10;ZCchuDl4iAf2H/IKiUo8gMtZebe71dXLb9X0G20fnA31lSO+fG/kHf/zkFCiR/KoZN6rRZ1b93QD&#10;66p9G26fwJk3bM+0+Voq6+ZxgrzeELrBFV9ghdU8Jy+ucTUwPx8/MXF8DO0toKGhXfvYs3Em/sky&#10;joeurXJhaNfVmPwOjkD44e8d04o51de73SL4k1Bt0mqYWQZbTU3vrp7ur4WnrsodRFnDdc+mJla/&#10;/945Xlpj+Kjg837qoLrH69WPzNbE7NoGudoIGawIaQoFXuyJC/enLZhb9LO3f7D/1VFbz++ghadU&#10;LOdjoE08H8Ny4XibYD+ZQRmbVraXRVy+w6LqNrXGDPc7c7eud9m6DIv+N7tn5OYISy//PAgI57Bi&#10;+w7/7uUR/6XCLsAH9rzL1fsYsJT/LdkCj8usLn5fN7Fbv8N4xaCW9+pi/vxbchJEBTAj75z/G7mO&#10;e4WItYdsIvbOQiQS7KU0grBcVXB/bPMX0Ybp8uZuXfXA/jQHGmQ7qBDWtCo4qMvQV6tADBgzZ23j&#10;w9tMWI0/1fsQ9P5yNyZNFKxhX4DG5xX8d/gXJBk7w/qBkCPF8tri5SIP8TnQq8RHJLC+trOrl/X4&#10;cR6B6KXN/LPZF5rc1h18paDdmtLcPutYBv7AM5iZMmOXb+s2GH3PfedW8cxZ0cles2CTbWlm6dO4&#10;4gwbONSi23A1wPCgRkqWxj3HOmnxVzMjOT59889pAVCoT/+tHh7+hG3sghQrks5Ko5TKy4ehEDLy&#10;EPK8SefGcaxNyIBYFk/er3yrxMVi/yg+WlrjlUjhpG3Iy5bIICu/nwsLU2Xk+WDZuKqnH8/9EY1R&#10;S7kYO7+KiquGrbXLQWZmgJsqo/Yr/28RJ46/XU44Jcd1pj43wrhAUEwMD9OuuLpu8Qn4/QfnKnYc&#10;K1MsQETL5OETqOID7jb3dLpHJqoKI28OWVtegAtHsWUqAQMr+3Fx9e8TJZtBUq02qG9ZVKMmz+Mh&#10;PxE7PbdX+5Gr62rTweI6UEOYGsFb8ewuSoMXUNzkfVzuGKfj8E7nqGIsWrpSRdnYtJU0FnkaHz7P&#10;b2851FSXu5PyvJ6Wp84ksJzMQfkpYsMeQKs50ltzHdDMqWpFyc3JqKdXXn3qur7ztkeKHcEddIUs&#10;JbfmhYbJmgvWypG22xfvuws5XQOoT4GDMoBcIVKLLlN1IaEh4l/Hy3Ly6+JsNJHweRKoYjjhKGUO&#10;Bj/bQCXhUIw9KirpNesqW51rq4OqCLeN5wd7FRKd0RXmUUyZRsY05dXOtmqPt/1zmkq2SnMhL89W&#10;k0xpn2nlv4soqRb05MTYt6gwINsl9D0PCvyKbWHNWKxn9be1KfK7CTnABG2V6v9EEthFBsGemFrD&#10;hhoqQTWiPJWxOrY6RpT/Ta/U94Z0rrYW0A0xLwUGM5oSneC6ihkDpC8VjOrczNLmrNJGKkaOl6Se&#10;L8lDZ0X7Ql8kOOd3d3dvoOSafS/IY7K7ZbfcPcEo/rDnt8TMlUVATy0XCapqqNHZ2UbIxQK5ukEo&#10;In1tm92N9pEetqDeakpub1nuYLT3X7aRmrwoKQpVyQGwsxWdQG8yLkKAuJAB4006Y2SovRzEqXTU&#10;U/yb1k7D5qaEZDmFPrmYzHbNWrasPD/dGxaXBA61Tg7kqFWR31ehSZQIWm1vAG2q9jTpvxqIm+fq&#10;ex4jP3YJDUQN2Ajq3BAMBXvAewpQswyzz9oePbfICp7h5r6hj+kL8/Proc8LxiAnRHpW6IOQFF7g&#10;i/rdFrm5mSjRaI/A9Oq40qkEY5R4/9XVfHVimvCDSJlk7Vyj2Tu1baBMobchTqinRTaAHWeQouwn&#10;juG4IDvrarZnUpF7GQ8Z31zKJJarNkjm5zibOFVkRlNiUiXRVVuTUNkKeEEbVC0E5eozgk/tav1B&#10;+ajl35JzNz5VOZT8sHXIPemVYOZQmatqbPpL4Y34a6qRw2245ip/1hIeG18a88fpWq2FmloW7bgw&#10;pdrMr9Ehz9ynfeFBv73LUC8QX+ON2tWbAnR4hFf5a21Btz02LNWCWOwitnT/oY9ZZTt9QGWJtbTS&#10;cuCoZvpNMjROaYf+DqsQ0tNQ19SlV6yrlpYDMvwiSOZCryJr+6tQPpxTi3JabVBXTVi9vLrtWEMs&#10;7+F3Gdk4WBklo0nfKdrISQY9XyWb+AItO8NTTbREVyFRHXQGbj6Gac7MaN5lTlZX22KJzBixEfob&#10;Zt4E+Pg32oyOzNdkaMS2NFnEhphFWeSUV51C5t59VPUYi9WJkTcx8NH1xXHR9in+WcE9fUXA9w6/&#10;/AuwMbdiDD4kYkDygY/4gjthPmjVFeYL9JyG6GSX6P8WPL5xzIjRZbKBeD62UCfBJSNNOo2yCNW1&#10;RNl+pYQLLv+asl33NpZQKPjSrBwTy50/3Cs1LW2YkxaM+clGT9kBhEb8nqJEgLBsdNLyjUnmzv6n&#10;BI4JojAiTYsLxViF07hqe31BTTgMmZVtsatVdxgv7152YRyZv8iRpVeJJMCodM1vHBNNDLjgucfC&#10;19x83mt/mcnjMiM747V5vL1LDr1urhdsN3WQf2MjSPkRbQA9czn/DUrbxAKbc59WuRc92ic9Vrk5&#10;Cj5tCjkK+Qx9MFnemDYKkdUAP9+g2nzDgWvgw5N49A5Gho4oUTpWLCP9aY0g53U6L16+hEaIFG5I&#10;DvGH7zOLTijh9oT/Yd9/T56p8L9ozzKKbnAnikSuL7fIENJZ0s0W84bvsKPFvk93XF3NOH5BkoJe&#10;Dt1CsV6z60H0vpnVHR5DOZXi/PWef3k7GS/f6R7wdXf5+7cGFQ2kJN/RbgSv9TwF+CAY4kOe/s0y&#10;uNS5VVhc/NzQRDK4zaxCmp1gtjf3v2jhvSLUFj/Xbe1Ug5b7zitorNZquDqqsu1Dg3qDLnQACt9X&#10;0MLs9U1/MmQnalCx6MoVatkVgoosnNIJbFF+VuasJM/DaTeorHLLO4NvjOTbyMkVyY0SZPzIOhi+&#10;zrGOWP/GOacZMfWz6KCq4A6snFys5hIwSdje5q2qc+XihJELnSabk6/cJcOf4XC3njMm4S/+vWaw&#10;NVvEEbO6wVrxQOg9Up74UB7aobkWvxB/fBhvbtL3dASdcvQCtWu6SW2c+Oa5KsjT0tISK3FkY0mT&#10;vHroYA/R+OG1MAh5TwAi+A65yvELilouUJilUvhiyCAw0ySvpGdsSpoZuceNoQFSQYtRwyYNn0NR&#10;k+d3GAUCf0HrDroihxbYaoyyoDcBTmaMXA6fcSjVGvl4ymbveD6EZqN8bjcWs5utnJgwJZ4buJqV&#10;KvhGI7WrZnHBZda9qD4gr/0WoxKnsQwjsr9QqzHmLr6BpE0rzeofi46Qetue/4HdiA+o+A9/UuZo&#10;hsD7CLDz1mpTqTy4kvVjvlVcaT6G9kbg+EmCA7TJs+2XCYWHIlv8KshYb1gPMC4Ml5dHKUxRyL4i&#10;klP+IpPA1uAeSzgzPArOXNHcNjR0CQNgom/XzA6jNGH1g6YD9eHfshoKHqYvQfV4li36OKDK49V2&#10;KXYLEEmmkZMVjk1MzJ4HZNifYhgGF4vc23tk5UlIb4/6Mrusk1PDT6agDSbd7Y5IIW78d+FNxexm&#10;aoFzfMRqF8fznvUTbqomAs0wpjCGbJa+FHL4cCiC9AX+tU0UwbbzaEug0lLbOipmcbiVZaTzytYc&#10;uXi4yLYyaj1Wb9+o0c8AWGIBGD1aCaJSMnigvj3u1PsrRk4tYzm5bbEf0T58NOFt9uXcG5RXpbSa&#10;BOGCPRUxbLRJyyz3PLLRY0SukUWErq6AwbG6DezA4ptukjR2zod9xhrmLDq76dVq0RFWTmCMruFP&#10;MpP2k/EEZeh0jeDh4b8ZpOheQ6GTauT+GSGR/XKxv2DOXCvMjubLsPa6cfEsV8fBxmUfAmDdVa1I&#10;kCmp1UcNA7xHwykHaxexQRIxY8j7WCzGYgFOg76ti8OrxU1JMaB/NUt/cOmoan3GsyeLwZg7FhT4&#10;I9tpaB8wv894WgpvP5EUWv7xx44OOaggdPW1T1AtxWZ3JPuihgOWhD8o49gQ6CQh+RqJ5TXVxXWh&#10;QQihF7w+TanPJhmNPdkZU8lhHbDfij+bC8jHp4ZcdMWm33ip5sBuVH9dIvD9Dh9iak1dlixYsg75&#10;cYO9K3x6TOuXgrxg7BVuoS//LoeA6/0zLzu22E9cL0F+HuFCbq7m3b+rfDWZtBU1Th0KpEKC7rYL&#10;egCNpNI/Zj7V8+VcTNrLyduSpTTnJLPEE4RBIpEkYT2rSeEk9fnuEMSqEbRVkjxza1J+nGjAspYy&#10;euz3Ha0iDlc7aalnAEWy7rBjhTOH5bCFhgfIfOE0d0UyHAmzp+kNfVxgpjVga56A3uBqVfO31pkJ&#10;nfYWvGxuSt7qrpuaCGSwLr+LDsq2aA/kuemx7wHVt5ledYfqELUdp7VKJE4QoSegQVcOun6Xdb1V&#10;/1GJxU3IxcNJvwPOwdKS1uJhla5okDFh5p2sq4rvqsbhm5ogeWLgYVMLI6QriK2pFN4Xn8kfhwLz&#10;CRTT6FVmnW2bAHHNZWumri01VJPCYJhn6Oe/AzBwPy+X0Q+Pg83eUD9//0az+uPqM/gGHWXZ3vNh&#10;9KY6hAwZc9H2Wwx6bq1qcFCt1YqlsxkHONiQHP2xo3OFDh9ZmjxZCB+pAzPPvIVPBp1zFZVl47oa&#10;6qqywAAdi3ybwsoWwTevGgt5IemzXdyK2GK1qhxl2osODVQkxYs12QQP7DHWiuOj1J6iUtDc/sp+&#10;7I9oqAQxYLJQ0SJtraxIRWtp0WO3++ZKGcMdamOleCPUP5T+A/uYnGGCTMP/7rfqqO0P4A2fw8RF&#10;dIX0HUzJ2lyPbgSpkyvmLyhKzDP1SMoWkiJbm3j2PlhbmSzVcvka8Aw/e1c7MTN8LK3YlxtPh6ot&#10;6MXGEJpoEyj/E/ldUJ6jbwoFJ+lSPb7Xnc5ZXURiBsnqOGud4kTLPlnHovZDRp6Fk/iwDQ1K5REe&#10;MZIOEdRE/HO/fIwXEYeDFSlkt9lEjLqw1QWqCN5oipUtx1YOU/XY6PlJVaIKChY7BqJaeXkC7be1&#10;6tqZSJ1plwPHBEPN3zRK4Q8UrxWJmmtxMzWjEVcDPIqL4/mH3R6piO3CCPorL0iLdthwl/r8ogJG&#10;oew4DR0Y6GC6iV/x8pi3+e2/pI1o8xffgNW+gUGHI8prNNfxn76necfxeetnN3kFb0ywMHVZdUX5&#10;yUixsN+UAHEsQJk2IBNdhrDFR2oKVsib+Zr/eAmLc4Oz5Sy/g0EoGY36TqcQFiyRCmreWWH1aIQD&#10;RIIOhYLfiJKEhAlTUYZE2jInq0NKHT4f+0/2bYkAfTjqlOfZJet7ZUlrchy7sJT3W2lEzJ6RpDYm&#10;94eavU/pJWK7R+W+pw7RBc8+Ir+3+eu56tQi4SGfQ7rCFwS0soefDx+EQ4NetqG38VxmweLl0SOB&#10;RL9dF+c6EAeaFVaB6lzmvV2uC9vnLw/PZ4H73KUXC3nHrFROd/Ofu/qs5ruO46E5U+BYz6DfUi+3&#10;S3v1LwjzBQGs5x8ffequsLnnVzTBsSTVXt8TYywZz+1szeqXXNYWfYL9/UFLPtokNiAyhQs35SqI&#10;F46F5LuCc9rcttrquW44P0nAh7qz6Ic/IzHVB2orR9mPDgFtVEdNn0MkN0L9+hwmT2+PLqdOOST3&#10;+1uWFJZIo7ZhmiM9caFz3d2dzxeamdCKnr7ujqAr2x6Y1ssjnLYXsR5tHvRgpDE/TlqpJcwxr2K/&#10;4exnOSHCqascg1ejH+ljk5Mgp2uvG579odwCgjjR1bBbIuRG/YJqTNkj2PWRkk8A+EWRXquU4IPi&#10;ZAQTKhGDfVmCYhnYfahx+HdbWTWUcordd8006ZMVCaGNKcjV14ZeZdhZ+b+t2xu28cMBOG13AeP8&#10;ljvjOH1UnTF2WTV33inez5PkCrimlPW0AVffb2DGfJyMThwqqXJLdoty0ormlfiUfmmVY+0k/0xx&#10;YTWrjlGjoZWTKb3VKOqbaH0uwPAk8i6dlYOvCW2b5U2h76LCOcfRnOEbSwVGRUvurp848tqqDkng&#10;bAUA6ig7Sw2qpUZBvjZDpTRbSWwsL0uK2g/4hn3JQpeTqQWIbmh0EGucoiRD1iczS24yZ0aSi+ET&#10;Bx1WoQDD17tn/4473fN90Pey6q/TX+bo7ewyfDWMneLnMkTvgwJEydp+rvqcsiqpYh81jcbui4Bt&#10;OjdOEhYHuH3zBD1xUrWsik/krMMm0ahU5BjJsEVKvBRMM6Zb55ffs5aM161oqcl4gkStjanU6QuS&#10;ti9+cX1smdYnxZIucu709VDRpxyT76f7lNiofqinkmNHuzcQey7N3sCgrSW0fnrKYZfNXM9eLMNk&#10;S4TeovielUF0Yh2JeVpr89nWmYthR1vMhJK1trmsONrcwecHtq/4p0SI+Fi3v1PY4km+lX8VQPW1&#10;Vh3m6lKlhqq+P14+aT0MIFSPx9+fAGmUtvJ83wy+Mu99WGCezHn6jnLiKGgDyirQv4Eekw90CE0l&#10;a7xa7SdRfz+so1EwQ0VYq/dvQlzjtFxMbLsVDZrIU10H5Z7B7b5vWK2bLd23oiWK5ZVP42VTtvex&#10;vfwo/O2xYqRiyE5PXyvc0kXGmI7eQrTAnuE7g8ryyLKmlyWg9tXEvqIISsQH7je84igF/78LMPRr&#10;xOq6t1pVWsMB28KsvyYnz78xn868zoicvGfdN5O15+jJMzcLY6RozbWrrVsMUsxSNmG70GXrM+r+&#10;8vm3q+CxT35+gpwmn/n54jGQvPveRnt4udjRwPSiBLozUP98SPM52MP0+YR8yQvXTep3ZHBrp7+c&#10;BuFnlw/zF/PMcG9yTi6Z7YfR5ycGOhxptg9odoZq5fyJV0RktTd/szyoUQtZcGxd15CjM5abHBEP&#10;yc2ZevoI5N953ovwha0/n9hJ8W1XGfd9Jv17FBKaW8zvs3JqtN0hRZPlUfwByaX5d7GULkXD2T5l&#10;/vRwtKeOaL5x+ZLEEtoV+nQKmx8JNF+1SR0xf/Zo9v3T1b2uE3Uh9bR99/Lvri8veWBOsx7meWdp&#10;ANZgLBNmGwXaNLjb2KiP5ngREdQakkteJIAFMNP8YyUHwc0N9pGF0tJagwCHNzDOONtYevS2OKS0&#10;1yuJkgW1OW3m66/mSzJSXpi4QQqsjskA/aeJS/WCOo7oY3aJPRl3ub2otRiXHEPzumtr/whivnty&#10;mBRFPMkLa+uz+PSG3+mRJwy1bKL/Phs+TxPXtWYKpsJiicLAls6UjXQXPaUtiAoJg0D7Wcp67gCe&#10;jaZu4Lej7weqXXHmigpQtEF8nBtvjHXtuQHyA8UuhJaKpxAf0HcWl0RfRWMFDTa5MHllSmxKgGVu&#10;8DVPA4pj8MZ0+Fc1RixciBf6uP1MpSYZAX9u5J6D9yK/euIqXZgiOuMnQgJbNCYyrTCq6WZyiy0v&#10;ttfSNTxolgn66DzotoocIsxSgdon5Jry07n+uZEXC1Dy7T9ZuxtcyB0iZgv9cWG9rvN9j+y1Og6c&#10;vNgoB+7VFujCMEjriB839gcXD9cP4SxsBhup3eediblT37y6quomKKuBwSI8QdaqD8UdSMbueJC1&#10;xa8ZbCjblPmBTR4DzQe41u/t4lQrpzVx8qWsTuzSU/Tdayn1WS7wd9mVo9Pds93TiRtHxOH2+rP7&#10;pz/KjOwsqj8oT4sJUFFqFoCmrS4fGSu2Cf6iZ2vHenWZZhwvVNcaWSfwfI1pHbZXZShm9IqaCZUn&#10;IGX9EGCZH4z5DZyt411Fgr27UmGDV+blsxC2vL+dEpuRVIiRXmHDSAZc6KoCQN2Ltw7XYNGv1xDe&#10;7Y8rTksHTYwuwoNXU0l8Dk45sTGQVsE1mxwFuQTCoYNmFuT640IbCSRokt6LKB+DgSeO7p8wMnuc&#10;PDLfwi5Dof2epQI531d9424ZyYCGC/ZCYyjM9pIKLNCxIrXnoGppQ0nJ+lAO9sT70e5iVSNKHKlN&#10;Tzj0gWWQxXoVaJBTITJzlVJQ8CukD2CyrodoYdfEJydfWzs+9dLSHBlBErE8rmQ1zSWQN4JqVq0c&#10;rnX1UiFdBUmazKWWrS6wTIVhh2KPkKAzrrfGZHXVeQQ7cGQqxHXyBtguL3k9rOlxwlw1WzdR7sF+&#10;9NBo4LnXj/U+5rs/N+N3tH13zleVBNsDVwPCCS5rZG1aqrHKqtiEE03i5JtIu7ThCEUij4I2Sy06&#10;z6sZHhbofzrzPksV9Nfzk1FQF+1anlkHGto0qagQyPn7kUoFgoMtAn3zrd1ylzTEP9jhad+0m9Rq&#10;6lvj2TVNeN5E0ErC4mTynd/Lpd+81PPRxYND58Gfh4d/xb2dXV3VeeO0r7W6V1vW1nGcfa6L7mIZ&#10;WOOVjZzH0JxN9G2xxSM7BgcLCsawKbXDUVkTzRaABiQ+tz86K2++CkfamAXZiirt3rNbPL3SFuXq&#10;xQ2BtTGQgJ8/X0Lrzas8xWiFH9XeKKiwyMhM0l1NfpSu9B6NRT/2DQ5uJR6fX8ZHOFDblfksASx5&#10;VWuXTAcun7c+/5ZKHPBoXRexAhAzyk6yPCAneB2wbbC+uktEuQPalyZTh/2UV7YOcTpKudGNi5iJ&#10;NFbKavYJYVip2qpFGmnyTlqsu2oMdDoZkdqVpKwEXoKC+cRPaPLeSU9fZKWlyzLa0JTBW+KWxLEe&#10;s2F0QRox+czJg7+SSzz0Hdb1BP5SKsmGUkTHYBW2fT3azBXZ/xodZl+bOZS83bCT48n6Zj4DaLHe&#10;JF+QSSBbbkKmUVJ3/Gjp5zK1TLuPuOJREM1XZFD8KU3FQrTvYJYgwAhyaDWCFbPHV6NL01oBvSxB&#10;st6qBgplK9pMtQ3uZXw2uL/uJKPAX8VQTU1PItbFk7EiBdrYcduZ2BvuvxSzUxP47Mahd7pQfbL5&#10;SapAGczwNdKe8m9VwftdLywiwjfGLkuwOtOp7aDQl8/ikG5NQIPP/lwV974XXRf7RJ3TcbkOjpUy&#10;/XRzQUzxnBaYU9foo0/jhoh3g6nb6hRiwON5L1CQ4kvNXGVqmlbCV6OisPFY4uZBXHlibVBGZhMj&#10;Fw9jvbAeHmh901/6QB8vLn2okNEeI7K5rlTtY/ZrvAqR4uO48gCr3ETOONzxQh1VB+kyUuyd7D3/&#10;2wlPmm7Hsoz+/s4TCazP516zEvlRsH2JL7b8ldRoYaXsJ9EPHi9PLVKDysUkxTIuYMA0Cm8ZpUp2&#10;Tk7YA9/L2y/ZSRUX7lTGBpTyaGNppH/7HTZpvaaBQD3TNefFRZZieRNy9Vi6acrpZgZzWOYc//VH&#10;+hQ+9TE3oWPbhal5/qSK4jouwTWLPi0TkytPP4RsVAktfGRkhLTjNKAVev18sXXID+QKMeG9G8h+&#10;fB6oeO0z+9us7mWHq/dn5fPzy/M3a4ROe9basS0G7Tf44VaptWldnd/xAgnyVeEc6WOPZ+DZIZEB&#10;z+0zFUQMzTTP5OSVk8rbxgEGP3002Pj9u2bJqdZHNTamZTGUonSw93zEw3ltUcSu5phT0G1nZFq0&#10;Bqd5RRkUnVwgGXVt/aZ19bBpemNzarvC5z1w6b+ZEYeUNegNuXm3/8XlajFpaYy8fmwH2o2t18O8&#10;VPCDXWinUe159PxI9u0P2GGOTXJGNjn5VDWrgfo6uKwA8eyeLbfckldc9yNTAYT2SQN7mcJF3GrR&#10;yFum8NVu9oyK9X03KrEeO1kRp9o2+774pCQbSpnMoT92sznv7P5K2qh/TlWGfpjIbutwXh1pVOG6&#10;yj+kQQhi+g+VWDpORJPBjM1iECKM2RUozv5RGXdJiMvVzW3uL7Qao2V7eR+CX0EINnUTKhOUrwnL&#10;sJSiGfjtxlmHtq9ThaZleS2XLAu0ENDBfVMIthnCCg5lrKgVpCaOPEGBeH0BhJOoTy3+TPvvQCcP&#10;MicLAseKcAxWtmCBSmQM2XYgyqPC/4XZlTG+IXrzioEutRDTCbdElYe+mC+XUk41R/qXSEzEfg57&#10;YRwPTTKzFXuhDsqkNYmoFf9XrPeFdIzjgH01dPajE150dqjjX3+aaPQNew9VAAmhSmx0CDYPRW2N&#10;7HaN4kdK4RJtMpmh7Fe6GiBAOnmidEw/bpQCpXcGW255JY7l5QQvx8RB8Hgn+0T5IVggM02nmjW+&#10;uMFojPtaJFVYTCNe8cTU8KvQOI4B+7BoD29ZDNnwELyrhssvS/XQ73xDzHQwUos9lWrEhiLTY4vf&#10;iwnVJptSRsRK1QBHJlvOdkXqFI5IiyHQppguMZbXC/2DR5R+J7mvt1SmQzaI0iCgUVIERnRjxXOo&#10;mULnBGP2ECOaDreYKC2LigxYTSyjspY/7X8Z8RB66IhUjo4mYL5zJM70ziWvuOlaR0GxoZpfJmlh&#10;bWBP4CSka07RpQMXF6inZ+ivgnTJ3kAk3u9/EuDlI97PZmHSC4vBks5hsYlkmfQBBWdnwfFn8JPl&#10;RmtMHdSQTTtBcnAodVLFFokOmXZlok7kYmTTNBU30xvuV+EEnmSotepFia9Qw3SlJGnhay4f+gsJ&#10;s6PHaKM29rU6mkD11UCncVnjyJoWCh6CrwaRC/5a1KrzOAr8Q1Pxb9O2txDneBUegR6dK12NoZKS&#10;UnXxjkBQnEUSO+V4uSfm8Mj2hbt7Xce64JoPjHrYnwpx0bHY5rR2vGas8HSGmLd9vTZxNkWeP/yI&#10;uAs0PYpfWlvLY5CWGNbRAXZY4iZrJm/iI4q6uginqVC0SFSnkd3cxa/QLlgyT08A4vHysgtZDDVW&#10;rbWZtboEmsl+a88S2b9KQkWxTKBHr/VJmDWcN3WGqr9G+VOzwm+TO9x5/uFjj6Pgun74O3hklnfP&#10;Ycj1ZW7/r4Jv9XX6a/GtX1YfspwLlOCfzOamSvXJH48N/qd5lqr1PSoICb3j2kxaMjjV7AtYYIWp&#10;jxDf1fet6knX1/kpjvEG0KaxbOdOZ9bOpGGBeXFiY/M9KNUV36Hvq3nFeMXQ29CjSdcK0IW7Wzgb&#10;kE2z9LF7gDrcNd7yCPrTzoPCSgkEsHDCMVuMmrF0XEnr4tG0pdS/HOc7ct0FmwT5hhUzXjKcZCxW&#10;1syvUiJTakZPsiJ8FNIGv+pq9IcF4PsVuqG5iGtv6vSDagu9T4mgWirlrXt3v8aNlmk9xUNqB6O0&#10;gqN+3jybE5FooIFTSQH+9vzPdvK8rtq9Xq6W4yOmqANATl1Ef1rY3GqYbQHAzkV9dBIZSJq5x8ZA&#10;cW7ZJSFO1dUHa+BOSrMj30N2aQZM5MgjRuSDHfJ0JiCKlVd76tTx2gvBwfL6FxIqzloLK9cOC1OV&#10;V6bIJmVgIbx/wsX/TAOO0SlsHQd8mzpj6d/gmv8b3cJ4Qf/mlf0/SBO9inByvEBdXV5/EqS/E8I1&#10;iW7fqo+DgYSwe6ExkRiQs6t5h5TwDpMpYONCPI2X1qsxUrYvft5VgGW1syGeaitU2+TT1t8paDOY&#10;yLAVoV11NiMVJWe5ru0wkyedLlXlxtEt7kFv6igLavKMGiKbGswvg1rgXd/m6mPVki12kb0Dvg+s&#10;OCO5UnxVMwYGtah0ZcKJ6FiTEB3vaVSWWhyS8E+tvABOi7GMrzZ4ctkVIsJ2FlQZOoz7irgUP43k&#10;iUR6eE0IFIrQVWcts0bpTDLrHJ11Y2e7OCGtnMO/4IDXjo7LbYugXeJk3clYdnv6s5HU+Advqkv9&#10;uGqahKjSMAKFGPlpbhlCPUPhrLl+NZ6InFirSREDha24vQeYWAFWq1e5qiXyv4WsSjeSryi8SLRU&#10;neShrYJGb6GtliTl1DrXYCJuFpv8xgxgWYP7t33hJElilrDuCD7t/JiuOmj1KmkkivWDXFqsg8rs&#10;SGEtpxd32kfoGyfCBpbjv3/HSx/+dffBQlfr1qYCJHBH4HduHj7xpImSSTPRu2fPxVA3V9fAgk3E&#10;v43dm5uh8V/rcMrzb3d1Zsj157OQy/Tn7bVk2lvVLI21Jbe6lInN51u4Ba1aZJtTvW+WArutxlem&#10;iqeBO1qp7sBQL//IyUVHW1C/p9+LuzCN7t62R19EQ8/y17S2WgNonfuHOJHN+hwQYAipn+g9j7ao&#10;rD56MhWFVoH19UUi9SNQZ39djktFLi9RTbR1ucY7Ycs2gz+Jbvv6dPa6WFXfIa783EI3l4XMN7oV&#10;p5kDGPjMQ8oW3Y6OPUNfLtxoQxNfbhAD9ZLIysBT6sURYSfV17FVve+SAmLu2ODX2Jb1x5vNVO/p&#10;1bM5xkfwK5EAyX0KcRPKXRJ1sEQxbunhKTrT32tQSdAIAaX9ej6HJDEV/EVzi2E+hDdpInbaxQIs&#10;KPLaKPbaIL0vhm9qTDtrcwlv5huWs8Q8juetxrXZWV0ymAoh/ER0bUDUNQ4uKESE/cI799ixZkKV&#10;zboxIRIg+lrQawM//rKKdb2aVdAH5PMf9q7/71Nfsk7vYSd0VZLg6/dYGWU2RTY5lD9IOcvA6S4m&#10;IAelnL9E36vU+DlzwKzyfDI4X2ILUcpmkYJzOEELsI57tXAuLo1b21Y551VzQ5xlDrpMvqkM3XcA&#10;89j3vy3YcYnKRQRNEWoMYfcrfznR1CYHr8RpExaM6nPJCHU0qJYhsboxldNSSSwPuOqktRn6o4OR&#10;Xmvq2KVoo0TBMWklWui1Ca3TrAOAQLyrP/HF9tV7nn48IrSyuT3mQZ+0C2vnqEhTSidF7oWHKJPG&#10;jZxqMaSNSVQ/JuRg55afVDdxTIC/ounTqZu2mqoP+pvtiWQXO6z5JFQVeJpSHoN5Vw3tdFFxoi1+&#10;FtDzBYB4G9VCQLKMe2r7y1QVaigm4AA/f49gL2zpkAu3vmA/4YSRijEH3dWvyiT7uJQZolJHvOko&#10;qHE8mITJI2ZOC/yJi6xDB7wEHtr2cbckA/MVFR7ZhmD9toYFyLZIrZeZK6g2sZEBSA2MUUEvmqNM&#10;XIxQ/V+ufD7DR1cLp2K+2WvvKMB0dFG6QVkW7KWKHdYqiMOrzeuxte0xyXgaEMxOzc4HeeX0ff9+&#10;VXwq3txoiYG1CBcnoXHf/i2DLSYRJJjk13ilRe457d0MfEAYnt2EUqwf83gC4UfmT/sBZSLDgAoM&#10;+YSmRQo7fpzwMG5uFcNLImWVXLyeu96ao/iJ/4rpmej21CBNshzfJ8GxLOkxHV1gklQvUzJqwDB7&#10;agL0yNdHGIJXUcR9uuC6f04rlzT/c140p0m//HOQuK9xs5npzlp2MHIBpMrQ3Hdq6EukAnhx3TX8&#10;4ux2YdHiDsmGW1tzuhtBOp2Te81O8SccYkZGdDvXc5LoaTNsCa7OYPubz49CoQ/7oSE0g05l0gfe&#10;v5FH7qZzG3kWTG2uJVEnZlrYoJBljECWYsQDlBkfH99Vl7OCxFHWHwe0r9UuHTe/fUPC9PBiQFg+&#10;CUU8Szxouf57VOSse62ulL9Zbz5PGwrs6ZIkwzN1eBw6jQ7oceHk1AUh8TemiH9yrGU93Sag7Zdd&#10;qdCr5Bdv0aRF8JCRr4BAWapvPqu226ZUvcF6tZ7qHL86YqddPb4t1jkIPMZ8Hk5o7MD2CTMt0t+W&#10;Muho3//yTZlztjaFJ5n6cPU4KLzj/oEf771uicCrSfok+gr2MNU3TWGYWooiZa0o+3oUXs2uvlB1&#10;/YbJRpB5EvaIiK5eSjMQZAxiJP6QuNwx52uKY0Bf2rDjPybV3XO8evv4KBo/ZZlX19lRC54NuYBv&#10;I78Ri/hpE8h4bMijrDwaHXCcRODUA+Jq27Hh545WHNMhapTVt3O1Xds/X/0PbeEVs21IMg1EZuMp&#10;MjrKvwyuXimCvG8JkilJKd7EMOgtKIAyymS0GHB+ZCfEUZARycTK9l/6i0AxtPazyz9A/BippAta&#10;N3GwRfbQcRK9hoXJPpFFsaNtczsONrGvvSRX3hllCsDqrvcgEwim02mXZC5zlDeFqMpf6T60lWr5&#10;HWdqlseHYEpEMYj+4vBOdyaSRsUgGX/XPLMiue6WladLDiLgu8Tm9ezkGblXBBWiYdRoCX9UBfCU&#10;ervvvtvjsk+w2CMYmUxVIO53FhSpIy+qaHtf2E91OkAxkJ226bq0GQz35MnjIIuvrmFUoZbY2Unw&#10;7Gpp+6XPs+duOItG/0BxNUiFvpV9VI2+5XuAbYVX4uanymblI1GrsRl6Vs1bfiCXy5VEpjSS5+Ll&#10;48NWmdC2hsBr5HoD7Jxj1c1cWH4IoXhj7IvAKk7hb0bjLk1l/FBAApAmtFC8pv+9KRXBPfxHd9z0&#10;/IMtf5Th2zKVEc67mEowQ/+kyD5YR/R3acuiyH7dMbSJc1zH8GvF+AJMfVXq9+micWT1N7Wsq1jO&#10;8vOzc+HHAe5sihY2WyBpyfoDz2NqDHaLLG9EjheFFVB4f5zkynbeO9iuljLncxfJYvB4NoBpROXj&#10;XjZKk6IvoNJidIBA1cXksEMGXTtOOlVbttQSa5a2SyDbS9EF0rpqlJSq6xhFo/wfPVouddQa/BQG&#10;zTOFaVJjUJAQAlDSpNCYcuRwgilg1K/lBY0oSxIW0VFisQkxvP76Sp20q/9L1AgBzpTPVwkuRgsP&#10;p3wIlNeMaA0PdxLni3NXpRpykPDxAVZG2zbfBHf3foTBVEA0Bd/+m9rbOuv9NVIBLXkHg0YnmuMW&#10;mIkzkYfe1RdsrtelV86nA72EkJlQP1BWsv7VyqQhX8KPyp8t60E8UrmSz3vQdpf5DZM+vsxvkp2F&#10;ed5wT4k6v6hovCb6Y+dUPhPznsQNY7toD/5FUSck1cq2nQ1img+hMqBwws+inV5Jtrr8i5wddQdd&#10;7U0p0QZfX4zQiu3jpfkhswzZ4QAteWGbWhavjfM7Pz+/rvUX302TLJ+n65H4l21apgLEqBHHXw/g&#10;VrOVebXPZlIXi4vA8XzpwGnSiwINe3Avh9C+QI+UiCkk5C9MNHTNeSoRsYbkaW0+PVRcqYQGItSJ&#10;e8KF+R4OxyzNQOcl+EjX1PVsM3lbrmvuc0gz7fCfYMu9VVaXa31pFBC3nQYIXdvJCp3eBtVjeNJu&#10;wVKyVfUhuJkW89wZqJnGNtwbj4bGmIpNIPz+C8942jQDpBk5+TV6xaCDVht/iGg7DiBG01Yt7V5c&#10;qZykTrQsSSVeSF+xnnvgefgRTQLJoLCh5is0pSngSMpcFFHs3BT/3R1IvORWz2nuIpR3xXy+/oEm&#10;d6+ZNiiC1ZX2DIkBw6k4bFnMjmqcgEDH9EBCTILDk+XzEK++9SkXi/w1DK6IOk9r/j3nxFkQRoHW&#10;FxQ4t+1cTrqXro51/g8ksrAxrmUsRjUnwohh4sctqrRqqo4KYwD+JN1JzViq7mTuqEO+LpGFunVt&#10;osh7AB0qA9MJomPFVYCT1U7YS4MwFp2xeWeSYXM7NkXZiYOBJ6ru2D0/dS2Hh7TzoLX4YXZ25eKC&#10;dfdnC2z9zOIgGtytL4orWQa24jZasEFeO+jRUdFNTqJ8SvCZHnIOvpQPi4lmbo5JKf5jdTn2nk39&#10;phTCxWSzpTxbR2m4M5AsiTiYl3oYCoXvZ9XX48utUwSm2lJ8AIfoa2J7T1OPSAaQKUonpOpiSmc0&#10;WzOdxjW5Q3Q1emvezJW7wCgk6IdTZL5TEpfwW8UrA7zK1agIZ0WPITaL0R7EhO82cH6MWA+uNLHg&#10;oEv/yIMGt596oqgXZugRi1VNkG6v20pEEcrHgJuBptNpE/QB50qM2hGTK4HTEEizDU+jrWdgoNeD&#10;7Wui1rFvI42OOBwZ1uMUzWieGsbyyvTvSa8exuLJaTnJlVqCa2tV4iLQY1FAWPjDW5MgNnVVC1lb&#10;DZ5hiCWWSNnKU8dv3MUbuODGRr3bmS+8LR7wCs2xNlFfle/jdFqkrgZkZAcGUSxbBvEO29sQEOZA&#10;2FiHsvPqKM/OFteaV7a/Jh2DTDUJ9A4koll49kiCJseMPBW5S2J0qVploizsRdf/UOMY7IBBP2aP&#10;Ouz6Nl2bRy1FJ3L91mrtss26hQqA+VgprNCx7RFmFykzM9MKD2Fjtbh98mPJzY2NW4z6atCaD0DA&#10;PNTH2CHn5dNtiZRE/MDnh6Pq8/vw5HKliSMrWMd6tF9er40QX1317xUFynC3XISKRzEWdqq2vpKS&#10;gjZaGgfbNnWzNSHKwcjzsy/CvTlfjYkhTQeHfpAC3/Vs19O/4VWIFPvYw6fKN9sNPT2hiKn2R04X&#10;iQltjtBnq3vzkI2QpxDN7lR+0fQ36bqMnJi6Crq/Gg0c/mA952VV9L2cPaghNJXIk/2f6Y5uxxwf&#10;/UJ5h+wWRmayepGENbaXUxpFUqnbpXMgmbSP5HqtkMHa1MpQyVhQcUbCVLl/x9s8CeZpPcFva8Hz&#10;almz9hppMHAuD943y8Wvqso2raV/VVoNO1UfUKgNplfHggTzMTBeMXM4o1hFybMSNQqU+xpSgq3n&#10;Glj0tHMJZSfmC8kMxc3OvaT2qPFRUMnYv1M74Bg5YZiNGZIOjV14bI3fILpcxOi7NgVNl1LnrrB4&#10;ShRPVf0c39j9Hj64gS1Z6C2MhvjB1p6m7/Kk4Dug5p53t/jEbK18wUvwkJZpelLjAqu9fiCBJ64Z&#10;nUVRAF74TvW3pmaeD4mfILenwuWFzjyYtCnZMm/UpfMG2X+rcLM66aVQosoAFGPTiHfkRrUjanWK&#10;f6Xc5iDpSjHeSVSG0iRfWGIpw/jcGfQisjFQBYpx6F18E/Wp9oj/Q0PDTCUg5bu0uC5mSDOgyL/E&#10;a+AmziERjgH7tIoaQf5750z7N0BsuEVKRCRnpvzuLnhz27l3MofBGrVtOtPmMDqFOFlbJw5X5LIQ&#10;wk6WPlYj/R5t7sT4nK+ZSoz2FUsNhBQNnyiFIPHd177uECh/UfGKpcWbE7i6aV58/HZ0NHLDI61V&#10;n7mMM2X3tvxmgCZyvNgw843edHLnsZIFY5nhYErVnlLzEEOSOk2bEnFgd2W+BGrxRLtB/ebGTaqK&#10;k7QatTYeFr/lD3YGrFJSVGr9PI9SMNXIFvcxMWaJSVyVk7FU0mKHJ++8kVOZVqmWt4c3SXTIdiBZ&#10;3bGjKKD8qvqOkMoSjUEVzQGXR54wO5XYPTJPKoQ/VmZ9Y+PUd+oPsb4O53FTdcu46f5a26mMsQEs&#10;oFX05R9z6I1f6F1zqAGSinl1CuxR87b59GkWUKI0AMpR7nlNm22IE4lO+aGISVAxI4OHuPYYcrh3&#10;uzcFg/sqy1K1YjC4gHmM6JGMGAwVnt0Uq9dE/8XOjwNKkK5VeQVVB1kbrTQqunW/3td8EmJI36Kt&#10;MrawHB5BT2kKz64eXeY4AyrJuGJBInBorPizMrOoRG21cYlosaPkgmPc+k3HOk6t7fxKXfjUQM+7&#10;tZwchmR6MMJeTICtQsGjWWPd131+7Kmy7XB9DUZimbuQKDKdTtwj7vHbrLcXQn75dNHvB8sKDoRh&#10;K+jvTta1iDv7qXORNJqQpUeqOwQZblLX7rX9DJOmZEp35M2/D3978q/YRlFeKsFl3sVXTJeEeX+/&#10;eciy0bCjiWSQYhu1Mzam//fJ3fENFaHGtGai1641rynnjS2K1e/09KN6KRGEdU6mR16XmWGe53AR&#10;RTBeCul/MreARYw10bFdoT1PxLNl49H28b/oF8/Lm3W+iQrtoID7G6lnqYI+yS7w1X0LVfyE7ig5&#10;+YzGTEFGvILja5jhtEayC7CUW/YSz8tG4AuaRKxz8b9KpgTRMh580HDMYUrAlH4DWvOoLc8cCZ8q&#10;npUB5reE2RsEiseym46QNIk11RXZzP/vAnCsotcGO6jZ/Pj6Tu7D1jKZdZQpL35nW/zdrITr2eL6&#10;chytiryVRQeThDYrER7JHdnrFuLavasVtC+KtFqAbcgUHZoLrTM5mEP5DaDH5Nuiq+Xvv5enefVm&#10;61iv0y7a+x6AP9Y8gltzDaJGQvr+41E7zikMWL41/qMiEUtvYoq0rEvUld/42qN98mkhsgqkhbCU&#10;jOJLyLb4zFZAtORA0spM8m9Rh/mzwTYtBBxOcSmU6QslxTwjuCCS2OHsh5+ny+XUqAoAlJ+5qtp0&#10;aV6K6u/dVekTwsZRiVLQ9NBw5GXB5XeLSAmbYa28oSU67ZhSOsoXQ+NGRdu6Lw3Jr5pGWTJyJEIv&#10;kTUToq9AYyYPPu33vLd3NsHVd7TqKxoYFETUDjsudq+kBD0JE2ldimDiUQ4jmyfpIl+mKNeDAJtR&#10;0jZu4dteJ68l60+vPyX6ljeVyo6j8pPOB/RWqoz1rsOXgy7g5upcfdCjB8/DbmZ0EzXNApOgQmVz&#10;c/NHnq/Ti53NV8z7FZoVC0eP649TUL/eu3QVG/ARnIk8vdmOVp9EMMtcNdCp393Xu9jkwj3wHJKI&#10;ro2ljBXWpBRRQ0Jply+oUYRJyMk83JmbIqsMULJ7s++c4NG8gWdKO4yqkCYQUSiQyqBBk2ZYwpJw&#10;EF3t2TxHtGsKW2kbU+KpIyKk7SPnJvCg2Nmro5TQqEgfZGq01I9Q7qRo7z6GgxREmafG9Ijbgxh3&#10;c4zEpUSDH//+9Q66c7RTr86kBAIkvdA8cVm/3jjLMmA46pBYXDPkkHQdOtMdM/EtLG5cwY5h7QZL&#10;PTPFHO9RWWwgvtFEglHiMYMQ2agYbgrZitGUOWlG5eIULAL0lX2wAkRfBsBpx1sV0KegEkfptUch&#10;7J8CFvmv6F1as6IdHqb79X+FY65cKeVVEto2VQuvUmun+vU0L1l7e1d7At8lz2TNfPMrravb4M64&#10;aV7ore2F/T51E6SlzUv+Vj+3HBTobxMoGfx0j7CzXfK983O71RHvvL9+SPZfNX/ee0HUuyzna0gG&#10;PB3IL1Usid0/Xm4dVAbcfr5hpu3ww7eS4/he8+1b63F7vXno3f2YgkT+LkQaq6/d6t1T05ZFDzbP&#10;lK2Xuq2gMVZnSUnJgqNNIqrI4GZfFq2M8EgHMl7bE+Tj5ydkPBn/0JK7aH3q3fnzysKOVNynOd35&#10;fv3gY/0PAv31ntXr4BEXf6KjHFSicD1hhWDCukWD0Pu+zZ9SkggCAyW5OrL2xJxtT97XDr4/Nof2&#10;euvWh0oQEdkyyvO2sMDPy5m7QaJiZ49BPv4+N2frPx8mGSt5m6G/xzxn97puLPajT5f/o842BDBK&#10;25n8x+2hYBM/bh+/yiZ2pKZArzhEweAFHpSO7pRkeJfimeYVF2J5HSQpxKnkEp51NZKsmzkLnw38&#10;R5OTGMZitUBvU8VvuAVRQbWWrzx+RNrnDCtavFypo3gUN30SvaiwE2aNtEFkybRSc1R9D7fHdTcZ&#10;Geshdw/1QhXEvEZDkp9pIc0KyMhHMk8aByHPvgmZggQgeG0H4gLahYz8ZCZUAOsMQhJlCcYmFYC7&#10;/Un+P8GkDO57CV/VYiJUnUSzlZ4rU4Pcdhh0cFPklHlCCgb0cbAzisO33+qljaakJQOUCG0yWnFZ&#10;wlDivJzzhgtJjDLSiRR4wysZI5RZPKVPqaxM1v5bc9n+bkdTJS/FlHg2gC/5LUQwHcscqbAx4DLv&#10;C3qYE/EJCgryFXwblSggCxbCP+aWtxpvashP9qdG4QtPeG93y2ZqEwWPhkNQ/klDp3J5pdUgCcrA&#10;nENv3xZRo3dcWipLAjhlDnlttDQ0ZxXNnbOuvAsjzMzk+/vQDJdc0yy/MfnzMtbrkvimOu4HTKCo&#10;KIiCnWk+RxY5bJ0fqUDSVkJ6c7PdpMy7ny/Nf5xbacziD1d2cQaTC4czoH1I4WXQm49tE9zPFlEm&#10;s7s5+uwf4ksm+znQfxfCWvMqzINad9Lin4giCg3yW3bNIVJhy7Z5bOVhxbMVwrWff17DZ4Wr7Tnv&#10;Axv2kvwM/Sc9K1rIQXTVe5jrWtmmHkMfX7c/giusGONwEsxS01TeNvqHKX1l9mhMiWvjZXboUKTI&#10;d0g+b64rdjlNzOd7kj0aChNedg+TVuUqmILuRubHsp0j7H7vcSu+vhcpNFua+pMBRV3YKrPM95g2&#10;VCeyUrTFY5ApMnRKQC7oYpOy6kSz4OGgEX79gwpBeW2MiqUaBWFs3MHtj8MajaHXM0JBJQ1TzdHt&#10;b3v38f1iR+9xjH4Zn3ibHG3/gG0jrWb5x3Hf9ZuBG6BAnrIJrllb3s3gVI3A9AoMBlsZZy+fH+Kt&#10;iX5eXzsesmwzmVxagkOKGYymaZw2OPVZ3S7y6ut4afK771oGald3Gmf8DEoaGwyPkFw3XMj+nd9d&#10;Qejz8UzIdclhUKqOrQXKuIifKbmlKzJnCRUyPd8MfUE0N18tOIpIieqXYs3a2yTIpILT5rrOu9Z9&#10;xfDkVC8IxkRwrQUOH5zNlmVp+cB430SrqbDddFj4Mq3HRXax+Y3L5gcPVOf/BF7UVCYYeC2bcF2/&#10;W1iTgqfjSz1cK6357V2Zm5y1PK71BbwM4TsEXMO5Qq6AIu/IOaUKOMqVvGxOBxbWTwdce/nb/Vw2&#10;BY9h0UXxk6PS2CkJinZNX1L9yaOiQ/redvEoSe5YUlrhUhLG9xe3VW4LU3jq0KtDrU+zXycTxWo5&#10;yPukRLaIqkkx7JhQ9eTOaE7HKaph785erNhI4Q6kWIlSuKNodeoYStOnMfDnNnMPUuj+LWbhrKZS&#10;eV2Q8H80nWU83f/7x4+cGkfHbDjymOFoppuv7mO6u7u7u+Po7ulxxKY7h2GYbqan/+d34++mhxvH&#10;w+fjfb2vVzx5ovjiUPZh6hMQ5jCWMCZNqKD3E13YxaZSmfNwtCiows/Tt8ZbR4G5TnPJg6bfjcO8&#10;BfxgDYXV7RnbDTvXVsfEXNZbP6SN+7hYBWRZhUfD60nVqavTOGI0pFSJp8CzqOKdKn9mvtVyqIiG&#10;UaKiYkbJ4jZzDMz64qvKvwfhReajis/pvvsehyP/niEBlro4ZJUrxScxlfT0zfGb0wqFPh8Kagjo&#10;X7cYOyc2bYgwjktkT9nXcU5cU+mZspryVGu4LeqfUDwR2LSl40b3S/954Cns90Yvrbz7qUuUPPSn&#10;lugw1x4s72OsjTHlAuExbIwAi3ccZq963f9N/zy+UTIiXPVOKp30o6ePcKu0fVvuqcV7E+rSard6&#10;piO5Ki4kI8136gn+PtgWggKE6tZTNsJfFGz1dTsD4KdD+iNE3zYMNpbM/X0CfpfuaSMAZLELLU1H&#10;g2/O2/G0jU9kDwddet6ZckZA/k1IjgCK03Kma3x48EfB98Bhon72ltx4ebDvBryvjEyml5Ydg8nF&#10;Ck8chGzMJzpFf+MPX7Wta8U4v/M9nVgu4TRnMj/sBPQtkoue+kdBGEkuZmUY5qAtizxOHm0tbTpC&#10;AlXYqcP6zR32keuMbot5+l3/VntfEaCE5l7B/A/GJEZz5S27LMTqLfSUWzxJ+KlTH/qSnqhz0p2H&#10;iKHQxF3hofbzs5erwMet8QbDM3/RbUkwCV1dXHP9V2kkRqohYZy3jI7curZpi9JFYj/f3BEQMKGq&#10;sQC+r5B9RPvBF2e6hPddPTxJLQNGDCJXxCJEtpVUQZYcS1lkkpMnHxauYK/ZDxgYy4bqm3hSRWTl&#10;njj6HF9fXPIlviz0r8UYQbKVbZ7XamyrE/OFfGeXHi6vVj3PHXbM2nTzZAsMe33JHjYHfZURU/G7&#10;Lwn628kPDnzCQkI+Lg+rgS9H8KWG09lZP8QuqkKqHTtzQ3/wRFs5cVZT0uitN1XPy8PqIzzyKnYY&#10;4FVpQzW8iTDxn/qAJCQXcyS+ZmBwM4NQ5fhr+jnHdLGpt/l6/O884MtTls27Ls4jrhRlNLEgZv0i&#10;7u9X25eR54a1RyVqtRbKYNdM/4LhYPP8FhOjvO4IFoKJVZGZb6OBDxejRxe1XJeXsUuGTz5PD57w&#10;3b68bu2na5l9qoAmnYN9QjMlT8STIfUjKlosF+vrr9MnjzUeeFAx4Ps+DDMmhMP4eBj48dwfQ3if&#10;6btkGF2pKM2CuTl2phiHqCx5C272G+Pzx8ge2+JEDOmPIzF4bSYltVpZoBCNqbQpyGHbdFtOdvEt&#10;fECUWjZSgZdzpIg1CIAhigQmYhnnoAcASBSgcdzytiAOaSocJwxxaunkhTHrMm6hADdnLrbzBsPW&#10;O/vb08X2gSo3XPxuPJaDGFB2X1MGLG+RumvjzCKVIM2mMz+tulZCsqzFQ6kYz5jvN8xU3lQ2ZnBF&#10;DaX4K3IYSvcee5+oWRCMnwpnKQq5UJZG1UJaUuq62zyN3lI6PBIPzCGLk4Xmb/HHrIWz1BQwwmyJ&#10;Q3NyGw+hMEIWh3iPYe4+/n6XwmAeaTFicJnF3JQRM/ez2cZgRT45Bsxc9nJZISIkItLT4/NY8DL/&#10;eg/feHY5eAT6nOe5SpW5yX4HIx3erb/+6ccTUZGu48UL0iOSfnfp/A0OV6IkLr834TBUaJ2DeJvH&#10;N9rFhc0QaMYO/u4oPn+Dj4h3E5n87We3qTmOJnCaEGg2mTEXgqyk1dPRw2/zkzMrBgP2H+vlvH/f&#10;v7Fq0y99PNX07Hm4Ut4w/PShFf44XvMO33nBTDcT3nYVoAADimKQeWMogjWUbaZmWoTLiMS7AsmG&#10;IU5D8/OEIuWTnek4YIaMONRIwRY1s7qqo+rqj3M/E4WYmxbRlMwROgxOyZudwabqI0yEBScoCucN&#10;iTFdeD1XOWzK8r9fvPVMYy6XP4ZF9KbKezYQTPub57V4nJd/T4MIHkpDwFNJL5+w8DyOzcgO1lyZ&#10;izpXa9LuiZik3BALkO7tIyV63X8aaL8EgvTx7mMdHV9uYjcCEZmMcnIOJlC8/EeOIK9fQWo7XLhF&#10;jq5kOGKafLZvqa3EJQoBf5NQRH6hoYmKgn9aQYaNMfCOT2eU5cdSSsxo+JiY6ZiKqbHDsvKoiwjw&#10;QZnqG3fWe1EqsB+DtW62Jqo1qZyMc4b63cfnjIwyFRWWivMnDbzKBb2eLi0Ai3i+gsmfV8PfUnNz&#10;4w/NPAIuTrLtc9ceXlhzwCyks7yh29ob3cX6ng/LvvuJix88nr/at3Xmf2JMR2SwA1SMk+CRYhmK&#10;/moKFfP1x2dnZyF4pVzNGE5x1mSITS7p+ML2cCJaI7MtYIr/x2aFKoWoB9x+ta15GYGMKJMFp7tg&#10;QSiOEYxGWfDx7zsLdbNPHrc/8ESeNpUDdKikGrWXmdUZf2Sp/xyxmKrHAqWFiKvaN/T07KCmph4+&#10;uTU93eaOGwa8LKx+vF2u7tM7vbZPjTbVFFg1x0r17p6ZSgC7S2CoztU73kLiINIg8TJMOgjo46cV&#10;YMoHKcbyJLCFfNzrrUcIBqWqQEIRFdwDj1pFY8duuGfSGVWsDtDCHlI4pwuWou6TQ8pcJCuhrVkD&#10;xlyZE7xXU1kBSKGhZgNVkQgIAE0AbMqUDyvQOn7L0WxXeUmjuEYEaCIe8oFVTreoufzrLbU1rCCP&#10;WZB5xPA+cjXyXPy3CHShLKPInqD5I6MsMyKXCLXkH57ytfCoP+giDerMlxzISmH4OeIdhfWdr92U&#10;72srtn1ec84IOTsWmep7E864uDQkkz3YvQpxrtjB446ftDhfmvwzhLEK4QTDBLqiL4ZNVbKkuCJP&#10;TekSbBJBk50ohpzbHWXBJW//W/xOgZSESgygsTEWnyErylkE/91zWOLNT3Vb+/t1HbQ1X6GckJDh&#10;vxQMQMICgD8pQMaE4zEEC+qEA86XDV9uDAUDrg9ucpeegdF/Efy8neuTf6Svz70BAc+fCyVz6mgR&#10;mKefaXrBQTOtaw6rxObdAgLqZqqXz89ChWnpNfL9Rq1DffwlNsmd5ytrDpIa5mKTbZON9FyaiPEu&#10;P6Hn3RZ7Qzr1u6W8Tuy+URd+Xqnl4UbsWr3BN8hGOCPR1B9RqcU1SiG7xnDsta+7CGGtk5XR/VSm&#10;AGF1m583Fbc9XXOY54JrsdPSgEKCRKdCoASpQSCxOAiG+FQK2YoDBsS2ZGxMK908OE32XVnqGEtK&#10;EBTgDp3+IOTdiGPMkYdJG7veZko25+bt7PYwEGk3DhWCpg9qkAUlI+TvcpgaZHQMmeJ7bbQcvmlE&#10;1hUf08CoHU10N+sHnlO2Xp+bxNeHVcd1gzt/AoYZ3cwydzTkXVi4+rWY2oSxJGb44NxRX8oiqrwt&#10;qmLQdyaAqHiMGDA4jWCURlrc6Pta/Zq9x7wAVSFxMppOWBoZmizkiiwFG2orjo6aTouhhkPOTxgG&#10;LcsrX/8POrn/0SbH2TOQ027RgedT3qpQy3N9VQ19eoIrVn+QrExNqsfqXehwW00FZ42FZ3u74nZ6&#10;/qoNufxaBKpQ2/vM+cs3BQhattOVjdD7neX5w20ZV6pL+OcTD5Tlej1FJeVpBweHD4vHxtfu9gBq&#10;TsJZMw7Vlam95kO7BPn3DkqApLlvqzdRXNkKPLmTFt3GU+abelBYfh4Ce6u54NLBEhPyN3GUCR/4&#10;c2FZ+eU68NVQ5KWgwCbgFE7DPJP6ASApJdMhMM51kRxdpsbXsVzZcMatQNUxeliSOpzOfG54Y9yc&#10;X8Am/DwaiycsdCTdG9Cei9O8kqq4i6q3ej8Z4Ol/9XX1TYaVe1G6Ejm9xdgW/5ugGd+d7mkb5maa&#10;VGzofSUhChYSgQ3N36Ri9Uau3PLVhyliB2EwmTOVeK6a5Jxk9ub3h4VI/ejUUiPM476MxRD3aLPG&#10;TjIOHJqPcyv8l9G4LNX9BAQjcXJ/g16E9ZTwnvTq+MzR8evSQBUYHIxpOH3Spptx4hp0U8w192bu&#10;dGvOK1NOsuHcPavhZLUfCcdnPAyISAuDV+vBNcX1NW2nyK7cBfRqYGkQwZQxJU7QArMZCVepCiaf&#10;aYWmvRpLmviIsPRPjBBwGRMB0EQ+OxsIhAahUu9Tmu5MiIdF6ueqpIqL4tOA6oLEZK0zzLIlMojQ&#10;LeMXBqRRctPoOO/6ZavrjscKo8QByJKiJtJlv/GEn+0CnR8usYWrZUM26nkdDfXX/Zw+yh7frNtw&#10;X59m8vL2Pk/ur97wDNHhgDksE+mGcpb92gR8EezdAD+fS6tma0cHHsiISwefkLdJvMNt/4yM+TJB&#10;GPv6Gm5pGZOmBcLH9sweQW2+fMqbPLLHskgSqb6qmf4RPFC0fAfbG9+11q/N+cQDh0d0a5m0+CM4&#10;U/fL25Meyjam+uIm5o35JBTYxp8TLvAMe488jz2a3TWGZgYdgFNZprijfP8tBs3Kz1/+Qi5DRJA6&#10;qtfcEOpzZAAfzi+qD2f7V+bQlR7aY1kAYFnXNE0YVht6XmSuxufOiYuUjmTeOcVZXcykNc+x/3XV&#10;3pTIwgh/zmyGIR40RjJoxpHHujcs5e7hkdzsd7WWe7MmELF5j4ATBjyE+giMFycqU9EmITtJ04mj&#10;18VQ2A1Wq6yAjdJKEQVCGC5Kz2QKfxKsEVlD//uj3qf5hh541y0OdUytR2pnfYVuFZnEX4kYCGoi&#10;v41ZzayNPqkSIQAjRQ2V7g2fIDVSKDt7sXgfjAwA0LRA1Llz6c+UkgXhZ2eLgcXNUelLv/frpJXp&#10;xPOT6tpyCa9SDjIZ/W224fi4xpfAryq7ohnrg+/osURbXlGRaGHyYfExcopqQQbyr235vL7+Z1xC&#10;QkVJZc1pwMZb5Wlty+H/bJ46VxPx7moGm4enRX6O5yr6BgZ6Pz4N+qauCPvETXT1wJsHrgbtBPD3&#10;/Xg9Ruf9euxWA/x7l089pFTf/7WTPxw0gZDOLBaJI03xD2aJfT3vH89kizT2Ox/EFp3gj5egEmca&#10;t3H36xLQBdvjToBF6UrPDTuQHwanEb73wFeqo7twWre7Xm6tTbrBr4oOXFod20TgeHsjPnF+n3uP&#10;rjPlglql36VMjOPzHav6hnmsF/cV51QIF1xX9+vu6z+PRx5BEZ9bKwMFu0X9aYleRwkchUrMVi1d&#10;wqJWDArikK9zQwqWtCjDXaKrnNCCWDqAF7tgirSpAqRu0oSA6OyzA8vowII7PqcbBJ1EJYdzb2IA&#10;gzpHhdBZKUnd+GcLczzEP6g0ZnB0exKDBlLIMeQEEJ+JwQjO5vwobgwQD4/qK45DRprKjsKqk4hK&#10;IQRZiaOijsKQd0qBcYvSqSDWFhjlpzL9sG3NFZkEe4wSyJAOJ+oHCYWRGEUsaLCG+eZqlhqHFL6p&#10;zQN+XDAOQbcxQwqlH4lpjfdcCJhafBcmn5xFU0YplNKPMhlORPvyRaIWQPCBpRgiTYJvQS0P3oXJ&#10;zVLxOpThq4LVHpxyaljWDp4REQ1NkgzgQ7C6PGS3/LjJ6RSDn3Nrc9m29sv7updtkaf+h821V/dH&#10;jnPHtybNawEX/0M5Spmaypd97L3dkDy/W72JJUW46jcwMsGo+EZDY1rThn5Py4kvW6F468rWVrn4&#10;P054hEKez1aXNvweIzeez/DA5gXocx66HcDIcushfAb34EJYFYYoB88jPiSZY3ywKqqUMkXGApcG&#10;W8VYA6owLs4oIh+j3+w+NnUEtU+EKLMa9pzeot9Un+r+nGub4T6nQ7A6DqyElzQyCbFOHdo3xJWu&#10;rPk/HbfFDzHpk1QjKuFdND9HQqTrJu7IM5JgzQCs4A+LeP3sAl+Qy4t/lkqRw36662dg/OQ5dYA7&#10;PrLGnqzyQIbTYosvwdb6WjcTB+wJzmR+zXfyH7VJwl3B/WQcnOQlWfML8P+Ox4qo0ubalxwf612l&#10;iuIgUt4vB4eHy4iFUplmEQBDEqhjyyxfzVBdK/tuBIkPxEkAAJMsoAWrsno+bnT53cUi9tG5S+cg&#10;ppHiMZNOnSkENMJNCZO+gmafz+WapIwVNi8v56JLLmB1+OYP4mk3xGoChZZyNEOqedTTfag6699F&#10;QszAweThLRy6qWCsRWa6AoL/ZGHhqME/CutjKQCwT1F2iT1NCy0ceF+uaT15V7sMlBltemCMUauT&#10;z96Nxbuq094nFG6pfR0qmu135+Vl2QXCOY32nQ69tvKh49YLbR3knUSny6l3NbK8vYh316VZXWek&#10;RIaTaivXsX11iPBgVPV+3be5JqDPQLWshSPTccOgxxuum/fhl5m8sSqRvC0+pSnlkHH7KoqR5k/Y&#10;nIc/otHBqUs3Py/viynMVZ7KTQf1+zlpFYj/L70O7p7D89Lri0h9fm9mbKQqtWITKx/JiaaZCRNT&#10;ByUhTm1c9d3q1qpjRPlnCqw7hEuxyFN5z6UrZMEGXP741PuaiOhMWlsdB1j39ec7wzRy996Klxfn&#10;fPlyTxSlASXbpAxVBoNrxN5ZUA4Ridrqd0ZVHXbc4WJgRsKaMAAfS9wOf1WzRkTMW2lAiUdzfjmb&#10;GYvRSYW84c4B4lgrcpUPgG1M47RgV1My7LE+zr97L0Ny6MvSZAcoO7/8DVp87Nm+ExUMRtHNlAKH&#10;v8FBww+KclKIA4CCvvdl86McnGs6psnp12Jy/6i3VzhDcO90EZXyOG1MmAs/ir2bBEyUVm8ednYk&#10;45bP7oRi1ZkrJPnTc7yiKEPBMcL7YSCWSHkIMBhGmIhwsmLx2/Ks6CoyQUZ+IPt8f48vNxZpbf9U&#10;UvDqZEWLjL97vmofhJ8O+kgBYaxT/1siqrm0YvX+Bome2PQsAknKeiIbV4pKRzP13s7bxY/D451I&#10;AkGX7NHjv/HA+wqEMcdeSEhY6PF6W3k98OXpfjt27nBaJBBB0RahCo0BJ0Ao1EUCHtaVX4/2Re5H&#10;p9mUtHofJ3sNurvhnR3LpwKmJ2yB9zUbARcfqb58P7jCIIpB9PR2MHNoKde6u0v1pXGGjYA5wK5G&#10;+wnbZBIuZe4OAtlazYMxI5G/LBzCfBUnIPWOvI1LQy1AxvQ8T9OvLYLC/I3h/s+XNe6ucD29pxPH&#10;AGFwDe+G//Pu/ivBVh3qoXGLfEEDCcqwcBkwhOngQUxUUwq6lAojR4p3WdwpHgFf/MKD3KeZjEHJ&#10;uQuIzM31N4kOiVJUFPgHmERLCSPTOEs4MqBlCvzHPV9iJcsQf/RFge1aDKQdiYi1xNPn01UUE4V3&#10;49CWtuZ7ZCl9/V6pMgXVfCEfPRISJHZsJHYsZuSaXxSzEeR05qAZefMUHOavNiht8AveDb2XLW3D&#10;rq5OxRBqO2xefRYqkYCj2sPH+jvTSwkygegfxWmLCljaAv0/aJs5pJEghzCotT038t8itix8nX9f&#10;yzkYR0xUzlcRLMp5uar0hVJuChI5HMhA1tWPN3kmRHXs5kOyLLI8+zBTXlnZGBgSWpRRUgyNGWWf&#10;2S6WuUempzCpJrcI6yR8quLPfuzh0+G857NFt3ehTY9Ovd5mG2/7l418IX6RHFZ8e4XkxikVhf0K&#10;tnXGsp3cTEfS4dTU+ZLY5u1Fu8c27wNdWEPG1bI/75Cs/CGv43qX3/1DM9VzVWNkOG0M3b6gj0jE&#10;17VTNja2+MbpAmG2msuTE0lrTUR0i9hcVbGCUy0HTfKPigbyxjHGhut33I+qryeWBROWAmVw49+h&#10;H2ZpCKVQG6EsqDQFI4zvu1+O8E4bXi7OdjMt9MrwWKn7BzvJTROaq7D5z888PB0pNoiu5KTMOn8+&#10;BoxvlTvko1hMYanwlf/Cx/q6T5n0PkoaBKQ1wxjPUl/1FPayjedhuEdyMRH+ZkM9gIDkUYGs6vQw&#10;S9Up1MdYgmSZZF2+I6WIh8H40YhYa52ld2FDqLuz8hqN9jzkXIUmJGiFeH7REmXYAAAWATV1iNoI&#10;C+jeiZ6+OJQF83tMGDmUIKSU7Im9MMhVd95Yr2qljbzT44BC28ZWUZ6f8+NpXE2xUYSdXLDThvvV&#10;PSzq1t6ytiY9AXnIap8rHCnrrbFCFbapEx3WtVgTpvEOzTyAgdY1hjxcls6c74kiRta6rlbC/CEJ&#10;l6IdWbw49JUK7w8+/qZfUpeqDo2ZETK47gJcRvZU2dJorpokv03mokS5BWhkz+IGU5MQBZVbG3T7&#10;3Dh5ZhYrm/I+GF97L+Eel/uep07nC/vfZoo8HzJS9WiTDgY8GrXECF/rN6Rnf+MTVL35fy+ATUfn&#10;v9nEwMv53odlGarX78keZ8dtb48j/aFaiO6nb4aGtiUCVFFNWmlq6+e6GWmI1wsQZ4YGMNfU3Zam&#10;EpeVggrEBpgdx2kxMP6F8Sfae5adO+oV0Q/OjdbW0s0u5N48tO3qKZbvL35CZzOLHbwe3bZU/kSy&#10;dDY5eB+ZSBX4cPC0tXXSLb6U5vxLj5xSzQ7pwfhvn8s/wrNb+xg6chdh2EGa+nptu/7nW/09yvE5&#10;dhmLbKUxnz2VZtkRAlV1VfIvh7+k6dzMMYXvmYIEhr46Ds060re72x+NmvFwyueSuS7dgKXlxFxw&#10;u81EmqKcwxcZKvSIzWcmqrCMJYtlEgvcTh3cW1rMgEFBYVkthZo6fKeU1ByWIEk60RGzFYy1ydvb&#10;mz3DFwTd/lhxJKpUvkRJKSFhuiAvP4/78Vliniv3ZuasmYrF2Fz/0G33xE+tzCiih1d+n0W2dIQS&#10;I+dNl5cAtQgSEl+jU5z0L+s8jvY8KgkPTZoxix9phK44E7Wiybjr5+1fcMrG+L/Kyn9GJi+e7SSW&#10;l/+ihtoHTdCy5EYojwi6mCep5fiuH4VH/0zE5fa+5lAaIc2UxZVfwAqRzVLLH/OOLKoGC/hjz9qp&#10;j8TCIYdxpvXt5W6hx8WWWcoWNTDn/ee8I3FltpjVXCdXwrq5agDVuaKfBtGgB9z3+UFxA4/T9IXJ&#10;QXaeBzHki8fJjj06U0bW21YX+9xejy4vL49eyHFnJ8292eClXJ98DXQj6Dk3/7etfY2Xv4y5V0Tl&#10;/JvU3Kk4ZYksFFLZqDAbr3/me7K4LfIyf7tw3l6vOC3Md3+vLCzwOcfvgs2QC+80EUEnfXlZrl9o&#10;1zbdUErMYJQ3JeMtDreDHlhjnKwOEUXQ72bFS+8FjYRFiGUFZwPspLvPVtf4UM20P2sS9RB+eBO/&#10;A3Mfkh0LIIPIqWYksNBF0VQMfAeEpZCjYZvGg9GMrk1le7hseOoY3eWwxFZ3Rwc9NlqfmfikQFKl&#10;SURY+GN3IJQmUQtRoIqbqDaVSQgGBihKXFJyzCbSSk0e8gAzWWoFS6fJZ+bwR/IZ9MJ/O/K6Qxdb&#10;cU3PJVqkwutvocFfm1cIWuxDt/9dP/n1rmJ+d7t9Vb0x6M0xH003lLRz/W3Z0Hv4saYa/iuiHuwi&#10;i8uFgklrzOcz8+Tvg08n+hqKA44qphNoHLXgramu4Wie03+8N22PnenvWEDpZnAKHvjheRvdbVK3&#10;kYOHbH3QyiAr7MXbKM1oJdAQww9K/Iu/VxqNAwQkqVFE0+EnY0gqgdil32Goggcx1j+fCyXRS+Fx&#10;/kNJf5cFBUsNUavGYF4UUYlZYmH6kv5mB6hppYkK0MnRVnIPiBUC8mzpAaxheNpUr0cNL8zfnmc8&#10;e+okllAKmbToUkfNvN3smruOnwKaXwenXzfZXrYCr6Zsy8j/HOyctAe+4r3+U369uSJlU9R6z/O4&#10;8GzcvfKZqgDBoDq5b+78Qhp+iA5TqBntQjXZ7wQKDv7ytO5/Y6uRb6mpuRIHu4t+zJpDsAmKtpfd&#10;DmfteX3lskjLqDkfmriyVVNM0ok7plLPcVfL1xnz6mKPsmYPmrx+ssq9p/qUcTV6iYCVhfEh0k90&#10;ldvzygjN1tj1Jv6zXsP5hj0cIT6GqqlaqU2mu+ivovWyuTSkSVPv6218RqrNdRBulZHBPtdf9ZAM&#10;SfOzMokz589W3BuqLLeXKhz5r85eQT6aaNdNYBq10hoOrKLyyyA251aMXrWg6pJJmmAWF5PFwBX9&#10;iXGWQPPWYZ9iTL4pfepkuMazwcBff2/5cLZRDG0s4dCDq3RswiwjWhRcJimqM8K4ctq5+tju2L4G&#10;vwkwEp0zr88XEv4skv9pii2raNnes+axbV0ihlw1OZujOZx7vklQSADzx1q4leyb8yAdMLISGBXR&#10;PAlSMCP68yeUprZ2QY7gsYu5qYuAnSaktDRKurznX5H1l+l8WZf4juzdxcsZ2iMD67qvtSyMH3C0&#10;pTLI89DZvVXzYRz15x43cDzt6fLx+e2S1VX97o1wjcJs4Cw7TvT84XIVfGPj9J3pwuHAyva9zZL9&#10;3XGTjrxW+dXw3XE/onTqKfJql+P16cry8f263oZlte/tty6+3FhV38aa53r7O6h3jjlUUxE3st8D&#10;/qmGAEDYHPXN+FtHx9nD5uVFyXZqCRAZn7nv3i6mtNoGeZuRU6pwgzrnAuFe/26V8ydZt67CK4mi&#10;sm5yJo0nS9T6a0zoXGkjlvHcor7+44L/3d6NRfEpaYF271XJrjNxvUjA00KmJ6IPrGBmnjT1KvZe&#10;ObAJKMLIVF/P87s5JcZtfZHVCYhMw0PSarKXlEJrHieduAXz7LE0TR9UhDekxuZcCs6n9slfg8nm&#10;pDK+mIe88/obU6SyiNWkDGFQQr6k1gZW/l65N1n+7yhCaNjqv8+IOpKRVqBUM5+Ad/sGJ/W4F8fH&#10;Mgz+IkE9GdQgKFm22EiSGlZy9mHwxaQg+hcMVULmMmIaWRyaAaBo4cSnIrHgP2sW3SF/EsvLSgPI&#10;fETFJc/7gSVMaGIml9mympr+G5/PSRkZk5Z7qOIgMd/xxGKZFLcIsfa8PwwymknuDOiCa3BiSBBq&#10;AW1xeozshDPXQXDcsq4SNY2kRVv2bTR/2RsD+Ifo3BhAlpXZ6jvTdLVScYIoGvI6tZ00NYXotKmm&#10;OCRTWTA924kqFwWNWFi5/ctFQcA6b83a3npYPjW9dNGBf/ty7XqP/xeLe09oj35D/Xo3lDWzwO9y&#10;dO3ZfY3bW1XQ+/JkXlnkE+NVQJT+cXvuw8PR+iBPmJer/81u71P1+bGN2oTF7vKuXNxm/zDSLOUn&#10;kqmOA7gxWZapfs1A91X3lT3vyWKuRXtwdW16Uc+V7j6CDRYn7CO+OIBql17lcvwAlIiL1v/sFQgs&#10;+U+I1Af1wSyg5ZvgPYIUN+3DaOj/fJx43jP/WyLQysPeyve8mG42xiTqw5OdsIjuHwdX9SXFVRzQ&#10;iByGc4cea2YssM9PbWq/efZopeUmibrAiPtTjKApJo2Aafqsd/4k3yFZKMcDgrth2PUklpFJJWIQ&#10;eLNguLbhjxFMbM17rbgmsN80QVE3xGAnVQxIQw2JAof9GSGjBpSterzu3TRkp1I97CcW5LNmVDDu&#10;Z39KazTjgsZTRKuQ1xGjRiUXvd2sduj5jOMZeo3/XTe3qqTkcPsqddtbbjHgnxcCNjK/wD2QZq1p&#10;JsArwMvQzsPLM80hBx6sbJqw6pf/0c9GKJWVjZTEj4nYy0Rb1dWhX9a2gMfkV/3ovlEIlad3iJxo&#10;13CbwiaZFTV2vcXIsuN5UFJU9bT4ZaiYrE0UidCyIY1mUsKbh7nantiqBSLe8iYBzjoLo+n3vzuK&#10;1k7rN9YEewSF+PnLTFZ4HldzTy8GPnyqaMX5EdmTXv7eYpi5XlPewj+T4Wp0S6cNTnO97j7vAtU3&#10;sDnYOeq8y7td3/d2dvaWk3x8ftnaEn/HqeWZMFP56yfAxcWluJXVDrKy0bIYBTSlq0PC2BE7QhVF&#10;N/K2+kRueRoZ+hj4dP5qKVszrGzY+7Q5/fHxvagi2Ao1HvOXlPbX3PJgrfZ+n/h5qYCnqBWB5/PX&#10;8dxcvOc1TQlwz8NCQ0HeXbZ1JiGtc9NaDPasVnhTMkZ4R9YUqCpMPFyNSOPIogw6US5Qs1jnVSZI&#10;lM/B6Hb8IDScRg6R5zIun6WhGMAy/QCfaf2pmlCNPKp2EBLLGvOVblz1noZUXXMYynMemmiM3TNa&#10;/OPnqb9T1W9LUusHq94eXgJJCuOMgyANcRO170xgJM5QSUkueZSECv6E9I6+OIUoDukJomLpOpxC&#10;pjr/OFGMjBmrOadvn3c6JqsKf7rB9R1+kHi/7+90zR9zyaC3Fm8WguZryIX7qNRmH8644YbxN2Jn&#10;/GCexxPCOLpv0tTS+5pyudOKxayeYhKHI04Tw4giLbNFJ+YMEEMaxBweRw6aY1DGYQE+/dMOikPs&#10;gmnoC5BB8cE80haoRDxYURgYetehKF80ykdAwaUfkPFwfO1BxPL7uqllM+89nh9CvxlgSJrKh6B/&#10;Hyjvfbwc773/+1Dgmp73AUHShFXb9XT5MSw8HfplJJ3Meose632XXKQGPh54PE42BD7vWjzO3r8c&#10;WI0eZPtfHjpZtd3Fy3JoeLEhlyomyMPFBr87JPUMk/FfQ08e8x+LxzhqLsU5I3/c/5EExb1D3nFj&#10;F/s4GG2CIQqgaF1APjy7LffTp8zr0dmroLrd+B2g1+t983A0+aV94+jntOss4N5MWFP4ehXhHCVu&#10;1WV0rC3uI7F/1zmFWT1aajYgfFuRebXcIigiAlIRDnu+bXNVXS4W1N8pd9KnTt6WghR8iimmjPDi&#10;u45unt/evioZ3t9nS7S8WRvWjpzkEfi13u5/rvcGkuLU4hE3Jk0kLoouj4lOFQUMLSw0icN8KD8/&#10;7ln+mTvd+697416odOuEa9qFo2MuIoYF2wwlx8o9setD513kM9y++azkjX3aaLOfs4vf/UGxDiV9&#10;jchvP6/XteOHl5Uw0Ry7ombQx7oqJxZK7Nz+8gt/DmDxNDGaBSMmV5RaREuYJD4TMqFROTlUFidZ&#10;sTLyBzeNdAkXZgh4DNh/FNC9fEZnYqCApQmeEDdT+V0RkBLrSGlk40yWgvoWS0N6Rs1m5O6mB7pW&#10;MDVJqpzvcowwh108bfmhh9uSR0hskOEvqLv7/v1vN0OTQV/3nEfTw8ctwMNizv2d/5qbu7+zd4BF&#10;YFgk4nXq+Sx0TIUYt2+vi9fhrMa+ImnNW14c/rrhtwHjYs5hy25b4p58vzEENTU4SjDI1YV6/Piz&#10;8xX2zA1IvI057ZmSG8coFLGykKSl3iGhof7dBL6uFz35ExkAVV49X/tf3e6t7hxf1zZHlc/pv8hQ&#10;0TKVzf7aKYodDVFQrzxzcOxU0u5g3cdq7HxxuLpwT9XjE0mdp39HoXdODQ0DhVGDWJIH0JQKm5rG&#10;hnax2dnHVaGCwtVKJPM08tOhFqeCDqDzlVtEAeaf2Gr2FQo6eTk1lWw13WIvUgH8Aksp42i+f4iI&#10;GRowCUde2rr8smS3SRt6DsLeSdvTSichXKawdH4oDbdeNfx4yyBgfA1umgrCAAST+wFQQXRSHLdb&#10;FzrYl88CeNJ6LNggWswQNeaS32RtI0YzGVCQRdq6e7M1Pdzd5p28v/V/5UQEnOQ8PEDzNIb52p82&#10;3zYUY8ht/K0e3Ck1jGkGWKQlouT8zLSIZG/wqeUjUlzp4uJWTGW/S5sLY75bfZdHR0MfS0AYxyqk&#10;lAQgREnxoClaLKQrMWkxCP1KJ42OjCwKjF7n5JSfAxSOcOoUjoBLgaYz8l9KNC3U5oTFCCvPy7hs&#10;xLHESXE9Z6hwokHEUiDssKh6/boNx0Vthqr5Qzmvaz9Xz4aYo9iN5+XE1z93pyZtQj+lMkivzLc0&#10;bFY8byZPh9tEJkjnLafzYYYs45j2nu2REv6VnohJ2P/8zXS0Y8NZiXLa9sXyk5uzgYWmq9Xx2sxi&#10;nCyEmR4VkwsxD3Fkp2OaZOBF6lN2knWT0tFF4YeQ4s9C8WWozVGvvQJ9/77Uda/2QAOziOd/om9c&#10;Y+XuOR3j+mqbmyeIPK9N71X03iQavtgv2DPIQCGjvzaDKmeZd0DDLhxQyukwQWuR3El1N7mHaoGc&#10;yfJ2H0IJ4NBB4x3Ye8Iu+8vnKpfS0p+FGmwsq4+5gSt9JgbtrZRt7un7QT8X/fXbaejUsFDFZYMU&#10;YlCppfHpxGlRhflxDejZi9XEjS6hxBG4qFE4hXPQH6KSzNOfds0tsUm7GFdKN/331z+s3My8obNV&#10;4K9juBq8uF++HzRVPZq8maxxDIDU8i4Oih/WTizUMjEM/rZow5vxjSWi8xm00CqVcNTBD14kexvV&#10;N1IoFn9nodUZixQXloYuwtLi0wW7SmpbPTtxAwPPF3N76iIdVMxINNN3vevfNn3Qu2ZY7InnScaQ&#10;jQt1Ev+BNCqGM/lHEpMsDqcHlzN3efd6+0b35sZEOJ7PrlNi4wDxkQ6vMm/2bhGKQH7+JFviPv+Q&#10;cOlCPU9qSfbI0VdPe3WWjMHl5qDzePeixJ48pRhoBlWdx+nzs0/S31IVtsQKtBkRAeRCjnaEFOf6&#10;3FYvMnr1XxlHtJlGQMDLzgELMpqKGJgmPJtH8k/olWKuTtxorAloGwkXgMz0L1de/Af+bAKg8Hzt&#10;9b6kgjFReGkBnzMG7zuiPBM/YvFtnW3kwdn54XEg9H2bYF6peb6Ir9+co23Cnbn706PI4wVer1fT&#10;st/TQw1b8o3Jik9vyTcTKsX6STOOfz2Ga2qQRu9kqGb2iRdUT48lvg9eA1+9eSmHLE2dyjosfaq/&#10;JduygyqkxedFhtaECJfbjJLzrp+itDjVnnqPDKQeRzhg4AZFCwKDWiBnkUXq9qc+w7M2zDFdCBgH&#10;B/aCmbPfQUQbFQZECq8Q+JcmOwSQ8mErslByNiqVEUhNJ6qKd0f6bCSKJE4HKpO1DmvU0U5VpaME&#10;PZK9Sfq29puNW9kSjQA3FOWrpia+ObJJXd5+dkM3gEhzuUVflFoqqjQe3DILwShs9Pjz66ZbW4o1&#10;hdweA5O+DDCLAiCgwU4hGEjLIgzFoIlvHB04QeQAE9I0kt4ERVOzY2MwSS2SEcTB1LCoxaNkffQs&#10;PwJDk2yxk7fZAbGTHPZx89LBA3Sjb6TGLLw9f2EBkO6TiiU5rDj6JSnnVXgpxWI389tr+hEe3cD7&#10;89f+wKfE19MdvzMxB63c3Job3t6XHHHdjNSlja6HvYV2hvGXg8TXA8PnC4SFYqO718e1En5zm6Rm&#10;l4MLTOeBOohHVapm8f/4Vb3etrap0u7+Jg5QzMU3XI6XCsaZGj5Qj8PAH0CSrsMkK1GGkQHVzVTQ&#10;JYHUnBZqWpbDFXzj/vsO7XXXmCilZGhfXQ3o9hZ+N7MkKgVcbm8YLGlXhoxGEdaf3fV/VTaWxVyj&#10;5l3ypXm9XraG6ii2rSPW4f7dHTV1ZX4coxy7evuRaYIf5/IW/Xv/O4HXi1Ci74kbozR9uux2rfb8&#10;rCaBw4GDEsxC2jzqBvpuHxg1ujwBmJnxTekaKdcqa+uNByMDisg+dez+71LazIjQIMaHlRNIY8O5&#10;WeK8LWqKMRbFVSU3GiJvTx2uPOAdtm8Sx0i8ufVh+fr5+foTpDITT5vbC+0NPXXtnsQjLO0ZGtBd&#10;C10l0ubsKfHfb/bT+yRjVIqCeDJCAKCPWARSA2+Ua7mY5DCjgLNvKth1cTG9INlm2UfdeBP+q3a8&#10;nhUyCJRfz5/v/kvY2D90bgFDv0BsLVoLXaU72CV2yBamBFZhZELYBQV5k9+g3Q82+u29d/ACoYCU&#10;05w2ePfHzAqhZmUwW8yoWxPPzCmvu7+Olo1AXoREs4FjeZYiYtfnTDtQ6C4tdb+1e8XnVrOQodnO&#10;113LkI6XbOp1dyb0mVcEPjIADJnzIXu4O19HdMmUlDQnyypIZmuSKCCbANTkPpbJxcrG1Z92knWw&#10;zK4gR7+8fhm9MCIQe5rsPcoUEXq6ViZhC8BusnbD9wfVcP6Ukv1TIhNe+fds3f9Ks7mHttn2OFH/&#10;pjjwhcM9zjLxg4j3xdaNIgICdfNymrtQgnDxTNNPR5CSaoUL8i4UjgZluaQoWtDQm7XD0hKnMsYH&#10;W6xXaCRJy9yNXa3OCA3WTj/QAKxB8aIpopjmAg0ayVLvH5PwmGPv1app8+mCP73ZSxJFBptyTInz&#10;ytrdTqm9D0mUkMIEiEcprkXGxbetntZT+UE1MIwpBdRj6ETl8asgsbFMIAi9QjQSFWg7Cs9ZhNOB&#10;RexnlAR5rMbwzmcsrC/h7Dirj6u3X+9Cx6cZyB5pvGjUzYhV9giY6lxyOx6SKAIbdULU8jyXzabQ&#10;dYqIg384K/wDbqepxkTSlXTMW4WzY4VT4+Erh0tOEIjHQZCYpZii5Ly4nLHxgQybb4LfqXxUiwpK&#10;U6N40zphwZcfBoY0v383YEKALJYEpH9LO0pPTihD/74VIHAeCbTP2I8N55y5acVmdSbSEO8rJCKn&#10;iZFjnVZ6nex9Znu5Vn5tZfiE1OBwFvB8+pEEn8p0KfAZwfKcfL3i3ejySd+3+NtzGmkj8Ljp+Fx6&#10;92zTfKlqgppLLibADycKhq/m0iyGnp+dOS5fGS+5nSaBJJCpuYZkr/WP8SJJKA712WDSk+M2alE/&#10;ysgI2JMYEMFMFbqW0zZEvXnq4OX19fWMuzbvXeQkjTd6wS80/YzEfIOnKeXAr52Bd5sPLyKvvIEu&#10;vd53a56Gjh6e7Z6eq/pvC/ebcUYAh+W2PkuG3a9/bxUFhZkTM4YpS+auD2YvzFST8S3W6+8ie85W&#10;MlTmuNq13klopt8IXetzZk8wcjbhrgkA+FBVyMJVPrIjut8BO7SoRsZkuviyBNlRXOa6h2S0dAV+&#10;8tJxR/vqOhPgZgf4vdfxzsFB8XEXhnp+RfEv+52jmYBf3DU0t2YaBkSxu1sHO/+ut3b+cQ39O5us&#10;WWowbPe31WBpZUVKrFD//DG25P5wl/7+2/oCJrXXRuj5sm1pnwX6QKIOiwn6B0NGcVkIILnOLuqH&#10;DWxV8L8fvtr5lB9DayYFItZJFvc8UBfAJcXYtKwzN2nmi0yhYPpwCAM9GNMFJJcPRP31WDhp5+KT&#10;f1tTd86bGz/FYG7Q9fp3XWlPk5tXg7qIpzxHQeTxxNz/dfN0NVFmfHBwG1v9bU35l8CnrDw/5ug1&#10;oA+Go2G3/s7DydbFzcJN/WHouyYbH49Oys7b8Tsqj+OX2EE1JlxW8xg1+Zobi+ZlftIY5HQQkgIm&#10;QKwIuWksSJyeJSrLnDwIK5n4MI0AWShOmz3/Z8kFGZnxtSBKkHDghAypZ2q4FBaEgzrJXBWWIs5c&#10;bb3baef65dxh8L3Rm4ub9rUSS6rF/oUt5NOu1/He5/He19WF00gD7Hc2UyQXkcoV04kJVZqPjy/P&#10;Tjr5rFQi/hz6LGdnDnerFtC5WS5Ouv6Zm9BjfyufA/RtfgyTeOsm2I6lTPSfGd7HHWxzBkl0CEBc&#10;a2p/2JKUVFPVvm0VtZrJ4s2SgLO0dd6+nHgQkMbLqVjNYKVrwjSk5yI6KdRuVSD+TKxMLCqNzgJQ&#10;5JzGIP7UMwlTj7OuPWYoM9pZL2EqI4oftKq0bvmADCpmAIlGkXgbOjZs+DPWG7LsyRurw7NS8jTG&#10;zAikkKwGdpDDS+PlAJFto9WIC29UQBxPxA9jhRy6gSyiFUEqZIR0ZMYQHkbAT18WrzaGYWMqdxjZ&#10;JZy4ggdKBjBkjJiSF1NUBXMtqjOlpKHvI3Mycder0JWT0QKsyqKJ6EnQY8QxMIhM+wJUwlt58ChN&#10;xWkQfb1zh/fe9Wa9nTa5+hhx4jlMNOxMqLTFwSdu3k+HeIH/PvfePRb4v9z75bvT3Crm2d78u9hd&#10;vtjKZQt8vgt8Duz1vWMdb0ptJqTaWli48YMqVvxXh52riMo0DhkCSrS0CfALjzY3nTna42qtIv12&#10;ZPaR2YxES5/Txf+KAEtKxCXwA0Xzs6thQZU+G+/b9HFq45NHEIZ2F1SntZnTnM5fb2mU7G8OmmW8&#10;tRYiO9dP+dDYvbrXUanOtFbPDQKzlNyO/j3zUp15HNeOUAn16LEom/R12k9qGYm4Ke77jRGbV5/r&#10;nuu7MAzaf0oDNlb5AgR7+b5MlMcUnn+W7PLjOvf1frRA+5Pr0GrArdjd3Ma5AkSu+LZhn9sp1ofv&#10;+V0M8FbGKIPVG8BDvh8++p8EVlCK1vrNnaPB87aDL72J9nF5dUKByGvx8Vyp7hRwKdrQnqfhfOku&#10;9J1GhDl0Yn+8OXb86kqK+33nS/8q73mPr9DPx76cphkZBl+NqQKEpq7ys1hXIdahO/OASFaWhbaM&#10;UBY87jAjX/RVDRVDyqGONNyo7qYvnqpJwRpt7Pt27FXVpMeNgYYqSUbtonxOkSJEIXYUhTpoGa/x&#10;h5FCGY5MNCr4GpebkBlIHRXeGM5NMzjFT8+XrVxHubH2O6nKEKF//5u9b6t/5MlZrrorovod2X5u&#10;mUE6XraVxOezX46wfPs/n60cmY6YwDKD/x07igh/zsunLKAsMKze+rq8kNvejhA+rxG+9p4RTvkt&#10;R8f1SYSecfKNqWbSw93d/+4eL0LwDUA1TMsWZIIJDh5gGmGh/Se6mz3K8nfE8R25KDu6vPVPaSM3&#10;psDXd0uENfTX3/EJnY2KSxXfMNFQS5rbkay63TmMv7UIGvdO/ur3XLQ27OBRnn7elrs245ZlxZPN&#10;ysg8/zWLLUE5sSis3INnCCpWdoHmTij0Nbosmi70nd78T/slbvv2jTf7WDO3XvwooVfz86O70A13&#10;8G3lHvP4thkHE224VqxauqaArkfpKlfUu3IlgXhRqGqUeXqlZQRN29qMBVeaJiRXKX1spRDTdb/j&#10;/D01PxUAM5kIVIRMJoXnh/E76fu3aUWWo6L93aKznA/XTn1vorDilnOJ1AuSvo2lGZ14HAf0GuiM&#10;aC66RzJZxTBjcD2GysS2YYXGXjjpaoXPrd78MMvOm/CQIJVVSRKfi8KK5keyNgcTIDcjT7QsUmPg&#10;vZCUxC8KSAF+DFCqm+BTE1B0uJpiWE6ogPCt+/DzC6Okc/EJbBCdscmQcZi0DTWGi4msiSgNAxAf&#10;+BYAGaHOWp4wQ0JtmRzjmB4fH28ueL5NNECcxq8161yRQldW0/hzDGwVbTCliquKxAKh16fI8StO&#10;Dt2aCScfnwAtq5IgAwStveD13vDpieqVRu4pVOShX+Q+VUT4JzzwZb/AcENMdaUNL3rUjPBcP+bi&#10;+gS/6mQGB8o/yVioMTPGd8xfeGzq1v/N6y6U0Rbw808xWiwzinFCNLUcspxRC/jSZUTdRqhIbMaa&#10;aF1hT+D1dmE1Nzd9NAbxjigHHN/HZhYsKrYbNGAMwi3ae7IzGFP1DLofzi7Nbk+2pJqrPCODgzhS&#10;te8H7n+V4hIyvPljnaPdkS3HxG2ekrO62k1dEoUa1/H/XgBk+zRp3YlEht2W898B7VXHKyt2jXTG&#10;8+4o1H+Sbh+76QoEPU+QiJJ5mNV1U6WRSIxs6yAd46b6j2Qhpai6RSoOzU1z0OAhE4utozN4TWJD&#10;vaMHPM+QBSEyFvQu+ly+CfxbkV3+OOKYe1buaUDOnacZu3uISKweWhs393v43m2enka2NzaQhk9h&#10;ceofDM/f400XTNUcPi7oN29EsP/rzEyLK0ctjqqdSisE7RLaltXNFScniXn9pivCiJd9D1RLIi8j&#10;3u2I7p/x5v2ihJUqR2lhzjMauxNynEeHZLxJpGeyp2aJEzFWFaFBDtElb5wYDI6RCs0VuGZtgbtf&#10;XTyMNulRvr//HvnsIZDrhp8r3NkJ0YyUP8fj/pKdN6k0pfToE+jqn6qYKWOZaFB9Uj+83vEHlr+v&#10;bNDF1Kq34RgfcmgnzPfN8DSiPmE2X/+Dod6HtZOVm6MxM4BTC4xtpdw+N4CsCyB4UIMaNgGRoiJ4&#10;IyZpL0bzPHTKK//r0mg7wCrOn68tGLD7mPylwMLQyLMORuACLGmsbLVEku3Yium7diK9o3oMnxw9&#10;WPa7XOvxu7lbwn9cBunnM1I6GRdPbc6aXFx7eQsseXsQVclDv0tdeDk/3OMZwPLzT24f7a2Ysa/k&#10;ki3bDmGWLOWxhPkF5W2rQ5NHPaQLqq6uVxeGPQ/0GADVGFU15ORkvAgWLHbeRaa3EOMCjZlIBbg4&#10;/3CG74GevCKh275vuowZbZBqywFWc3gsMIVOLKpY9oeOZB1wlyYCGxQkTjuJRIf6hw5G9hZIHWet&#10;T14gHFJ6AaN6eHH6tXQanCryRaNi/jfv6pyocdVq6+zN/KEC+SrlSufpD/nyT7J00jV2B++ZSifa&#10;jHXcH+140rOonYKx+IbIUk0yqSMKJb+UxIJ4DzCkJLlUHTj9/ub895cmjGn7jZ/kz1gMWbOMN8q9&#10;I/+IsiXkUQujmlgIQ6hpsaHWqoXOtVW7dHQlraTA+VBKOvYV8vhWBjlkYPL6zeqzB8bLztbJYbOl&#10;v+evc08aOvvJ3Stl4ddTEZb94ci1ADWlD4Ev9+NUrwhzKUmoRrhaFu+Xo86zgtdDUpHXyAKZhMDb&#10;jafH16ON56VM0n3D14caXsce/p+5nue9q3YezcvJnhJLuPukyi8n0y8ooJe1jec1H/+CzB9ZB3RS&#10;pKYKUZLbX4IG+jDo4iRIu2IRVBkrVFtO8VUu4X80PtH4+Jxy8ssK1pJiZpLJRdZidPdOw4eGLbr2&#10;WsJDAWQWV4elYxF/eh//rkQRev6TR7Ro3yZGc/6x6z0U/m5jFYSkfbzmoH2HYnZ/OW9pCIPBluwD&#10;by4eXhwITSdqxIPitRiHx3efWNA9bzYt4GtDSZJ9j56fAOEAKfpS9R0DWqh+0AEZpuq7VLZEktgS&#10;qILEEu9K5aibQN4E7/Gzjz5eaOys66UDxqKJprl5vVTI8W3yKNMoy2l7zSO8f3mZMfS4K6/fD/OK&#10;PgLhNHlCPJdufk06SnHW2ndLG93rG2tBtozyFuE5Cs0m1fkG+SL8IrYerbbHEUK4eTFWREXUzvI0&#10;HGBj2YlSooQf+go4W28asljI9n1mfQQaumJS5UV6+aZCY435+IXW2+E3Hldbh97C2eQpTBA6NqbS&#10;aFoZJSDNw85bmmDlYjlGD+mBILUTHF0JMjU3GvwVJgaOtFQo2t+L/jfIwsICvHbCDgL7a7OjT4dX&#10;+3OnWjWTLMOpJeHAm+TQO0YZmcbgY801rpuLrodZ5cAlz0fHgJvYIiG/y+tZl+R3/i58lD3Pe1+Q&#10;bpb32Squli9c2KzJVnx0Na8OxQk6aUBJrdKoO8bsBBK6SNKAAID94aza5Z+gwvOSlL/P0AQMQMww&#10;mABJFM9TmdfR9Kpj8apbqzCdNHpdzAnLq6lugbe3q4H378F1Ft1pp9uq/HXEd674MAlOyDeWvxM5&#10;1vjE8KKyRN7nnngJuxWPx8qm7BCF+QD4+nlb6mHc6M8PZ7aBrdbtKFkuiL9+7K7o83Tv0+1pJJlA&#10;nWYBKDQIRMIgTicPAjNsOo9IEczIpoZJ0WWad/dToBPqZwTNYO2R8NMG7ay23SzjVLhy8rtHi6eR&#10;SZqXtiQPTNSmq8nTBMkSyGFw4FaBiqPMuDKiAEEYJdSFTHOLTAmmPIJ27TWJ5xu8pzT/ArQPNu1I&#10;cGug9RCPHzdDOuZNnZ75NB+ZVaRpzbzzP36MXq0X0afkDiDLIqQT00LtmD3IVke4cC6BKEDaKAYu&#10;+eQ/XojwzOIRtVGLRZn+NUefn2wRB3KaqIm86Vs1E4tzcjA9iZKNHS0jwSbZsIcyKh0SET4qNV1d&#10;9J8fGZIgXbPaHkVk8MBAgkqqli4Y2APvNbQ/KxAR/pLPIqMIw0lmoCntghWI5OTnI/wljNP50iji&#10;QVjcxuUnV+Oxkw7v9M8jXw5TGUUel88DLgYtoRbnS+OC7Q0GDRHr6VKDYOumRLaCl02q59lexFnf&#10;0QF//rcp8A+4RYIUDzl5c26CEy1Lk8L+0TaciZ66jAiswWVjtkgE1eIriOhxZi0eG7NOtwz3zIeq&#10;/QXjDpHZOvNMtrbmnRv4P9acr3eDbFUPBdulHLZmWiPjcRSPjsVHX98FqKabXwqgNuu6+7er6XJP&#10;/kGZrI61aRLU7WK5Ci/mY7nyLP+gd5ontXOwlfO4owUqqjN1E0Al+pHlpfD9Ay63CB+OrISDAhJI&#10;VmD8Y65iWpPwrf0G7uri8ObWpd4XxQiTsAPj7p7jlU/Nph/0RHhsoibHrubVbfuHa95bp2d2YLMy&#10;5Yh4+/SshReze3v4+HB9/A+rqKPD2sGx6cXJDlXWPFvg85cMTeOEmGlhb35aeEeHRBBoPBWUkAys&#10;a40mlCTVn5F3r/+ygozZbSKeQhSVlMRVHadQYILhwJFLSZWO8CoKa7d435xawEexOHM1w0YoaZsh&#10;Fjy58mnsqEvY0uGoyMx0NN/L8Til+mc2k2YywCEpxRPxswJNMKoCFkU+Pz93eIf//ROi/iJathrv&#10;TQ6MqezhB9IWQvzIbe1eaYD/QJnYi0XzcGjuYdvjyDWg7KRBPw8RgbK2Dh3OQkAt/lTPKiS3O1Yd&#10;G541p1/XFhZmLysM/drqVme4zQ3AGo/63atn3XhDKxcr1UDVj4rM9LOAZCAgCw0wXEd4hfJA8kGA&#10;kTzJSAPubTeCApgJvO8N8Lq2kVHxe0HxefIqisKJbEv0N/yGOLTNH8cLHEvmw2lErmvsPT9nzVlo&#10;lft/vo5h5GRqSjIeq7P0yLVfaQutwqjlZNBT+sj712PpVmlGYZDVB7YYGtB9aWjA6wnPV9T+NDV+&#10;eDFavLJ+SMgjX0WdJBrGJE8gPhcTjCJr8mGZBqMwmBHrv1CpYP/6kCRcgcRCuWOXYg7Xpon8POWa&#10;riM+Qn3rz86hYSPREAhWqOCIFKJedoAlhCkGKKoDCgLRoZpZYCLT0VLq8CEVasWIoosgeKRw+HF5&#10;Ff09rl/gdAU9z6qmS+R9C6juM+nj9/JKnOoktXLwkrzfNc2EBae0lV5BAYs8dqlmffrbPn2ZoOKf&#10;ldWMoAs5WwreYl1aOjUATdh3VAu9GoLkYtU7GhMNJhBeCwCpdHYUD8B3po4JzVInAIrvJO9hBVWq&#10;RIkBCZCYRUEaWFLBdOhy8qIQ9jdqlURQCci9RLf/1VrN4G8OBBp4EEAt76H4vFuzFJ//9CeWyiDg&#10;xdrZR62ihU6MGp/pU+PYoqdEN7RkgFH5g5CPm3C2Tt11qsx+QeDtYUPADTbqhGLP+Z3k0b+DlgnE&#10;CXbj0c294kPq4HjWjIxIBofJbAhQUz/tSYSRiY/EHpZUKKfNwm/8v5y/ySR4gyRuPgoCp2oOzs46&#10;/63nP4nkQWI3UQBz2feJ3ROhYLtRpJFISnLEpLHLs6eoyQLn12xkqpUEchWU4sqMDzwfO8/fR8n9&#10;oAWMPd0F7G8QLZxMvyaKiHSuvOnQjEqtjuqxzbHvhk9ySoWB1XBYFFiwiMEgNUxiWwn5piJcZLlj&#10;hSC/HQcnTHGzYWRVL4yX54XIUbOqOk2fAcAE7B269rDiqhUPRdPvjPS3RV8aVh5mMubHdLbFjeyb&#10;BkeXU/fLmTn/Sy9TcbzTpnp4hJP/aN7fR++wvhOYtyS1LHSWaRIUwDqW2MCL0iDa/Q4GWEK1mN51&#10;0d6CTFpGUYEfmETDrNK0JLXSLDh0USqln9hbsvPMs6dac9jKEfpOUawF/25aEmpQvKoumMpfNllM&#10;5WPEQBBUFQmpSgG/SOZPFGWaZDyMPDQKgrncpUdZ1j+2BF9z4K2TLzs4C0gXy9hvTkjHw68RZIuJ&#10;Hcf+cJt7amAtlM0WgSGxVN6iO1VO4yRyjUk6CYw5NOEB497dnYvoUU3GyiQq5QvyT9d4/N3sb9io&#10;umpOXX4K0GzGJjl98Lg6O43cZ0PECAiCpHSSPlhgB9P1Ykr13YnzAACBVNcodGGvdM4iQUjkAMnA&#10;m9Oj1cS78/qdXcsjGZHsl8VEpSmq98c4SPZfjhEGz17vwQDRdH7TwqygzW418/KaPlaVSGGeiWTs&#10;n+iE5WlE9H9EdclN3bYPbDizpIXX8Vqb3TMCuz7Utx/zatc86ruMRgh8fzDNqIuoF8lTTowhAMI8&#10;C1XIU+nojcrkVMT/TkRjDI1/RZ+Q4igtr11RYGyDXqr/7MgnvnJl78yZMbHQLxQmUvvUnffNoUAn&#10;SLqGMp4CBR85KE7A/ToqrjhNWpzyDj2F758oVhoDWXQapamRoiyW6bW9Kx/lrcNBcndpworwcaOI&#10;HU5ZE5/BOV60HSS7iGfKd8ssPoUMXp5NWjYnUF5ap9oxGTcwwEQAa2bROs4npGgKf4/M3AdCxMCZ&#10;6sBNAICTPHJlVBAXNS3BVugCwvNIV56mlhL5LhRYdWHLzezw9+8xmfYvakRPfClgiJoeg12w9A/h&#10;fwRyADkkMumIUiawXEpI4m/3yZvnydRJ5/mlZFomgLj0md9+25dmET1kN3n/X+c2G2VE0+Ny+e+Q&#10;6IXfL672e3wxW96WIR0fVKAFXvrx+N+PIgjo84i7cHNz867J/cNNDW9DL7yj5z639yV3e3u737h3&#10;40zciMaOIpEFEgMoQtbAmEAkwE6+wVXkyREV7yyUXXfJ9hnHfWoOdQgUDcp7osHUauZmclUbXAQb&#10;4FztVGh4IA5RaQAsQg/m0gKXfP+Wx8NAHfZDBlXVW4ocEA3g5Nt/7IHsacya8QT+fnQKuDhEeJ/u&#10;RZ6vpmkGh/crqDfPbtcmb1aJfEGguZihTne1nDSkdFUtVe5G4FX3IWybjma6xkUNSXytleYtzdDI&#10;mIyuI9zGRTUt9k/H+XFXlsYPKo9ZOI/AB+oPt0hWsuJTSLvzdN8a8CItNhiR0pX3ZBaBQ0N1DXjn&#10;PacNIhqUwr5uL6n7wzLj4bEBsj8I9TY2OBETl+yQjJi5CjnRzJAZ87RGOWK8oqjhL5PjTx+Swo3b&#10;/oNhasqKPEgWNqJ7WnK+MvRY5D4K7/nKUzqzqOjA2DE7VJkmToVccR5uUDhgjeFchMMUpRD3Hezs&#10;FlYK4aVLbZpo+loDn0KLmx1u0fuwAJ+cuWHLN0RUpcD7aXR+ppoi2cGNPXt5IAqXWzOe/TPEC2Zq&#10;xC8zvYGve/8uwSUJeq0O/x5ubD1Ox2UYrwYn2n3TvH6dzu4oFwh2rLUZ9rx42GhfuYhDTHYULOGT&#10;z4g9YMDl/NrhfTQFKUFUCN6JEhnK6uvoP96etEt2q0Q2BhCIOgQDMdsaWVgsCt3+PjYMOOy9n3pd&#10;E7H7IOSSqZxzxZgqM10etkdqeM9LFYxOZenG8ZE0Nq45FDk9G7Op7vHraUqrW8a+ERZ9JXGaNNSU&#10;Xby23331/qs29OV2z6nZ1rfaE+k8R8UXhx3XNWi2xt4W8inWL+UQ4VoKykJ2FQ8pHrEv5x/8g75p&#10;hUGMj0nbvGVENLTrnGnub6huOP19IqYMXBGKUVmppiAXOnrjxq+yt/XPSgU15S8KevAHFjoYyHWH&#10;zCQJ1A414LCho3zLL1mKIUV28WNYaN2py1NiI/yPZFZYsulf++3I3ZaJt7j6qzz6PUxkVgf+cetM&#10;GAFJQFdTTOveDe3UapjiO964isK7aBMNWXD59+AY5NYY1rS2yjHxY7MhBlQjSSC6RlQpalB4KgZn&#10;AmFCErurAmRoBFkWQ66n4iGhnVXU618xCgZ+MZMYRc0YftSHkTZkJlNFKDKJLFNlODkE0zSG0j+F&#10;KJV2Z9Khdb0OWXJ2OxAHmkpG2LL+JtD913vx9jpn38DHbRllCVX9KRKy+b2AhQ+4V4c7W1t+AnUt&#10;yAAIVmJmrLKIt+r53QZ8R3P+fVBHXe7CWrcaBmhoZx1+Y4M3MfsaqNG9nEp/6Ly7f7ZBsKrvWldd&#10;f4S2ZsVFQR2PHoMqo2dWwvi8lqLAk0NOIAGUJBR1bN0PyNTpHVy7AULZFVf8R/3G3/H2HDs/wa4I&#10;QYz8X2xrm70pNdHwI+r977fxZNPmMLL8T8ebQKbqFmifMlv0fA1VcPRI3ZpuyvrJ/m2Rxy+vnQ73&#10;F/0X3J+1NQJYBNigf82ozRa/njIQ9m7S03p83jRe2hD5TfX5OmDKlROwl/YY8Pu0c6mh4SErX9BX&#10;1VE7svEjRoY5/pDpZln9n6MjzaW29S/nCnHIslZE9qBcP+ujcGxTK55Sfdx5nbpFy/1cZ8pEbXhS&#10;SEjTr4mXnZ3UhoCX44VLu4NIx97n52NtkbDSoHBIUEq2epyxhx+T7vm77TGLVgFfF+NxXUKtyZSK&#10;7bM9m7t+3oe/Z31/5zUvakdsD/MXV03cPeIubtb0re68Hlg42Cnoa+ho9mikUzUwJOkiKgGIZpFc&#10;9RAYkfvQ92pZ+WQOHbd8QVcluZh0wkn/Dfv/eBVRMNN6/sAwg9RJBgRrXIaiNI0mWMD7DpSPQP1D&#10;0H8M9PhTziQ0OLKb9lDNmUhw+aHXN/+7l9gKxgrG1Z41qlv44OXTd3D1ENljD6/Oxvqa+q/Ayx2z&#10;Vt0W+8ez5/SGzPEbC/44WGQ/UF+d15qzfIAGV12H9HbwKnam3XFjnaGxINC9Zy3fD/Ff7ed3p18i&#10;ehv2rW0L0RJ3Tu3wXt8s8crugjzk4mL5Yj5t0PO0yL9Ku9Apg2i8ijZm0Lu4WpphstRdEwCreh9X&#10;mHNfzUen13Xtmu1l10qbZl82eL1Tdl30enpu+YOXcxTkett46T1VAk20Bva+m9hBngJxWEqclO0v&#10;gCmP14b82bZ+YoPnvf/d1/E2daqfnJU2bUxKIZj20WDFUMN/W7XQhoxigu2wsZrdYieGSDAa9xaW&#10;rSA+O62rdUxn07bJLMVnL+lcUsyPKOAEkiAciq+Luto/t2q2s4aS0ogBJhOFsrg/AEwhFqPWPGgR&#10;RBJkYR/Pn2ibUGbJmjIkr/je5itC+SyFyBUgbvqrd+/3cR6+naPLmXl1692tCVvUHeXUbtz1k6V6&#10;LpKPQQQGmpj62Sk4rBR43XyjHTSDbaYwowFEkqLcYexAFDKJnVp/BUyhs3yxMDScGIx9mKV69FYJ&#10;F4+Ia1UlqAgSQWQia4YDxY7icEzIwk//kNnMNDaGZRaFw/TXL5EWQEMGUDMWk1KTRlRzKAA1JNW6&#10;Onw+K+CZtnOikZcuK2BmjC1cbt0Pk7IZpB2XiQcEut5cnjnElwvABS+IExFJac+1i28CIvyfhayP&#10;sFT5XZUQNKbh55eFcaph550JKaguR0VunasDWUQ1uMLabFQWXUPMq1UHKuHvO8K/B+t2RQ4KC2GP&#10;owUJJJqf6hsn042nic0AJcjm8eMu0ikYn38ODmjK7SvHYHz0kE7iHzswyUVXJCfWDCpJyvE+LNAc&#10;IR6ftJhgF4wzJtOH2c6EE7rMbV/8W914Zg02rG2fFnm0aqx62VsK/Gj89JIb2NvRwQDzM87jxcIE&#10;uE4FDemAQm1Q2aOKg4g0P1HTM0Fd6IlaVZm/i+ajzpBtLx1X/C8PM7zxWvHqT/ZvYTyTRhEPHll/&#10;rKrqsvmWwGrjTgIDiywlKuluF7FX3FoKvPOEPEQeb1+8nL3c3j7s4n3t9d/avC/mg6iVkzz45mgN&#10;FjslBZfsFEa138EvjgKyTKQVRyAQ6bOrpO8427IZcWJKMDWQxXHtgZ/RqB/ZZDMyUmWMa1v9R82q&#10;o6YePri3K7FabftHCXRVPsvjUxxA9kcmHUlgitOO3q+xJM8P3Z5Kta1DX7ZZiKd432bpZ+rkFl/2&#10;4ED4LHlyd/vX7K2Pm68sw7WWhq1h5VL6Dm2rblHw58YmHRIp3qEiqpybh8GrCv0JXvjahVeXVzlV&#10;4K21XSIloogxcn6lPrPG+P1KMNzhINVAuKOl9WmPd+N62MO3r+yjkvIUstPS3TZXRjxNaGHiMu/A&#10;vVzm67764+sddgBfqxiSqAbBDFNH7pAxZS0QhQ6YXYfCbyv7+61zb+JQtbSEHpN4pgK5vSaprc5X&#10;8Q+PL1l9GFPZ4WCeXZdT7CgNI9Y4eiI0nrDKoeA8gk9K+bxfwTGNWsjohBJ7ktQkGL/iQtT/8P1A&#10;L2f/1OGhqP+pxseCn0KDpgL3rdhhF30//y7Ze0ySCE5CU9N31SdNjbhv7ySs68C5+E902Or5cJPs&#10;TuG3eDkVMP6yk/iG6hXfBhCsuHHm5we5creuDX0RysICpfbjqxufT4VTJBhZfT+Ff1dfpo67foHG&#10;g98+/3ofcVZIUIs/N7vcAj5u/Rhm3ivC0lah2XoAbcKCmtbSlvY92iQEhlUt23EaU4FQeMlZkqT+&#10;oyT8qJM6oIDDj09u+17nzYDCyBi5VEzfPo4ZJrHahCDtuAaVMa18Nr0Zui0LuRRgty+pdWjKz3O2&#10;FlR4VawmGZ5taTipYJnMMuHx4SQccyYJidPR1hIGE3CEcVIHy66+eFGeBTHaAqVYUiBTRC9umgb1&#10;drTdgi2wiGOR583bYSolV/i/B7Z8h/HI52f4qif0yqZRLz2+mTXU3yqxwaDnZY3q5d/ZLfOuNRke&#10;REn247HCFr5stVS3bsOajvn3LNoQ6q+tGEk/bMcg1kSMPezZqZxmSByWLRgZYZJcST9Oq6EN2pqH&#10;SBzk0IajJvbh7TxZLXVUJavyuYobApZ061MqLPIVWaMhg7604J9f2Kzq68+Hk7Vr4u+wixNc9wTV&#10;Fd4ykZVMDMNXRZ5fPNeWd+f7L+wadQV9L7iUnse1X539b9Cpq4bazpGbvw4MRNRq2iaJomVFiEnN&#10;jWqxTi2ucxunsRufJJoWcNOYOeq5O99uHRs+IaiVL3Urk6ebD4lsDWG7g5aG/1xcPa8KWVYXsCAb&#10;v7sWbpW41HAPUrghkdte39TbTyv6b2ocEzdeiry/9Yr66ZL8R6AAjpETE+1iGFeN4CkL+6L9u8d7&#10;QYQykm+lmkt0JKe5JQlnLypIlFht0QxGW8oiRlxH1hdjj4mbQmMhrfQRxbK24MHnbUb4xC0R3prb&#10;a1IWfp0YEboRbwX6JwJaCnE6yzh8McvYZusWrCZhkZxisfNCXU4jfCqKgN0h1h/3e0/byr1H64G+&#10;3b3PJ/NX8+PzwhgK6uo82PvSSvj3O8tS9ZsPyhvh1k/Xg6njk8s05XdL7TULt0/XW+/Xwuvxnv/t&#10;bIVkTp4eU3kMT7k2CrIVCPnOMQZ4bjwf7t40k2YGOt8uN0+2iZiN0qrq2o/xKEBunSn4NTMEi0cB&#10;otTXlpM+GXXBKm+TxDSMRanpYdgjIpIbzSPsilfjAvvhUiqaqsQA5KgQ+Q9iQFW68Sx8Kcp+dsX5&#10;6KViJqK6Zt3srtoTmdXdxRVmMWNmx19I+4LJ5U1OuSbmXXgoyhHoiyddrlKhW7RWJARSC2lM+xxF&#10;Yvs8C1/tbRrEnatrTDS1qbPVzTZZ4mKMiKO/63w1Yl6y0xZgyAX+4ETbj+JLA9ptnroQSyyfrzmT&#10;Svg9PzxfbL6k/yWSSAB/Zh5raluMjrJi/a9dT3NKbPX0jKreFVc/0FZBmP+GKWX+5wf49qaTr78+&#10;UQCU+gI1p/+X56NvSBdUcwoS+e37ZQuXXxfV8B//w1iXpbsf35qqXLSMuHe6GplGY1hy5TFXnFlI&#10;/0ttNlWv1EXTwp+LG1ik4ddERjoGJCNxFIVwVCVVi3EMYc4NeOfPaEotMCVVG09COFGSaEgaw6Z0&#10;NVTyZUjYhwqbCwuRo6w+QQH0//68SEtxiTJzjqQSyVnMxzeTxAtoE637/icXV8GHNoXCXIMkTt1U&#10;Kpoj4el789w79zdgjahIxM0xYGd7rfflDn72AOdlC6Qacrv5W16bx/3zPJF3KdIHfsrQs+ZuOlIz&#10;6dNhPWT9phDcvrigbgcvgntdPl0/gSzzL9PgmKrilMOQJDSWgUq6iTGTj6hapoBk9iaM4YlSI8SA&#10;+3w9OiqjXCCbcHfH2//LnQAd5flXunvyQvVWHzzVHarjXP+1/jeM9RZefw7acF8GMTOQmO9Ffxpc&#10;mCPnKFRaKMKqpGaiITMFQs03ziSUEMjRQmbucXoyB3gkGAfAkem9lyaFipHWFGSkhq8FfKeYYAGt&#10;0krxwvE/WxV8K4DGUtnz7yD1ZjQ1tTlxalp4jcr0c/fx8M/hUpgIghgvugrpumnzc/Ge9cDb3DMm&#10;IJBrE3WcpejwuTpqfz3tdRR5KT4XP/uQ4SxA64ruAUa0DrAgnSQpKNRnzJGzHcXVaZmdldO6fg0X&#10;Q5bDbybjIAdjWIqrsOMs+uBrxkIsIqewzKVoYtClZSO+jTnn7YjXaJLC3L0VtdXxFh/Kj4Y3bx16&#10;9RfTm+XE5HCCIDp8sZU0lgDUwU4rP0Fcs6uj2kwsZJaQTi5ip3Op5IjgSbo9k8ef4f1ICXfDvpbH&#10;5QZUCXnJ1c7uOyylDqreCA+r3WUoLlzJf9lOC0+dImG7XJ4qzwD1mIteZsgr0MVF12ni9GU489x/&#10;c9GyYgipQ1Bx+DAgcIVlYn9SAjA7y2cpmTis7ynowPvfVyXVcOKJkqxo1+ONLpef/ALSJBqSYuSI&#10;jwjI4o9X45JB+n8vAP+5yfqdvwJY4QfJgtoe3tvmmKmbX8xxWBhRpcUwqQdgeZpAqC+2VHKeu5V/&#10;K2tmjVSzLpvWsbs5toI0g7I1oqzZvLU2duhf7qPHVzdEEaN/1k9LUfaMkRIp2WB11KE5CvW+zq/T&#10;U8fm+oRMLnvAVBrUUciAdRwElMwRa2mBT/wJhzkpSloVVS1pAqIU9X0sxVv+0GGp125bierMJ7r/&#10;vayGlGbcQXkPmig+ksax06voEPN/Uc5G0e/HZs4jA/II7/w9/d1dBSkjexpqUkwNvdr1tCBKnp5L&#10;4RXFVpLlIxo6Y/wIHTKP7Wi+uRniivGD9T9Dre0sjWVoTbFzDpbM4rKBjgZPjfvq3UA2wEUBg30b&#10;N+5T7UVSFkYeDSp3VMQMhZqpZLqUrFu9fh7vLKcyarLZ7W1w01d2pOJWJc7/Mjp68+OQJFWJtZKg&#10;cwyArCr8MIwhphAkDQ0zkzQRkd0fJ5IQ9NEoJxyawe8T3y+ZtsiIZoEhY8bF2uVB861gZVbuUiJc&#10;CGVP4N3/+E7XuYH3DeE1wZ8qv9RrnTes/xu0+TzYWZ8v0oFx+gzPDKe9HvpVrFOfsdjZ9m7MBxGM&#10;VIuBDHaKGRJPeOfUtvZU+ykUHSushrhKaabbL7mSSKpxkHNQUxQ3OWm2Ai4e19hbhtccMtWY5LEx&#10;oGrywJBarfHygWqWqJEV8TSNN9StCVq5Q5lz7fM/zaOhHF/pAM5T/IZ97FFYyDq2x01cEXvYA9YC&#10;ZxUTYzGRayhkU+yNpct4XJ89LdsT71VqCl3hAtTJcslUZ57zwOFgfnLzSB0Rf49bRElpweve0quK&#10;Rs2jxIj8sLELeoGIb07I684g6fiDnHpeEQW+MCXe4kK11s8qQKVr+WjyeldPfMC8xs3y7YCe3iLw&#10;mSw4tfIrE6JAlSYsPIqAOYgNAULYFLqa1alBhUhbSG9rcEM4OUEUXNUE4gACJB6jYH5Lc1ty551R&#10;sWpRWJGUJn8fewKXoqkSu+IXW1fZx/4it52qHJNb9Jq5aWllFe4o+dJasDTp8AgDHFQBI8SI3YMx&#10;atDIYGD1E70ZhVxYwLsDvZawWQryP73z9BU8K93eBQ0BEXlljimempsL4433w6lSrj4+zOovL6tU&#10;1amnJt3uUwgKm2P9Q+RaZ6WLvLZjfdiy5qRF81P1S7TZ/a3yxnrb0/KSCDauLnET2crhzbE2oi/u&#10;opmRVOVoYhZNkouhceo6A7qsgYSUPfntCoPH0JeE3PSX59oal+IEgGvX6tgH4Zwcg6ViHE9Q7dUK&#10;KjvFRI3VAnDYmSOikhZyToAfIxmsCefKrsZPq8MASFHe3Swi3gHeTdUSSwYb3dBPSn4Ti2ZvhKss&#10;0CVlRPtyQoG20Rq+vrqPjPtGiGc+Vok+0tkJ/RMy//5b/v3YJhi/u6RGOhpmapQmJExKn8BpQCON&#10;O/UQCdfe1zOwyzY2UjDhKPlNWhifL0oYvZCunUoTQAZ9IihuoBJWHuB5hTvHl6C+gae/ugvD/EPW&#10;WbXhyPvx5y67m7Nd5ng509qmk8oumcvBLbXuEjfgDC9y0KZ/vQwGXNBBoYalIlEXQxSiFaAZfJyi&#10;SC5T/yxlopCbC/OchbdwBEKQ4+nFAC3oyaLB+DpcIj7kxj2nszOUv2VEQcgD0FcldXYjSvIcey2B&#10;zyyI56Sa31wVSQPEMTTx3xe0GRhVqgqAixZVc38LAFCAhAdMmAKMjOhR1skNiYKkiQjxc3b0q+U9&#10;eBje+dPkpjIraokLtHkaj4APRm85dhl52x1RN/f2nkdvzWbTKGTyh8b4HSf50NVwTK3w6lxbxcgi&#10;A8geB8dqeXLBCo/+8mCwQnGRdczpbUm1LiXuKcImP1urVWPX8S6CjpxMUw/n7+2kPpn03kEtokPU&#10;u5GFfxSi5DCGWsZZ8vfnXRG0Nq7VfrWCqWbhYctk+SyS98LnSJdDNiYMJymPDdtRld61bShNqhHh&#10;CWs8F1DB5C+bkFz88oZaLtVKy1wFSP9PxYeTsAbjh+4XrwpqzjqmgQFyDpRk4mIiKfqQEYvuh4ea&#10;AofpKcezoTXjf+2OPffzdyJBY2wBF/MF/ve7a4pf7tNpeONNNXXOw5jOPbTDK5rnm1NTsZEN02P7&#10;uMvYnm3qFEPNNNIsC9GLQAzJ4PKkOQeKBP/jmj5vUtcYsA+nhBnVqQJyTKKC3CR/TTWN6UEjwRs0&#10;oFO5s/c+EyNRXc0cVDujjDmxv6Xjl5I/6WooTfX4nHeDwBsMyD7LBPvSodlUzmOP42rbGLgMDCiH&#10;KOMz05srVgdN4VdZjfnFbU6O84o8uvm7uHjw3eLh4VUwsqmY+vLpyHB9K0nuX2hd33g18/UJcC6K&#10;fG4UEtW3P55cvci7xn0cepfrItxyOn7eE9imL7xany/cfQD3OIBzva254tx/XnXsgXf8R+WMJRdi&#10;Zvgz5Qqx0Djf6Hl+sDTMuaEYJeOojfj51SLlPkTk9iW4byIcSSKqUrKWo+yXsjrVEHgw7E+teolH&#10;I58czGUKluq0B8smrKCDSUm6kGTRTy73mEAFCxmC5b4lGkc1vu9s2zDM48qsMVHv67NdHCPJ73rb&#10;mFjVfsMwqMRNMzno/mFkSlO6WoEZ9yudOuHb03Xy0HRLC3F6oKgmCLXI+0EZEgvKbqr673iO7BKY&#10;hJ8+ojIWTN9Mwe4Buzx18DzwyXgrTqcaSn6haohMrcllRhxET8OUHGUmKU0MWiA6r9+g/FBvOlEo&#10;6kr2BlPMf4HFhlRiqR0vasvflN01Rw0DwTCmC7jciW78tnGuseC9Ea8OdKqnnnWQpVfT5NvLgtZ+&#10;TKRxu/Nc1DXC7f/Kih0GkwSwD6WBg53ZA/mrdMRRjZUSkka8bKv+YmXoyKJSbZLF/P2xkGg0ipFc&#10;igqKiJP4/CY2Cxpd23qdJbGINwrwc0uppgABjTWNtbJvUpZ3ExLx30tAw9RRLQBIaD+9EVUKmkl7&#10;ctqR2y8xFY+Nn3GfJXZ/u2jiRd5uep0k/FANZsLD4+21/jL66uf9cp3Z+7Q7auHvedUjatU1rZ4T&#10;YY33hq66upoptt+5gKNk1kKiZtImXtjV1xdOik/HMcQTu4KotCwgdqNEn5I3A1Qxf1Qlj0CY1mAp&#10;yL6RKjqm9r6U8VJ0f6UQdojO9dpY8YYGRBznLFdK1zEXpklcd1PGFjrN9ZgqOpLV1KJ4muoiH8xP&#10;KLqpr5k+pbspiXoFR2fGEP9eXJhC9E8iOmlKeGk4g5Jkj26r684cqmub9LUqCThMowDDB6pC3WDl&#10;9bbDxnqSBj8Hi6s+fFB6fW5/3f7VFllh+R0BBTmzl5KFr/Xf3PxnDGXjhUf6qvg6P/zvYrs7+rD1&#10;9ATWdvO84vmAhx9/8BtFLAhxKS5lIXARvD2d7Pcfc/b3EcbdZscZWtm1WUhIRU7TjB6qmMgioLaY&#10;gmUD8zx7vprK8ptjm8UpUkfNaNAzeNBohzOGsStNHvqwdF31CPCfVoiVz3obEpkf4oDfAdXw99Jo&#10;a6LEZauOO2+/VZh3xho3mU/ocGQXNy0mWCm2QjMWuBNUS3VYZjX1qTLesmaMH/PeYdz4OF8emtwE&#10;UFQYV747j3FBthmu0m3gzZ2siYSb+gq+Ht6mKufTbzvgPv68ib2xaTUoyC9InyI7VlJW5jkefMxd&#10;G1+6m54JuDxEWPf8z3J4hv7drnGTxiqqovSx4/AuLdmvGuQbkokjjYFSODHJ/ClXLLAOTo7z1VmM&#10;FLTITA+GnaNoajB2wNLf+7ybrLAsu66uFrXDsvl3ifgZp6Jdp/gvSr4okbFURhIhaXxqNMnsbzn/&#10;gLuW2PCnBTKt9Hx11eqopTxofHunD1oC3Ne/c53AV/NIkYNKEdgSNRzIYityX668QymEvc/YmaGh&#10;jqJlwrKMjqpk+s9WPw68r6ezHzeKpNLqsu57/v5tnNTar84Bn2AOpVo5KW4U5STkvrCc/VI4M/NH&#10;su3aRvS9CTpyNKIZnOqo7/ylCgCjGd0mfk4kitCa8DdvTzdpwgK6DXwqaNz4387/kiM7OkXH93zM&#10;a761a7ZXP3sQGyHbpiQ3jZMgmgoOZYtR8OKjVNTkjec2g91xsH3E0FQhVh+DVt2a8V1kNeMz0ODT&#10;pQxPGaTgHQ0ITkVxYMTmkOf+qEaWlVzn3xlWu13+Gm/mtmdQRTAZ3SbzWAJB13ByEMZX5WAW8JXV&#10;dD7zKCj4pyNp4QPLXnXiKqOkxQ4iyJ77pBWO8oOSUvevA1ebUBv1CqIa3blbV6TDq6dy6bRRJiuu&#10;L3XSRTNo9vDlaPKYqrc3IFAzc2FJ5PUhtcAvP8zxzMEfmq6pOMWSeQM0/Pwud5BjKEkdi6Y0De/R&#10;4/XvV73ayB42wRA16B+XDrdw0hBrisTIRjwx1Vq0prEcllGfLw5t3CAma9n+xslDB7vET8mVFuau&#10;Hj5QIu6Qbrg339mKufpSPSyi6DzCfJuNbfGRlSYaAoiZSqGhfOAJ58OmKvN018QCcVpO0V3+UsaK&#10;KnTFDI/Bmr7QzP7PSaOMRf68O+ZTzVw2uvEJv5WZWJb4r1OPbT4dcXTrVdb4Uy8Ecb7n/rSXudnv&#10;prmhFhLZf7FQQ+XgaBj+S2k+qS/N97DzYpu04Lmi9/Fx1+Rib1NAeW2W2AjbI9ydXla8RDYL+mDc&#10;1dnTs/b+rGLdjuK4kmqbqH9wcNDH1+fpogyDVCp8sTGk9N5IkytMUpapmiP1C30sgCCl2KWY/I9l&#10;fPuQb6YaSL1RFoc2yGJvzbjXQGPcBxOqkjwyYXqw6dW1erpS/7HmaHvwarc8rvviIH20adE9eIjr&#10;j1ErRc5ep3+U2InNzfJ04GzPfX/7Rs/jJWkBrMCgFJLo91tPeLXs0Pgknv/5YJAxtSYBQcx6PZrc&#10;TY2NvUoF4URGftbwdfG4fb5xZ5y5fb4/PCQ1DCD+4NCw3t2Wwso21cZYczoDrlg9Pu5kfTnSZnv5&#10;91B+iqup+kVi9dQCNuRM2Wk6no0plaYJCKOkSHoqcn2nGqwqpqpBRr0ruMulYIyjPgKOidMPdPVt&#10;NmhgY52yF4kbKmxd1LWkBE8UW5soTdRyFGyDy7MQz7Ukai0x/iRmVjqwNnqC/z8rc95yqvoKke7z&#10;wFeH12s79cTI+ZuHUu85FnUlEY9ndv7PYhMxYwqUHxUS1KQ6XHou6IpT1FfbwrmP6vZQw7kjZpAB&#10;pVkW3JnQCGOyYdUs14k4k1kF/vfwRecOK5IYD5Ewf5GwtGbUvNDPwLeYWywohSkEVZBqV4Tci4/p&#10;nmC/dRKxaBdPPAqWlDCL/4htmMlaluyq83P30ENfSziih7l7YSjDQZV4GF7Ddz1dIFLQxP7fJjaD&#10;bVRXsyI0K+1ypsjG4rBvhgu7VycCCON0bx7xlwlq1jDJKyD84L4pH6dVRi05NYYTocMlz0OEkpXE&#10;gT2dPSfD1dIUVVk5cW0kiaBKyiXtIYZckinIu8IOoizOWCzylqsbYrE8udtEBgKvMFcgGYrVDzIO&#10;LVcSNGrsK4ln2DYSPagpIy57ZfNo4XPqoJBvMSwPXMUBf9SPGlsmOd71cdfN/E/pUyWUJMMUoYT8&#10;02/WWV/XE0GwqTv8HmJ7/433Phwb+l8uW8p/c7xr92w3128cW/Vs8IiUZUAOKtP91TIcjdG+mlpe&#10;pXmzt6eb5i+2nxl700ne73WQIO/dEdzpDKZT0dHoqffXJN4nrXBXHyJ7sBakXG07LxcuZ2LmcpMr&#10;a7fYrLOGbz4cscZdjA6mMhbA7k4vbhLZjscESmJXHEl2f6phqNLv8pUB1eXX4cMsMM5CjnBw2QC1&#10;jTErfjl0Vo1Y9ZmzQl7KZQvH2WRgU7RLr36saU8QbpxOvhLghQjEnT6vKff8A5UdivTcPyeKvDj5&#10;Xr3ARZ4uJuFLS+eGrxciLzc7bhKl/b/o15Ozc8L5P2/kFxi+9Is8PbO9bh03x36aaB3CADEXI8Dl&#10;SSzI1KXF32nCVuG1Oe/rSQ3Sh63VFhYs6jCyr0wHI2THvAOqqrnR8U2n6L6DMuKwKtmTkNL50LZ+&#10;LJpDfZL1vHrfDf9SbbW5jSx5P9zJMlR/isDREwvGJ3wnvFm7cBIMI5Msqj/atUFsAhoV3vIQE4XX&#10;fDKBen/NSAlxfrvcyfQIvp6w3N936jr8cEblEanY6ELcHeCaV1uTy4xcxYTCyvOFs6x/4ZFFj2i3&#10;TTfgbjIRPNZg0MX3WSjdmLICvNuly6IIu5UE75HNm8w+Pe0bKky83sIdt2ietgOFv7DmLtisKc7P&#10;3N34wKENGBAFQs7PvDXG/0YSzfOHmZ6S6qP4GRfAg+D9Ee84Z4VgKfWpU0TfGFVvtyMF1uj6xgbU&#10;ttsTsTu2jWtc92XR0ExDIMyLxxGjP1gcp5ighA4AQQ/Ssahs5Tigc8r697C2idceaW4tAno4WU41&#10;/EZ63DydMW6w+sinpOqKrmE+gXKgI+DxH9xqZNWYUh1KZL/0xrbtuIybx9yANWbSJ93lZCUBWuuq&#10;qZna+MweVemK1hxkEweuOBmhMMSzufM/EUfQ0BmicUdEQSrIYsawiv9GkpCIWJiSipGnRt6JqhCn&#10;dwToimruqTks22WsrwbwlRMtHVv0LJhmYbgv/+TJbvwM+uPSCPi++vho0g2t0zIdY24G0IyMkpvW&#10;YWerjzFOC1O48mRnm8cE6+CriMZdTRHTiUZ0QVqL5vqqWU14GzEEiynjKMah6krQwayODC0pPs4d&#10;GPEem4vRHheamfsQflF1OWz+pJo+FmsiBfH7Oj5NoJBY2B6gPMmE76M7aaKKoV79SypQm6oFRMnv&#10;OfeCAQDkvjH1FGrBQV5CKgfcdThsnkuJf8d6bMSsiilWSrNOazKbpr3X//F2sub57OX6xCTwYKRz&#10;H9HTeYEIERgGXF9YFiy5p9Ppr+n7v/YXBLxOnvc8nyUOb/svnd496sfNem+viacPI+ivUhzkXj7e&#10;cwjEtVF30MLyliRWBkwcOIUYOTQ1+WKDFglAX820v+2W8/HXrdYLne1sOvwSaqFRGOahup19ZKY/&#10;S9QnU7NP/BBfCpSgeOAZ/lHJDfxkwX4UxI0uF21KqY4KYLcIyBmHBQUFWfCeU5oSa4mym+WVEalv&#10;ldaKM6E2/56onPdK/MZbLupWPKTTrmM/xco67gNxPXRRqrlZ8aUyxYAzCa79flJZ9Ghk4c0118+c&#10;FK8FC7/8yzT0e1mY7n0xh8KzQlzbKmFs/x1jbwt5FySTqSRLDgo0yPXzYYpC2TB/knf19o5n40VK&#10;yP7Gk5Bf3sFBh4ZH1ba6/ozNRvruHSuZQ7x/iaZBzEDrvoktk/GVNdaaIrb6QPynsV7dkj+cdKGp&#10;XoqvHKNvreg9fHvGM+IAkRBs1K2YQM5RQ9SpJilhRaDRMHgMfd4XMkZrYxaiquCJwzbh2FueH9f2&#10;XIpkD7jYQiSnPMaMj0CfKNCioFw1n3IXbneMEfugFmVEVfPOllnv+ZlDQzy3ZUUFYIQle1CgV0go&#10;sW71HG/zdu/60LxZl2RqUPD6tMhtwdDveTf3MSOvPQLLcCftnOrDQ0/NERpySDEyByDJ2LhJGqlJ&#10;fuJ3hLOCtSx4BybCbrYww6eo3bD+9Pc80Gp1myrg6kvuVRZhGKbT+gux1KY/NGPd17aW5lhfNY27&#10;GcPyLW1Yhqa4AqRMMDPHYuq2P4018cMf4zmJIIPLRHh7L/xehC1faMOTENlLfJuSsIxI5wdK7dLu&#10;rpRr2yW3lXVNGoEOXgZHYTNJWnka3FmNmD0BxyId4XMwzdZciLLRzxgiG6myIdk1SR+9w5ThgZ6W&#10;ZJSaxaMBg/Aaod+9O3jerY0CZyOpmQnwq7Es3fO3iPLuepiRnJqhiH4GZeM4CIXtUq7iAtczH50F&#10;Mc/iDtHtnSdVnt1//9EomNmrah3F0lhItmbwocb/gKqlF7NoaVrHTar/NQcby6vfFkLoJTmGYiAp&#10;zSAvy4+E7zFcGGa877KkZgjIdvgtmJEBFrcBfxCvOv4kFCrZsgiozgafF6PHCfLY0DDp2O4/2ue/&#10;jYdERH3wlHMdL52iFSzhCEFGTmZib45B/jgHo1IhNkITUx21GtFtOqI2DqT0gIQDgc6teq+XpIae&#10;kaxoDnCDgaeT2IZ8A+HHW7wq2w2q4du9VQlow8tlw+ttLFvvOsyQJHYSiCbUG3Dnk5Xwivj2k+Hr&#10;6qurp6erH9+1faYa1yIs366dURPnfu0xN41h26jRyR1ar31za0afguSi/+7YP2aKOs+OJ2NixgNc&#10;TjZI8VnJFKoJKT/O/QxgeY5QGSrCRoKFEoXIapAQc8tChs57n2cJSDOEfVxejnvvFy5+rW10fSZz&#10;N3dv4qdp8mzHk7Ggqwk6QBSHDkdrpgGJ0ohTqIucI2qzV93SkdJFR5LcF5GK6b9klNGTD0HMpbmx&#10;pH+kLWxtTwu/1rzuOhr6PVTVxJSxBdzXGL6/G349fn1hi73Rose/5Lrp51L6oePpcCKPOs02JfL6&#10;NF4OHeY78bjDUiMKLzRGo25al1EVQ95G1cDfdV6Lcoc68K76wBeJkJyx5h9r7kKkiQFFVD7UkWYT&#10;lOcPQdtfhxCeG83GAkly4vcC9I1TdlqTK7l9OZ31CXD/FD2Y/fes5itXXkoqh/olxbdR9ksSWKa+&#10;O2S5Fo1WR+VVYtwVTNXz7MJxHX19xRdDweoQyujgnwREQYtbaf0OqLnDF88Lg30i3g+lvQGy6r/q&#10;Mzz9Pb9tQGW2+YpX+l/49DdgRFOZ5nzrShKB3j7OTULPZ2sL9n+alYUt08HSH4bPbqvn/Hw81s8m&#10;LtZW+89UuCa1EWB51o04/UfHjZeL6+3pqbZ93mFIpBUOIlt8uZto6HcxeHhPKKbxPY0zuZKdAPwj&#10;TY1qO8vkc5ypAjlNTVia1A9+UhOvq9u1xI2AguFR5g8O53bQrHt9rb0RsJJEpFXdXQ9TTFP1WHFl&#10;l+cQfytu1Hdqaq+9LCq8szT+XUrTGAjzaweDhMaObDH/b721l+HHd2jXmvbH4TYcPV+nAMTEavor&#10;fenUAkOY3zlqPv5nqoAOk1T1OnpA/arHpfEt65Lo8ndLClRtzBvL8tj8sDsqhe0huirlmQ4unEAu&#10;hUlUiyVP0v/3Wy+hFwtylrpeJTVLtUCB20Bxn8nIDp3iGizPMD+/oGHp+MbH3dX38eXIImdudz42&#10;9eq/ZMGILBcelrUZY7Kapsoxk8DAN2ZtuanUQFOQqQr98EH4f47cFfVUx6dy6KPzGIBtdit57HOw&#10;zDb7ENe1kK9cyBCpouYChRyhkzSJ6AhMwoQOL3sbZl0xfEGmEg0UsRPY+1PLPcTHmGz9ghIshhIV&#10;F4RV2ozi5JBv8o/T9EEC2XWdC7TZJYiPymVWqw6YSvR1loPSEIIBGEEEE0riJUNY+CjMOtTqi+7q&#10;DUvv9n+btKKKoQm3wZccA751+vgiupk92kUov2hdtazfqr5sbDy1nVYU+CO2DbHzpu3/G7fGKBwd&#10;DM/hkd9p/wOBTO1iLh4eLHo3OF034qtBgBT6iuNq1v6RdfXGlnBIvZPimg4H5O+x5/kt3uONTbeu&#10;vaifeh3g4uF274V1wVzfh00vRIcYCSFwYWWp7ZAhuR+VuDRN6ecXvDi+Xie+/u196fx8UrHdHfep&#10;8n5nPhHfPkccQ2z2K4gstnoHbY/ERgVxJktnreVnjFSKjkFREcYyV1bO0BRuNJsmI6gqavDIQzW0&#10;rmaQA+XDkFmnmb7qJ+3kw+WKAv01IZauZtaNtd719nOWXRi8H0Ik5Rrwsou4QbJbxzm3b5grWVpW&#10;OLTSO/6g+MoTA8QvUjdCi47mLp1bSSwIvN4Z5NQl1j6VwFHX1LZ65hvkz8xT1wrNwCB6ebp5/ffv&#10;dRPF4lNxMTM2o7gt5tL4nlnjTtZYcZbL1oAWpFnnPLZ6hQoXl4ZGFCu8ObaTGfYJpq6acVJLCwLJ&#10;L36KHbrGEg3hp5kWB1g7YLUbcP9xmpMMpymGffvFukSVzivSFcZSYcnYVbux78d30m3IPnP2izj2&#10;6HB3ccnnwFME0RiOaF4ftOk4UARuNp6PFeNAuv0fA8Q6768HR0cxkxKcfV737FVJEGUh80tLkce8&#10;dQ+5iVr76CoaLLMzd4FPt8oFr9fjiFZ2dRdzNUoTZEljnqmQPQfKxG0+iDKYXpU7zGzEV1zjexZ5&#10;/P3BfWzMyenkaZGQzhQhSDfUSIVYSkNHDaYWt83XVvcxppjluI903de0lk3LDKgZz1ET4zL1v/c2&#10;Sv1PWriUi8VYH0FacBB7KB1BtHXUcOWQqupq8eViEje/8YYl4WAT+2AfItllvomZ5gr7L22mM47L&#10;tWNs16VVl3DZf9Vj7UCPvSeKP1rWOO/TsZz10ttHh5yUqLlte1AtnWhiwqjMwHc/SnyaObu8rEBz&#10;EoBLvVvPv1HlgMv7fUM7ZaV4yB3eHc1etU3G8UKFyL1ZY+2GYXeeeAKUOu7+m4h9zoIFoalZcnGt&#10;zs7LX+opeDGqsdwsmaQpUmElM+CX0In1jwUX/rtbJBOMxqYPSWFQSfz41gwAnxIAFuyaEPa9ujgK&#10;CzTRF2WFQ45shESNCK6nqZGQhDarKDZb6282FmKJWeBUFX+NKr0PfOOjRz8ZZa2hYrwHBWd/Idlb&#10;TYprBYxMPBS5BH84/ElV7YoKkPpASmdWS29Z146I8Vwf3SRuIyrnPO0wD9Zuu5wCYJ39m9Si4zeH&#10;z42I+94Tm1xcUMcKVXPp2pmu2y+7/2ybR0pzZr6Ky3qPZeMfzFbRAYwwuJWAFV6/9s+AU2xKrMfE&#10;jN7f3mkUMssbdXWcwSX+JNVv6LefejkH4JsEBLqnZkmhlwwTeeWkgKpaF39agdEmwdSyuRFjEpTb&#10;F07skv6+LCwwR9LjctEW5Wll1Imazi6ZOJYQInENcTdcDT1o2nqFMYV71uZ7kM6/OX5S05xyI4yo&#10;WoydSrmUnXwuZPZCVSQ0dqsRkue0l39ribGnu8qL1qqB/+8FCLTJGHdfvb1rvytAwA7Z97Q3nowD&#10;+XD8qdklU9Rz3kveIayKgU+rp/Zf0sbZep8uEat2egL9jfUPj6yhKVdGtcWqXMWVQfycwz9ZxhBa&#10;0fwpj/cCvLL4pjgf7ywrBVl3P41lqjUGBh3Q/VzR6jo1gd/MRw1SgM0cNdUvjkeI9vNlWMGa3Tc3&#10;3Otsx6QnNl96Wtqqj4HlFo06rLkhSZI4IdylIKv4Vi0NCQxPIbanahDHVBFvyVBtdhrSANQup6ky&#10;Nmvr4XpnmbQAT/t/F5bd/cxMxFg8INhyujeKIGf2z+A9vUJuDKaz7RE97hYOnhOWRsKA3XP7to72&#10;ZbtkChuiOad/1M/jJTMlJizcEBhDpFnzsv/jiktlyONv51Wz8g+41V+8qjGomauDQv1dGvSO23kQ&#10;GtMubebaZH+/RPP3sUfElzXFitSzmbeLSLoE7yfS46vBS0R5A58HmNTx9+Fo1QmCS/vyhvWhOdWw&#10;fvXvVYHBls3Ce9zHNaPVcMx09nPcyDuq+kT/dr6qpjENF1b6fTuYhCPc+kTdTJTBqA8kHrPoa8sC&#10;+hSVLxy4zn7ieI43bMpsN/+ThhxkGocwG5FJ7CUP0OW4MmdXgD8f512tR85wBeTjsejGRv3piNpJ&#10;UatKSQMhrLdjEI6roIwFJ2Mz7uIUDf5gFwsl9bHFGk6GlPjSVqjXALUK31miqZO70/dBKGpY1dfy&#10;NFc5sPKE1IyA58Ew2PzNjHJqaViYoGKcg1Hz+VDAmJSKmHs9ykNL3yuX+NS1ustUq/078cGJbb7B&#10;LA2kZMAEgpWEIEcVdHtBF+yXEv031tZEWEhqJncHXbr5+PXvnml2OzbjdNKAddwQxJ0wdjAEJqIw&#10;z467rqPKHbX++Q11R1L1XVGlrq0+BkR6u8u1bYAJq8qMrrbaRzLn0wk1iP+dWjBowkxWcobPVhFS&#10;+j3QqC7QBgXd2NhClHsoxoZVCusdWrpyRKBkmbL0NL9PbBBG8xujNrvtCu69Ew6/MMXKGOYfevHo&#10;fYKfNT/wZv6L7gi6MhRDDWEeK0a3tNIcnafmLxtgSai1EufqbxkfxTGNg8VjS8inKgWpZH3/5uVr&#10;yFddnjo/uGxx6kfuM9Ix7T3ijQqkUyGZQo6RDDMCQvCqoK3rn5VgjAUMvOmbv+7AJCEGTdfDOh3m&#10;OU+rvFTlVb8DvfCCsjVnaVJktVix0GejjEblOX/9NzrzJGHExYe7Ded1zDe0Z9VKl/F2cW7TyzfQ&#10;h60JUdZBmud2JGQhRa43xZN9uTXjjLmTFwGPL2vwnvNstOCuqx/azExn+OHl1entnE1LIExGLSI6&#10;JK7FPHueacMeDtanv3vPJt3Oms9fRQKunhHZhNl/kZEvz6vtVb/vBfIN/jXP1yBcM/WxS0tUYXcS&#10;bOqdPfBVd4SP8HBQe4nqkSZf8SLsOx9j2Njfbz3ILUMUsP+o4p1HwN7n8qxX7Stv2IwIbJOzReUW&#10;V+5psgqIUVumsEhVNFRBWOmrdjwiDydyQjd+vtMYtXGaxNXMGThmNZ1KEp5NentFtittdSg7O8Bu&#10;CLPg5yiNAZ1jmKn45QdOagJg1FQQ5whEsT9o5kHg5KE/rTyzgrFNpLPfgaJifjelYnMSfryoBtdp&#10;yXBlDdAU8r49EcZ7XPXd/j3aWTdDebuaqO/z0CwiJM9cFgvWWtg7WRhv2vjgKIITuTY66jLLMjU9&#10;XWG8BYM/X1xpK//nf4m3obexRqU0Up87aNJ4MHTxy1N/Y+m4GRGNOIA7x4E7mb9VJ+iBminGsEKY&#10;Cv6pYX0Pr7DuhPe+HrX3PjsFRv7wPT85DEGiH0KWV3OaUqUlFzdlAQOZKp0SIMMcc6iIKoj2Ke9z&#10;cadN5yJriffUUeyucvTlaSas5HRSo4JF0mrAFpxsKdFgqHS+STTZm9MEp31r6P14qiZxIe6iCrto&#10;tWBoHAGnGREJmllGAIWz/HNauUatDerbIY36aLsw5xyXjTt6RlQtc++fuB8G9fZhkPKvGkW6rJmW&#10;lpbK+cJfWDLLEF7tYVPSiizOVAgpqTYpKSl4F2EDsGhfTS5qnjxsJlXOMSe0Say8w+v3EpSNM1jg&#10;Pyf5lOYmeGbrqPj+dk20xzq37C03E7rtu8hyhe+gPusDaq7x1LeRnQilQb5WMn54RXVMiimrepZu&#10;YAaE/omEn284HEluFLkSsk7BGIS+gA+cILZFH7Vgx2yipjiOc2fqQziAiu4pZ5cfI6M4IzDxpajM&#10;A32IFNyEn0SJflZCXGumWDjAQGoamv9Y6UMsgpZD+fDWAehJom8B4PEKz3B2IjoVTbqaMoyQcsrR&#10;EE+zj+ylGZUONhpblOOoUimdZULLAwuYXJq+czzHTpdmu1v1T39XLzdZExBH7RYlaSi5MGuiPjCG&#10;SPy4NjfCmW/sRZhz9EXlYTtpCKe6pg2ql19sQh4WJm9hgUa9Hd845dUvGI0cktxnehTnXEqkx15J&#10;Q11RhJXwVc+wd83R0OHoypK0YrL3wbXwaO/l32T7RmBXb0HYrO/fiGYCY01uDbPuX3r6PU0zvx2H&#10;A+h2cQ78/B8uF8Y7q3rvb49zcxNFS2vrq6d4tBFoHjeds3NhYcGTIR2OeZfW+ydEa1Hu62mD8jTb&#10;ozBPTz2LEPzX9ePz3UZgr57Gfu7DmZKaYbl1jrTN8XzB08F45Okmokb0yOkA2K3q6vXtZb+XqveF&#10;9O42AC68zGWpvYzuoLucEr9sRRJUq4Wf2pelbnLo8zs+X0ET4Moi6QHVllJ9KEoTJxkly3rzBl+T&#10;BoDsvG6ulcAShHEww6L/TbfueMg+cZXItPIILNMyJe1sMs1m2PW4CU+h+zfm+6ZwqLB9CBpqkwRU&#10;J0ETbRoCkO6HhHFB8Wuy92ML8JHD/Cj+LBSfNZQdj9VdvYdXZOZunm0+D+MpsypN89Rs/yIOkurG&#10;NYuNcp+q03LnNydLeNbIY8FbDXg822sen2b15+T+9F8083HnTTheu+ejgxHKuNTzlglhlPAZ3PD5&#10;AZ4p4n1/fblbHVCpAlY0uPfrZg3/j3n12bhjtB9xuK21UXWqiWd0FhJgEdBEV1fzmcIgqIV6fGV8&#10;lNtcP+2vnhYs23l5EeaPtsCLWPrkz5Rc9HyUWw4i5X0CtG+SoyhVw8uRWwsjGkt/KoZj2NN9hmqH&#10;d2Ihhhpvyzxekhn0L9HbBK7FgkN8Um6Di9W1fTmpGbWwYHI+0mBkdqJuNqOIi7Z9hn8VmZb4sUt6&#10;X/R5f1Cox7hka/CF2fi7bPnzeYTaiLsB2BWc05roSv8cfZ0BK/szetMxAeKGQtDw2WXD3NoEsN0R&#10;P7efOzme2aA0Pa1d09rATEdbHU6/yx/6huHf2tpz7nkvIo7lMjVtKOR7sWXjv1g5WxuaMff+PLK/&#10;O9o0/BsXOhYOeDHdVmtczPzdMKKI0HwVlgXQNaV/q35UEwNTZbYL3be4Z7degxmtzLXUuTUZkeuL&#10;oxzEkuA1oVvR+xI4KhYELQD46JpYC4v3zOQvEt+mos9gLbOwh5BIOsLEYunQRshom+vMWZfRRfFR&#10;RM2QrD2mEIEIcdAmx5t9C6dJRstRP1MI1odRkNioOiuK1f/RdJZBUb5vG15SQFI6pMNFuku6u5YS&#10;pLtBukO6O5bupaSlRboW+NEuS5ekdAm8+//wfmOGGWCG2ee57+s6z+NAzdAYFRmjWXxHAuBPhvtN&#10;SRtVk9G32lTivlXxTjqSazMQiPkdeTO+Kofm7fP8vf80zSjAnTz42trntvxzw6/Jg8kr679izy80&#10;0fcmYrTJ6jyxPFNZxZ3hqZKJyqpmqlnh33RrRLFlilqU1Q3Jw1LxZ/MCVYVHiotjsPOk0MiYPjP+&#10;V54GblrytyEa2fxoyVaNTxSOLB8ezSfHoeUbzscW4Vm1tTP49/H0Ztl1PWiNRsEcmFoKCeuy5+Ao&#10;TOtiseWEapiWE6muYNbUOsMXph//KZi+PMz03Ws93bEgfIcvEjVEmtfxN1ecffcdCCrg0Mvf5JBX&#10;H8LeQe7anPTFh+belTrEmXqctGJMiJnct60aMdyiaWTt6UZwdPjOxSdy3taopQdeLX4eb2+oNTvp&#10;2kvTASKj4foEyPLUGFje7DYrkDp/j5TywJd3K5tNIWPfOOnwh/WtVi1/ZuHQzSzCjc6I95JUrFYU&#10;ugOwcqHwQoSQ8dntecRDpQQilcNmifhk2i2/tq/QEo5y235nJ3apdyd8EKn7fcVHjcE9vMDWw1/+&#10;kw0bS9GugL3OmO/AyRuzUOmSgj1Chht3nOQ6rkG+jn1kxHVg/yREEIH3us92/MKePe8umvHnepvP&#10;GW/ZdSPas/pZZCRDUpS42zgvQZBmXZRUHToT/IhK0mGi+jR5QPpkxrJZvTl079AptMM4eOzjqhHz&#10;5Xk8OSR7S/Ov0PCVkJjwZ7L/OHiSnptNsheV8iZG8TpYsmeegO+jgkUrIyiqjD0h4T5QEcb4Yu1w&#10;fpIYnSnhkoku75t4Fkce0+f5fuzuaKyhl/sqWwwOFlG1663BARNXvFFua/PFB9wG1lLMnzUUAEJq&#10;zHi5zvJ3nlQBzVARmh68AWHbXu4l2hIfKAWhU0w7qzB3i2KqtrI6kwLU8MDbiIBAj4R49aCBxo2i&#10;m1Lh+HffDzFhQ12QCSirvJyI4UAMpywOwgUhG2q3x3UXo0pe6pQz0QB6D3I9uR7g04mJpCLyNPqL&#10;iAF4tQOaQaPe5B4yQZS7YsWUt6IjDvnlOpaklgAu6WQXpkaPT7Y+KUvVR1klYZtxP4rusxQPXTMe&#10;eVCUiyIYyqH+aI/sSBpf0eYt0ClysI/PRZ8FBlU0fJafEs6sc37/CNckMHCMBCHFfRgdqmvzWSdH&#10;lEw9IV7o8wBI/gbfNxVgnBU2/pbl1wsdjffiv1FoFpM1wrGmjg9XvZFpsVoOnMQL9pr4yM2S1n7+&#10;i9XgOFOgQz24xSR5IPr93DoLtt/DSqZ/C5VbfKxO3wUTlGvmPu/er5REV8SwRodCH5b4m6cuUqgW&#10;81myb+ZrnQN+5U9eHcywDrr4kiHwOj3fmT9PxlZ8Dw+dU3AuIM44yJelqEL2S8IAkkgRmedEFKPq&#10;JAgKdrjHQfM2P1Hkxw/potrgqSERE2sR2PbUQjY/EuylYWIgHVfWIztV/TBqyO8KQtQ3ok/dN5Px&#10;no87lvFgMgm5BJ1cDh501YpU0ROcUQ0Bd/un3fn5g8EKGPnx8bW1k7YIs2HAZd3543OwRDYoGtLb&#10;s2ZcWFAH8//1bh5x1PFM6zJ6NFOJjd4pZPqGjzv657Tb8bjaGYH/6n99QZiV1tfx6VNz5a7ulpfx&#10;8O7UYGx5S8K2CUyWE2zxNVZZv759y6QyROFTkI4h5mmhtdnKf+p+JnJV4N1uhnwYQRyUEY7DA21l&#10;IJuI4Mcg6aXaqVZGEhsAAIoZobAIps9+N7lwE9FBkih1jJqQAc71GV3AKetoV0zgzjRLXBQWx4EY&#10;lxNN56poEVx8UZ7ocz8kqMtTaKvkOOGhxOpz/nwAp2Npy7zhqByE1FD09wX7dHP8sCOtqiKLjTLn&#10;Ar2t9vHx4R8hPThF+LhHvrLBEQEEQdi/5/N+o4LW1uptItE/l/Bn3xX2ZdA3G5+A3vxKl8O8kddt&#10;0kZpUMgrHC/1z8nRBIuwvLzMSOczV09vn7jfrXRivhoOtiQGeaoiAdoAMlIYTwuENsYHKhwfY7J+&#10;eVuZ9ERTxN/s0W4iK8tP1qXeXcZBWm3xNsJ9yS9ZkXs/WHV+oaqcfkRydtTja4Td/ilIGTgS3C5g&#10;4NrrQ+d7EHjqeA6RTHpPuqXtAe3MmWr460TL9u3tgTEqjyTzlKxBZHSO4xtFGz04iBigP7lXakKr&#10;LYGtI+EGtWOXzg0Ktvpun4/ZRPloTjHp5FzEogKwra5BNHlN2Iy0CqK2bm93yBRs+JeiIEYNy4hX&#10;qn/Qdo9CRKRDYudKnX59Y11blLGbWSY/b9Uve7B/FlmPefsY+D/UYqiouTA1XlU+YjlSCZTbo7cE&#10;MlRtttaEN7PWYlBFJTl+5mkeJGfInoy0Q3UXmAKY/R0pzeCzUf8mXFEdyliarLsj8UP8ZTYdCcJ6&#10;6es2WZWsjUXgd4708uO6SGLXfRqTlwwDE3+WDCW8yGygZeftYdPxi3ttLeBX6ZSnq2C1eB+JZhjg&#10;QIX9kzLbXzvCIGNcFOlxv6jalDD7uKssL1giHh5chE9cJqnTsL7oC9g08NbCwHlkeKJj8ddO8/a5&#10;1lvp7i9oYcld5+W72pKSWrYw/A8pcrJT3Fv/mLV1UxRQh/69o3+XNcaULS0ruSvznXpsP8djy0JR&#10;MQzAVtIWJempHmmFY7TT6jZuz4YmKZB/1YWA0q+HXN0cw57OvEV7nr+LUlWVYpAQhHrSlVv+Vvrv&#10;N6fLH9w6SmXq6IHVCYrmEdbJu41nt+eL6I2Q5/ym44SBCVr3rtf7F5/X6ztJkeuARSecggL2Ro4Z&#10;vdoue7DPVzHxf0f6rzcSrwevVuxs2af6/a+nF99lYiOPet+PGhvIAitqjrtliKVB9YgpowNcAKS+&#10;53vy6O5WQrNjoL8k9GaJRFOrIGeUXvVnTLR7aM6d9rGHfV3+Y+y3RF7ePZuXaWaGJcTZjTYrTXb3&#10;oknWkh3TFjUTHAjyc9Qd/jbb+hbUNFIV7qyDJzPuyTH4Y2i+GWJB/ejO1yaTwaNzblhRTZQljGdg&#10;TKG9qMs3P2Mnf/+gW8dKn3oH9dd59PBv/rJt++j9tLUzXWtLSRO45cQnFnC5a7PbXYIXv+jRacBB&#10;ukc26m7AcVS+d9NBY9pnYNJ2POyxN4Y7yGjVTf8U3f3ystQ1vW9xc/KHmAYvui+g+7yx0Anif3Hj&#10;44obIXDMn0KIL4cfCjsd/HuzPL1/+W+8ZYytGINV24NEEx14VEBxuVSNXIq5Hr1Zz8908Dt/pnEp&#10;+373Ft21obH+YnQ+nYVlskVQ4mT9L4G1w0eZ3eNKk6IGGKKhLEzVffryHUaN+ySEa4hEhpMqt4PJ&#10;VkxQ3PkrBw3LkqpEpnWpvc/52LvJGNG6XOo0nuAbds+zSABmg1U4KojahQ+Mi2U/fnZ1phxL52vr&#10;GIh1mAJ6chcfsBxX6etXKFKVkQiUWzENJzGJaIDe6x1b52oL3gZR8c4sDRmu6hFPAzV2rv/+1fxx&#10;/Xwx+97l3EWuBFILadCoGvCD8WXeRWEjIRtgQkHqvdwY4eVKnlB7cJeutsRJbpVm7lROsg5FtDXx&#10;rIXquBGl9MoGoitE8+sXjJYta8xoTLjUQwck/IesDAFU+lHedUmiXIhaQMxnRwUoCWdgHE8rC80w&#10;rgSW8puxUbQuMXMAJEcO10YrH3NWScenrMU3bK2KPUdSGsNjpIEf/kWnm4TFYIs3h3kJQKY8v0Mv&#10;7oWD2HlY0ogOlpRRrmz3dSglVneQQqmPL3cvil9RaKgJvmHUNY3kjVmvx2GpKNdksNGjuR3OR46S&#10;vCfmaxAXXyt8fyeB0DrdDts+AQvbtmo2cjb+neZUmR9SLID+UkwzCnkuokoCZNF82xP/gLPk5eQK&#10;QpqxAHFTIpmqxdA3PFFoHlA2TeUthKR7YNyfGCJiG5va8p1rynkyC8A3CuSg9L05OrqaEa/NH3YZ&#10;kwhc6fMLaIFrRJeUI5slQhMABOZZvwjQWTPoGgXyEUjrnS4T+h/2qoNCQc83HUH9ot53Oz/U5iU/&#10;fAJoXDz7bATdSLyovycG8UApGvM8zlTOvo0uN/Y/5/c/cL5uSfx7cu17Zh5eT8N1byWJkHM9JWIp&#10;3wYjpYDfvbVjq1HlVoMvgEBlyO64e58t9kqdsMNLsCWx0L7TAukIsYFYlzF62saSJspKQPPUqTRD&#10;w32WPQIVwZk3U8O0JdyKSxSfLQTQE/9C6rOc5QBecDDY5CtcygCH/DzB972l2IaTtMlGz6s48UUo&#10;1tg3qbfA+Z0+VIyFYmQgi7hTMuj9BxQhJJSYD0rxvksUajwjul784k761Qf5vN2fqdvvugcvAlus&#10;thD4bLEQQ/5p1owcSx6W/eGrbLzziembfNAxtND1rBYhZednL+wP5I58hN8OELkIuvh5axvyZ3lQ&#10;ZTsnhp1JrIfcwPBYWBYRdtXF4d/vLaGWpE9KiVFZxI/uPX5XNje7bZ8LudJoi4l0GSVVjtjQXHs8&#10;B1ZXQU71BfmW9Xfx0zU3M+1ebCu5bjacnMuk+dOQT69/XWaE/SISXfELPBvaEYXBneObLnEJUxea&#10;PASO84VuNMdim94wR04pI2O/UoJv5F04V/avNFCSgjPpZGj8d2MOSrm4mgSdPAuwNrVlnkVhi5iw&#10;LXDuwA5T5pQiPpOlWd4s+DKzk+o2QBsh8HmmG47BLWixm5Y+fne0528oePP90wkenIj347QzZWQ1&#10;zxsfBaA9mX+uAk8qPRp+lVKClGUx1tIbUZhMWLlZ8xISRIbAPDVt2/cQL3prbALuLpH0JhUjL5Lh&#10;Q/rFM1fo3J5HDaTCymbrF7PBQSIDk6IwLgZYmcDt1CGzvikhS5eJNGkJNkQ7sjIbY1TInGEldbrG&#10;AnQoaBM3OI8DhO6nvc1WiB9TNWFAZgzTEDTVBPwdmQozQONaAkhDk8ePcjVRjHbTu3jmu3DIeSJj&#10;ij+0cIc0lMiilq7q8umYE++TscyWqfKGONoGF5fSzq6dP4wWTgrP/PkosTwSbwdNSP40S0Jk4Puu&#10;PcE48XnwdGs/KHMnO/u4Wrmizs//t0B3+s30c/TZSmbJaNp7AAWyTFyyrc8Eky1zEFGC5KKRY29+&#10;i0pcDCsTKROkjnRrND/8O1c8VyhF6e/oiWjx0aahNOFhP7FRVOmfU11GBQjmZPbk3vjL7IbYV8Hu&#10;LW8J6icwFha57DtzJgAAiMYDYWdScK2u+UUq8TSO2DeZvk/e2Xg+oukwDemAnSaPvs+OfetoPsdD&#10;nVRG/d7Qu/ATJv1bu7AX3xVnGuXY9Xmu69c9iedRBGcFMLFyjsRjwIBdzmyLFtp1C9qRneDCotdr&#10;I9DaL6Hczkkql9clvfntr60r1Za1QEHHWswwaYA6a6Cn6BRRsrmSRy7EbdsYF5OSqwJJ1ZTSgYLn&#10;A2vzi3jRF35BnCJhZvpqeziZaTpNyIyh38iJKhi16TwswJD7SvipixHDWw20g6eiKU3Shc4HKnzF&#10;4Uo6GSkurOIP2srjKZkOTfJqstWkk+2HzjTRFe6o/t6dq+tr2RlLx0vCCTqu0r12jgLyufnt0Mm9&#10;v5udVkkPi1dV/E+NfQ/B7l01g8Kn5idPX70vrx0Iodk7g9PwUUfbieGH323BvR60nRJn0Bm9A/0b&#10;uHmgz5U5cgd2vaveqUdTwMrGp7W7HbLf3+jqsKM2j7vsYZUuR/g9vCPdwklo90q9keT0ez+N6zjz&#10;aArKbW8f5mdmZoq8A4RO0LU7qo3CRWy/YacpU7BMyCbl4W9+PU2UcLSmspRQtWTlHhfaM1fuLF/9&#10;qjAsZIk5x1DMmjHOnbEVfMdduRNO3BzuBcJAXA8d7UYykk028CxVq8MFlmjZitm0DSzjdBgHV8OE&#10;hsh0fMSQ8auNLCN1EedCX/1UzPhF5RgEdo2jaOx9spml5Neoo01P5VEXWuljtiuG2wypurL09L0/&#10;fyDOEXRW7KVyXy040InGw3dzohpg57ewsdiKhEHuCi1lbfYlckIw6/WzAedHWcRK3Ln7L64yug0u&#10;lC7u+1SB6A5ZbaU96TE8BVwykf/CZa1kx/Ux9Gb3Y6wqKrQ6QtXIgAy/rkXcF+3dpu4EkQ6r4VyK&#10;X0bGQXEC69QlBi2Fpc3QVCDXDPJdoAW0+c1bUo4Yu4QHWWapCLtYXSKlTNuirRONPKVf3kkg+vAm&#10;b9xsSpB1mIbytzhEqhfzoJeLnuDPq8aXUUNhFh6bl1a6Y4iIblsTV8WFm6q70IlLBw1iSt8gU6iu&#10;/1FxJNmy4j8Do6WBMmklvVVDaUey4up3/60ZK5DIEdsMjv8z5Rw2oJTOQfPnqCvVUV0yQLMIe8ja&#10;rkdqLX7wPRnl3mdjulI9zhUmnJIGeDnPQGdgNg+nHRKBPZ0PcMFGibX3eDKxDxfOUZexYuGhoRwG&#10;52ys10EhCOz/6fE5ApjQB/feCHlFjChpgv5WVR3EqOxvvdyeLtDwkZoLqI+L7EylVPJZg1jBluCo&#10;l7+P0a7acR2CNJbUBORAZIhF4U0YPlWoUaNX/dI3mzCgHI9FIspPsLDnbqkwaX1t7oZ65NKTkIxR&#10;Kk84mWOvBoVKFjMt2dvIHSGcQVqMESO+qAStYGOT2jEwa4qCPDm3mUUTPYaZUv4EuyMNVY2b6gMX&#10;tomgAAhNrm1XTH0t8kNPb38V2JKjU7Q9qtbaWXO8mBedSNkGX4oniS0nbixAH2Uog94MCMRKwRmh&#10;MN/anHJo48uyiHtT6LJhKgEHFzeNNnyuz9dvLKQq7Xv+++U4/fZEWw5bC8Y3U2icCL+FH+PZViH8&#10;DdOu7f1lNk2S/h7ewZ/pUaoF6Vr9XKMtq95pCB4P/7nkfD34CTF9PvORGzyQeHbX0afnUS9Lnn+8&#10;RvSVTlL8KncRwC4faLf33IIaoTQGyLo+t16IVWwkVkeKGMVu/Pvl0Ept7geiCO9O/6YvEt3BV4/f&#10;ZyJxSmcIlK2OMb6l2JZ3kDmy3U/Y94YK3MvpjJY2KUpUDjYhgBzuylN1dapRCfyKqEdqq2x2cAuQ&#10;/fwv741T1/OW0EaYTRMEZk0IcdNuI8bZISsj+Wud56He1kEXic9qmRBO4fjRNrY6xoD+gIpCW8OA&#10;/BjSbqJmqSRXoyg4zCYiir3vHaDLj9rmw1K7eOGrCkzjZuW5O4WSt1Xi1oK6DXTXUyG7RKMreH6O&#10;Kaw7R/iSfmRJozvt53fhFDqq7jyR0M+OGInTPFnc6K6/K+OEb4J82nNLUB3q6Cy3hcLL25kld8Qi&#10;uwgYtWjj52fJiRyrM9KIDXVl4xSd6xhS+OwKsbA2LTu/sRo42pZEyGXg3xBUiMAQitlcaz1xG1ms&#10;nyw+p2LMKLRQRms5PV1ZsN8sOjvrrHEYbwDoxS5IAY0IKbNzAxwzGxBdCJmo6PuYerB35GQ8J0G1&#10;HefpZOXNhfVr4v+zAC9xMRgomkCxopWWf4kx649XCOSIXEBPt4T4CZpVZ10jdJkYQ3WcH4vpzewE&#10;hcpuzycTzhHw3ah4PBFJAflP2U4iaWMOkhZJQVwZqByonAhVtvSXnGzdFU8ZInR9XM+PJpkjF5+B&#10;/CFddogxjk3TADUD1AQgKJaynOKqPE5GLNpous9sAlZudnQjw1IOL0Rf/5AzAGxPLVY5YFdPsKBl&#10;n/6XGwknH9Fv33s3Ph/n2exREWR6u0sVd9BTKRwk8OLKqcShHrF5EOwTvVVRH3R/UzyFyYdly2dR&#10;hwyhwyWu1wNBO8dyhA1NBRPblmLcQGj0omqlMiTs6DnFMbsZ27JztXGstaxTc8zY6wj1ckZUDBvQ&#10;Apiba4IxYkjLwBVBrGtAwIVqOwZd2hTmTiWvaxpQCtX+XNdbA97SNuhppDhF3+lxUN9ZWXhR1Jb1&#10;GS3DjW4RcaPGjbZ0/O7wEbxqTw8xA7eIk+2MYvyqFttYTuDHSLGAKuZS8ZLuFGOuGzKwyu2uJNe2&#10;d/0QC9tFnDTqsFNPk96YEZKwCFc2HOPe4SV5Eh+9uFlubhYGed9cWjTZddz5/LDLh2j/UrLacprn&#10;4IAKmHTA3ycRahQVuCrPRUfvlCDsyJU3Hr3CEtN4CroCHyYrxQ05HM/ZpEy+aYJAe7UiZAe6TMNS&#10;QyK2OhOsaZZT8+VTuDW4mRg0eP8uGjbOqCuFfk/vH6y30UgEfrpVf+s2wrcHzglljOUh28FgDwVx&#10;o26+DziXqY/l5+VzNmQjUfMUo+6yJ5sXUuJI4aUlj9AQvNFALLA5EdOjjxaWwzJUltTzKxJUSZ93&#10;pOFsemrzHFlhn0X1Vt7f6nC2LAtFfjdYGBqnT6nIuOJSW/en5+X8PkDriT6BpT6HID08wd2Vi5Rd&#10;iCVRQfUlv2F7pVtpo+6Seac8vAotgOKr3V6pjLQq48sm0bPu05SOMSPhDqfPrnAhXHcKzBLFcaot&#10;bt8PnvbnQtc8I8PN9YFCCMRi61Je2jcMGQzew0FyHWUS9RJI/M/ZZCvsDxsbxhISjjHpFChHXQZx&#10;sgAjIa68ennbyBQDVGr+N/5rzYNOk4V7SZ07y4EUXHNGtclY0VOHqZ15VknvP+0z0iiYsn3LXaWl&#10;oEfWtSGmAws3hORQShEQhY2RWQpnX/iy7bhdXFv0flnrUTH6byos5N9/o1h+4PQwkfw6goRcOFKy&#10;vr2NTeErLcagc+cfsBS0RMCOr8KcAoEdS8YTpMnv4gZjl7i7vBMfGfe7ut52arPrcv99JyNRMUUx&#10;Hwk1tC0SD/K/ubZf9mnc6Fl39mG6cvqa40wcJLGbpjUEGhCh0XnnhT5rFI9dwfXTuKO0boIHxUMK&#10;gDGu32fPivrg9sSlfvHv34KB6JC25EAgzyBKHPS7bO6BllqKChDMa8txcTYIOz0twHG0JFULsJlS&#10;/Uo2njc/nZ42Pz3asb6650E+an94t4uRCAKmkaXwEM3tgnGoE+nQIA4+Hs2ou+BKiPQO7d4vpncU&#10;yMfYD7/pU76TpaW36KytNBzfwWRCxNb+KDgu4/hLt0JJizOEW1g7S2NYR6YokXUMJvgItGDtVqf4&#10;OhPA6emPXDoGgFcyAxs5acsgt7aUxR9fdOMn/OMRaWoayDAZb/Z/S17LPtSnQlTptRrQpd6ETlmV&#10;VhiuIw0UZiQXOvsQlwAaok/RFseNgw4b1OloSoVP+KFY1aP9+iWnggttBfnGlBkKcIq/1iVE5+zY&#10;f+7vW7UlJznIJ9Uool7dFRoGGnwQFKQB3hRJdAfenKDGrMN7PoUEN2Gz9D+ObqiK6xZ94k+kVO6i&#10;Qe/a4Dzeexg/gj35mPY/a9oGvWzvxdtqfOkXzQKrKmtwCPQZ0rQoK7e5qpOyv1UB6yWaFjXU8SpW&#10;xwwSJZtERy2xOCKruiN8iqrcZB0GbL8hcZbgs538kL6Xg41/OhK4t5fbpDQNrsH35v1BY1RzJbXh&#10;cgWUrkP45DyddnHf0NgfNlHHbbQUDUPruQeOIc510o0i3B8zzZz2gk5P/SIyST4zx/AMGycF5Feh&#10;c/t+JsDVocCDRcMH1x8qDRfUjmUCgj2iarOUvxpYgP2JtjMwv2Otr0740Q9Osf2UZK38wpZlm238&#10;geQwWUYiy1gyUxIJLXQYgP6Wny4sjmhfVSQ5qxhAT2+cEa9MACWf4FODu4cIOUX3RGgzH6d4fhY0&#10;TrMTQP8q3xSWAfYQtJviqeRRy3QfyYMHK1hBKqX4INihg1x2W3KnH6vc83T5K5ol1mrrZeYNUAby&#10;N9X6C2ZF+LISOEsh0pk1Hzt4Gpi0+Qf5YqVzAzAS1YDTvUhX2C8r3jKoEEm7ugoFjgxoligae8XU&#10;W/m8pmjFq2v6S99fKACMPOH4sl+sxvcXlpWd1Tzit+yYyCIdfSv/VjlD/Ly7/oXcwcQStbGCm7sA&#10;mydvH3UJfmKFc42WFBPlTt7moLkXTnhNMVjd1rZ7L8F++3Nq9j2/ON6eJgffxrMuYIgJP/8I8kUU&#10;zIN8TEsK2fRJ8+f9lR0+TEqRN8ch+54XiQU8DmebuvjAnt37YecJbSC7HKaq68NJbqgeh+4i1/WE&#10;tZfFuGYSmiy4jd6ThuW7HSuv5e/I3/qLCSGSUCDPhgueD94bpBxG0v3OEWT3MwZJWllL3QrEJzg7&#10;V2IdnmipZb33ga0OEaOr0ih8ueR8IZW634c1KpPrqeABniyrwGMLkg4JBaTsADOw1sO1tpyUpG0J&#10;5FiTfHaKCcVtQiRhfpY0YnNZPc4lGc4nT9Q0wpb3zdDoXLrevNPP+3YvnoUz5AtnQ+VzpI8goYq5&#10;Ta4t0hsrGwFZIAL84JCIQn/eS0+3b8iX76M0Zawsz7TP4yhbqklkIHRQI/DD6VepByorq1xOytGw&#10;x9OFjIg68wF81rr7+wdS0vyI8p3p7vYafT3IBLRMAyPzphBthFxFSU/pjPp29/qklYesF4iOBXCQ&#10;S1NjsccGePd+4eh2Xo48Wp3UP+9/fYxeNs23zY+fjCJOhgd3dmWourp6l/r2+d/uXo5fvPhTVV3d&#10;/BK8CXl27Rf/XPCyV+Si55yuvZ9hCZ7ajYK733VvuCY8DL9eD+9f/oHBg5SFR/+t1tra5vtSTUo8&#10;D0pwznBoFIqVjUW40dr1dIqe4PrQfLzf/jpHtPlLrBKoHgQts9p8GvrWPWgu5k1yeHkdqGXqBFWv&#10;3LmWarjJ6U5+I9mk9nQynb/RHxLiu5KkN+2/lcfsi6e41loCMX532FVStLLisOpL/9ZKc7epFYkA&#10;CbtEqmJ0HaXfIQ80v7BeH8FhspjiM0J3KRuVykxSZpZY70jJriGMeOUFk+K9sVsayJM7PdLkx6Xa&#10;zWGu2u4lRm0eeaJFlhsG0fHFWxj3CnX6P0789ldcC3nyB3tMsInMZ/2k9eNpayucsiSEOX1Ez1R4&#10;R4usuDUE1iUPlfUANmUIJfYScVixQdMjMoybPcYNvfYxSmNUB+3Qlo69JEWHzePcPb3cO2Bq9p9B&#10;H8O5aruEbXUFRh4nri3jDGvNVMw1TTiMMnk4PbBaanrmsAzCeQdsap0IFkRYyXcJkCzq9y6riVBS&#10;oUFankfdXLwfp6bfxF1Xq++Cvc5YZfhGDFpjkvOwP6Y1LRmYZaWB5ihkJI2bp7oeyrAYAFYJbTbq&#10;kY5Q4ezL/enju/MbXzEES+wgObQIOx5DxLLXdjYWcGRs/2BgiknLFjJ1HF+ZEx38t7arphfhXV9i&#10;ydYIvXZ9fQoJ8Hy+8PD09vrd19sb0A+DUyVXlR+32+dNPHIN/ZnFOxzzBWORbnVHRyNudHDzu++w&#10;YWNJgDlysTZWy29N9qzj+fmW2loECz8fcY/U53EEcldICNmEYr+b+JcM4hoRoUl4G5fhATTUtgD6&#10;vRgxyeWpHWPRytrFhOrG5lca1iP2hqNAdWFKOWm00tUwlOzs7JAb19fHDUS0/eER/nRH4yoeKGQF&#10;hWe8LUOCFYKLTMXgXotbvhKJBIl0PBUY2aXFv+Qi672cdYTxngaDElZFGC0x633QI3eGdEy7ZLLY&#10;2t406eo6n5qKP/1DuIyGEULSmS//xjUGHy+jO+5CngT7/X/0t42QNRO+5S2WAlghWRVUHuaX6tXi&#10;CymQcGjrDhjYarVO3a0oXLGkXkA/W/L8RtWNyzA+WmKH4FM1uU1NzfMBr4MkRmR3fvAZbcs2yP2n&#10;bQHX/WGMqsQSf5UpCKWFVBrHWWhRWeR5mBfDvUWoEHi665fV0qUc+WkdcOXUHXktNWzl6/xlHKA8&#10;I6PZa90vxNvb/+Rpenzi6e/0ucRCmT1nIRsJTigRR7a+BsVbGtOQlgCyl11ENkKddGeB5nGwhUXj&#10;6JcrE3XSe9+Ao7XxcUOyKrHMfauLsqJ/906qr5f5G7yRnCEXOsVk0diVpoXMZingoEX/UPP+Xr8n&#10;kdsnyRltZZNl+Lm3jnoJ1lIXWRXc2+dqS+YkOn3YoUW8bWnEvqsv+PXx9A7uZkeyiAjFnb5oBj8f&#10;u56fd5sjjFho/Lgyf5fCGj9k11DueC8nEhyRHG92hpbu8tDgFhl3slaH0xfaEfyC1Di61seBeOLQ&#10;U6o8ejaSnzfHHjWJ56YmMAqNj2vJ4zIMXNOxuZNGv7Z+x7IxzB2hIyfin1rDibhFAQDDvTLHvw2v&#10;w2l0Q+4vJyVERSVoQq7UWFnDW4RjMXr5M70GjOI/VFSPrTHwp1cMHP5zJKmyp4oCMxSrCO+BZScC&#10;hUnCOo3kCGxpb+q4qqt9vsjwj0mRBZ4K2aAZsJEAhHAtJZgc84RbVKAqhR4T7b/8VL80kGxKc6wC&#10;PlxldG2aaDN6KO6nRpmHqtioxekWT/0F8ZUjj5CBTxuSvziBbOSINs2VEchX+pC/7jO9jlcCabm2&#10;GCNV1zi0U1zqjql8B/T/YkqQc+qRPXlxx9mC5lnglKDycrG9szvT1y+eAj9DDj/JIaP+58dHmit8&#10;0SIQgbokHsdnYVNITDtLc0hl86XaY/09i5zbzleYmtIG1vPt0art63H/y/LjQ8vx01P+zoW5opc1&#10;/iIFveORJgE9KUc4tLvu8vHmGBHdUp/nS5xfqzD0QOa/oty18Hzof100DXq4knjejud8OX893oBv&#10;wJ1cxSlU1i1MvqW1MNqg6dJaRtwoyi6Fcuf6nd1+FHbnYHVIaMMlfkuOJolIOckqk9S3lLiAO0by&#10;MlpCGejlyqypJ7iFfLy9Pfz8Og0ajmxC/PtyLxl5SNTj0z1V/Ps6sfukRd+5KwQl5L4N6WJqckCy&#10;4qj+tf4t/QaSgYrxzeQvP92IO5tw7GWzV9haKUQi5KZM4mle4mmP82U7vijw4uToodS5ZdjuF9w7&#10;74J4PXocgehlPJfR2qIf0+SB/fqWrqedQzfyS5vakU98uA9xejeMBkCcxgBklvVSDRBN/cqGHh6G&#10;asi+8ezfrRV3aC0rmZID7Wh1kCnl1Giv1vtROiKHGmJGAiRJq/eEG+d4eE87usocLr0Oesfzlc6Y&#10;8to7tawG+QiH9G83Ed2qAP0iQ8/e00p7KqeTqj8nJ//OTm9G8fA0ikwLClpTZUF6tZkfquPa2p3z&#10;IZCunZfv3SEXR69lR72FJ13NvDPWt+ujJukkAMzQhjEej/qUhYqs3D+5+tP9os+zc+9LDnM0qxVM&#10;EOd8iAFjPC1Vau7Y1HHSqk09P95BOMizCD9mCsBztdvnGHL8FLxRwej//JjZ4v9w2JR/mTEC2fX2&#10;evn7pgjUPShEtT6CU//rz/jl1cvyXf5FRHJlu73E8649HWmVect75s15my3MCT6EUsYm4EnPQ5nb&#10;5ezcG8aOTnPE1RIu7eZlIjx047C6YN4Pf3ncO0ZI4SSCHm4ELVXv3D0nbM+Gs2f674dJo0+/VLjt&#10;BU3vHoBwPhpJYN/lD5oLQh7atd/EmAnvacvGxUGIF3kUtHlql0A/hAwL2EnDACB9NRCImkhuOqW3&#10;MRQ89ZmVT6RZ1vY7K+rcHJaQHt24ewvlSESht5eQYSv86MQqtpKbibEhb+mBFctptDpKhqrP74WN&#10;8lO//+JoydS+AAr6X7uwKS2pMeFhstEHGl4ter4CUstiQybiDzYfKBCeDDm5sBRsrlgPLdoxSPqu&#10;E5MKwfgAyBle3tUOrLQnE3xaXMVE74dTQ2ykiMnIJN0jCzHwyT8p5lpsQWqO9rj2JI1Tk7j30mo8&#10;kAuDnG30mEcPQ7XQUggMLcK1c57XaPTKyzNaMQAEU39VCVNKBUZykgG04kcbkKHd1Vpy2lXjZF1s&#10;xVQyAkz3dpo/c748Phk1U71lV1uPHFnVoWiKgInuFaukVBtZZPycJh8EHs1QdRQDfTqTiGplDvuX&#10;e1JEthiK87pW49TPAJvv7mRTaxZzrAYhZBPiJabq5Lh3Hcdm1k/XjzeTYtbn4MZfGddnwSyKsEGu&#10;EW0AkVQcEgFBLRY9IvE2aJ7GnmQ40LV4NK8h8TyHF+Kxctf/eGcadPeYGPMAkU5J07HAGHjbRILE&#10;aAoqgaRUx0xpLYI9gZ4g4MfQGEie69Qbm6/fVGUR7a84Ncuu7g1ueNXcWISNHJZdzOb0h0zEmSO/&#10;/5km5Gnxarnkz+/h7cFkceULt8+d9kK+I5r8kb7eL8GwBpdnGEJdQnfDZ3o/xViGJK921z631lrw&#10;dgpSSQ4iAlTP/te4dFA7eTWpIf54fxf87wmBNB2lCbm/8Pf7tYtBhUTOSC/ymY3UxGf6BdDDmzMb&#10;CvLK0Y4FvrG0zdR34CPWb1ZW11vAjg2Vdc76L+VvDJsMmEY9eoyppKULp8SGmLzjjYVy9cTX9h7a&#10;1vyD6D/fbW37br0WVek7x06fvffsQD5y/3mTtXgm6CnHAs9wB29nP2rD2I9sgjyajetF6LH7IKt+&#10;YxRlGGaHdZ/vSmScohQj24+fBIXW10+zbCdb9niSut1zODjVn37pu7rSf9t76ORSt1N8+fdvTung&#10;S79fLPxxEFFu24eZqj1NJ1N/Evq8EM39RoZWozbrx+/eNeNef69LM7nzoMu56GSNmQ6MrlUnjRkj&#10;l3xbzvNzl46j2r0HImn4fVeytU8IcdUTmdchXsXQpqJFwk6K55wuxxILaZVtbWU+7uAB4kPJ+bJn&#10;ingvc3bsSA7cDd4eZ/e7F70+S6x9CsDdmRUyqJdeFKFD/KoO+t3g30PmjYS+Cm0W8btaI2Rt1Zg5&#10;FFgeAiwjnUKIPmBR65qfOTtHcarKZq8l96TqgrdaxzUINCQAOw3utyzturTJ07ZIgcoiZfbWivLy&#10;xpbcyp265VAcUJzzkSCZN+SOK+/+9wSRSkhHeICeb84cMpoMkHk1qGapPqig02JhyDOxjDpBjBgj&#10;lYdVQzGECZnKq1NwRrdbtPQYD8AskkwkBz+10N9fltvtYmJlvPtc7vV5lMj8CIVY4bswtlb1J+Fk&#10;4YOLnxmf9nmwC8c6i+XbTCUN1DVZxpGUV12XoW+/6gwcQswzIj9FtJ1kr6FbAKXeRYpppPEaRWNr&#10;TZNhJJBR0cnxI6makePHGLhD/QLy7lLEztHHCAGxikC5qZxpRan4Eoo0RQGQvJV0ph+mmUJjOxID&#10;hQfju/OPo36s6MOMKBRctKI6PP/tHV3/23bKe3x6ghEx5JXyQAhSfIiR84uv+EXH5vVaSoHp3Ejv&#10;fPEwhNSW7uSYeFru+qTrFEvV7AMQyk2XaFdOlXExG7It77xHZ6OGHYteRRv4OKLykzBPpiOsjEDw&#10;W60smnQY4+iwtbPruHS7dBo4n51JvHbM9D/s5z+7UEbPxVHEhY2Ilegw2SbIDiXhqzEdkE3+myDH&#10;j32wk3jz04fxy8GAXzRqpR7jqK4sNmZoKP74ZrUwEsMbxgMIlH8xJ7obfoNH/Xw/E3w56gxzOnNF&#10;/PAQJZmikef9F1wpiecTPADZ1uqCDDV/NtKwwSp5Tca7eS7rqp9MC2+XQSVMGpsk8cN7e3vzVTSB&#10;t39sEfzOVcSXCAyMEKmvvF4EK1aqHwqwU4rWo6w2em+vXZT8zpXUBYtj1GJ/0OBH+JKC8USryTJm&#10;fREzt9s6t7CM5e5qIKqiYcZ+F+NIHqanlUKJc1e6tRIy/di2A5S6LDEeqkL4KO75WQ1bDw1fwI00&#10;uVC1u1spvlYmTVv5Pz61HbqqcUnYt/Ou9mOSeJsSPe3fNOh71m521cqsiKFe5g+0MEgtFX4LSWWz&#10;WL1+Nleml0HX8GW+YKMfa5XtQb01ATtR438uWLSw9Qa8ZPWjuLxszjMa8fJ4Fhq1QRdFH6K9INJm&#10;I4F1zmWZv3/6hL3+uU3cLXdeXg/S9PXDjkn7Hy28DEP+rj6BcJLyncSHS2rgT3g066feg1vTz/ur&#10;zF7/I0Zz5ZibLMsaP/xUNIEVCKjpL7sjXAJ+np43I60LXiBA13BXwvAzQpr6fOZGu6355uCXkLpk&#10;+9ekHEy7JSnjzcqaY2aAOWvWYtz7aRQH/xNJpL9JpM7zusRloMJP6SLMzDpAueRqDR0F4+XFhMvC&#10;jwiUW+T3Q4pzDw6K+Ki8YwidHYoy2mpZpXlj8RVn2K7Y2d0h2PI/Rk17iu0XF5grLpNNGvlVrCoU&#10;iZB2SjoJyLWbpialFG+dn0sZg6Xk/K4gNMW4xqFu2p3eRhqFX8me3kz2ah1JJk8+VZhvs1wxhMyo&#10;fM/BHsDN1JCtBsP2IXznd9Ama8NcLiQnc1u4w7f/E9rpuzK55XbxdzuYN6pL7aeR7mLOgXqhpYes&#10;HAKN+QbDQT7YxpVmerEfp5FGOG/DUsaGk+Jdam6WhWeuFfCPiRTyLjgsAV9uVlItM/e55wIV1XYV&#10;e2IuDxmjZZHUTv4vObeHGQAJYKPeNIV7VkOjA408AbfQm/2KXPf8m6ESC8xMW2lyyAUVGv4oWgbJ&#10;mpVW4lfFrvrtay56ER9tCtzlTz+bUL2hp4ouUdSr3PN/3pxDoY2B1Fae6R0PEw07+RwKwkzilBbx&#10;lWSj+mgs9BY3n/+M24P0G017e7q6uvq60GfBvKGIyBk9iSW6wlRYjAd0nm96A5VAi0D26/qMBL1N&#10;oU54RagccC+HOy8geoXOzDxaNmFTt4AI3ZLRpcvFz+M3m3ph4N/x89e5IvHn+zd41L13F6M03iYF&#10;O+nxiE4d5PEg5F9IyNXeIvx0enZ0vkWFvgYWepf1HyqrAgRj27jGOs7T5z//oMf1aJqeu7/PyeKP&#10;h+kawX8H3tCAi0x0QTiSo4YrwXcDSDyow6FrXZABN81LaYuENJVx9/9K7X7OKbdq60P118Ms6IkK&#10;SOU83w7VZU2l2OnOWVx5yLWxHSPSedXhConYsqjAAyJLJqaPyBY6HaxMC0jSFcOE85DP/pN+/Vpt&#10;GZ5Hd7TjvOwkKt6RfNkidPTEQIorIp3PnrRf0R3kFVgjc1nDFkGHeV3JNS6k58+bbx5WETMD/SpS&#10;k+qe4tix4dXfH4M7NjTcjficVWs2nDXy/YO69m8Du1et5ibjr566j89d1gUODhq+ZGtbTPgfqown&#10;F/X0h14+uPYp+ff23U8JuxV6NgsdeTQhNJRN+UREBGvjSpl8IzlfervWVZ5ubzlmJku1e94ilFtB&#10;15tbDk18PweFbndyZPP2tptr3sq8i+WuzIDHkzbGoqTXTLzMfsxod9Q75qefKvsWtqjWZszxW24n&#10;fKY0bvTvW0Q0wbNhaE6X9ZzE+ZScXcESPE8UZU41Mii0Tx8F9lh38TlZAxung/GL65F5czPyVAgD&#10;36HzRJNLfXKg/GHtkaWlQotALDDIn3/6zimJFBSSc9bg+nQahqal1BKeelVym6mACgJReHLYaV2d&#10;2OiAZBj40D6OKEWxfeJhYLr9Fi/J3YbdIoCEGjW84KeQZMFppAwUyMoYsbPQFebOGbFvM/68WJ6j&#10;k9B2ILPxJgWkU5aXRtCpe0lXoetp8g2CFaZ3hT0KiaOQ/kQ5JyY6OhRXnMbYAkwjnUPenIobq9On&#10;A6yebBfCj/9CkYXeUvLSK51Uy1GZAoameMOVtcKuf3Tw5S/Wlhl48AXOp+p7EfFjaw6r1gOQrrTy&#10;C01YUANX7qLhSKqpCYrvofW/dNEaWKPNZIq0qezl+wmPVCOJeRdLZxdAbsbNqAcRPsLM8rLz4P/4&#10;bplI0xktWH+3L6Yr4Ek83+901Zv2BPfCzy3n3Mhgcvr8OMICLWxM2RbDI/Y8krTyaHxHd08v303Z&#10;9NC3xdR2GFm5SHVD6SQJ0IgU0AGePTDdA20OPsvz5D5fofa+YVQ5XVTdVHtmmLRbIRWEMZVNqdMC&#10;cNsnfyDn3tR1Xybx0oJoemPsrupz703bPN3uO5t8wiqE/ATePm+9vLzYULVvOHlzfhGvZY3OkmX2&#10;pjVUIeBjZKTFPum5cp5/vo8uer6WePlDE/g4ev4p8HV3t9ye4vwjsy26JwjjH3QyiTKAMSJvkJ6P&#10;WERVHu2TEN6XtpwYhAUAOVa3rqa2EhpaoziBFotjBu0hpO4g582EOwksf0wFF9aJvxxG+FM4rPzi&#10;ysvF42BQ3ym3EN5rh6T0OtYycj29L88QSqL9r8ogFaQ2SHK0mTOr+tUlSY7ZRkVPclL1lVbeQkCB&#10;90JZjk0pSXwhXsQ4U2zkutpEE3YKEIge3K7b2ey4e3Orx67HpW6oA0Tgg5fUhfc70P/03kncXz7k&#10;5+c/xafTtHnBl4hD94hKdoMPXU37C7/0iAQEXq7v+XcWupzLqNeliD8MVDRJnMwH9+As/hm26EyW&#10;a9aqEF/Z4urxv9HrnreQh5b9WsADEjMeZcVD7JVZn57NJZJuPB42L3YMPIpGBxeyI5CJBEfWWonT&#10;hol8njeR69X1QDoff5JVcatFTSSlSko128vzkGLgy0plkIvpnPigdjnBGhqoBtjYShG3MjNZLgJp&#10;/Ex6ZocUMwFGUWlm7CR8OtILxqifGJKhsqPSMpblwnkslSNDXvNRlR+Vo5vuu7D64LjRwRKVBvua&#10;1ABIaq7OVdxYAkdrSeVS99eQZMUhMTWGcGSkMmAGG/fx0P5QJcsnK+T/zwIYj9Cn45V3xpDwycjx&#10;f6jMVNBk4GNG/mivXP3dqOHTYUYlckMt5PhUfZwOn2wE+PjTRtMDndEDN/5R8hctE520yfKg+XEt&#10;hKy6pvETa3GND4eQvmFNxjgPBWELLdSLVG6/jPBvTHFUmTO8dQz7VKRyCgcbOzc2xpNDVnbonJ7/&#10;5wmqcl6RH79u/jn3aGhFht+seIPgFpyVCBV7GlUyKRQLbZx8XFifjgvAVYKnK+z0EQtaAY7mVtde&#10;eeryeM5Rm045kNyrq5jRfmr+bPzFGMHfnk9Pl+l/3Y433bf/D1xlz7VY6T2VUdY+ieDPij8isBUn&#10;4NdpwZkvgT5eQd1KkLU7l24CSYIC5wS5azssblqeg56a9TXjoJeHfvbsY4QIXidz9cyi0oLnKQlf&#10;a3E/5g/VDXjv9QEBBNwmXbdWw4wFv5GlN11+n5qtvTJHFa09W/rzMBXB9USck8Rs9BuhHIiR7Osj&#10;3uthMrZ9ANkiNr6HElMF8K7/3/8gTiHPnBu9/2z6uzPBP31FqCrn8kbeaNhYCXj2UyF7eXn5+d3e&#10;j+/ZSjxuSrwWhTzYhlyyVMG/WTaKDAoS21B+2FrTQe331M83ZI067GnMHyEapds30CRPUG7Wllxb&#10;E4CMK8t3ioleWRLJHkd3SkhNJ3kpnecIColee0p979pi/gFaRtWjCigyaBWaKbkMNQCB2gyi0lIn&#10;MphQi1CVlbftOjb4URlLubVOa8kBo7s/RApZrHFRpp24dWll5JGjM1G4zLQlP/odLQbu4DNq1CSk&#10;eEJJk6n7egM8u1fFAu8lPVP5+KY9Fr0PMRb0WFgSzqazEYH0hiU8CUR7bJALJ3q9Rdzv1UP/urtP&#10;Y+tnSb6o9e2OgdPDfUS896oa4afXs72HiOHHa6e70/3FeP3jSY/HYpvrmpzad+6d/aLXekVBPXYw&#10;NACteo165IJX/LAHsbSQYkgH/Au8T41J5m9FeTlTltievWo6gw2/AXtW333PtBfl771ffkXK4gnP&#10;XGpRh2Io7xPtdJB2JGUtgMOoFZJA+7xwz6pa6+WF9bhv+GPhV1eDdKzcFcIf7KJU2eiB6pEGaBKW&#10;g7pYoawOqhVk+qDJkiz6SFpcHuRUQiR+uo2l2pauz+8R2KG7DP7kC5uOjSRuFJvQOrOpBvtOe1Th&#10;7O3YI4hJIQcrz3Yefu7h2ZmzenpejhJrnjKwFIsWohPHzbQhoLTYvJ9BRJQ7K5oqLalmokOSCHGI&#10;NH6TXUkdWwuBVjidCU57yE3FINpQyEZAP9zszIzxb5X2cU2Z0gjDV3tuLbbunJ8Mo4WGsf4Ab8AO&#10;MyoX0EKSj7I18UMlYyXX01wsthJoH/qDnvfeXr6GmuU4F0mOD0bjTj0xHapInGxtOgovg6QJD52z&#10;VO2cl66mYikqDETaFU56cXQw0lscmPj6PvydG1TwMlnMlBA9Vc9uy7reP3qcvlHjRgk/b3AZKXkj&#10;rYOj9lnfZNzvJDrtLYEfAoAj9qwR8jKvgEfz8u/g9T6/sW/tDgVZqHL2XvMBP9CLmloi+FxB4lGr&#10;upsz+PnmwDTQy8tTX3WcgYcVueljnuVE3s17A+/gkHzYhybFvr5gT5+At6HCpPxh50qtGG5TgWUx&#10;GeQPF72QnwnnE24HrlpQckAK5ipKM9706kPZsEWmdt72j42NgxezqRNuXRyDm+tBjZftmVf/JnHX&#10;ZVuawOuLwbuN2uOoGAA/olQ98tTd0WgafBUf8lx1/uXThpMLXzIG1oiNQym3DZ0ugYz1gVh0u8tG&#10;yPkznoSv/4PZs0LI/c7G6zhNYd2M1g8iqRymPAa0LbuQoAMMX9uO6HDWSCPeBZfm5vfRMqo4tOTQ&#10;Y0RCC6RQXWxYeteg7QmdcyLKG+B/TLI1s5my4r2Vx1yI223KpiKI1Fylo2CRbtuh2n9bPt1LDiFH&#10;FtlP4/3h0Pvl7q6D2FzvT/RJp6W3m5V6aU1maZAECdC4209Ky+aP84s0Ekp3Uu04m7ShXoMHn6of&#10;4d5ZtyDNF7agz8mDXMPubYeag+Zg1KZuIU8opfZi+3HLPNy8BXauC3+jUZjQ/QSbhr05N4nUVKEe&#10;ee77bCIWeB3z+WQE9vQcPOvrfXFhw9sT6I5Xd5zOUnXc0nLTcPZ999kXQ9NrcYJuApYvSvXD7/rv&#10;dW9L2SeZzILPX9+e99Sc3j4d5x8fwyi1JjuxLTfwnoWw580nuKfVzmRVwwYdes+y1OB8WAKV9mBm&#10;frlfluoU5sr22rSMeiqdqjoZQpn2MfO+7XbZJsfvRbU2FojTfRruWSHDPl7tkUL6DtNvpIBoUuQo&#10;SIpQcSFsrywhLPV0SXX0FV+8EnoNQ493KAC3+E8C0RjdNVSh426KD6dc1Lrxd1oqfPVHXaISn9n1&#10;8qwpFLTaNEGncT/V1Wejf8bQtc4LqVpKJL7hjyWwQJXt7RZ1aqc0r4MlxVhO6GGJFqJp0psxjw55&#10;fbqpIePRBP8nlHDaDPqZ4wFaBoHwBjV59b0+WGpEesFVdQQGNRe/GbZwRShzz+MfBZOh0h2kmU1h&#10;QQPYmRKBqwsGzdr710YEOfpR3La8tAdUb85rkWPM0lSy6G3ukw5l+UYZTk0m1vo0pKE8HRBycgIC&#10;QvLQqVNZHp1agKQayIqatf+NFh3KdioNH94yulsz4inai1fY87ql8XoiEXT7p8r5M6/U382mhMGz&#10;ZdPgh6uQl+xBoS78hZPbFxJ8udbjI7zCYElFBAu2q6+vvVRGYn197YspvDynSCJk7vwN19ckyAQn&#10;aWIYB8np/4YgLMlIJ6sdM31BDz00AVZXU/KASC8YsraWFL2HXUuciwJGQwZyKHRanUZul55gFkML&#10;x7yBzt2pcioB3XBRN/bhEMFb1UV4hFpqRgmpAClhYwk5tS0tb6Z6Vtey0nb4ymuKHHuoPwVe/6kq&#10;EnAO6Fg9sdQqFnRtQPD/EAEn7OKN4Kdp176Xy1VB036/55NJ0+dj8yu9S1S9fVnhAGTpVOPm3sHS&#10;j+mP+Hq1NxadVrcm3cZfP2oy0vOjDW5IVc/AIUKUVEjfibh1bHTbUYVLRpdo2JznUzRzNYeZQX7R&#10;6iyS6HJA/eVlJVr19Fx6LirMEz3lXP5g2WtomKdhZKpYrvKEe4Jwu5ni4Wp81uCWZoCgo8c82Sql&#10;33+luO5QCzAYfJ3fnWPhBhW1OB8PkInpzACDIldrcq7CPlHSN6NYMHxETyu1Qmo8IgOICU5KTnb5&#10;80JQWYaic/RYJh1OR+ENJB0Ov6e9V6p+GHDUN5nnGQyAtsbn79p37rcXEU+Zp9ZLdYuEZ83F0z/+&#10;bd+UFxFRVRCer86X1/1sn2h40b9ojaNKYVFT4Wh31QF2xLk6qPoqXrB7+tPSR6dWL9U08zVce4ru&#10;SmbJDxYVdfrHzJGDLqNJBE5NJ+3Rj/tnDefRGf+1Um6bs+pksakrDTstn4+ZV8vM8+8qSnkCDbGE&#10;D6SrjxrqRQ4GvcnSwxk4KrnlUo09KJ7WlT0Wasb4iLLqUI39dCiZcFctSG7XU059KwS5ruiE6M9z&#10;JL3kV60/7LLcYJJ37s8+QEq6Biq10dOtQIze7QZJatnxuLjm70cyOp4GO3x8OuY/yFZ4kGNx25k5&#10;9biy1gWNyyHgkmy2M20MrpDJ269zhbt8avO07479rZeocP8sHp/CnytNfFg+yhVnZKSyCl49s6FK&#10;oLDakiUShNmMo6Um2klgb+bfjNeUeIKPNBE542E/dWBt7lspgjhWQqPxeSFw6w1f0tTUYWtODOBv&#10;U5k8Kl/8CM/wNjIWy3ypg4PcV5vsFSo7ulF0WkiKTRokF/qufZXgc3gMuqcBQX8IQWop6xFYU0B2&#10;sUxi7WtUe16P5U9qQlXZ0DpPJbRSTDJpneWQK8GQK8Qu8tU9+PHwz05VNmm2rEDiM9/Z/I8OepMW&#10;McOivs6+zt5+GN6zfxtRC3CE3lq5CYtYRHq0QnEDscB4vrFpwRxAdI9xZepYD6gY6ETximU5Rv7t&#10;T9+49Pf3dW9QR5WiPfzABQsDDRmr6OlbzNDOEdE++VGhg5PPhATm6PxWNtpswzGznVw0E3JDF6nK&#10;uG4nvTqLQmq3LobCZVMgIqlur+4vRSibXAk0If8uFGg+PT8Knva/BkjciPLmP8pALx73Hx+Pbh+9&#10;CYfBb0EmIYghqMRzcoje8patxJOpxFN0f8gVPN59Bfupm+/GJlczdk6/BIJSrOaOaB951ZaGV+zS&#10;yzlzYNUHmnRSJCoTcDE+niZTAnLJU3Wm6FPHkACpMpLfsXNyaiE7CcKlmoQJMoUjCVycGWCkkrQP&#10;8b29fQKkNtJF08oCoUTAiinCDkvvpAEDnneShNW1ETKfv7bhvEG19ih8H1EBfiop8pYZH25K1lEV&#10;g592xDcMtnMwCaq1UOIaeno2e4PqETUdwrlSgAEoLFZaJ58XDdkDGV9uANUzS3f2A+k7XX12EX1O&#10;2OODeJf11QCeuEr+cgfs6caQV10Ybz4u2zZ+WPeI7mBw6+fIDpdLUX+w2+9IzSqqHaEGx9f7uYpQ&#10;qnbKt7WQixapJZBXm4F2dVTOmUDH+qLEw3i04sPj0cvp6eLezs1luUWa0K10j3If7un4Yw+VMvWI&#10;GLYdgEkn9WoPsYq0QS818lACVgklDvZtqD3ndGiNsAl/BjYoKnd+9yD93YXTd6loIGuhrqPKvFL/&#10;e+/IqlfsPSJ0Hf0QXC1cixFak5G2XQrJmkTjjSC2eGPmcGLC5baqLMAW7uAQOpWUa2uzP+6w2naz&#10;cDfoZrbNxgR8spljW7o5+uXDUmKo62Xipy96mYA6MtTnIrRQajRhJdL3ctZtm8/pMuKenxTRSw8p&#10;h8FN0nQfJCW1GU+tYDQIIjmlw++0yX9UAS6B+jWZEAfti+jnH3ClBKh1x4bcTOQmota9xObQFh7K&#10;ayGUSd9ZDsx6/oHhdUiio2SIePN4t/VtnNRqEqRmGX+jkLJUhuo7zNLgGiw2NKhw23isw/uDukWE&#10;2Q0LGjNQkEEIFAFKzkfUTsVx6WAO++zVKBcumoW8lpIyybFI2ZYFXhomT3/FG18FcQvFYH1c36qS&#10;qbeqPBGGb6P8vrTsnDn09VEHUM428XoLJ7vHeWq845Xwu7xvfNnmLBQP9ujqExIVpvtuT6UN3iZz&#10;bRTc6O2ihwQ/zvfvar7e9T+f6wsKesHKtQFOcQhSM+f7bsN/BPyaf6K5KwQ9oUC+MIz4cObV9+jn&#10;QpWIj+VnUIEFlHnXb+kufiohjwd7kFvE2kyuzzXfrHRzRVRh9LK4VKBWSejADvAHkW2DSE8YTiNO&#10;PNYphtR0pe3O+rUg6MPtrV7VH3jlnSIRbenE03BpuoWg/oZw+KjGusysMA0qIK0Kll9bRPPCYqE4&#10;PJITa9dkQIV4fjd8ARcU9ATfbC92mDoL+lQkmMXiy2LjC/1g1c3Ec2CawRKF+mB8pN/gFFO1zUCp&#10;PeRDKJ7/rGFr0OX4TOiBPWUDA9FDp6bs/9CyjuhZzhoElFZK72RIUpVcKeIuaA4pu++XE8lEJ0Cy&#10;VNrL5i460tL6HK8Akudui4tqbklOq/zuB0Dbpl9Q/hKlMXR8SChHwqDbhqtZWLWuNriSOzFaSE1e&#10;t1kVOG1aSYTGLy0PIP57crB+RI8fT2vEpkXrB8SQNlJlIFtZaIn4rSWg6HBu8sXF+vVoH02v3aC9&#10;/k3sHGgrsHNdbfD0pdJ/DXWIUWTvh8in58MyvAgfH0FXGnA78r/Ho9MklRu7T6JozOlNNCQstTRF&#10;nVRP2RuI/20jjXhXSqDX623Xl5UjhJl5/PFEF5epIqfW7fJQqsxFRVitO1FGPgKrjs4utzKDqDxh&#10;0MWzG75WKVS9nyFPzpIo57lEz7E/oApDtKYWPRa/VUojGHmq9mD6CFvcdUFxPuCd8FtBpFlZHgM6&#10;HR3zX3LL7V5qMagnVDR+xURRNdeWE1gcfF7EJwURK6qYTTnE/AzaEcaRPXgN7tOlXwoWq0jN3dVB&#10;0VC6EhFdZnrU8xIIvy7GitlFRnuT7uTxjV8jB+KmNy9ER//97A528d2WcYYK3FjLPJLR0uq8zMcO&#10;WAbBWtlFkxUx1DOrlB65GRZr0xtMBCwpwsbdWUT2DSSVcCrN/6M9dkk16UdUozt8xo3h1uPp5ZX2&#10;q53ajAfvVpzPBE02Gy4TjsQoPWh0plabysC53KhF/y3wJVaX66455CZqJe+wl3Aj5yGTcc8YpXsy&#10;qtIiK9SW7qXFVuNn7UxbQ6vm3VXFOYrNoIF5023vHjn20bEqaa+s89xcyqUCbcn+rUchj8ZRakpq&#10;scnpTDFH8bU8X4c8n9i+zrzed7+ecr5cmSLCOk9778rXNnqft7P7u/y9pk+oxfx93V8QQzS8fJsS&#10;dO4DemQ7xYyoYPXxjx+4kEvDrdntRg00U3e+i52i22TQC0//c9mJk8HYpRqxEq4NgwwDoVv/dUHQ&#10;4mvo3jEQhlsKNTjZWt1fsCfGaOoeMYsFP1r1funvRJx5+9SBKlBeeffKyGywnFXDSB5puxufB2UM&#10;pGLre79Mg3SZw0bgzTFnyPPbNqodKX5CANGYTkiLKNfilRG9Lqj0uqv/CREVUQMpKT3B5ZWzxHgi&#10;bNGZCLSahEbAzXnlYFussTo4oTBjISV1zA8sYgaNeTcfnw0vuIOXh7FyTy0LDy99XvdB79XoqZzE&#10;5q0auKGqcUM3H15WKd/xO9vkBKeHd7TF3JO6gRyFjjW8eh+srWdDw3qewmMVqFAGDhnNXfU7yoNc&#10;qlbPr4iG5168OdwX/HQ++JtTANaX3Il1k6Jiwjm6hR/hOaUDDvcZYI+y7+lctIZN9961qECIborn&#10;M6bDcnF1hqeof6b03J1QlaJsKnM53NKa7MUyxZ1WHebtn2w9cK3zmi3XjSJAKqJ6oN6jrieTXG2R&#10;T59MnjdrcPOzG9fF/O+HkMQDrpb+bA8EkB7v0ZNUsXJXcjN/eF5c3rhvfXqW8E0rq8h+fjbx+7eO&#10;uPsfCqmpvR95HlLUKCrcSOaKs/dmqd0LzjNQ0ewVkrAsJrNMPARZJHiZfBIyoaEWj3Hn+qhoxGs+&#10;/ydj1DzB3QOdqXXRv9egiCNfjjcZVlrqEDrEca9J+VdoP+NU0Z5jmHGmGylTd9m89ws7yVttOi3v&#10;BJ6AE8WwFmkSt7bzLBYQHCAJRJNUUd5xWznfKI1T1muR646ZwwAQgWw4PtbQFaP8pA93KBxAKS1B&#10;WhpiFrKpPzobGLz7PVzacAS3KSstJJed56vIQY3Ji6JKxX4XbbJ2Iog7zklaJcxe21Wfj7ta44CY&#10;9FtbbbDrnzZb5uAPpVt7c79vlSSZZtoHU9J4TMzz+e0vNksNmZMtypg8wIOLKvQrvBeptN2dMy10&#10;lUAm5HTcgs4fQuU89r5niJ3eVZkIVkytg0Dv00uAO4EBghpkOd+Ep5ux6d/NpHMDAGE2+MS/0jBV&#10;CFByOPkUfs0bd+LI7do5Pp1yBxprEby7VJXJmyZC12MkbfK5sel/TvALssWQt8NWhshHCmcezJg+&#10;Z0+/qk28qyi/XrUt4oD5U91Oyi0HXtcQrdzCTEMenPKU4WyB1ZbkJsQWcWnxAwmZch5EP35ZaMeF&#10;EhTH0VvooB30xhTTke2znaDQxxHRW9hIj6xuu3j61EDoRf9CuzXzyZEu1zhdh2VtYUZ/G2KsCAik&#10;GGn/DogeON1mVw+IeqRl8Lya96cbx3lyjAi1oNqsFSNP5Q/y3YrOtZssqTkyD37ntOYZi4SU2uT8&#10;B5hwKNfOQfKI+4+XFxnurA2NzbXNnPoZCjf+md+8DyYYkFy4hqsTJN/MRsktoFK1+NAd9HRurK31&#10;8A8OW3zbsI3cV4iKWYU56XPuncIQjWqX5+2rf8P9X+BVjQ0jf2qzbUu8QelIPg5Duhieesj4oWyG&#10;A3ExJR+m1XXB/ZahUaOa/4H75Gy8oX4jv7vbL4XVdQZSmNvJfd4KH5hQQCEVyLQ8AOFzviPz/ruk&#10;T93zLZn7PzoR4wbhc+J9f1l5fkKkwbI/vMy86LpaNyXOMRRsxKzZyHExa1wfc8IExGPkuMWwd172&#10;1Uxa8npfzl5OzH26jGvU6P/Tm2zhVYA23WXjcd4tP6zOFC4vHvXGXyngQd/LK/35t4ta/MLxx6bF&#10;/aSnA7g36N04MUkY/Dr+58fOE4x7734rGi8Unj3jsn4mmE2DmIcbf3FFtjsVEtKeqPA8S2dJ/njQ&#10;cZevXY79bL+MiNh8K3Y+vhm/3Fv0gW2FyrI3lX8VonqUOR8b9O8V6hWyz/O//QeMqSYhQPnaxzNo&#10;nnNWhfKBO+C7Vdp7ndPBlNLcdrVTRGNds9LAAnvobEWPr1etOb8ZKfStGIIZ656nDU0aF5XnB2jj&#10;AyYq1tbhnQ6rfqb8xFy/jAnOet5S2++35HPRFdfQ0XVipZ/4lFEIeB2vdpSc6X/kuRliqrxwixlM&#10;sfiP/uJ77qW6ig3plJCtiN0Z3p1iyRFJyRnJpFc1JJhq9/A/HP6AzN0xyCZ8KPLQQDsWQyhp3rs7&#10;XZvE5LNMCjeIzm0aeAB3iV/TBTkCWFiON+3jyuKSdjCg37zJpfnLsa0ghp5HeZXnAbQ2phUZsrHj&#10;oEwf3P1fMjy0jIwi/90fQPa19xfLfqcO1EMMrWyQ8sLspH7uaF/4ou6cF65eN/yWJEBdJ14jm32d&#10;OQsy/vN8e4hu5R3HQZrKljXc08TC29nfWxt0hff6V8I0+OmUhSbkenyU5mX9/PnvXci5BN/NQzzp&#10;cv+/G4Qm7ebE+8rbhwxn/Js/mT82I0T1BExIIIMP1NONg3ZL5m84AcLDLb377PPQf+jPgVsokFKs&#10;xo0sEq4UEGAzzi6OYbaaewjmyX6y4PyOyyq3qK0N0DbWsz6SdpZvmJTTlP5CSH2HSCX1oTp/Y2ef&#10;AViRoZ2mvQ6Xxp6Kye25K/REjGJmB4WuK8Ot1ktiQJm2zOf5sONEYjSeSTkluYMXZHRJoHQodrFD&#10;2PisLhE2ge0qlrmLKQNAhHpdQFAYhYf7Xc1YcH/I89HNzeIxcL/9dMRdjLqwH67vGfdnOl9wpvAT&#10;Yh3D+fKn6MWvf+PVFPQy8HxqY5F6e53yvPdfz+kKnE6+hfzL1DqdA/irKmYPCvjPgCx2DC0rs4XD&#10;/TO7GnEMeIf1R0O9mjXFaMtNcw1r7B7i1pBlSazLXpmDP2Iew53JeHM5lKZHl0NOBgYXYD+rq3zx&#10;nqzEarujjl24REAW+QG0TaqHKVTNV3S+zHooWqn0comxc2UkyM6wLog12SjJ1XHtUzqhr1vwbwhP&#10;5m8vPCgpp6ffzSXTpx912ZkEaZ7w5oDLAfLUm+etuTKV+O7jWsfP4PvJqhz7w9ESyo3PBYG3q3hP&#10;+fIZURcvu63dBv13p/qCjY19j4dvECmcZN3NW+9q6C1Cb577T4iui4rqROBu3ryj7pd/ZwPAdaNv&#10;0d4YDGY7ZjUSNuWsZTYW/3HoiYo8KqdMNeoeN9e5md/QQJGsPhQ3nWLfQg84jD2mx5/kStSBLSXx&#10;GFhlNNTOLB+zY5wJvN1vu0u8M+SL9T1/L3r+SbiDDKspuaJcyPl8MqEGhZc2HNWKFbhHll9p1D7J&#10;9i6ImARRFYv3DGdlKrkzw27JHBaVnTBUpY3cTGk7XNFwmpL10mkDtZzpMfMcpE8eTcWV24uc4A1+&#10;H/0gV0a3X17ZacCID3TvOS9oVP4D806NJ5Mkl8H9AK0hod35HQ1BY1s3Z1riJ87SZqZzM2s9xqub&#10;BX/9tCtWCalZXZRlYxIIq2ryCYt4iyhkow7JzaUQKMfO/5oX0V2G9bp2B4U3Mf4tqS+xcM9TrSw3&#10;jJNjkBIYyp3FEmlEzwQzWPAiK+iVZxj/RyUjQwDSkqV7rH//S9hHthOaX7da8MmW8cREA7uFQXaU&#10;udpwPwsNwCcrJ3sZBa4YMs7AKOBVYQLSCaG4PkwNPr3vNZ1M5hxUUHGcv/ne2flyeZxd9Apb3vi3&#10;7+/Z3/8IfQQqueS1N+SbH6pw2MTZRM52ztajfCjX1U18T2P7hT3tncfPCdGfOYs8XPoQe7Jo7SlA&#10;3kTAeSDI9IuYQf0Sgri24Yxbu5g2jvNc7TkAxLhnsNZT1VFmsk5fZSwDJt3dkcdOSbaEjv97sbGB&#10;ILdw8Ly+T7W8FScrztBuMyEOz7IzE1aKeyNrcSDmCVqO3/vj0OY2VTs8rn8/DctPJJFBR9HRkmFN&#10;mw7NQaKt3IVATknE7+HeOsrIbqjFrOhoNlzTTuzNOw74qkiJVLEDpzb5faqwaZsmMcNEHrkaVqRh&#10;YDIC/nT0+LjagVCxIOaq/2xfERvyq+B+lXlf766XSY1CB7CeUl140Ocg2z2XojO8GlUHaORqaDWZ&#10;LfcwiuR86yr+UHMsOTJdk4xMWOcNjg2RIJG7rMkmGpYyZvAAyPEQwedDntwZs6n1XnXFNTlG578O&#10;bjvBNcQoOb+DIq4FxF17DivOeEF4TE+VuKC9Ma1q1QHseGphHIDVsK4mPjG4lqppkpsO7YByunw9&#10;GxL0VR2mH/DFW0PC7+TS+cPl4YD1q81Vbf5yFV5huI+9Z/XjEkQO78/v0WZKiedNGfX/rZrylm7+&#10;DF+a5XQ874lIVHe9U5mVncKjDsnpslnp8X94NITxIRIzdhykmWSJXIF/X1Bwj/QzRga9KVlSl+pn&#10;748WF/UnbUP+joas1WeflnLIfE53jOsy5mHg0qmmvCzJsdfKWaja7GofP9u9rjP52kDvZlgSI8Wd&#10;F0fy9uTzpgAFSbyL1pQznYJpAn5hYUHI7fXFJNWW6KXwE5w6NyKX5S/2sPa44dv/rKr61HB95s2K&#10;h6AvEs3ru4LNfJOX3YOCPXdOxe6Xqww8PAy8jocNDvxY4bTsrWm0kq/1eka3enbFzcqLhoapmanc&#10;D4oiSvnrf3HuvrAXzvFSNCeilAv/Uc8LGuw8ANNg6bkvUnjgBJBS4kjptmF1+RpIzF0dh4nx+JgQ&#10;0ctK4esge3Nxa279fxYgEglHjdHXyCMmCi8aCa3U0aFeVWwvVhgQkVsi6DI9BY7p/xAvpr5jAh21&#10;V7bPk2b1O9vj413Mi/7KBkXnqm6jttbwnp70RCmQXAxPVoc0R0HRWPSq5pS+4v50gmy/ty+8tU84&#10;3a6Lj94ZKwwCpLordlvDEphQmpKd9ZSJh4orw3Q2vNxfX04Xj7qqKgCf54GM521hMh8UiKZJIN6E&#10;uaElU24avFraBReF+1zE3GWlIAc0LXp0C2ntapvQMVkn3vEBUVkw8PyKWeSNLhUBLfkM97tIcpk3&#10;gMXqcEFTAixN6zd9W7MplvypeZg/CWRq2Adu/muD9Dtdvl7oL89w/nu4hl9Wdbz8+EPrdHv+azSE&#10;YyNIhRCs8XuknbPegq237TeGlZLcdMyp2N/JljZbCWxDbAsYEXD0IiUOoZsD3/ooyL7Z7pWLwjc6&#10;FxnXAaXeNBtyZue3tDQGXyzyVSaHqM8dTcxzqVlTlRMRz/kZFV05gTM7o/a4ky0EbGlsGf8pmfk6&#10;RfAtOqAPRdpNNfzpapkefhGiSv7kFtHnFYnw7WFhH37gcwlqxy1BRNmf4S4SHDWJtvUzSh7cmpL0&#10;owMzvQRHVKIKMSXHDYWfQvy9nhGiTzg8mBVYi2GBlBc/aXu/HfiK1JKmE3LSUSMe7caNBe/pJJyT&#10;UaeSp0mi2YAH+17t+Gy8/Ene+HehsRF8d7F/6yakOJ5Y1jJiYuyV2Njq4hh1BR+94u0wKXq2xAq5&#10;TymJglJwen2mfcv3vJA1zrkm0EoZZsSTxmDGCKA3G4WWOUxjOmJiUH+Tg+FzUPbMBlNYhguxUcpJ&#10;8BUsAlVj8RQmxOuK4j7XmYZ4Xe1vsN+U/o6EPnBlimV1wagr+85zPmE4OmMgVy8lbK6gyS79EbIl&#10;b/3ZWlQpMGr9oTz3J4Gq9TtymZ0e/8GvJMfxvB3PH3T+Iorbc9Gn0zTBBuL9GczBRlHcj1eLl9nq&#10;Lb/O5tv77XxwEB707n7Xmdf9y/EncDKWS9Bc8LOTV3X8Qoelh2L6Q9poyedvex83ziXgcfGDx43t&#10;B40LPpyiIS9uokgIe+Knj1IIPgwMjyYJfsNpQBmaxd3X+3CNUHz8jYfqqJAlE2KXSrv1QcRVUcPJ&#10;QrmzgU/0fkdPp95u+TeQY4pzcHgJwSEma2ioqqriFdUQkWwCEgGdSIcRR24njf950HF4bqbRalPy&#10;AP+cLkSPgMGGt74NutsPJqxGtTrosZTIb8bABsVhcXFkqVi4Kg5hK2JwmXrEouRlaoM914WZtetH&#10;xeEbEoHUfXRzYOmR+f6Hua9iClgVH8f3eiaAGvMZ2nmVQA3gXoaONoEkEYgr//yXHJ1VTRvGoQWi&#10;2kQKTfdMIojaQXK0D6d8tORoOy5loJhADR0YxfL8QxevSOvQDRXm0NFutSeTz/3ANt7k6fJH335l&#10;BrM3KATDdgbLAlhaKjCKkSupfrN0hT6IgXrtaxBFvvOR3uGDl/xmofw3xQU+HMAUaLPoTWbR8OqD&#10;DmCzx1LyG2E5fJ/ZlUDvyUnUb0HxIKyypEYPSUuWCd1jDBtu4UcQBDpZOiDV4OhJQqc3XLWEDTF3&#10;tXuRULVrmogS/TgfFUtICNVczcULw8c+pcNBzdDmpl0Sq2xyiEt0zF8aCTxxVPqG+V7hK36er3vb&#10;3ynto9JjqN5H5J6n679/5hFFwBzt3hDfHG2lTmgx4mXwSc1uy/1URjKSsM1GPml1bRjlbyfKnS6n&#10;CwuYmYEuwnw8nKxyJydqyECXaBaJvtSzz3yZzE1CFfbUt5s2ghUH2p9AipZVHFNN+lQTYwhrd15W&#10;zrQnw43+RF+3/JH4fTR3plh00gCAPPUvd5FQy1sIpBx8fo7QB7s+BZNFX4ui/If4s7b24bCXH5zA&#10;CuMY31W+6dUJw8QPzoRG0YXjAdGoivKo1nmPg2HzZOUUWBGWjLLvAM1+Y+ZCAQEST2wgqcypNTAb&#10;v9RP6+UGknofhKamJE9NZ4K/wrwc/NlmlCN30Ui/SaraGZbR52oxBqFrLaK+jb+B2MNEEksxU2SP&#10;uXCr6y19JuK4y3Jz5C1oqAj0tFDy67GtAFF+eTGlb7njF8Akp8xCRdoDI9+8CfKYlylIa23h/u9E&#10;zjpMirW/dnS7wry6sUpi5bzY9oZrs6Mz4e9xk/x6D6nXnXy6iRoazJrIquyZQCqYqqZBF10rbiun&#10;o5ZdPb7hbQ/73UWP5q+TG+LHDV25CqmjrQbpeIF+7eSStz6iam2Jp6it8DPGSRDsfnpCmTwZUf/n&#10;tKphBg4fBYfcf/U5z3LGVhXqp8dWq1PlSawg2ews0cpMJQDnhmHaX4SpHcE6XKmpz2QICTSHMTQx&#10;csdyfmqpeY0pKaCqEA/IzTiPaUu1mZ+n1h1l8E79OF2V2AK7bjPIEiws7KN/0fKOiSklRlvRAgpX&#10;Ad/j0YgHjlXQl1aLoBwMKs0UbBQUnU6Yxax3trSbTJGHrdLkVuo6ApmSBzWVBRa1mfRTjeKM8Ou1&#10;Vdif1/FGhy3mGpYnJe2EC9SFn5ytHGDqchhNjp9RNLVs9B0L/ms9s/gKFd0n8Vx0h5jxfaaj3DBr&#10;GDrJY1bixjoxbJ5yxWQHSWGXQO2ZvCuZS0/WTpBl6flzWOxKeUTb1KF84rnLNvz/Wr1yc1exp/0S&#10;pIJfVqdwf63i+mBBI8inIfdih4HG3QfvCL/H0bfkYUIGdHbGO7lI/LpD7vsRLclLPAT/gCVf/nLL&#10;wtPbu90v5Krm/KnSfX043gXuxNGPcLHtbxWwyHhXKMPaSbNJKzK6T707YFBJqtH13EbaafoRL0ae&#10;o8CKPrtpegvM+DG9ePVJOZ/2Lz7xmRSIXIGYmBjV7XMOFiDJntVT5g0hfcz0PXrrzE6XoZcmQJ4r&#10;EvJX0aSwg42/YhQwKUZDe6t2Eu6I99R0/TCc3V+NJbNxYJ8dRR6YzPSHgwavO1Wa9qsR472QOn/y&#10;uDIOIggedn3NRKOyjYmjWvXiG/ijv7tXquVAo4i9ezgaj+YoVer9zLSLQ1E87k/Vcj1iSZ6WfBgs&#10;5BEuEeR7FyyE60UFVmKML6+VazHyApLyGyOoNhjWRzUZiiu+Csxweu8KILWch9qwAzOfBSHhuKHt&#10;uRO2ZFrlSZaKFcCipJPSuA2LLiw361dlJDoiCjAnEJ8VwXlEhQyB3FHnRTn9V6PA5S2GPUh/sLlP&#10;5lAYTemnHG/9JoY0/2rs/s9p8vilxRzPPJg7RwHP7L9WNQl1oEZam3IWjwjMTMUilzHTfaKmuJlv&#10;wVbUJhpueN20y1Mi3V41s+xFdXZGc1gHtIBp0AjE2zQJnxu5flCDvdw2vj4epWwEPgV1OJDAtzdC&#10;fBsr46sajXf8IOhZOqXuYGXqdrzukAdXTlPTnsfLYR8E5eysSmPrZrvOsdTzSXsk2G4GwfC2feMO&#10;I6pzsMtDGEScqyzFk0Ssbt8yI5I2wEzt6l1tFRGqcoNNEgJU3djuxaPfogfv/66BAIo/9UrUhXE6&#10;STzmJBeJ3vOGhuWy2DFIdHb5P+6ORxet43se75TawxMIeXHUrtWIfv03z4hMrKloVlmVJhONXvip&#10;sDldqLaWV5sCpzR+MYEgTHMKgyCVqE6RCUVSU2RLep5PfG3D2Uf0/FnpSIepNF3JMThiDvOyAYKh&#10;OKb40wm//nPOgpGjHkEqT+KO0C1T0b+zeb5YDOWa+RwPejvGOdoa7Dczs2ga9PyJSWz+WWkjwM4G&#10;wsHBM0TbN/6KfxhBjO5FX+ZPRPnylc5MUZpe2wGh4hAzQUerZW1ynGcQjESSXJBMUJSF0L1DOkrI&#10;QwUQFGTnj74JKqQvVF9KRpnSeX8bO1Mbc9hbNGNXdJBV6b0NFBPpPlCZPGHO1QAnP4iCbV8d4ioj&#10;iy30MsEoDJYsWCf5CIqLW8cnY2eK5h5Dr2M5HyFq6ts31nHvC0wbG74YhxxJsOvxqS5KEtUpr57j&#10;CmfKTORm5oKvThGKGhHeWILeaGP5ehunCU25BZ6yiro9OhpcmRDwpW5PGXzwzLybJjoS4+QQ8aYF&#10;RWB9kETnxbt0F+QBADx8pTtiQlmLBw7yowq6XtTntQE6XAwH+dyJM6YhN4h156stjH29z+9qXiPk&#10;8ao/xDMkxBbL10PDEnvyZvWh+TNVO+wJpkElcl1ZyvpNVbJ+CSvy5BP3XsYl3747qiy3u+LUd2FT&#10;jZrG3/o4AM3a3Yy4BYVomrzCalVZMbU/+/vzox3nWhU3gX1n0GwcR2/UpHGgHncWttx35uiuo+2b&#10;B8O/axzbE87y+7RTmu8p0mJBIPeTBAyMCWAuWnUoVuRmKFUeLV2pTN4TgSTx+E8+/w4nSgWQHKuu&#10;JcMvl1Xr9/OtKOUPfYeWQtTJJjue0PUAfue8dpp4BjysIdUpcXlWrBhxWfQU1kh5AOhIsyqY7PsP&#10;4+OMUaNKSW2j8K9W4+be/dY7SnjpRMe/kBmeLDyoKn0k1v5tY+fPiq25fDrhbOB8fvgtheNEejBZ&#10;ZguKh/NIdlI+3sHyTY2Dg4L8EPzkqjzBg0kXr/YZbzL066aikeA8l/WNcFzTYL9Oh0Gb9602mkEX&#10;2/+OIF7sZ2d4Srt787a1Pb81dFWcf1tHc509/hEawIIh1Ot+Fdr5i9JTmkz4KYObmGK/YngTenEK&#10;GPAXhDWjMMrlqvpUg+jj1jbrLPFb8sLIeOgVjz9V344yAAAl9FY1nVaM9N+NHLk/JSH6/pwnQK6L&#10;KXJGxhQdHDZ62isnCV5prEIYSUE+A0GUrmzu10KiTO2c6QAJyg8xs6o66iwM9UgEsdUF1RyeQki6&#10;OGYN3QySOQF++94+krTaB+G5OfYIgpc1e1vMAhjBHN3hKufjoWDgCt81rkobCD+QHmNO4mITEZjX&#10;jgWk/pcxQvcta87hLx1H1ondmRRVlRLOXMfUkKQNutwnUV4VYc/5BCaavWqOtFwUK4DCSe5xz0+e&#10;mSu5c5lMI7kcDSQsyTxydsUrD9E728EDzF1bFMwXbJp/D9jqstCLHnFy5FnjSL8j9TzMQxsufSuo&#10;aRx+sa5S+pKyXeGqqL5ce3cZil2BvpvE2om4mFNZtMBJ1yZBq8HeYbZa9ZNznNjSgA9u225deIby&#10;p4Q3wJQCrWMhoZquT9RR9tcJx17zfAWCheVCI4s8C+H8+XEDbDggoZNoHmKbKSCODAHawYFmH8ZP&#10;cANSHmfS/difh8kQVt9o1dAPbWPjfBYsdA+cy1mG9/LSy22TjSE3+e6QmUKEmIfU9GklZnPrx2cX&#10;8YpSYWtGl6zaq8lJUs4vvYEX2w/ztiH3z+ch9y+i43u+K/kfLAr/KznHa9OzsBhNAudmguv1aGVb&#10;tW/mq/IrMXl7vjKTHoOdBuYLeX0g71KvklaQiGSZaXp2Rzx3Om+sVhUhLCjaRMN5uWLhIrOKX5u+&#10;8Bil5Wl+bAHaQWmH3yisrmbYdvPjZ80E5H6IQX6XNx2lw5cD+/E+VTlLO9v56mj4iiX74GELhZxO&#10;MjPP095qn1/JDII+z/fNzGap3cSk/sp9Qtixfr07mIL4wZfqtjsCieKSSxWnhG7JWEFtXneh+OqD&#10;dgzBT4uE/OmHm5t00E+RewA/T5W7NJZaBzJUB7vApx4vgHxccI2tJcn5WqPwE3BhQYw/bGVz64y5&#10;Y/lsW1V2KsD8i0QnRTJHRatdafJB54xg0CobR89B1ycikXbS9PPt7MbCj5V8FQ2OhZ+6ORg21gIt&#10;MDQKwfrgl9NuHxq858kNAYT7SqfdoVK1cymZxuXsjLrQhYNeB4vxl5/YPk/WpgUhGDmUIgWlbtEh&#10;F6IrmPTmAEULcAlyPpp0U0wbFhwzs8rc1D1EBuByieBO0Wz0w9Y3eBneVabZlrMFJINSPsSXa0NY&#10;KacHREEIzqKoDJrq6dc5cwFUuV2yQY+alimBZa1YCmBJAVkqS+B2LI3eJV8iQxPK7kOgLmgugzwX&#10;M1XjePkkWhIggxodE9pSzGWajXkQZ8y5/kZHi7Cm7ZSEScNIBWpPFR0slGRpGkfLQJEwWCxc0Jgl&#10;mzEyx8upNxlXqGtBK6mu45IPJcAO2niUZG6zucUR0QfVVmf8hrB163mcSwNm/OqkbWzCTEg7GUyE&#10;XN6zEBH/OlwEEMfa/mbR08rpNrURRObWy/c7vUqOpz41LWJKfbjk/twp8aRq8zYljqimpclKgDmi&#10;8LuFA6RIJU89H1CMWc1j9HfNWxzdVBtKH6feslSqaDzQbM7dgB/Dtagb5YH3CSeiv1+i8pqrUqn4&#10;wx6yGe7qx2JtHtAYKI6nFAkSnoBJyo2oVsY1GHKqjCAIMdTaIG05bvbK+Yy/7u3mAEVjyPcrNdiu&#10;EdL4T9IBo0wbcRlCmBxpoEF9lkahsej5bTcc5nNOfXY+Yp5iJPk2tFBE3Eb33QrVQWyT3+O1oVNW&#10;1BnN64VPm0MNf9TtYi1nvncn7P3U34fJ7JAnmtezxuAnWEtLS3f+ZwIEXMVUfoZmvXdDfI2OiIK2&#10;InJsPUDyI7A2bumxExN76hZ2isfKv1cHcjo74tfJv3Ev9zPelpn/OslEW4PUbEkDBqHLAPOwJyLN&#10;kpCk5HjJFC6JM9TIWy8Kkb4pmvxsSKx4yyFKj+uEDRhp6car+04QHpubY4tOr6ulhSYjWYP2UxVN&#10;F+SAfXZ09O9hvur8UYMH4/GnLLrAYL4DsPobUEBNR+4g3iJhgJm0h1IbU1w1c9T9xCNvg3/Ajwh+&#10;dqvJE0fAQ8+ZVSuQ5iptJ0KLHn7j/17ayrbv1EjAVs+TPwJ/MK0H7Qu6j1dTZ+cGQ+dBo2n0yyC8&#10;SsO9yQMa1NX5+U3gS7ko1ZtZVia1gM/306On7bQ9/7YXT2934Igp8J4XchfsbHx7/58HnJ16CvLH&#10;3/P28ngjYR7u0k0zH9zb5XYYfH/VzZdB5tfprsYoQWE/bHTJFZs8G9m0G53f7fr6Dx5vO2Pxt8OP&#10;SEc9nCTQzKPORq7VqD6jNlGnwIHdpbv/rsG9gRej8+dWThWdqPec6AK29ntRifOWGGrnXgPUg/Xg&#10;f+7K881/IBhIdPQBeKGdutJT2ioNnrFRdLS8PEtGtpds5M2l1XSAJ8mkFiJS6QDvJYZUH0krNw+m&#10;wlJyVQCzdibBlAP784VQAgNDLQV9dcFE2UEY5cuJu7bDltY1+oLChTc6wd8/ot9zU4AtQjRmTbTp&#10;2nGQJMuNuyft5gU2fqYhi2JJHXagvtP7knxtnJK3iZTa7iPcAtYUlRn0o/ZkcPDnic5wFAZUM1l0&#10;CL3zMU3lAD/p+jCdfYw7gYzlavq7UroVqpyGS9KmcHgGL8WHuOpSvMg6PUCKr3fgzJ5diicJwfkn&#10;gj1wSDDg9dzKRZafOLOT8DWD6euHvXKRT0n+tlKTuh9LCX4F0jey/iyPI6bVr0GGTGBRu787e4sk&#10;ycq172B5gdPFjLkS3GyU0svpZBYGxCqOMcvDRiLOBfqS4hdICiehMpGFSst6JDn+jfUAtiS6F85O&#10;ESrIAGjxmbhFRWFifi89ujWQKPXIgerPX5c1inqCnx/H04+Fhz39/LiTBl+fZl6vb6fzV4cvMHQj&#10;+omKoU1UDLxwF5rgu+TX+z3OkKDg4Odpmn4TNr3XPyH3Grb5Z/muL85gntIZuS4XhLoi/mDmS95q&#10;ssSLSzfcS23lAFjhjqhDjWQooH7hIG380mfMQXq+3hvwtM9CyMDMy5/rmihy/Qm8jzv79XSN0Iz1&#10;ynX8zbnQd086Psh+IEYTw2UShgNwJ4OIkmhmM4GMXQWtdawaUhwOCSuw5AxL4+QXQpuBjlZe0GcS&#10;jK1I6n5bwKCij1kysrQLI5vShQD+2ladO2W9kY0E6ziBfcT6V2IMINXVd9Qw+WhEqXQzzqrwbSTS&#10;SidPYgIXdgSeGrflwbJt/oCudnJp1tvF38Mr/PHtpySTmVV5kA9cXCgWQGsy+SSiKdYPochl1RV5&#10;c2iohoJfOw3Rz+PtO8Rde3pe/+zn3JEu68czN+NS7207Ndm+Nkjomqjq9D74WuLdzXAsO9FaLoFJ&#10;J82WPybL2hzAefTZK3J2XLyW2O6jO0L+uQU8PXq1fDHmWGZHysiDHF5VTR+F8z9q+AjiCQb96Elb&#10;NKJaC+x6Xpb4tyUYcnN8dTy55u/RYFj/uxIU0ZShq6I9buT43vE9hBHkJS6io9K2hBXEGVQEKsbk&#10;EMGCUi2OmB977QtxWPp6eCFMJCUz8+Xi4Tvabwmj8VMVkRwb7PP49JlJpd12I90g1mM1cf7eiclJ&#10;ERAirYOpnzwWf6ktA4dkZ97tsvFRSCQt24xh0C2kqShFjkGPGfgBGp0SmgXmbZLJ81XzRVbJX8JH&#10;BTuBpQT/9VDT4+dQCPOgcEnLNcqSdct1GOUqsv/5HjDWVG8inc6H24CGYf6BZ8+/PeaKudmATZkA&#10;5aSrwl5Lh5dqVOt7nmuYDKEMm6R2wQ53VY2dkKM8EvMtVJhxSfi/YhAoFdSmSyfCXqwoOyVZ7lAq&#10;cMyQfApJ5h0q+manLn2/4/9seFck0VAp0vFva9wECV2RT9AUHMh0T0oZlRsXkzOFQ14qfWIBy2Cb&#10;19QufC9bDFJEiyezAbR2sshMM4jIMnLI1ywQEqGEf4BA9HZyv+vgEAXt0GuTRw0KuQhMtxwfG9ER&#10;AzOdtpJG1w54BLlnLK4ty+JqwmLJPQgYSPtf9rKPpx882sjTnTpEZf9txy+bvh7pqyXA4IMuT3/n&#10;kyUQ99nnB5jruYvr5Uo+BQH5NCeqJnd+fqX6BDhDrDfgtbKo0vR139VBTWff/WjS+RXhe206n1k6&#10;qDiavaPZ6H19zO434iA5XlSW7XvYx2tjRAYC99Ji3DyDO43Z+h+PjhFnS4fBc9f1DSJuBVxMsE8J&#10;JlBjcjEu5+4pGMzsre6AxC+Niko8zlRrpIw4bAxvs41UOpNGDg0VoxF0k+mHielGFyMi3UgoBPxq&#10;0zYOSZgmCwKXhjCnJY3ro8udz+t90x6aPDK0/NrVqFcZS8AFowoskUcxw9xsG+/yMb2PAMARH878&#10;Sv54oA7dUF14TO2iw8ZGMv0VU877ZaNo91ZwlXuGmMDpfwGqpXTysl/pHlewB6WUETRjQ8IufIuY&#10;pIjcd5LLQ+KLxqzv1JW0b+Pxw1YxsFPzix2k9VopllugIXkTxmva2GVva6+8oDVZPUZuuh39MP2k&#10;nijEpRlMHjUsfcmIXlvppcEBcai5OQmMJVyHr+k6d03W9v5mBAHJOtbYPrTL1GT8tzr8ePkPmS/I&#10;16cMzFFowvQ35PF2cEvcVUBlkJkPyg3fWO/xexop8Go1imxwJplUlNIe78wz0lLTbi1PQyBMIUfQ&#10;RqhOVJrfSclSE4nnScSds1t8UkTE4QcuEh35vt9sMzNLCHTsaN+bTKO3SA4gK81UcgCuRda3PSIe&#10;KD9LqhMWBp3veThDsmIUM3ObFX+y2t/4b++y66KwnL5SZAV5F03H1dNV2zbwnibEpno1mOQEEXke&#10;nbtXLBUVZAE257bQig4urii1aIoiJCUVo1je41nZ4AsdrCrwTduL3ZbtTYRR0T2NtL7b4lMfo5CZ&#10;T1aa9uDYETIuLCL4UOZt8qbFfHj/P3FAS16zbT5mu6bchay021C5JJYNT0dfbH69vuKQg1DVcu+d&#10;pLFcZmiOhrulJCqyLH9NZzXEEzpj7j7UcDzi/q/OPeTL7IV7nCgptCZmMW7RNwqLEPr5zwGh4NRd&#10;qDBXRCg2HWLFy41jrcpkL8fIUIdsI1/UHYUxPUsEIuP3JV0hJgUn46TpDPMwpodXAxjltEJ7XaUP&#10;NCdXWiKOa483/j3qj50hbG4dNGeeBc0fNp1Gv88nOr7szVQUozq0b7xPDjIqMHHm4AA7QpLom2Eu&#10;eE/P+TQhRKkvPxor1tYCcyq3zm4FNBgIkcjfjfeg/LO+K/IbF2ERzZ/VU4reiZBqIEYo3jSMrp6r&#10;KHmx9fURYEYgsbSdtNjnxj7fZ4eWL8GSomc0km9zaLuujqsQlY7XrT/pLBoNjcqIEfzmWPSSM1RQ&#10;bfl72eRxrcZdR7a+/tj1853EN/Pqtgye32KTgiAdIMTmeYUm+fnxpJnkLd07UTaiQAOOvPirxQmZ&#10;93h6vMiLZBBpN5c5PnsrAsQNdAXd/2J3u/ZqMd5WvaEhRPb+VqaIN99fFp0RBYCPyvPXRrsCwgN4&#10;9y4VGTBdgMm7BI0BykoMYhb4TOES1Cq28dgWy2DEKqKBPYsCyPLa1d5gr2eDSeK9+o/DAlkzV8mL&#10;kei4Wxx/u8h7A3V5UUY24Vx7aS10WciWx+bwB2YuEumbMDXdWDmC93xflifHEqIHv/PCPq3xzFt0&#10;dvUHxGSZumxnOCLHUHbYwXp5kBC60Wbvab73ViFiML47v3++/RKiHfz81mQqmd6eTBXXO3YNfq8X&#10;cIPTP8fLbVmuIb40NU/D8Qc8FcmCo01UO80mJmxZqfRKubhS3S1yTyfbxtp93Z29/7atY6DCehao&#10;FkwsQ8RqfNlGj3zvo/vO5Ya0vlIrhbU10pvJX/2Ct5m3JIWhVRRb1VgmwJsxB93+XTx1BEl4zWWn&#10;Yc6mooSmvU31p1EaQKKLFsaurYzBlyneRDKEVGZIIWETa2KHff/MljdMX4NMP2WeslryzYbe10EN&#10;mYtYi28aWME3XSV3v7oTSf+6mnZ9pUEe2HAA7p3lPUDVUOkpSIlL3sDG+ZSCRBiexqtd0AxQCNOy&#10;UShkGAqNwRFc+UBek+djztqWcbTyPhkv/meYEsgSG7UhFMVbr3zfCWmET6BWvnhXLC9eckwWQ2Dj&#10;ve5QaMLhdZz1G0CFbq7oSQFhrVWMb2kvmNEBALDan+EdJ2MgmM7Ml7hbB8u7eE4Wr9p/5CXUEpAZ&#10;fHi+ztHI1fdFZw7CPgMaNHippr/tg9TUrBhPKMQBIn/GVL0j4OfSTCnNxFGb1EUCNps26IkPDbp0&#10;wF1UkFHQ6VFlv3ZWS8ptu6y6cDQGdVRD0ifgLj4dp9HaYftUjBMMQ+yUoP/PAgRaf7GeLo57WIn5&#10;DZ9+pnl9nsmGWc63cg8xDzFcaEi83D89q3sUJr1ZRuWSigRXkn+wKmX1eDSHPs4FQsADNpE2R1Tg&#10;okZOBE93jMAdat3f3+iXoHaAOReJT9WypGrm/FX1dveoR/0pzZmCxQZh4Tg5R4hUXxddgyNsEFvo&#10;jSLjT4P98syBz8O1CFa1d3/A4/WqUEWGslM+oiOVX2nf97rVjWAz9SkvGrl/+ZAKvgKkqNh427Oe&#10;UAHoPLDXRfF4I6r0eN5ys5pNIDs4O2kyVV08PyVb6n/pD0aaVFsx/uq/+NVRRj/M5umnca8ZwF+b&#10;05YlhxuZJ11Hs23VAUjfVhyb7NJkdD/SvQmT+3wuK/mTnJvyJxd2m5VOwaqqHg5BbqdjFzdqbvSU&#10;cL1ereWcOVnP1aDQHjjCkpufl3GBlf5b7hw2QT4zhTsJcX2Fg5aOLJNFdKRsadzQ4azwbFOsbZP7&#10;HSzt25kLjdH7IlNTH7X4TpGoyavh4h41psfFEU4PSO3V3tF/j4gl4cZ6R+B6vfHXlKsY56vd7WbG&#10;Oy51mNjXeon2lxmJPglVQdPX27bk0/ZXg6eLo8AWl+dHtjGoAwX5UXwVZdjtEsDRsHV68urqebCB&#10;KsmaSpizXNfLQnkpu6soCbEs/94t7IR357PjvYEnAxyuyMO2qOFSB2ZiKUKfyKSXRxrc9bTrUT5y&#10;LSxtNSd2D569vEC5h8lmZ7kDbtf9ZnN5MIQzeVRtbKaIcXodu7MsiYa0QQQxDxkUXPi89Ye6EMNM&#10;rOS0WqQj42Ik4umcAk9cHBCjCnlUMJU/6p3vQuXMm/HX152r2PFDz+RfQD4zzwBe+n8VaR4vH1Fl&#10;Ja14Q4gX6MgU+fm+HlLY2JpZhHsOpYznGukxV5kdL1q0GfHPsRxYXtuLcRnYUUpXIct9A+RVShX8&#10;nMJfCfBUVyUoqDECAdpye+Qqi914VN/9xBbQtZjvxMbGkFVe1JYjXuF9B/mlSljI/0hWBkFkQl+f&#10;Zy/d2f9j5WkJTJnFPoCj1MZOqZHZJS+Ye3sq4tgI62BX1kF0oItEOks6VAREOaGqA/hEs2QaYobA&#10;vCTLPekhOp5c4Vk5Rnu/Q8TkDqu4upNIiyFJDZVpg0fkbufJ59wVMRdeC+qhidIC/GzJn96VSDZG&#10;ogPkhLOWvh3VDQ686vtgalzYH9wkviGG1lIU/E88kYFXr34v5XeDYQNJWJOEEdAQH0NL3HR2NwM3&#10;x5TnqkRULcKu74dxevxOhvTXg1rO+ZaqijFSU0TchDME3j554+/p5aduVvjwHTHz2BgaMyKSwpfC&#10;0WYFLgpEIk6liJPpdvbObP64xdzzn5nXl42Xmzsj87Yv/7sGol29/uv/16ivj3Ay9r9IBPW/GjDX&#10;TCTAPdz9/Lzc3Z2V6fMqUSVNuiUZPZI+ZRrhPlmoGypTBmEjhU6p5/+oyaR/2uHG8ZVQJXTfw9/2&#10;6BTHU2N5Wl2S2Njd/wbDJspUtw99oAgvNmO1QB0yK8aYKAzi/WwSj5dkedgS46Bccx5AGrY6XMlu&#10;qMOB5ZKnXU8cRhpvja71PdrSowE0B05nW4y24xbRbk3TdqAaZs77QCaCnv47UrJvS3uBT2AAbWaA&#10;MLz0gyKPFvIGujdd4pu9/RMnr4AOwtraq0QN9WmoQC1tw/XnzCH40fzpYP2f4Uk5inQnErlWx7zJ&#10;aR5868X4KzntlXNv22ajjuPunR8Ft35z1z2llQX+8JudeMSCse8HRXtECWRg3jaeRUNLC7E44S1f&#10;jGeZKdhO1NU/su52QzwMxNadkytdQnreaDwthPx4vb643XnZGmx95aP2LKof6xnv7CNF/RP9R+i6&#10;hhG9KmpoIAD5u5HHNHmsdPEiK+vRHc25C96oHHbNQmikjRVzZxYbuizbIJ9Vbo/Pif2tK0NoRppy&#10;Giv0gewfoz1beqnMMm0AN8UIJHKpOiyFpAxrSDZBQDRIDV9SziHVaF5oLyNXVTXnPW9QlhfSBREN&#10;GE5QpNQRg/71aDdXVO3gqHLeM8Tb6fWB8eqqOcQI5nxmjsywuDolc0hFmIpiLVUuYr1xz4wuDTeW&#10;iMVFS/g5G0AIAlaUmx3+9OBoED0eXvOIdRemitcvk7ZoSymW1sv5iZ2gqrTwtYGYW5YnQgRvbR9e&#10;wUou4n+9QRaj+32ev7ScDYKxWVA0beV5V0lONqPmJ2bqqggYVkzA2fwaTsKvG63ocvuXlsJcTpeR&#10;gZFXbXUKQh6XO+c0Igsm9iswZN8Fx9PlDRiMaH+koJXZEam7+QGv7KOpUtIxEVCLMVGy/pBuK/5Z&#10;0La2wcqo8bct55e+oNfbfZsOWAWYiOhiQb0qRuC8ONKNVZixCj0UOXTsSytVUje9ZSGu2l/EgR3v&#10;SXS+JsbXtcHdzPrQR1jNU96+b2ou9oFbNB1ApDrFzY0v3P/FVdc8R/nk33RVt3XHP1j/85NctxDV&#10;0+TkMSLwu/h4sias75iaRr9zbLssKPFsv+JaUtnC3F7rtXwPy78z+WraE/iwvTrfHgt5FyH4fUWO&#10;dKdPIpg45Oly8fTRyQux+bbNn3Z9HdxIlnnUeZo+fa6y2kPIJF7/IVLkiFJSZzd8vfc1I5qK9ONb&#10;daoFXZUSbC8ICYqIR11SIr2ol145RBf168lPjFSmWjUHy8stXwKrvVhW+8RSJbXcBQY9a5QpDAvF&#10;0PLM6bEhbFYezevCnJ+LXbffvcnwR2tEzGsc0LHjaJHfkdomOR0RLjSF/xhJa4z2v47IllmySGec&#10;6dvdTpGGyR/kLR5p6pzd4XLr15fmy+XgpDXEghZ/xkzx5oTJ8Nez1iUk9TIkL/K99UWbbaIx464X&#10;RSWr0i00+VK4uv8ynf/c2r/WGpQ1eOZLIE0ZmF/Jrba6PfLr2bt40Pd51+G/yx0YXjAhbHHb5ZWr&#10;8vpor8vwgeMjNZ51RGPfvVeHQzcJe/fk4v7wo/bI1qkGTV514xcTnPnrl9GObpmXx8asg4PlJ636&#10;JfzeeHOyqPO+hx2kXSGmaWRL9qemXTbV34/M99PDiP6c87yA2k4Uw7vxleSK6xi02JSEaqlqI8wE&#10;qjc89hGf2Xc0R2g6Ahy7F23gMahtWfBmE70BGbXw6oRvAErv1FCHcXC6mzodV25arL55Fuo47Ueo&#10;FVumUnTyU13MW3coYfqc8YYixMhxLzfUQhKd6eDFjSy6xN7o/NfUSmHjayRGlMMjaSv13B9NNb4W&#10;lzm39oFNJfHomfAJ4OynY5gN38dTT+7IMPsLXEHb+P88xjszdD/GOtS3ASiEnShcYMRkwBhlkNR5&#10;0F/4nk6uOYm1LugNiSa/muWEu5dXABWUs3F61tLQ7M/sSitEr0wLWJZqr+kOymTKdsASl2Uk0Uw/&#10;EQKYo9+oWkGMDmSuTZUV5Go/vEOjEe9+HpraZwFPqLxHDsXIbaoGMXw3gtRMuVlwf3D4Epsi1bLI&#10;YKjHa1Woo0tM5uuSvNi5B1OnRkF1k036masJlIsLR25W4thxq6vwP89bsSN+hyWvhcavzxYpkuhT&#10;HQDo7DISdDdfrGDYpbZCPRdrIa2NUsZFwpyYouBj5H1HjEaog1RBP+jCCas/OTP+Gyh24tMdULso&#10;jJ3UhgGICYuZCvgJlm6FJMUg59ExBOyLYE1rK9f7EW35h5CJbJlXm+wEdncGXzyCMCYXHZoMZp28&#10;+FWYaJLeSFczZfKhRR/Y1rbUxlfp54NxJV6uWSq7jP02vjyOkCMBiky+vIwukqe5woi/84Y+53XJ&#10;BSA4E439/2B45wjh8bwPwjQ67pxl+pz8Or/xvO+66303iPjm3UawCtTw+OsfLz5eS9LwshFP1BsA&#10;lAyJKicnBfiO3L/WrNprY9DFAy/gmzu833RpgHTUF1oe9Ul6ezvn0xvbL2p0+AFAJyMcZjdimW8x&#10;6Co5WeWUbM5nJoaZqiWfOtod43fz4hDnFG+Sf817QPy0PSm81W/GnvGU1CtaMFTXoUIhmigySj3z&#10;UTWnJ3d82uUhsnyyQID19zLX4jjFi4S5JyNCBykCZnlaQgbaxqQUjq62x6Vy+y63ppGG1NK4XdK1&#10;Ex3yu8/igzY7AUltJVfMbG0PHWni1r+xeazub2dcg6+OLv0XXUa7AKtsWccgQXQlE2fjQFA+lsje&#10;1yCvdaGJnbPnjg0phN/y0h/yfBr9qcRlKbsJzpbvTP1mqdXhn4ycLNdB243OxkZ/EO++2OKRtBNs&#10;+GjVcN4LbkGQNyYeNTuywq+GGBB0DmFChBlvxb9/HrZZFJgkQ5FS142zUzJj3mmlTBp9GpyIjrIk&#10;xx2Fb8WM7tHTDdfk4VOaQyeScFYJhpmRMe28Tsj4NRC7U8p3DzadRuYtmmeschinBtOyOT+Ou1b4&#10;dlf+LrRw+3DMFPLzHXv+PvVGFTrK6eS6Un3EgM5Y1cxo/1Qi4SIE5TNNFlVoBTeEvv5fADk2xslc&#10;E//8cTObyzBNDURAK6EGxwzBITTREaOZpZT7YRhyVYO2aYKPTKRSaiGrNVVldC44QC5qDoiJOjAS&#10;CVKqVDGNMWrKIMWRNd533jeAIgIhhsAYvRYDA1WrInoS8uc8pDnHOGMEVBCQ6YSqENUQAvOpXmrO&#10;1qScnXPMrKUQ0WwTrCIqOOcnGRGQDAQMnHNObZhyBoEQQ4wuBFUdp2GcRiAkdEiIQEBqgKY61ywD&#10;M5iCzPEQ9M61sUWmaRzTMBkaBye1mkBKabYlixojI+I0TX1/RNMm+kUbSi4pDU0M293un/75X25u&#10;7g7HMU3F8anHRhAA0SGTm8/JgojsXC519geBkYzpKDskNqk9Q9tGqVVLNZVSDX0FsBC8c1yylEkN&#10;AeZxCKM5UMKmXTx78nTZdDfvPu7udoSubbo+JWaaUnYuf/2bX5+fX5RIH8atT9yVfjG10QciVpVh&#10;OP7uT9/867u3d7VmqYPpNPbTMPC+L2WfczoO2beL1cWTF8+/7BbLKqZA1dDAIUcgKlVcK8SEnNb/&#10;H2Hv1WRZllxnutjiiCtCpqis6urqAhpAo0kQgkOjjRkfMA9jNr+bMzSjjXE4AIgWqOruElmZkRnq&#10;iiO2cPd5ODeiu8GHOU+RNy0jI67w49t9rW91r1795N+effzAX/3qdj5K/8neVt6b689cbEVl07ds&#10;ErxvY2yZ1k046xosI9T598IhRCQQBTFDwyx5TsP07ofHxx/2Y/3w1aMe9o13wioJqS7HJmMFBDS0&#10;JRASAR0hw+JMVTQFW1SG6ggdEyEScRPbyTkpVWp9Tu3JxVih5DLm0TZBTWPwzG6z2Q7D3RI/FPu1&#10;qZRcaihwyq+mnFKNHJvIzG0IqDpgIJDlo2toBigiudRSq3cECMzogyepaEKg3lEG7Vdd23dpPAq6&#10;rLQ5v2q8FqvseXNxsd/NWMbzixUch2k81rHfNl6medzvusv2zYueQFbe9ZfbMYvIPM/zOjr0UeGR&#10;2K+3tpfx9v4mHYcX17Te0uaC05Q55LPL7edfnnd3tLrwFEwMCMl1bVPrbhwN4OrqqulX67OzzfYs&#10;tl1smhAaJCoiBosDwTORc4VVxZJyAc9h3XYX6+1Vv1mHCCXVVGBMgeHl2fmbi2uVw6Vfb7v2LPbO&#10;tXR23Tad982Q5JjqXGSck5Gp1jyZoFFHACpVlDnGwB2yc6VKFgNRVjMHsWtX59cYWiOfKKxWq6Zt&#10;gVBPA1gFAOecqYFoLeUd0TyMfdeXUp8kC6CqKaWc8zIA8swLxN0559gxMxKKmT59Qzyxiel/Nqos&#10;Xxss2bhKCORYax2H4/3th+AwevbMPvgYAzHlUvumGbLMVaXKPA4qFRGD87HpCNFEpIoQggPPbdu2&#10;KwYffZumvcLGua6NJc+mRcxyhcouWdGawJNjp2DMHPoWEFAMrQqgiSxrQEM01ZxSqcV5TwSixkzP&#10;YeTL87OsJZ/vas+cgFqrGKouIHzEJ6k4gC3/xIcARrNCmRO40PS9h+ibFp0vJZdSDBSRRKuBAsAC&#10;kVUFJcBl18qopguw2fhEjVUFQBAzIipiuSZ2jICL+nO97l9cXbZNnKbDPA1gen+/e/v9h2nOKVUV&#10;a/tmyfrRRfZ5eolLTkkBPDkEBRFk8t5bVRAg9tR4s5JyllIYyTVOpaCpY+fIeedozexTqVKrhhA1&#10;+pKqiXWr7dUnn3nkD/cHaLPz8fzyslS5vXv47uuvPv/8x6//8i9effJGVy06ZoMiw+FwmJGDj2b4&#10;/bv3P7x/jzFcfPbpfSSROVl9++HmeLDATZW63w/jlHeH6fbheHn9EtmJ4VxtziKGRqyGR1cMFCaF&#10;TEbxAGSrN7GrH45u+vW78u7d4Tf/skIDKMEkLsokNAUlz6GNorkUFCAFrQaCaERAaoSOvIteqew+&#10;fF939+MEeghrgOh5X7SSGGsEYkMGM81Fi5pbJFkGsNB1EJ+KO0F0ru+apvGmVaQuqCAAbLynEDNz&#10;SqkcJz8eA2HTNNaEDOYBu7ZdkT8Ot7VkMDOpXduMKc2zI6L9w30eji3ZNMM4zhGUldFUXGvIalQV&#10;GECMVG2c5zC6GAlBfCEEqbWMg7EJhGiWQwwcQwIYBb972Lmxrpvt/fFmuL/bXp5Pg+4/Pmya9XWz&#10;fRwe/Px4fb766z97vW0I0/DqfAUmx929Aodufdw/fn9zvzo7v3z5suijWOi7pl3TxQs/dz50sLlc&#10;/RjLOI7NRcTeXX563V2fUehnt+oqppSMHTct+OAMX37y5vLqxWpzFptmed6c84jkapWnEaSpOYag&#10;UqEymQ8utLHtYuuQJVVJqaZiVRy6YJzH+fHmFoccmw5TVa0AJlyzTEO2pDiLTLkgkOMYHDpHru0B&#10;58OcxnFMM6ApIpJzoQngGwwRmiZ2nQvR2Pm2W3SdOadyGlqdCmutdfF3L9UkxNi2bYwnoMRpNrDk&#10;9qiWUkrOS1/NzI7ZsSMmcu4kfHsq1suOBU5G+X/VfcPi62ECR1jBpuP+ww/fHfeP3tGq77fbzXqz&#10;6drWBd8FH0JTgAxApKaU05xKKdM0LwIP70LX9q1BLaVWmTWHGEPwoeqmgcWj70PwbBS9BdITGxTA&#10;QIogkGevZorF2C1yNxFj5wCx1CpSEYCJEIGJgmcFWFglz/LtWmvf96UUM1sSb+sSyE0OkRadssEi&#10;JXk+nFBekhzZ01NOrizDcQPRZWmni5yHiZZPtlZDthB4MRrWMud5Xr4dOxbRupRtMDOQqkjovANC&#10;FUGxvu9fvnr9+tWLPI/jdFjAIrXoOMqcihoSO0RCQk+sYFmkGjF7QoYsNWezokUR+Pr8+vrlKyQ3&#10;55JSntIwTnsxcc5ZNRVxzE1s3rx+vVqtYwyi+rtvvhvGSc2c8y++/HIs9f3378Yx/fDNW0I6HgYg&#10;NNRxOGouun887Hc3Zf4v4+OLT9+0L16++fTNn3722cvNplHFUlGF2J9fXnzyd387/NVffvP9b//5&#10;V/+Y0gEg725HyHHdb0KM6/X6+voiSLl/910+7rvVNqsd5zzMuQgYkwFOIEgcMZAF5aa44B33RB7Q&#10;q324vf14c/OTV2cMZGLrdjXeP0xpcOxy9alkqaVKYSGBOpWcpYZatUqV6n1Qp4KpC90ZUwN2xdyZ&#10;gIkF1IaLGFUxLYgeEQFNBURRQABFDQ2QEEwFxNroLteb7bpFs3EacZqyrASt1FIFBXhBU662ayuV&#10;9ofWNWMttRZRqp0ohaaJINkjjfPEsa2Saw1N24bgSWNDoFp3+12A3lmI3qvKCayGQISOl9Uaek8x&#10;OslFSiJSAnEcuoBNR1PrRo1d1xjiWOr0sM8fbn7y5jx064fxUWp9ed2vUDzYWctvzvrW5mj+Tz9/&#10;o2n85T/+Ytu7q8vN8TCPs15/0jsfEB0aOOeHCqlwhRi6i5/82c+kTH0M1DUX8eICyflGwTmHbY9T&#10;sakGc5rnuY5zqbUCjrkexnRJzvvoQ8PsEHnBZkRdkkVPl0PXEVQXhDiEJpBvFHnKteSMJRuQj23T&#10;Rt/0Y6q7h31DtA7RoxkIEmAAMzUHjGwCWQsDsFEpZop5nIqpj42naFJymqpUWCaxFRh823GIjRGn&#10;Whkp+EBEJ+81nV6OU59ogE/M1RDCc1rgUmedc0++ZBARFTHVZWiQc06aDACZiHkZESzXMhxfKjg+&#10;mcIXhdxyzD+pE8ysFitJ0lTGY9Ga9g+PH533vmnbru+bfhW6lW/6GJsm+G61kq6raiKackkp16q5&#10;pkWbwT6gUcaCAByp45iqCvpmtYkMHFkdqHrzftHpVABQxCKqmqstztMKVg2QWXTJkUJDqFrRFpeR&#10;ybL2/4NrmTgt9Xop2afb1YLyNAOQZzbJsulVVSY2JEOUJ29qrTKMU61VtRo8KQvQAIARRU0Fujac&#10;bVdENE7TOOXFM0uEJ7Ld06cfmaxqiLFbd6o6T9MCCamitUqtYoreNwCw2+2HKZlB1zWhaatAGiZT&#10;sxCQHDK70DJAzbXORfKJKbbq1198/sX52UVVm6Z0v7t9+/6b3e5+1XfrVTdPwzQcz7abv//7v7++&#10;ui61tG33P/75F1//5rfjPIcQ//1/+k+Ph+N/k/96/8MNHI5Tyul4QEb2TmuxYb5C7WJo8rD7zS+O&#10;7745mt+uN+8+/+yvfvL5X3z65pOzM2/sffzTzZlsX5ijj1ft25cNcQ7OfrjZ3dznttv0fb/dnp1f&#10;XLTdCpmrAjkRpNT5LFwBBaCIVO6ZfeTA4ARI2FXHyTTXcrh/+N3H35bjx5zj+fnaTY0K11oKqnFn&#10;YKmWWkotFTwDWxJJpcSca61aaogNoE3lCLCOaGC2diGyIAJ4ziCBzBgIgcyqSNFUDKuKJ13mLmzA&#10;aEAWArVtaBuIgZsY1HkEG6dxSnMpxVGEBazDbrXZTIfhkFMwJoBV1wr7NM/HamMaRROwy3mOITRN&#10;4xy3TROZDg9ap8GjiS7kTmLCkkfnvdZiIMYomkVm1Cl1tOpWPpIpIGiexzIWcUS+scTe42YVvUOs&#10;utqsa55cCH3vga+ZFEVfnp+lYXoc3q8vr9iqZ2pcLFqB3H4oZ5e+P7+wMfu277qeuq1vutCfPY6u&#10;4IXQGUdZX70CqypllFqsqmJJOs21KonRlEpmABe67Rkzm5gCV/uYcjVgQIfIITTMzsxUlq0fKDwN&#10;ISq3goUaQ1MMTpgGgVrEmaAIKDglUr5PZTwMd4chhk2t8zyOqik0bEEnsWysFFOdq02IzoAUAYnn&#10;lIsakwlArZJKVVVyCPQkM2JHzleACljVoBQiWoqs8+50H30eOquWXGqV4AMhOueInD5fBoAnbT/h&#10;k3dwaRFVRVVMRTXnnFIiohBCjPF5sflc2k5D8MU4joAGWrKWGaX0gbGLWsm0qpY65eM8DrtH9p5C&#10;65qu67q+XzVdF2PrYnQutE0rCkUkl5pzSbnURYdFgYiUPPtGJPlIocNN58/XbcuKWmrJpdSixkAk&#10;5nKVWs3nZaAhmJGqilbALCaAoiBFiNQMi8ii9V4WAM+joVrr8sVz4i0AyBOSf0kPQLBlMXDy6ZzM&#10;EUjEzKxmJeeSi2p9JlyZAS4zJSAACIFXjT/f9G0Tj0O4fzzOuZhZrZqLLD8LLlENhrCI9JlPa0Sm&#10;XMv79+/zPMXgc1WTOk9pvx+lmiikouQs16pm7JhiS+yCc/2qZ4CSchpnEwEDlbrf7cfj+MnrTzfr&#10;DRHf78/7TfPweNsE3zZhOOyP+51jOuwPN+/eA9hf/Oznn7759OHhcfe7b2qV3e3HQO7Lq6uzMT1+&#10;uDtMs5gB4ab1n5yd9bnGKes0ms5HSY+Pk1X/8Yebf/r6q/wPG/vyM//F5y+2Z7Fbbz/5tBCDg62r&#10;X145hwV0/KHIh9a166aJzvkc3CPrgOjFQAuR9+adRRaAoppKfhg5tKuzbh2ZTAqCAkJRTaA3bvfY&#10;DdQVyQfBjWvPfHO2bOqdQ3IEixIIoKg679A5K7WqqoEgVDMmHKahmIR117Xtj+Kn13jP335HzlwT&#10;LVOtlVQU0TEwO02QRdrAxMSADpAMVCsDdzH2LXkClQzGgNK0Tbi6GOQBC4HCNKdpHMc2UhOaVWcl&#10;g0gwKkDzPDfs1HSRkDZNYKaWuaoBaIiBmFOt3Ia263wIhjCnZJrBIqggGgCiFdBiAqCF0RyjihEa&#10;eGCqbAnLgMwhNGed6yKiysXlptvE+fHm4eFutfam+e7mtr985cg9Pu4url4IIvhGGbjjH/3ZnxyP&#10;R3d20TftqgqHNvTr5gWp8ZgBpB+l59SpZKkgFRY9V6kiYlVRjdg3xAG8BhaEYU55GMZxmg6HwzhO&#10;IqAGPgRmz+ScC6YAbIBQpZpUAkBAd3tMassc1QlQBZwFvGlg9BwZnTP1vvkw44fb432xl2eusloA&#10;UEAPVZOqhtjPWtTmEABBqmQ0cxjnuaRiTOAZHEHTdIAoYHUpsezZR2MG4r7rDZ6MISfeGT0XbjOT&#10;KjnllGZVQeccO3gOTF3K0xPx7US+f2KnMZFffJjMBrD0myIiIksRX1zgSyF7vhbPt6ESmZZJ8qxl&#10;bh2GvkF1piK15npKVTcVmY7H4bD7oAbIIfT9erM9b1brtluFtvMx+ib0bWOAVaTUVMuccs0VrEDT&#10;bvoVe0erzsc+eEfBE58Gwc6Hlkqebz/knEUFVHJONE0iJc0zOzcPYzUUPOWVyxKsgM9jIULE5ZcV&#10;Eefc8owt5dvMqoIoImBwxAam6hyVnEopiyKTgbKISG3oWRsusCxtiyz6eCIIhKDaRnpxtQUzV3Pv&#10;m/asl1rqLpeipgpijFSqLEYpqwKEqZa8e1wmXgikauM0Adh2vY7OjTnt9+M86wLrGIY0TImI2TlV&#10;I6Sm6ZoQ+r4n1d0SUq9GhGo4HIfffP2bVb96bB6ryH7YgZeu6xxijA2aas6q9V9+9ataKxE/Pu7/&#10;/C9+9pMvfpJSeX/z/va7by9Xq42UPjafvnixG4cf9ve0ii9fnG8M//ziejuXj9/8tkCZnL8pBUb/&#10;IIJlbiBe9/rpOW789Pjx/e388ezFy/X52mkmPWB9gLtFAaUAACAASURBVPwgpbKF1lJHKwceEtSj&#10;ABA7b4hAtPDXxEDA1HT37Yzttn11ue64ZWnZ2EREk2KThm/o7nfjO3++NkfgunZ9OXnfETlCRvDe&#10;U9NIzWJGBj62WdUQu66vuZiIIz+Xkj3D+Uq1C5vX7ejyt2+HY4JiDMsPw2ogpRAUz20VZRcBCoIx&#10;Eys4T2fr/uX1ehOy0wnN2jaOtSBjs+r37++oiOOm8U5Nx5wgz7VkLwKmWIXJhya0/crrZtiNotUU&#10;pJYhTei8SmcAzrnYxEVYT8zEkNKMoMjWeE+OkcmQq1KtacppynnVe+dicE3ThJJnUeE6k0WUufGw&#10;XYVhnqIPV5v1++Hd+5t7cKvNuvVtBy5cnp9/ur7Gy5fzPO6KfXLxcpqGVbPtVZEIyQVyBjwpFLWi&#10;OhNK0w4G0zDhKaPIkfNEpMFqtSpQBapYSnNKqaR9yfe1CiE671f9qo29qDK7vu+b2D5Z3lDVRCsR&#10;emARqCLu3e0RCZiRGb3H4Ml7Cg7b4KJjFGBjs+aY4DZzjitbrSrbYon2kZ0nKJIklyRQszspwB1K&#10;VTJkZkU0KbliIB8C8dP53MXYdaFpgHjpu7MoATAzMSP/HoT0NIm2XJZmmZd6JCIADP9/11O7DqpL&#10;pCI/ZZ+ftprL2PeZUbXUOHLON6FIriZYBkij5pm0erYQHKEvpaRcxdAAq1oRCaKVoIrUPA85DbsH&#10;Iw5N2/WrdrVuur5pu9i0IYQQPa5bUSwFUoE01VJKFtlpmfLc93G96tvYkA+IXl0UmapryDWeiAlj&#10;zWGea0kpzaZiu13WeZGsEREhBzoBWZ9PI0uL/ay0WR6BZz/O0yxl2UgSwnL3qktiOgLx6f1XpaoK&#10;LIBrVVxA1QBswGZ9G8+28S9/+sV63W/WPSP+8OHjfn/YgYoWXIrQAn8nMkI4hX0DqhkqnXzlsGh1&#10;DjCMSCkt4EH4/d6UTiCtqgIpKXkGGAcErVUqEqFjh1hUVevNh3e//JWfp5RLNVIKgKSvXrz4+c9/&#10;dvWjz24/vP/mt785HPYxhDmlZeT9Jz/9adt1X3/9m/3DzfF+XCe46rqmd+8IMqT+1cXl5XZd6nUT&#10;P+3X12nCCN8Pt/P+ABkrG3m6erP98i8++/xP3rDWQY//8varK5xfx9d9Cz3PjS9WJiwDjkqc+laD&#10;eau6CPCp4GlNTIt7QA3BUO+UPr67O6QPq9dbDkpYIyEo6Czp/f3dt7+sc2FvVcpqfbVqV6mJa28r&#10;H71zjol9zD6IVnbejL2vzoW2bQuy5eLAE6K0XbrcThp/ILxjrBzYHAmDYJWTKcARNkhqUEVyrYS1&#10;AogpgDly61X36uX1tZ/nj2/ncUaXlZvjcOxcjTFSkZQrMKmogCETeucQg2oFLLWqmTF1fTftgZ0j&#10;ICF2osM0DT545nmeTDVJOYKc9y2F2HU9QAkxcgiAJAjVVAoUssKtNWvqOoAsKIwt+46IXegA2QBi&#10;DF0XS0jeAzs7O98ovW42cbPdbi9edtit1ldvsBmb/u7u44z0qFywNbJqshg6TAmADAmYwBEhteYM&#10;Fgqj1JpLySUXUVXVUrVWNUPi4HzsO9e660186X049VKG94+7t29/0FpN7en0TyffxTIPXWq5mXN+&#10;teRGi9aSypgLk3nHTVAmtCoO8G6n8zSZ6GZ9sUPXM3aeew+rxnnCPOe826fDXHJF9kYOmARAajXj&#10;tu2a4GrJIunEDlk+fOxD07gYFUkRq1nKJbR+GbyKiqngaR5CRGSAS7O8aP6I6BTC/cc1+lSGlvUi&#10;PFnf4MkR+SQmORVzM2aOMT6PVZ4rODIR4TzleR5sPkA+zuORrKAUQnTEuET+kkP2olakLss6Na1q&#10;VayqFhGZDkMax/09Occ+NE3bdn27XsXVin3jud34VsiV4hTNSMEZOWfsKjKhI/CgzsCL6xDBAJQA&#10;yAffRNVWa04T3XxQGpeDyhJ7C4DPghx6Spbw3i/12v44SAGQmRjAVPVk9abTPzc1AwLERdsPACqq&#10;i3hQhRAcnaZJDLDt27/7m798cbn5X//j/7JZ910bp2n8b//9H+4f93Mqh+NIWrRUUUNZBjKkz8AY&#10;gyWqDYHUzFREbZoTiJVcF3IcLsBaJARcqL+gBjkj5QQmOWnJOaVl+MJMEByQlZrff3ivauy8aKnH&#10;TA4I8Tdffy2fvmljONue9V1bStlsNrXKt99+W2oFxNevXg3Hu3SYXjSbq+YMk9we96FthpJsv+tX&#10;mxjiRbP65PMviqvyyO+06nEWBgzIncPO1ZbYdf6TF8eH/bvbu18fx09ebH7ycvWiaZ1fa9AyHMZp&#10;aKe2kNMskXz0gRG0yoKuQTJAXZy8P774bNjfvP32d1UvfvTm2kU/pXp82L/98Pjbu/3b27vH7K7a&#10;YCDO6jqSrvq11wjMAEwU2lZKnvPcxA4YkFBrXSS2AADFMsLowk3nf7cff/Hw9peHcQZ2Glx1qlxA&#10;CiEasCmKKlo1MwBmcggsQGaESiieIDDNpgiqKuSpap1yNjOnEMlNorWKIqzP1jLP07uPAIDehcbl&#10;haiUZ0TNaXJNfxiOimygquqbxpqmagUtVeqUpobBMzarlQ/RiItBMagAlZtay+ybyZ217RqtmGTv&#10;EE1UhVzI6AqF0Lers7NpXxCZAm9fXHUvVuoJQmSLWPxefUKfkIuLKrpLqsBIvCSPLB4RAFIzUaki&#10;VctU91UFTImQPfkWPZwO896HEGLwMcTW+yY4542jESDuHnfDOALRumvbGIfDfjjsu64l8mqyeFOW&#10;3SQ8CZ2dFVZGJFuSEgEVEBQgV0JAKQAKDlBrRERN9FDGnm1NehlJ+mbbRAcN5lFG1QrorDIgEKAH&#10;MuciAOZSVcTUBAEYkJiJ0XtiV9VKrUCGIvgkOl7Ibgq2FJ3ldF9rTSmJimf/JHRD+wP63e/r86lk&#10;n0YnSwPz3LA9X6cC/Qd//CNlNxMyhhByHtFxGorWxCpsAtUUCyiw4cJvcMzBeVWtVURRl22dQRHN&#10;tYqZgppmTWmcD+MjoHcYArvYhn7dXbRx5XwMTXBdDKsmdA0Hv3iBEAmNRLmgJ0JCEDNEY1IjJfAg&#10;quSUvBqoAoiAigOjP3iN//C29ITrOvXUqiqGVReBjaBUBADAxaOz3OcWEyU8c77MUNWeuDKBqW/j&#10;+bb/93/78//jf//fXl6d/+jNqyb63ePd+3dvv/zRG9+sfvf2w29/+9333998qI/TVNHAIy//AcAC&#10;ngZCdMwIVFWBTrp1OeFVnk1Sp9vvQnEFM8hFYC6gxoQqTKSMJkqM3oeUMzmc0vj69evLy6vdYXf/&#10;cJtTeri/n46Hx7vbTz957Qi//PLLRW/z/v3Nzbt3X331VdevnPfv79/bNHUbPoPueLf77sPtrauP&#10;qeYP80PTQXfRXX3yH/78p9TTbkX0cC/zgMnAYHd3/O77m8t1f/XiFZ296D/33/7u5ne/fbd9dzz+&#10;7Iu/+fH1Wdhqf5+nm2Mt+7uhjCkfp1XTffbq9dlqBVBQBa0iKiIwATJE31xevX43z1/dTg88Xq63&#10;NOP3vzn881ffvsv11w9yg/BFCNfnfY+ctrFGx5pp4awCNDFK2ylYiNEFp6b7h4eSc8mZzHSWJPYI&#10;NFj9zw/v/u9vy/d3cRLoq2s1VAuVTRnN1IthVSUVWdSfzhGwKYkRGKiUPBcopuKYh5QqZTBrVm31&#10;E1pyQCC15Cym4AJ5F4NHhQpYDQBxLlkOO5lnQ8x5XrYtbdM0Tez6zpPdHR/LNIGD/Z4uVr0PXnxD&#10;sTX2RSEpFMMCWLyJD/ewIjpvoyMQCuwIrCQicyFwXDUWNgMedxVzhSaoYlZIjsdKoo6ltcoziqG0&#10;6y0yAyy/Np7emaUuIHIickw+htbxRdgCADtu26btGmZSXbRbyMRMTMh0SncFKIDFqojM8+HhYU75&#10;cDzuH+7nXNbr9fbsjJ3TUxwMIoGe0M7IzO7u/T0yEAN7Zk/kkBgWVRkzIzowNHRd2xHSpNOsdZin&#10;x3TcWx1b/2q92rYdZA7YGpsggXB98p+ZqpSEqDE4x160aBFCMvLOeWJexHgGUEp1IS7bs2VLSIzP&#10;oj0RGcdhGidVAz5xipn/WMP3TIN9Gn6fOm48jUrkSTryLNZ+npb8YeE+lX5CIGy7liX5AHK8YwRH&#10;6ImgZikFkRFYRI3Eh8jMoIJSyJSZ2XkgUjMxVxYBJpEhlFprrUXmPA5FUSwkuncUXYhx1W+uL2N8&#10;weAI2AwRhEwRpFZJitF5IAIVBDVQ0wJqWUzRudCoOpNaiqlUM/FoRCemxLMccHHcLAcOOmWXLzOV&#10;E3sNEJ/orSegq4kqCDwtGxaSK5o5BELwzFcXm3/zsz/9u7/5N//xP/ztjz/7pIuuptGTOdJVG378&#10;ozf9+QvguH883H18YEQ08MRNaPJp32VLe7+EKJ5ecQMVRV143wukl06AviXZ97RMRTDVnAQUg2c0&#10;IrQl0RbMBw8Mc8oIGtvAgYEAEVUkpzQdj3We5+G43a6vri4+++yzd+/el1JEZBiGjx9vq8hOhjIn&#10;eyxTOEy747thv+v50Fgusxxnr8dX4n/+0z/rfHs75e8+HinxC79Z6/z43eEX8HVv7MMZnX3SbNfh&#10;rB++lZu3tx4PHV7+6YuzBHgPY4acj9N0qOPD1DltzrjZbggr1gya0QqBMQADJHFxvd2+cY/j4R9u&#10;Z7s5+OLefWf//K3cSvmIjZ51hf2L64tNwR0XK3OtNbgAiFKquLo4g7WqOgODUqrF0zELABT5aDSC&#10;/LpOX0tNcR1iJEm+kFZQtkKn86uDp0+l6ZJ7AydNLTIt50RkBCKsudRaai0+BAxebSaz4L1jNIAp&#10;zTrPDbFDLFUEM8VWwbq+T/ODEe2nCUNnaosBA0wXq506x2zOOx8CO34U9EpArpJTHyh2TWi7EIAZ&#10;2tbW52G7dozeASNQHj3Vru0SuVbdeuL1Q+LjqCYiNosdASeOSaNoZPCgg82TDxHM5lIMiNgxe9+G&#10;1rkYQ9s2Xdv2bdPE4NhB4ZyTiDjvQnRmmnOSJTtGRJKUmmsqaZ7naZ7HaRrGYRjvHu7v7u4f94f9&#10;8ThME7C7vLz87PMfNV2zjInZOSQHJ0rnAmBLewAFBORlAW1wataAmZ2PRAyGY2hijMJWXV3EfPtS&#10;G6RVA8wqhi42YFABlFDMioCCIYKiBeYQg9UyTamqYI2uJSZE79AxMSug1iqAswEvCEgm5xwSLo0i&#10;qM6lFFVyzpCQ2AAJSUV+X5ifkUD49MhT1V5Ug89tN50wRKcScNplPpdtOrnLjMghgmPIomn2BpEd&#10;G1YQETFT4oWKLKgZlaEK1moiRuIAnA+LIYGB1MB5z45FtdRaaym1qACCkypzOkxpqmxt3YiAKSGc&#10;Qu6RxNRUZ5QCi91aF+EdATKASK3BOw1B1CkYh6bmBGUCzQpQpSIA8WLvB0MjIjQ6cfyW5JFFPMNI&#10;ACZgALUuivjTcR0AjYidM6KiIibkTs9hbP31y6uf/vmf/bu/+dvzi+tpLmjI6B8eh4f7wYe1Q7u7&#10;/+7b727ef7jbHcZcxAeOsSPndawLA/gUs4PsjJj8krNe1PSU2/bUZT9BZEzsad6GtiDJRGpSRQMQ&#10;UAFTxQpoMYaUkore3d4+7B5zTmDKDp2iCeaSH/c7RPju7dvLq8tcctM2oQkx+t1hl3MWKbXIh7Kb&#10;ZYAsmVAUOVtUlAoH575n/KUUPg7/9e3H7/bzm7Pu5198etm78fZDPuw+vn88PtZNw3JM5VgdxArd&#10;r2+mUd/96nVendEsrVWwufbN2fnrzdbhah1DEEgzYAYUQgAmIF6EWWrmw6qhbpp27w9jSXqX+B3E&#10;Xc7Z4Qo9FnFECeqxZivqkZ7RysNs8zynPAMpV855RjMCIiRRFakOfC3EuqbcrZxeXV+WeUofpXin&#10;EknFlWqoCpAcChqgQTFY0kbBerOV6hapDdGvO9g/wJg7gqQFyyx5U5WVzFmJxD14nzQGX8gpWfAs&#10;UtTpmAaF9XqzoqEZxikg5jQ3Puaa6niojk7iMR+yiXUb7c+w76rfcr8OTeecRx85NOQj+aDL577f&#10;hPPrGD2aEprlSXRWZsvFcnHgQmzynO6Oo6okw10uCUwMQMGRec/OdW3Xx6Zl50KMC2aDmZnYe47e&#10;e+/51OagGGiqOaU652mvOc3DeDwej8PxmOZpnuZxHOZxmqd5GIY5pXGa0jzP01RKnqeioEWNY3N3&#10;d7c/DKvtuSGJCi4EPcYThMnAEU+noQGgycmtaGZgVhCJGZEAbERiIiMwrmzmVYIWj6uVaJlnyTMa&#10;0JItyY6ISQiQBCBLqjkvueAiiuyYPXqPIWDw4HgplQ07VTDHxmxEClDByBAWD7fInHIRIVwOaooA&#10;S0gSLVH0p7qNiGhL6f6jR3SpyoagJigKSxv3PFh5egpOsCJAUxQwR4amw+5heHigPDIBMCMGICyl&#10;eMI2+CV5W0rRtEjalB1FdA5ZTFMqUgsSEZM/OfxOgWrGCBQLEKSa0XdnZ+32kuMKqDUMyxzHnKoU&#10;s9FLdsqGKL//sdUxJ5PWsTElUyTPvmPfWGaUyUBpSZYyMVVgqyon1aSYKRCyY7fsFJaOAMyIGNVU&#10;xIwAmR0roBCBIyNcUIjol77Yqtl+GP/pF7/+eHvXd+26jefb7dX5WZ6n2w83TdMI8NdvP/zqN9/c&#10;fNzNebEyurYLc0oG2UzRwMzQgARYl9X16Si5mOf+YNrzPDAxUANEAjOH6B0z0UKY0SWgR2uWQpOL&#10;wTMVk3keW+ya4BFFFTJrTopgVeqc83GcjuMkIhyCj0FBDaRq8UDeRxHbaSYP3vt1CBchgGme58m5&#10;/3f/MH/3OyP8p7cfH0V+dF7/6mdXP/vpn+zuHv/lF1/VbIdR+4y+Ks+jtwKMO6DHw/zP+ePmljc+&#10;d1g2nr+4Wr286l93eBbNw9H7qpCkqAKJeSKm0NmMgZlNoaLzK2x9olq3uX15EWYvZfSIbZY0JeFA&#10;l9fRt06yqRVTtooGxZJoFkFVkFo9OUIi9sIgUESkHqWfN2fj+mVJ3tlHHB7dzJFQWpelrSZUlXRH&#10;CljXQFTBqVfUgBBQroguiAggu5hc7wE3bIPOkOc8nOfKGNBZiaiSFQ9pdbmWfvuwe9iPB7Gs1prr&#10;wcz7GH1MmDl6X9UYPGJO43xEAZzmZOjMt7C+aj/98uzqanTXse1DCAoLQw4BQAGX9MOkIUH0rq+1&#10;EiG4WObh/c2HH27e3z8+HMbDNI21lFKFiEPbX28j++g4MnvH0bWtizGEEEJgJDOrpYCZd95Uayl1&#10;ntPxmOaU0lzmfLjfHY+H/W4/jeOc5mkcxnFI0zyOo6qoyDSNpRRCKLUacTVGE6jZqQaT2IRUVQiO&#10;j/vHh92LV5/EtgFZpryGjIpoamrmiJ+mwaetHhot4d8KiLhQGwFMa1UwUNVctAqACw6ZFTGrlFJQ&#10;lYgNEQorURE1ZG6b2HUewKlayYEYvYMYqGnIB4HndDJAJAZC55btmoioPScMU6klTbOU6rwnRFBb&#10;AraexSfPtfcZRWKneAV8Ls5Pw+9lPY4ndvfvJwNL040LgUoXc54JqE7TNI+jqzMxcdO4ENghiS7x&#10;Bcv3IibHCADsXNu2sWmqSp5yLllV2TtedNMIVhbuPDJ7CtGhUw8a2rOr6812i+SqqOZiCMQMaDnN&#10;KU1eFdUBIRgZohGQGYF5prNV3zc+lzpXnYqmrOYccYSnxZ89OZJUnhixp3aVFNlMZOnzlx050dNT&#10;g2qmYroM1mWBUyIRefbMuKQIPdw/jofhF6YhuMbz2WbjEKUWE2maiC7us+6HBMir9dr5YKa2ZKrV&#10;RdiynITQ1OYpEysAqp74KqdkjNM24glFq3aa+5kBGZoRoGf27BlNpeScluBzQlp3K2InpkQsUorM&#10;UkvJSyY6gUHfrz5981nT9mlOqBqbzvmGfUPVSFRNxYohsGPnHBPSIsgxWG236N1//5dfH6fx9v4R&#10;pL7vwo34L9evNmefvaDzt9/+8Mub/a3dAMe73e7+4W4qtbu4as+2YdWPw/Hbm4dg+XoVAuumD9vN&#10;JrKlMnqrjnoIVKoNWayyq+H97QP2tJv05mG8Oab7JJOCIJxdnre4ycN+Go9QynG3W798/cWXXx7+&#10;n6vp7hbRahU1i13jG3fY7dQU5GmTBKbL+ZpAQXIqfsyUTY/T/e798TAAw5wqL3dWA1uO1AAAlkuV&#10;ogTLJ7AG5lWMDXPJ5TinJMYKjY9Z5wJG3Lars3nazdNIrGLmxIJrrAV0rhZhz+jIeZdLHTPvp5IU&#10;p3HuVusiFdkDOHChaTv1rSGFpu2uXsazy3h23fKFC41zTkTwSV+wVDADFVuQLEsqPSEFCtCvzy+r&#10;htie56lIEZU/cDwwoWN2RA6JFJ0uOqciUlNKKU3zPI3Hw/Gw34/H4zxN0zgNx+PxeJjGsYzHKrXk&#10;lOZUS122lGBWa2Vmx4SlOFUfXBcZmJMCGzRtQCkjStPgkK0yQB7S/r5OQ994JkNQUS0K1WBpZN3S&#10;UC8jqoWBamZ0yiQ6aTSeW9olxQmUGsdnm357dhZipJrbtvVMiCQGhqSAJKKGU6mA1DQN1mqiiCe4&#10;RAydjy2QN2BDQnREDoD4FLVxmmcsTkdmTsexpmxV8ES6EFRU+P2E43nT+K/Wlc81/Xmiffp1nqv4&#10;H8q+l1QXRcRlpgCmWkpJ8yyintnHwN6z82xgmYoUmKXQ0vZFF5yVZRxDCwqK2DkAFCFmQkZAEc2p&#10;lDQ7hRjdMrNi5tB0TduGEME7Pd1DkIkRUFVNZFlnINiiVycARrWa8zSk6YgIMfgQm1Yx1VizF5lz&#10;TqVmEwHixVPqkVRAqmo1EZWqORcAZYalZ4WFsAQIQAaiZmKqSKfMZzUmujg7P1+/atumlrw/7KZh&#10;UIXGh+B917VvPv08z/PN+x92h6HcPSAHdU01XByb0zjXKgaQU7XTN12yqNEMSxErz7MveC7Zz+EP&#10;/+r1tQUoUxcoYGhDbKNHsFISEY7DcRxncXVzsY1tW0pNafS+JYT94TAcBwN7igHhu7td0zRzkd1h&#10;2h1SrpQyoihqVVEGJMeIWFKZymgA2+323/31X19cX/2f/+X/ejwekIDY31r8xSO578cutrOtP9D2&#10;/Q/vup28uH7xzcPukFPTtAFqfrzFNKhRKk7I7Yr7xdvh2x8e//Gsf3O5OWv9dtX2TdM2nSo8Ho73&#10;j7txPEzT/OLTdgjtoDBWzWJFVQEbH1uHWEuaRzK0KuumOb88/+12M9zfApiYmaPzq8u2iT/88Hb3&#10;8CAmYkvkr1WzCiAAWuVxv1+T+/yzH/P59DDKt/LDzf349HYgBCYkBgY0Y5JicsosNhMj52LbhKZB&#10;ds75tutwzMQECgZIPkReT/e+iIJCJQdASdSqKjI4r1ZFsRQz0WRew8r51vuyurwUA3K+iBlz0/Ut&#10;clVFcuKafdYgoATLu+t58f6vhLDLXz0d3RS9X52dcxNX05hLqjWL1FpP4r1aVKrlacqppDnllFNK&#10;w3E47PeH/f6wP4zDME/jPM8lpZqL1Cq1iIjWqiqgo3cueN8jmLMFuUbIakgAzrG1jKcsMG9IigiS&#10;++ChzEMAH+Ixu0yRoOT9/fTwsXVgoCIllTqI1acVnnsqfPDHFQ+fPj/49Lid8geQnMMQfBOjme0P&#10;e8uzR2gWFh0gOY/OMTKjA+YYoycqogLETOQ8N63veg6tkFdio2VlhYTkgOAkZ4Ol5VuAXzVlKZUM&#10;QAxxkWSDgi7524gnGOtCLf19sg2eRkKwkPbNYEnGO2lNTjkr8D9fiMskqZacUpqnSUGZmRxPKUMu&#10;VXXO2aSqAyUA5xBVFXOpqppyYe9cCN578j7nbABqIIulXA0Umdk5j4RmQM7FGB05NTVRW7YMtCgX&#10;sRaptWg1cYwAuujzDAFqGo4PHz/c3nxvpk3bxm7tmo59CH1H3IuUUnLJueQktSoY2mJPBg7oDWvV&#10;kopoAshqBmIiogZQrdRSqgqgoBmf0AIqqqJsAAKkFDg2vq3/X1dn1lvHcUTh6q7eZrkbyUtREEXJ&#10;jqIogeP8/yBAgPyJBAaSB8eRLYq6i+6drbuWPAxFK5mHAQbzNGhMV/XBV+c4lpJFjbUBfWpXm3gV&#10;WM1Y9NQ/lHFUVFHLzNM05ZJBwVp8NCI0s/nM3LZZ1UcpZ046/r8a/HXp/RXzVAUWURVjldiG4NCg&#10;C2gt1oYnzsMkmVeXSx9Cnrrg1Qfc7w/38LEbhlz4/fv7wuZyu91ePzt8Pv3443/2h89t01Z1pPEz&#10;jR0XEQUH7AGtGlWjqilWv33z9vd//K4fx3a9/vsPPxxO5zOu/nWEwz/eGwUu5bDbHXe7RTMsj90w&#10;jPVymRwaLuO56z9+KHExYu1TlbEmKfe7h3/+cr9Mx7YKyVmPWNd1FSsW7ft+GMYK+VgdpdaHfjxN&#10;OaudeyAWKSQqBjHUMV4s2u1q0aaQ6krRiggbQO/a9Xq5aPfHw26/LzOoKuSZMjMxMTpvnSjc3d19&#10;982b0dcfDv1f/vy3v75/mLpxjjQBYTBfWCVjVB9tzsAaND7E4IIXVWJOaENMQ6GBuBsHchGn4iO6&#10;UNlmSURkwiQ6FAaBicEbhxYXq0tjoqkXYdHUVUXELJqqmlVJAYiJlbyXeR67UHceq6GsMaoAk7AR&#10;EXkKXJ1hVhFlklKISebdiQTUGh9jAO2Hqe+m8+nQ993Q993pfNwfD/vj6dT13dD3/dgPeRjKOI3j&#10;mHMWJqOzGfS8I1sLYJgNkweYcXnDxTkMwQfvZ+8gA48pr0xkrZlfpRR9CACQqmSVnLCUKQ8LsK5n&#10;2A+yH2k4fDp+/IAGBJSosAKHyoYUQvDBu++//9MTv/w14PzUwz49qqqCWCtV9MsUt+u29lbG3iol&#10;Z4Nzs7u/KLDARCxgikWL6A3iUu0M9nmPdRXWa0h1sV4wGBuM8RbQGUwe56qhj+d8AAPeeZ0IFQyA&#10;t+jRzZInCxv3qxIyX0+f8LVI8mXTfvzbEQzCuPC+2QAAAwRJREFUo9by5TyhAKB2js6zZrarMajj&#10;efRguz0tYhOst4aIvQ8WHTEbkIgmOhO9RwxEOuVMRKwiIs77WCUAGKaplOKCnyPEmJlL8db6mBhc&#10;V1h8qjfXYbFWFwmsWAREnWeFrPGIpKZV8LEyLjAYMNZZQCCtneduXVljwDpHgAwW0Lmqrto6pegQ&#10;RSjnzFREte+6klkFEL3DYMASMdMIOikXzVkLzxEKlClnKqJg0aYKQjQxCbohT8hjwsfBmdViOXMJ&#10;oFpVCRFF0aV6c32Dqb68eVEysVhRw0w5z2wkgBqLj3L2TJZ/8VFRUQbQeWWe1gX+VwF7NDhQBWMV&#10;0AA6a7x3TYpVCmgN5en0+TNavLl6VkiatlmtN4ieqQLprZGLl3d/+N27sZRf7j8NhS+vtuuLq3a5&#10;Zvmw3er1zd3t7R0Yc969744fx65T5srHJiWPbqYDmqa52m6319uXr14vLy9iU+9P/erm3c3tt6Jy&#10;7s5D36H1m/WmDp6HYbNabReNDqOj4jYXPE1nV+1tnQFjSm3TXD5/RXlCY6IPwnQ6nw6l+NmDJ9Ua&#10;1CQ+Y1LjocLa1dEH9MEQI+VoRKdFyevbF7dv37x5+eqWS371+rWWKecp53G5aLbPb6oYLk/XIUUu&#10;lHOhTG3TlkxUKIEY4O2z51dX1zcvXnK1bJbnt7/59sO7d92ng/aDTj3IaJHRCVgoiGnk56G+WK8k&#10;GbCyjuEqRfQg0bfLZWrbrsubEGoaaLEx65skg67W4qEQVbGFar28uEKg5Kj11KRQrS4eRjiJX282&#10;iyqUUqZcRGHImYkCGAe2EI/jeCrTuSvG0mLIg1o1cyP3eDdz/IU8lnUizlMZx8k5h4RTmYwFC7Db&#10;Pfz07x/vf/75uN8N5/PQdUM/TMM0TXmehxYBZ0OqEEKiplEVNMZZi9agscH7GL2zZu7WLRjn0FmD&#10;MCFa73wI3nnnENFaESYqOWcLOgvmbdNWVSKhuopodDjsoEzGQCHN4A8Zftp1UK22m816cyHWiKpF&#10;Jz6ZeaLKuf8CuYwSFhFpr1oAAAAASUVORK5CYIJQSwMEFAAAAAgAh07iQHr9OnYDtQAAL7sAABUA&#10;AABkcnMvbWVkaWEvaW1hZ2UxLmpwZWfM/XVYnMHSOAoOIUjQ4A4J7u42CQQPENwhuLvrBHcIHjy4&#10;Q3B3d3d3dxtsuJMj3zm/vd/eZ3f/2nlwarrLuqq7qrre14XXTQCrmJu5CQAgKwugBwAAiAAYGDbA&#10;G+hPaNBPQugnwNXVldna2NzJmdnQ1hrwugwQBcC+efP3A/p6C/2AQ4SDe/sWDgkBAR4RBQkFBRkJ&#10;GRkVDfM9KhoGGjLye9z3GFjYODg4KOh4+LjY+JjYONh/B4GBhb7nLdw7OLh32KjIqNj/X79eOwAY&#10;iIDMN/GwMBiANxgwsBgwrz0AMgAABg7mH6+/yP99wbyB4giPgPgOCRkKUPse8AYGFvbNW9i/WEP/&#10;6w39P+AtBhzmR7bP8FgK+gjk9tjsvjFZiBQilZ04ipMXlBwGDn7vkHDx8AkIqahpaOnoObm4eXj5&#10;+EW/iIlLSEpJKymrqKqpa2gaGhmbmJqZWzg6Obu4url7+AcEBgWHhIbFxsUnJCb9Sk7JzsnNyy8o&#10;LCquqq6pratvaGzq6u7p7esfGByamp6ZnZtfWFza3Nre2d3bPzg8ury6vrm9uwc/PP6lCwYA+0+y&#10;oF//V7qgTIB58/Yt7FuEv3TBvHH9SzjGW7iPbPCYnxUQ9O2xyNl9EbFFYrIqO99RcChe4Bg4TCLh&#10;UnJuUl3+Je0flP1/Rpjf/0+U/Q9h/6FrCYACCwMVHiwGAAi413zpeAUwdf1AAtACfr/5/5tvsHo9&#10;bVRTLRib5ygDEPy6OWZnfNNEjf3mDHakkQEAYofTmz+dG8cmOCV5Op2fc2MVPHuFCyHhm2ekAxY7&#10;vIK6LPDFyoX5y46FdUW0ZRSUdTJZwXi9reRfTTsSYSFbeHrPOh7yFKXte8x6YBTgwF0S+sX4C7Ia&#10;BKXkFTCYSAHOywE+D8xRQNbPQOCm0Z3Z+edemVcATPQDDqTCDgqZ9C9IrC25kPVrikVTSPtfyMFd&#10;rv+BxG1wDCJ7Hv4XZLReSBMBBYQ2nOUZvfEVsHUEqoJONaHcfoH/CogBHa2jgCYaQRtD7c/J9M+f&#10;JpYhRqn/hgRWXZLdYL4C/kL+fAXMlkO/Zzm8AjoTQA9sx9ut76KAm0jVr4CO40wIc8ETD8Yr4DPL&#10;P5BFf9HYjH7EY3kmUHsFxFHpER0wgnZk/gMq8B9Q7AbD/8I2tiLCCf4VkMw+/QqALYcSFl1oADyg&#10;egVssL0CyKE4+OD9Bwd2sUuTH+vX1JqgDefxVwCexosE1v+ggPyitgn6HxSo5THB3sHPoXPtYBLH&#10;V0DvlBuj9CvgV9Ir4Ef/c6Qakl0zdFKPf5LGbjT/LLh+TbMEnfWf4woyU4FGRKGEGkKgX1V4tSCB&#10;x68AeJVXwM7g9uwz/yvgmlYL/cmn4S9/SclwoEig/4MPWJDii/oX5Pl/Ci2O6RUQTAQxJrJ9Rv0H&#10;KAmKIhSJ4H8gEf4KUAZrrl+x6IHZK14B1HJxYOv2PcV66KzL0RDmqng2GYgBGQSW7IrJLhqZC3Ry&#10;+wrwp38FXBldvgK6OPfJLsI+vwJ868medUSjWCCg9md44A5XlyDjK2BPt/3CWA/yNZ2phX39mr7z&#10;X2BGa2yg4ft/T64E/i+qht/lg3WawLoYrwDbJOiIJvsRelcv/yOFmTVcqBT+zS7nSS9G0J46lAxY&#10;ZiC4KViN4BUAXP+LKZc2Ttf6DeCfsycIAjdNoFw2+fivQUUrIl4Bmef/YBTCY0JX+78hk73YNpWi&#10;wflbUNoHXwFQJSg1BO3fQ2TIrsj+Gy7Bi2oTKg/2FVDgyisAiuWl2/oDFMvY/uegBppA0AHMP/X6&#10;w4VtIDrwIkoi+vE58xUQXvS4xwMB+UCJg6JSJMjwCviE/C9x9kN5ibMpDCGJhlJDAxXnobcrEZSc&#10;dkToEgAVEf8fsOhv3b5mPuAZ/htNPZ2+V8D4eRdwh+xIAgm6yN78a62ANuEvMl+QJ6EM1P6LKNl/&#10;Acr/NyBwE+GiwBYNioWv4yvg0qmtNVLv6uki+gHhMe4//EH3faYF7ulAUXyzD0XxQP3E9hnyTPFX&#10;NxV51SA/8P6pbvG3enDg72aPqd1ZVC2TGisyxNlHBiqJ1Ma8LP4DJJYW6iumtX4JWgW0ZTmzeQtX&#10;1zYom8V8Jsy1KJgRm9K52Q9HArxdinJj1kJqKoY9lqfjO4Zk2/enWJvAxW2ti7pAx4txCGZ4pHz3&#10;XFNP0vrytKb+jvn78k6iqErTD9GtESiOgwm7v062uIq7cU5mTGnzBvJqM+51xk9QSvwadN1Vkdoo&#10;4Mb544vG5JeU1RzCbMUYbJeGB66NXlqfKbcpNuz6XyKrTV8BUsfL0BVXjf6I/goYsocuuKj7Ti/y&#10;9j29V0CCBVT7RbNfWr0oaPR8n+RfIuNAl2Ggo3J96Pp7BTzIAZ9/CiNvQlcjO5TpJWpQxSB8BdTP&#10;+8+GkMFeSbzI/gXP63L3h65BKEAeGUQy85YjAHTw77G/yD6BwIKmZLC+wDvu8VfAwC3oKBEIgcJf&#10;xYMePrwClHglIIHQmVQrXgGUFFBhf2r5UIz+TLuyD8lfhP6dNPMx5xdoovsVQCcBnR39/xhdFLS5&#10;0YZ+5IPwHbSwzPMKoJhlRh8hbV8ie5CGIg4qaoEOKPJvxCmhluMHmNUZDP1jktH6s0H0rSgrdA0G&#10;QxSjoXPLbJxh6F0zQ1lUC3r4ePzkA+YahN2IFqreGoTa/AFsUDFB8AsK8C/aH0FFK39HPv8nR5i0&#10;IKtr6OlSQDgcxH2E3jio1oWRIZogQ0z+gUcMSwCvGGik+RVAPwtlfuiHlyZBMl6DdjgJsluu8XHI&#10;pyKo2XL8p3QUoAABYNEAtefh9qsyPYhkBvqybZdDgyqYGgt4yzUGugtkuZWBYv37f7gtA+W2zr8k&#10;KVbUbk2G0NMIhAcBseWAd5HIAdVQV7D+P9xWboBye/2fzFZoeGkUJIKBhWB32BaE5b8CtnEsAzgQ&#10;XgEc6P8QJHCWGQPKHleISgnUr+LkvbS0EOACt4awMh9T/gGtd+QDVRPRf0KDjqKh63vi31SGnT75&#10;uPESo/sR3L8CAqpsIWzyL3IjwAPoG+JzoMOhvyhskj3igXY1259jPkD1j3Shv5MUeGKV+gqIUISq&#10;xTX6Iz5olxaK+ZdXQLH2f7GbOvru5CIgGWqEqH4Ajyz/vkEBUrBHdgNly9A/GfjfPPky/OQAFnwF&#10;jOLAQvYa28G9ZP+Ntt5R5n+jHQisZ/EP1vNbf3CWfwX0Qaf/L0RE/7qX//BPAEIU3tljf6EOFbih&#10;8vqzSfQt8L/0Sf6xoAt48299in5ydBPif8bZhvT933CouJX/LxmKIpzObmxngqvSHkFdalClxi+A&#10;FJj8h7pASNFF9AvyP9XDw2elDQ30kA3FVxaKLx2o6OE/Slqc9pdr6/9UUlKQDTqib9yFGuz/ggFw&#10;Vu6/RE26vhU0zVLTjnjMr5r8Em1bbobrUa3hnVVwlWHMrObpsIBP0DHG4ZvywEhURjCfo+t1li4l&#10;cif93GTVvvGYGQqOjjNepDYNzklUvLNLxx8tN5dRoyvbWV6kWpYNX0dzWmV/3NZtmLUC1pTdvFB7&#10;7tZfpzCNEyjC7+4YGbkeT/0ZZVDNQ7KIaNTOz/GkyWm3d3OEjrdmGpKTPHX3M5BAltlcQoWWaWt6&#10;sXZZJ8xwS8J/AGoXnKErAMrYlO4j8CvgEeoPBsl9lhrkAzKfh0H/WEgJPh/AfMHPcePPZaOvgJ6Z&#10;JxTQCxxoJ4YMKia9G6Z/Lnty5ct1/1SI+TlEFarhW+b8vLevADa9B0ppbYoueYhx+z9XztcM9gtH&#10;0Ciw/6XPBApmIZQhAPFrv5KMbwD+Z8IYL62NPaivhi4oBg5QoDw1EOIHupJMghTYJf1bfDFe8htz&#10;UBhkKAwWKJCG2ANqRzOfYym0ibrkrf69lkLVekjRbB9+Xr4C7N3bu/IXoBS++0uh2mNyF+h/VGxb&#10;+8IeOhYWwvSTru1Fzkv7P+aLtNN71/6Q9I+F9vOyFMz7ChiJhDLr70B/WfWPgYC3DAGvgP8xI6Lt&#10;tS0kUNXhgahA2YDEArW/EhAZjHKkTebGf5kDNMJM/+jngb+GO/WZTu+vRYp+TqSCuneq/zK5JC85&#10;GyuggZjxl8C/A2kvBr+8Be1Uot/SBLT/j4uAGmgzNx5IQPRziSwE2xGq6lBdjO0BzmRgQs0P6J/m&#10;B2H5mQg6sPw/MeKDOjNEKAcMyI7k34Em2v9lWn/ogTn9XwHYEv+PUIFPIH/QgRRU4jXrm3LQ9fK/&#10;oOTd3tl+Q2kK2ZqGSoXxr1Sg1H2E5F5ARQc1SX8tc4yN4Ac1Rzfi4jsalczMqYIlw0cD4JV6AiTn&#10;IlP73xiFazoXBDmb96hmvDFPu+kr4WbgT7iMT9gPrX9pxpK0I0NSdgnS+Zfxlvi98PzhIv6uctB+&#10;87Y+IUiTqy29K/PrGUEFmvsYP3tVCejJBbjj+e1iOCCPqAWn/YwKuh9NtPWHIPlxu07+UBikPrOF&#10;MOfzzenT2JqDJZ7DffAvwtQeMyHKJVBWpXFX62/ICu/0mm9G19NfnL9kCboBk0c9OSv5IiXXVMpe&#10;ATY9l0cXeIhKCTm+7S89f98Tr8jyTrLb1u+dop3Wk6IX0uR8PxUEqoWxPb12LO9aq/7l//jQwwip&#10;koK9nIsOH72AptXBQ4ukd1YmlIbDmB5xa23BDBVKWP6BmuVXrs9LByD2yzW1gMGGcKwfHaKx8XyM&#10;5asVcuweg/XNtqoOtUeZb7EB62F/HtoIL3gIevPmIfGtTjuxtV5q4JxXQG7OY2pwAtiU6aboFVBg&#10;YvdN42arLVZJyKxf8cSlgYQhQ4lLgZESnyJscKCWiL2rg2Mqa2Cqp7JzVDTmyzE8X6/oz0l9/cNe&#10;4zELuRhPwvFf2W5bfQwE0h2aYcxpqorJecMKYtP+GoPxWmEsFvvxP+rfSgjxluYJoeL2DuR07vOW&#10;uwuUpDKFV/YfpnQpVhYvNKK4EUCcw43JT6QyyxwHq23yBuKuS4kmVmoJHZcvS1MnjH9N40QuDCNy&#10;RChLLqQre6pafSluENwIi8lz+NQohL75bTVcgUrdgV9xn4z2nBJmYmoPWb3MU6gt3VxodqbI2hop&#10;KdZcnZ48SoryBoc9IeFMWWUtGMv6Uq1bmKautXLqnPTIsoz9cpMB+a3Re2lXI9/OJTvPy7CNrj1l&#10;i226b5EPaTnTstO8HCOMhzsNh+0P12qvANmBK+kXOwiSIDoECcPAxofcS9iusd+vBirVmHKGlY1d&#10;L2EGSLv8VejLbNLQorBm+xFpEiQ2Osngj8A41Y8Ne3+9rEUKNYGkj39MTGA+I/e/SZhkViOj9ltY&#10;QRw8zYh/mBvQ3mE3K4/5OZiWgTQ5wkXefufJu1jznWyoDoEtOhfF0AaxWGSfIkmKcgelzNKBOPT0&#10;ZqpYWJu0kVNduy+w9YdoeiPCxBRFyl5ZftiZ8pdcrPlaY7pcGoZ01KgfR4suApXz0VONq59k3xUf&#10;YlJ+3a1/w4sqx26d3Eic26Sw8hmB4FjHousu1Gxo6rA3yaBiV1WthlznjVyzFI7apx3tYPF3BOM0&#10;wgmU11iRXL5dUa2Vn5nFfpVyR6/REpx/pv/MVeqOkutthsCAmGhRjAST8m7vA3dYP5nb41ZFUuFD&#10;f39+VCn301ZcwsBdYEgZ3o+SuHlK5fA0vUoEK+/tNV/HhRfkmRkaX2E82gNBgrzo5wDLC2ngudv6&#10;44vSNRD3Un+dq7P9MbjgFZD3dRWsG6Ry6QETu0bSgn/7lLBvijYJ3dId7oCU5N/hXHtpvgIK3aG/&#10;K49JW8Ns1q+jx0vAIjkslqhUMJBNOOQYZ33SOCOzQ3HmKjGhw+w3TXPJ8zzT9DUR+Oj7bbWW6dNM&#10;zcTasVmEX38dX7m76reVg0hmQ0/pC++bzpZwcRPtINcN06VGeoPf9aYqgowZA83o3ek66/CrBtsl&#10;DaWk3LESX+xUdHepL2aP9GpTlgapOni76Pjuy6NLlXb3rfoX5FNjKMSfOlIykoxsmD/CqJ2Tp/0U&#10;kq917CaQy9kNrblw/lA+ImohYWXSNFPLp3kFgwCUdvjOZwD1KPypgcHu2NqMNHFRM9qMvJ8zZrQt&#10;KHrbBJSvcQy0PL0GG2i9SAPslejMePv2pfLc3LnEMHW1H/S13nxwsH9h8Cv/2PlUeJ4nusQwcEOG&#10;5mYzLhZ3isHAUHUKyPhxW4GFoaviZFofnEUod3AY2Dc7CAx0H+Mxzc2N0dzbpIqcXACIo8ma4zc0&#10;L4wpKaryLXox5ddEMz45rCTCmnEdMIppaZB6dk/JnYSrV0YJqMfJ1EeJNtggH2bYy6VLeM4YKeeX&#10;WZhGe1lAzV9q6StgmewFi8R7DOpGyB9BwBe6zJ42GqjJ1Ip4BTSAHi0Q0HU3H8y+wZ2H2Lm34V1I&#10;9dlbOkIFzyKuxGDAplv5CphSeFHrtnjmSPJQfgVMV/MuMLFFMazGj9uwVTMxVdSa7FlI17XNon0K&#10;VV2P6ZVgU6WS8eFXboyOj7F+KSYOo1EXKuYLo4lCUdXeZpR4Ny49/KtqxG6bWFVOhFEMT46BTrJq&#10;STTCXn3ok0YU0OY2oI471Aa/8VBDxtBIxw9o0adFiGcYHe2xH8cZ6kBb1coA70S+YwYo1ZqoUf+y&#10;f1Eqrv5lVJRZABfHPkJVNoXcSASdi4rczi+rapK+fx0nLfnLIBFGV5wGH1UOHfU4Cbj2SUTDS+gS&#10;mxCnhW0cVO88kkQ0R/RNXCHdL81/HDblgq3hQTGzssCytdyjhtXCvqVWWAgcetndr4d1+yRT6KXJ&#10;ZFVhxKYFtv1i9TO801zjD44MnMDyfFTCdUNBSBnRbHF8nRRHWwLhN9VK0AZZFJfMeGSKatLbn6hc&#10;NelyAuPp+aa/zO8ZPxkAEBz8pC/9EDzcSQjGebrHWl4OhsXWlQa2PPs/9PdD0qCnr2kHoan23Ojr&#10;wqvoZYcVmW1o4ITjA3TvGMDe8f0VMK8VdgcWeFnGeQXoFTx8gWx11lVF1EM6D0GHNGMO5pUtKxJ/&#10;0NyO9dxdzO3VvkZqBE3793lOI0dDRvmM+frlaPdEmNORR0PdVT8YwraKpP/CJus+irJPu99qylE8&#10;4GGo+8FqHyumxpsqhYGOVrPeIeGlGpZdl69m3GyL/h6Pgm/jUlrFynRkVAaEBte5Yfqm2tmJ9oDR&#10;Cbvum/yIBJDJfiznu1aDLy46W9A7fICq+ZHAwlCqnKV/okC/rcVRxJQIfXvQbjJEfRjd/vnopcXw&#10;N3p0Jws9oy/glgRVbU4hlVIeWQq/UxEb5Yr2bkcmGZtyYmZEmY5CCM6iePX9SjAZOmL8dxzhvcwa&#10;nKd4W06NNxuYnw8zaotTjiS4wiYPFHGJZrYfVKMUqGaqmfo3H2wQBpBo5DznbHK/Na4bbIFVTqcd&#10;I1BMaVpNT5U8kBRjYBcQB7swfdIZxCiZTVRil30+b3gwaVoWOrId5g0Uo3XjCz53l0mwnzFUn8ua&#10;C7bDPbPLn4EFvpI9oMxvzADXLttvHwv2fES36p8jWfXuUKGnMenkyWdiJGcyTPix6ayVfRL7+AoO&#10;AQgOy2X/Lb/gx3n+Xj2IFxRMJl9/OHt8jz1bspLD1Py2NEEytxwk9sR9R+hEsCWgYSdRplcfjvfH&#10;MotTk+iU0S5nLWuOSZGbkwWNaqesleAnWuhc49F8FX/hxJ6pe7YZLrdiCVU4Yxg7wUMFZq35oI0n&#10;tlkXi2F5tXqf3Gruk1oqHc/MTQ52E14A7fMOlnq9oZNvS7P3GLYtBQFsinkdjdkvwhQph/3RRrNs&#10;oZ8wmWUu01WzFEF5u818QhLdqoHpW3EjLidysh5Ox8Mm0fz5pAL5jtPmTERWiBrjtp91YgqTuw5r&#10;VJ/oBgd6LUciGq0bNq3D+PzjFWxPRRMDaROZbh6Yjd5hW1Nkbr7JVsFWzetDPYi0ZuhMeiyNeKv7&#10;RdpuSpoVYcK1nH+hyel2NV35opbeSaCVoYPfO57XenqgG2XM80ktUolA0VZ0Ic8/ADd/tC7a1ICN&#10;WDKngoJrlL6W2pleebMshEtg4RTLzk6Ll3gufpMOQ9GCQTR5pkXC6eQt5g++MXiGiTwRhi0JOOmr&#10;J2q3ua8y7eZQ19XSkzK/WNaE76nWaLB6xpXe5mjydYOVUtVaPLaJU07FVUAIT9JfPhTHwX6cpsyd&#10;q7jxzGOGTpzmx/P/YWB9ImNBA22Z41Dpm160h0K33qrbwDMySIpv93yDjyY2TPM2reD6OzDro9YK&#10;1F3KzAvrMGvL0cwBH6WBJWBjvSD2c+nMRxdTBpJyOE/25DNarHDbK0se9hkpuFrRZNVKei0bHOKN&#10;r3VrC4UOb8Rqxy2i7LOd6pfnctKynWtJLPg6kpkgmlEGg4nrjAzM+rgU9aUPw4yUGn0eqszieb82&#10;SncpJM+0wlBUmTVx65nF0Ph6DXazqpjF8GoNVkeRYyR8pxp3GQi/VMWY1n5fHQ1Hfi9UTFyKO1NN&#10;bOSyjRPnykUt2Xj4bZRcPYoxUzNoWCwGf8ySAMcyraA3miAzWA/dOd2Duy5KS13my33pF6SX8O1Y&#10;oWDqBnuV1kgersZlkdi0hHHfCh8qL/G5Z55Ct+oewta9iXyzU/30LcpqkryP0XsqO4aCTkL8EGd+&#10;xwRbq41dptvE8B3vt3RdDPF7bQRL4OC78GnTSa5WuVHFNWdU90LGKlnkW1TG0m17/UnR9+82kG4O&#10;N0sMTM9ndqPuaruOUqv4XmyWO4VJbbHVD4XJU/rV/iwMPCZUnTQ4GWhyOfPJ2fvZNxgKx1eiRcLn&#10;wNGU3zU9O3PJHe1lnmRtQU9v+JCJJpcCc1N6c5FhtevdJAIUp+Fyn4DtaJ+CN81VSzcFqfrZ660j&#10;pV7zWNCAWzDZK0AXqgyHjWRaajcEEBdiiVNQdl3W1jns1/d/SDH+fIU6Yanx2wr5QHoH/UsGSObf&#10;XWu/v9oQ+/oTQt7f00J3UrfDjj7HreaTsw6hQ1RSt67koEiuh4qnoqRczAfgUbS8NF9HPW405bLd&#10;b3SLJMraN2oT7/WlN7bjwizKAoYqssTHO5fBqpXFptQyeMHdse/TMviwV41JvmafWS+48W4gIPXP&#10;E3CNCkqzxKeQoSSlFUXvIFR8VdVTx/w6YYveS7aqM4LweSpPZW6Xg3tbwsHta0E+Q5ayKmWz+Sb4&#10;J4N0QBSbr7pca6Cpo7UTGyH8e5/DRr43jRnkZ71LS5XzLnfcMYbfY786EcMoECinTrDgTXSmSvEA&#10;nQVModsVT12dASOGzXgVg8UI38RbHD2NE0OmiON0FDxhxcZ+kOZxoLNlNXW5jO0mRzc/Sf9vi1CD&#10;7YkMJWl02IdMb+7CV4BJY150XYjF2/NNMGMfLqs6Gjy/MuPX/G5Dfm+4cnXbF4krnKlKOvit/o2G&#10;Hvd4AP92K02kaxVOTF4+WFTeyqoKrv+5xqY9wV6ld0bueQkupjADrj6V8TgRcsYO5O/cw/xs5I28&#10;XWJvngvGBLCSX7T6wdyo4jwkImnf2iueq4JSgMSXehDxXyxPCP/YEM+CuZe5WDDZCGBFG3mfFRuq&#10;az2Uk+63HzhyuhCsjrGhatDzCrhpMgkgjLf9MXyFbnG1i9Z/s5XCqGsRM+JLEWI4G8yV9n16pmiU&#10;q1J3fEhild49I8wDaUrqhiNc6igqWnbeoPabYIICZKCcPl77Mf2iDL81MkRQ/t3RD2/LKHXXleOo&#10;j1r6p1s/yhIi3guZe+tuP/Y2YUlsdXV4+X4qcjNS7KmjbKM2JYHJ0i9Fx3AkhaYJLPOtYmHwt5qK&#10;pr/x0csOZEeIepWqrUTMnVf6rXiNeUX64fAd01CmxJeeaS2MmUnBiQDQvVSHNNPOKEFGNL/L+EJ3&#10;v1wsfKBwo1SWdlko7Fa8/cGtZBvwFqTZ5RI7c+Bn5yp+I0zR+Elw/Bd6V0OeCOOpyk6oVq/iyQc6&#10;RU9/maPCitKBkpcCyn0WuwehapWTHJKYzNr4eqMSCyrtRHOp+0PpMyoNmcL1E9WkYh++XqC1gXcg&#10;lIcBXkWU1J+3MusndLt6S7R4ar93imTmmfJdE4oTNxPGWCh9JEpyEWJIVJ6W0LbgPHGz7at4oGsa&#10;f4FuWSfZ5g8IaJ7DD5+hosgHobllvgKobDggm1DpFBILeQbvZn0i0Qv5fu31ceM6KvEe+PjtFrrz&#10;tlKl+Ic9LgXrQaQimqcKIOnJP+rcT3VLks9jy/I9lfl8P1QjFBY6vvlSBwu2IO6TZGqFk/mFmVd5&#10;A/2bcc24gsKIBvtSOb+yoy/7coQhDvFeS8Cw7Q8x0zFm5a+JK45KYxqCLoskDMwOwxgdQgx8X3O1&#10;osgsBgfm2I40o/6e5CNLtcJILfGYkLQStwOQOquzcDEZ74ocKs0qibVvSm0dYvQptrKaiWjvGSVw&#10;LQnkeilj2CWi4Ex2HSVL4p8/e3vmHSQlabr8euy9Mf/FaBhjyAH81LywKVF0IkA4pjgtWswa7mLa&#10;t07Qbnoe9grAAW6VgsO3rGE/T5bCJD1hzm0mMGWrUimNU5i7UKIu3FQgYAQU6Vwre5DW0sdvn1F6&#10;sWxHk5i7eMTXp6AVVBzy/CzpmKSaZHZfmiz5cDhjlCHm3jaGvX62VpCdkxfl7aVzCdvbhp0yNWNR&#10;l0FU9WFVwiLCEImfM9Xd6zup4xEDoXKmYErCgienPZZb056QpNybIYVpk33DIF125SupXkt+nynB&#10;CK9WdOhh05AF06K+vZYmaKMxAyzKnFmGEOaE0R+Tp0sMqvVjqKfq7EvkjpjB66l9yOTrRVqE1/+X&#10;PcYUvqxYi77+HX0X/gePcN9vh8Ieqlaag9Cvb5KeLeWIEgq3QMcnrwDazJUFsgds4/Y7dBloFkoi&#10;c+kwxACQDbvCWpHr7Fw5k5PFerHCI/lOhSmjP0xP3SxDJG0NwzcTTRzQ32pJrIQVagrBSPXEXgvh&#10;3sZHfpzxNlB0MeIyFN7qg+9cahzXVvtqsiXKvjuR6PogjmDAkKVaicYj3hb9u9T0lyvOAWCv0WIL&#10;AZFo8mBsxy8VnhWpgrxB+I/lEGWKRRd3AEy/UsS0ipaJamOcUBBJ2Bml5035woyUhTHtAucpu1Zq&#10;WUSbpsc25VSRjjiPiPT+Z/hwkpyg78hOMME3FdzqSZzWloS2ed7FAPRENPs0Nf6yoTOeygSaAMaM&#10;bwT+wp6klnmG1IlBxHmFXkjlx39+oCtkWNL8usqRN3aU9OJzNxRW1n9x8JhnGJl92Worf8SAJkzf&#10;MK4khbG7PXwzvS6GTDpO/06Hr//QNEFeF/P1ZyDFb5xcNmZLUR40JeEnuVhn2ugdiYmffFyTSHWz&#10;yVLaxW34w4Zu715OjOZFexcJPAUSy7woEG20447Vhwk+3BnHX5TlssObwjUb7XNFz+3Nhitv1TJT&#10;Z5qE+YibHHZsX5WSSA0mmP3UlTe3kvi1KQkBgPK03dd6pDpJ0y+p5mRA8OwvcxerMQQ33WqDxkVF&#10;BkrQlHP1C3qvoPrfoBHa+g06dNstXagFFuTw3tJ7gtF+BXCWW52Dldv7yWaWu8geSAzaj/9hvg03&#10;bFnAEvM4+/WOj6qUxcjvzXHVI+zgpMQCCHBQCbE+9kuPHmhaJeDvh8WG08rZp/jNnskTIuhqIUyE&#10;yYt+3lr8tU0h1JjniZ5QSbg6/yFMaiVDi01BA015K1ks5KwuQpDug5ADPbFHvqaHhW9gSdpLWtad&#10;hUyyM072I7pYLYRW/SloL26PziFay1PER83pjoILTekobNf/SOYOc3vHbnutIGM5Oq6a3Jv9m5uI&#10;dz+XRfHHLsmIxYFgKsmCsXIaXD5SM60PMaJSftaEiU0Blz8Q16CG0ml2rFDZnCFFYV2C9qm04FD7&#10;DG3vyDzsqjdq5Vt2/0hYrHYHibfjXK1UjdGSZgbXZQlE2qb6FWAFuvnqfK/xH3OKAf7fzOlcFnry&#10;Rvs7Yic/6FlVmrRFE7OOBeOY7IWKbO6ZgeiiTe8QKg25kUEZpQOGCUeJiSvMsqwzONEUNJEv1ft5&#10;f78r19wV7cO9Eash+TEqmuyVW2I5HTY6wieFOy1U7D60S4X7q3AfTdG47sheYUyDfvn7zT9+rR1z&#10;K9xn+ZkhYMNXuMcSX4lTARs2psT0pSqxJUNgDk28mL7n0BYaXm1WryYGJhjtaEpWEmsIwTPQ0Diq&#10;ZNNIhpamlZpV6NvYfP8TPtoQox/9Ae+7nXBbpmZXnrroWhxXAPFq4n64l9pLkRdwU4dFueZidIaw&#10;rh3FKpSDgSu95deAuYaDdPTdZ5Iqhi0OUtruTa08OWbFq/ojjxo7DptrYZXguwBw6zaTQkWplzfc&#10;zrcGd0anAbiazxJr9L0wVmh23pZbldqyoX67JaNEp3UQF2G/DLTAOv69l4oW43zN0aL2cKbtqQ6M&#10;mqQ5lyPDBO8o/ijv47Ck93vPa71SQz5JT2FuX4EqhqJdwAslHXTxSRpbzLz9kPNONfS8RUrWYtO3&#10;RmxUIbcA04j5AzeUqaZgZibPtUTBx1/qfD4nexBaUKfEen+KcNHmKVEHxrBpEYXmcuvLpLlC2K4M&#10;PZ3OQx82ln+Uo27CV6USdFdDSf00kvFwZxbYY54MgnCNmTKqmmrMP5Ia+PhJYI304NGGs46xEz97&#10;XaMiXol0kkuPI1dh5PAeH/wpJvIJQVvzgmPCmgzZtnTWSJcPgOqh0Tj8A5gjOw9VZWN5Dd0RHSeJ&#10;n27rXZGb0fjaWkeaobO15mSjPLgTSZgZv/PPJIVzHQRUqzISowqXs85BleL/2KYvMXRd6iQQGmnq&#10;/uniK0vEFeFs7h1CuaUKctn+YBTF0E6jvMYdF/Q8XDZ38OBDBzUB/+UZDitWo69/LYB3C4RW1/3T&#10;+Si6VS2j++Qvy738sgPYkCEZ4zfAJgfwOs0w6OQfgWU+LanTumAEigjS25vnycT8MvVagzgO6yvI&#10;vajGaG6AJiHUbX/oFOI9VG8KcbHSGqajiEb6veMxiZSkP2yIqyOY3rv9jWOG8FyFMYJSFv5nhJo9&#10;Bs19SGmBRpkvQzppQj7cN1cCtXkbNl1jzXr+j9iaM1TVvojaif2UTjjYOYqiqb6K+NY78OIGBRM/&#10;gfxTcvaTxIfZXeaJYjwPIb+f7gvvZnFDcXJISPZizJb131E2bJyRWFARXoPr0CzsJwkxlherQs9y&#10;O21EXLlG6cY3/ZjEieLPa1GFMSf6qoYpQCiWaT5cuR9VjqlN6Xqf8igtZWxbkR8C9oN2vGWduBQt&#10;HdFdqAPLGy2tsj6xsCiGLx9ZZijTfy1UDf3dxmCPaMuYvbGpDGBT95Z11DizvA0nbqve7iZYJBh+&#10;BfwR86hhv53ZLAp3neiI60mJys5Lb8kTeqysENM3V1rYdUsWIqBqnTn3M9lupMB/NpdmOxBJnzQu&#10;T/mAdud1szyhSlzoM9fBpfEe55P8psrJt7Y/7Nbu1lgsuA/oFzfPo8ASx2fmjkuUkbZLnd6R74zW&#10;bwzTW0wvy5vcePu9v+bpKqqyt62z8ZGBDyG1C0W9Zo6N9Y3nbUIGj3q+6rfC+JU0kAeL53XYPG21&#10;F+/MveghQRWommQgQzqLoFtFJc42tIgjUkqyW9hGiLm2xvpFESgKGMfv9QEKNMcAaYF6E5l8uZiU&#10;6+jDVCwJMuGaVDryLrH+PJNhyXSKwaLWGyYGzFI3nPQh6i+8p7e91H0xBryP9t/MYvjF5W2H8prx&#10;DMQiMti+rQ59+cEjJ1kEc4RFxm66ltgKH5oTNgqB5vIKlmMUHx4JqUjzfPM1ZSKTBLxTqu9io0Ve&#10;0siUOHrlBJl+r1oUWTMXM/1wqa1zUrNPs1P3VVftlX5v0y+Gwmgxo9Ao0fFYCuG+mK374/TgVGkn&#10;x3RGQjKPgED1jmwuDD+Yl+ZDz6YKfRSbqRhpMjkPpnV5sOILmq3JpA+Dbmpa3BFDhuLMgUITqZWU&#10;V2j0ZJC5p7gaVR3hkplh4oJw/EsOzWK+ZCJtC2xmV95oVbwifPig/k8NWcoz3Lq8+CvpzfjorvxT&#10;K7N46yLNo641cThevhP6HD6mwXishUsgtNZJyTnzyfAVkG1Y0TYI3NGT34fGnTnAnlAH/MBgn3mP&#10;Dk0Cfdo8XgEyIQFuHKHeJRMpzfT9CuhQdH6sdxkv5DYamu85HsOMBOux/DPPpiKj/0OIIWvk0Rka&#10;IhnsKHQk+8ha3Sv6ywGTKlOO3r0vq4h9CV1ad6IN6msQcND0B6TrfFZUvXo9OSWZhIo8vwCNyhzE&#10;aoifZjy/UBGdSNf92MtJ84qap9LS9lB2TBiQTlzlJ4w2C1c4kPsJkMgzHVnM9j+R+4k0OtQdIVlh&#10;W+r0K1HmuIFx2+rHPSY9rG+cn3yeKX0x/2D6+/z9i5wBHzrIPAhVGKt/d/V47rH89+Q71XG5GOOP&#10;8qum3+1+Q5z31EZoJ69NjRlxNFMZKPbQcUCdmoy9i/7dGaj6mH9G7qfxKNFbA796EBPfV9DnG4Ym&#10;tcq9Y+GYDVLK26VImgZu5K8JzAmqwOtXTdcUXaEAFzfnqCAXDouGnSQgpEt79ecu7F1e3vXacpfp&#10;YTrdKSGk+7u1S9M4Zw8ub+armSC2w70pTqkgxKX+RNg2RwjO1eWW4PySOFZYvQ5a0wIKF9WZkHyk&#10;MLWXWjs4cms5tbm3/uKliuxWFWmSclEg6gpN+w4uSgjOE8ekEnmJl4aFUpZXQ4N4JYMukAvZ05rQ&#10;xdn0FaBeUeMeYEj3sQ+Af0RP9VkOr4SIhE4K023vbpHzoHRrJqe1GSCQnWi0OrDznq/XcaNodGbP&#10;vurcUErCENGCh5DZL7FeznqvgSowuyBR/itnZKdwh1oWvfasVt2qpHRfkH/5ktmdLVqrvqM341fU&#10;tsGWn8lHMoGMdvzvP49ate4b/zk3rPkz7xw4XW5Tw6Sn2DBpnZCl1kCUbVUxgovJ1rwnmOE+qqTY&#10;TsXlJDJ7YuWm1L3Germ6MeHFk4+OLWqOdKT2uUxRwGkAYThF4ioKMABkfXszrtlewnWRXcfyrFed&#10;qts0FWuNIHMR1G5uM6mrdYirhrggaG2M8hlguBwrxZXax/VU2HVHeww0YqgshEySokes6rxj5HzR&#10;R8Hq+2IDrGJRc4iZrULkg/WdidFxZyTmQJI9dGcSNh2xl38O4UB//JsVlYy5G/V5BqX1y16GnSyv&#10;gPnUCISJq3mBauXEUcSTPcBHT5YJyEGH9KKw1ivg+037Tbydmoi5mhvg0aQtlluu72pWu8SSM0aO&#10;p3zlBsdRJj5Oy21hOVenw5Rvq1FY7Do5yaNKi45dOgrxtrxBwXERXzpbXompdlkjrYIyJs2/16lU&#10;cIpvVVZmbuklPRmdc82G/8MheJ7zzy1VNpzGx6QMQSlfsc+7Lhj2chnaEDp2qpADk8EKra+u7kHs&#10;HmdjYs79aNsTfSo2fLVuFA/x4TmZW8CppNmVmj+t2Zi2mKkBGAOBan+UfFWIyRhaB52l99Wi+GC7&#10;3jTs4J5qesLfxATXzG2D6st1Zae+ngEXhSwycFHNwpxTtRKDw3ZDkT5jRJAWCGb2VT5GuJroqVuK&#10;5BxdrwKIPKK/XliaTQRwf3kyd6XR0Sn7iduH7T0rmFlUqgPHcxa+VFukeN/D41q0+2Oyf/H9hpqs&#10;IBPv0T1HgrmMiJ+4RpQUae7caS9TRKpnEpNhS2S7S+nwYUqfg/8KdiRiROl6m87vO4SU/YTYiVoK&#10;aQGB5O1lYh9tncUxYLoD/8+o5sS4xB12zW4b9GQnI5riXgh1yJjigXzTt181je/LJ6dp4h7mjTS1&#10;fvFx39DXhVOWNanSkN42lcdWsdekMorl57qtjtdbdKlQMYVLlY3bggPeLIApYX4IchgAngnbgVD3&#10;Ggo9x1dAjzjDLX8dVyLCvx2XDypoQKYHdAfbCC11i224bt+ElqoRg6idwZ+hxYelai9umZCkr20x&#10;DggV0td6LiDZMhm69yvAruzdXE3J+O+mCOWIp+qNloZi7xvdTsqMG35ySBDi6RPiGSBkR0nd/c3x&#10;D39zcJEYI3sPtCZh6Rq9i8QSz9SoVpwYSRq6g6eD1VcXoEPJvVALwicFX7TXYhVv5GSdyjDt5Obv&#10;Fp3qIfkwuNlurfmTZv22YF2VDmm3qFMKZVqJEkX/uo/Q6hFfQl/ZJNioZOeRviU2Ll3X1XOIR0Od&#10;FxEv3nZTrhL4zn8+TDaqx9e7XXO06oSZHdij2MzwaYHjXmJXkpNvnFgW20Nz+WdnrvWysm+jhG6u&#10;R9h15fRugfHMjR2bTY7Lwr7PO4uJ8ey1hS9XpXXzzGtaGIGqgoZvo+TkaDulpHE9E6L8lRSFmIzt&#10;n79AuNamBI9rJON4dwTQ81FlpOLTQ8VucsAJbTk4giHlLpIsK1HfyPoKFqOXhLsTnQ2vs/TyhFX9&#10;U57C1mQi3M8Cbh6KPIezVLVWIrQa+KTufV+OcueVZXRCFWy+RSn4Ch15z6m1RGODZ6HhKR6NV0Ad&#10;8JGa/2kkDiJ2AwE9KgGhYT9oEree4BVgBw1kzaCRtnZfTfxGV66MBvm2MIMOE/oh8UJeLemVzi9Q&#10;P5qb80TmtznatYCw+4+j1pf6gT6+Egfh5sVs47q7Qgd0k9DEtawBoRRKGe2YXpmfL+mhqjMoynys&#10;u5Ra+ocKI/1D7Gda3txzMqnNIWVMOQTuBT/Jae8pfzDwzX5Ti6PnzOMxKnfXrX1Se6aduKWeHo9g&#10;PD+PN+osMNnwTXNQxnicj9TjzJE1P+f0xGb3ktURxubev8u9kEt3+Lm6Eq5BpceOHau8Sg7yhM1z&#10;1zt+yx1v5TEcdAwMAvlKqL1UQkgOqvHz2jEHAAKGCRz+63FyfLd8osnkemhz0AK7wZr1ZYQOwjja&#10;qONz9IdTUokZ07B9LzGJB7INqwaT5ieZM5ppaHGWPBoZ85IeZq+9XX2+Bomxr+vnMYoOx6h1aMiH&#10;lPSxT8+3ZLNFxLqArOfAyoftMCW9q9u6XIPzFNTw+wvoxvYMReq+8lkvz6whGPG+6QEfVPIrpHkJ&#10;WlC8H+HDDgz0EhDOynfzeeqtl/34JFSehoNd/ulhx7Df58ekErCrUBdzfvIX1OYaZM9uFhQDedrN&#10;QKFkeF6exYdzmRiE291LyvXGNSWqKnURD5l0qj9hBvDf1su1Hg897lo5tHJMqVMF6KEVRIGPN3fn&#10;/Z5FQTlHdlIFx7hi+tQEAcP07MFveW91Pws6ak8508onalb2qa5ceWupBBo71ZtTU76p+rNwtEhw&#10;ICdPYjmVn2ct11vMH/3GLelbyunySPrU2ze0FMpICHwDFDFrDfZO2dvFM0o2tBVbeoRrRzx9n3mS&#10;3viTqsFcCNhHD9hxqH/rmg5bVnqbqmbinbDR7Lt2ddL3GwOzEjXuyDEubOmbPVih1CCWXkf0jktY&#10;ZUj6txH+uML6c8oc+/6UZK2L8NKFVnTNe2YjF3qetLe8+Faml6N81Ks5v8udXZpmHhN2kupl7+oi&#10;GO1HGfzpYcawYxGJM1OJTRqL5WRWDayW+bmjSzU09HTWR7CGExTHB/kihzHb+ch4+1Xx+8RRkezz&#10;azwiKcdSN51I4SGzMt6i3xqmEu92kbS/hkx+WtVJ/qNlxruND3GaI2dasvzcTHEMCq1LXEfz4slq&#10;D+LCvpQP+KLfsyRUsCT3jlr23iK3f5ApmGbCfr44T4rXccpVJgtdJ5rssr6nPZhCPGOLiCFd2JEs&#10;hmka1/1MrgseoIjn+iHWwc6+Rg0ljz9WSaHeITFkA6jvLXdmu9Tebc+ZK7LkUtOmONALLRM01n3/&#10;G2uCdG32hs8horKG7D5pz6sfu3kHWpjtXgJdqZIv7yuW5a/jKy+Pe/QWHl8Bftlu3V1reFUmlA7C&#10;5hI3Bd0LrppB1DIQn3Foqqg5oGQwwRh6IpkQInuh3EYIKzOpj8doBjqhuVWAjhya+HWU54KI1ygb&#10;Vp9+gcnWlHQquyWSVB3GquVFIu9DzvNFftP78ReVp7hpWqoa01d5EmBS3su27nk9pZxKv1eVEEz1&#10;/oLrSnPWtnngjv3w29Sd3Cho076B/Sc/3SuAcOwSrybGmCmcjlHu5IWeeIomucpoOu0yJdryfTOl&#10;LLXqfqFwQmoJEWaqUbdcglabEKpoYUis92Cgf1wEfJEzJoXy1yZDwzOsw17R0oDb1TiJ3IQd3xuc&#10;tBJ2qemvLh0qA/1fVeVq6+GKjMxiJEbKWtsb4IxvgyfqoEvpxCT17AuOJ4zM8TtnnGSH9a4ngCnU&#10;e73hffMnke7GUMGq8SUBk5pQextMQQIi7F6Wak4YStyhns0xIPdVztwyXrF4OC9NxtOBR2V3NWx2&#10;H3eUX/pkzflx6tPYRtuzypOllSih1RtSAJl0HnenhCKdAfKV/6im99CusVSZ0bhI+2dNuv4Gh+r5&#10;NvI3dT5ICIUXs0lXFmCrdvCviscn4MRzSa/eA8FG+wlhJiSBHQizLpt3qMvfWidgw9TCAuL8ErGZ&#10;oBw9o4bwnvpiZgri/MDR3lkCsp1vf35Ignpe8KAP07P2pWoM5/qSa9KcGhPxyNz7/PdZQ4FGZM27&#10;Uh+cOyuG6Lcqsfc26aqfEp1YVeiKFApKViarweeXsfioxeOFjWQfXP+gUouDwm0rn0vEfs1Lr+yn&#10;vqRLNV8hb9gusfRkvhN0t/feOq87rjzGzUItm65xZKAw1uBBsX4YwMfnuysvpRZ2WilgUoiiYAl4&#10;MKgR2u9brwnyL3HjNsxxW1vuavsYjjL5QGYh+hM9qaXwWz/vuMlAeXFjvMWkTfh9M/GNw75clYrK&#10;9sqD7VZ/pJdxGViVtsLrs/e2ELv54JNgXceXcuyEGBd0bf/pMq85zDKNWRuLkcdSObQ0c7EuNcWF&#10;m+gFw/6msWBjb1PPYjeQ6EWsdlJDuKI9yYwiJmBhQTvYMDotzZq3ojKLT3cVPaLnW9XS/gL/eR8L&#10;HFj3XNZf6RI1ocqCteZu/s2ni4HiBRqPHTRv72PNX0OcKRG7jYGCJB4xDhEutDqQiUy003JrpuxL&#10;sYTb2ZXJ5V6cZHbMs041ShSYuJmUwMjfSxHGJWQzx7nLkTGHBuzvcOaW+H5eYvR5oGzTzOXMVIj0&#10;EHoloeGICy3MSEuRzxDXcdg+i+YdrrFWX/T80Wk9HRE2a/nWJmLEhiTn+Iy6PD3Xch/uM/3zBhfD&#10;k+ZbI/MAToq4itjbJMMfCOWWE4cu7s/1LhIZYGgkhCWUUoOx5bP5nQAb+TBTabYiWRYAjq9PwHN+&#10;zNCyq6bx+52w/zsRJwr3Em6HNvRL74IgYSqLRyXNvMS0a61lqrH7hIJE2U1l6jXh7+yLfVp1tB1z&#10;L9AUW59Sq7BNf9PyQusgkd3ve5qwRwIpis4I4vD2BU+l5KDzApzMWtusisp6hWAJY+2HkvNeoBmN&#10;dK9rtdEZ4otFfLlo+Bcx6XsuVwqFvNSnPl+aj4eu9E5W0SJ0vEU2wibBRPk/f0xGtSrHKAwl9jry&#10;NG63E7bv5B8D7/pfAV/69Vz/UwVxSRP6f6+CmDrKxHXSQ+i/eAV0a6YSudcKyDTOnWng8pIrZ3w9&#10;Y5SgvHnTBksQHYTHXiLt4ailm4kErGtAQKVfofJN8/CUfxHgqPwzW3P8lGNt6W1rb1fJOIqtWMIq&#10;/lT6SQjdUEehQs5mMmHxTrjzjnNOmH7lEXmhvopK/fL4QZkvemFRt1t43Rjl8G1S4qFAGqM1fZDN&#10;M8peYwZ1xspAhcG6yIYyxUdf2DaL1mJPDqCxtZXhMYTnYj+QwmS2NlWA+tu7yF34r6SZH3YgKvsG&#10;1YzcSIILoYUV7AkIVNnCJC+NXqIFXlpzLUJowVu2NWZziVVMvSklcFEOrwDvmD8c9QAsXeSRi4d4&#10;94vqJonJ3fhZgWuKQR+0Z6Yp51dAiCZc/NXY1h525bcIiq5Y9w2P+eRw1Rw6CceDg+YZNaZjUtg5&#10;J9rbRYOEDX7l2O5d4LdK/2amTiF0nGt5ZMJJxTNPSzx6+v6xKZ+J+6DN/IaJk923P1BiKgVRnGn4&#10;KCqgNYNFVMYUKRphqS0xsD4T9V2SKQKSG1czhfTunXyCtwUvcaS7jL3MAT8hE48B7LKsNeLuaDJp&#10;t8WQEcglOhnZLuMRkPBWwdqKxanyzUoPdZiIy1lELCy6wefnIpDJ4hk6AU5J1G6zfJQw5Tzz9mQL&#10;hzlj0rTPER/OmsgnAkpa2N8E+9NcMowBxuMq6wMgHUft+ISW0XF4L+o5CK0F91J5RfFoObRGwmmc&#10;g4/3oJ3brsUJouJ8PIS9Yi4+0MWpxuFMMqqH6TOqh/Xsut0/I8iSX9bj6nKpI0OZVKnVi+W729Bd&#10;tSn6sQMWv6NC5p24W7FrWLOEf7IB6wIfjcLSfpJb9wZNmBdySdNxzAK5yP4YZHyW6UxH8rjDa5/r&#10;hoWmn17wMqzqWiJJnqdL5V6f5p4jpb29bprC09NTyar0N+aVravQIMXvu4qUkqCSd0t1EafySyX5&#10;ClUtgQGKa/7kFPaIG6f9Cn30VAQvQU6FWl9EQpL0ONneRhIJyHiNQrjMG465VTsZU+VwJRiPa8cA&#10;sAXSWkf9nuSSNjn1LYHPFbzeE9WV+9N5dGJDTDSG1KkLBybNE1aGUa6BEdXse4tUtFU0up9IOPp1&#10;ZwdlDYh2beU24o6cSHHao3v0zBPBPZfLu+T119oJojNvCqg+kRwHY+d9zpMSqJqqZtG1IGT8qF+V&#10;sBepx2LLOTTA2vCgXq784rhcpo841+yoSlLW2HxxvwUMe8ZDK9tMZ9DKGP86c0e0zIoSIo628uGj&#10;PO9+mat4cQBL/a/y0NtIwqdeH6qaytqpnDaMJff6/q+Bxunv3/829sCUPD6ca/pz85JrO2oXV9Uk&#10;VHHHArbcjEbycqzMQE4+r124WVV+cJU4mYLWIZYHjwSTixvT7CDQwxh2VIBg8ftJPrPs6SVftShw&#10;X6F0akG0oaehKUpvf72azP3PzZcVXU0mzZ4bDxVcwEq5NsJqsWjYBHjRtMyi55Jwij617m4MJIWm&#10;uypQzEt3QJ6cu7jm3gmkQgaaxRW8Y4E9vOtArHXbQXFjVGwLf5JuaaNNIuTcOsuFJv4C4PH04hTq&#10;aGYGyaCpcPWWOZkTLEZBPcX2Zwb4OOAlWw1gn4w9c2c21zH4OcBbXuYa9RUQqM//E/dxETwO096V&#10;Onra8uUi8mRwetN6+/eyPQzNrBFZ+VLv/h95df8O5boIq3a0WyLtMzMykjkR4K8C4r10uUjiqk45&#10;gSNVPZQWCbgNSlANqpOgl1E9XzodjYEeWCJv2wL+hj4/a/t7vcGucUgLjT000PwNfBooOPPikXLE&#10;Je0drgDmP0wK0QCu4bCQyOewLAwm9gcuksMO/Mw4rS/7Xhna2nfQ1mPYXQX45KdwXhNmi9ucFhV/&#10;ph7eLZ9WhXWrGRwWeU+YQ/6siUkNa4R+Z8eQol5yMpqARzJpgYoo1dtawnbWiUzYuaV6FTNROOhF&#10;W9cEtzcNCechjl5VlceRe5QsCC6xLIwBBleQlTXvr5UZHEoUZf4pvv8yCRa/uZqwfrxUYHQWjrBF&#10;VrmhJiV7YqXqlpQw0jtWuq0VwmI5qgoqwz6z/oXCqKuZ8SJVtsn5+GsoLSOUoFqrm4wloxXOppin&#10;mkMZejMI4yW2z8pwTHg4+qLQeR+vRHwoxRuZ9UD16ns/dm//JeK9qmJfbU4sdxTp00eaiU8AAg15&#10;R84vSkHs7JMWXw9cJZQu5YBULZTJqPXdc+ExE9ve7slKe4/d0KsYsdBscIua6iirDCTr8G+In+2Z&#10;f1mQ5pKqOsJNVJEPegQ3aAAHvyyRbenFCXgRQmMqdxSQFmigRSbfa/MV8PbG09t0c6ypvqR4jGIm&#10;e8GpC1Ev4d1qJz5w2NlHL7K6MPpUE2/HdI7drEkqUMFKUC7rzvoh6PPi++X0zMw2qM8LLFxYT74X&#10;5n+proBGR3or0I6aLNY19A4fQUtMa/dWURHMVIJ+rGoTHmp5wQEWk7GexLdEkZI14/SzPjzH6xhO&#10;cJCZpnrcySPx88GoPi7JnSV734ifjRtYESkHBX45+PU4RZgVCsOqHgidwCWK7qa3cylo1frsTKVJ&#10;TCSnxY2x31XCqCc6qMlQM7bDrvJ8M2uaTPMEZXlkeUs4eri4Y+VrdVqv4xg4BhOB3FI0HyJcuW4E&#10;0yprx3EEhpXUNteDT2/D3RW4JCIQHMIpj7AMmKUjV+D5DtfxiVOu2ZwqcJjGjrgoc7fSo87FoP7d&#10;n+sVEPQIabUu02GuzP9MWXfHoyjxzv39m+hAPj5D3/qmjNlOeVReWamc8rqPcmgk6JWQd15Obs+M&#10;jzSRzGc0ly6p+raegvNVoujLX7ppyXdYYEnki7hO+lkDzOt5LElp7pyOVL7llT1RDDzrXboqzdVC&#10;L49LbssccCHz5vmuaRg21vsJjcD2WpU3GCtFdlSOIQrOj/2NEeBwZ594/opI3jgsGnzMWHyi9JJo&#10;uQQFnd+UlOlzuXOGpiDuJ9k126fFPv/sMA1C4KXgunHjr0pzt+DYZ/j2TXvClc3nAyPrs8iMoI7A&#10;4oqbv4iUYP4nVVUMP2U4+m9pvASGh9MpF8Wzuz18eibecFRPgbInk2+BWBD6I1Uy/daaiwd3A2RW&#10;idAogudspMpOoqu0qLaVuakRNswmKfUE386+0cF844P7LurKFIoCc+Q7gR+Tmni1X5Z2YeBZ1YB0&#10;cElZ+AQEXHsF5xokLCo5VOAkclS7B/g1z0bnVn5KDZv8JYJyjM8f7ew4Fp6cylfwLhVGQyFYQuu9&#10;esRtZG7oalXTXOd4hx7GL6vzC9l+Mr6NJn0ubRy7t8R1CBQpj/VUldf0zPsga2/U0RbHT4ec7IVO&#10;iTwoUQVZb+0kGkofbMqT806kp6Eh2b0oLVhXBj4DqU6c4sq4htT2ltovq5EfteqBmgb4zRiDy5ll&#10;0NqKPeINU97fplH/D5cRfGj+75cREGIgC4pazNEXM7p9sZpcgUsDWC8Oe4cXnwc6xj0g9tv9XKm6&#10;mb3Gh1XA5mdOaIRMBg564RB4czKe4aSH41ayyVzC3L6ptdckX10V/jv70wI+0oFj3ATa4hnDPnvL&#10;mI25WC3XZGaxYlepjNPNeUVM88Z5NAjnnLnMS7TkqCmxIleM+SH7V1njF8H2pCgY3uV7OY4+vopi&#10;9/jcVf5q1yv+ixl3usGhjGCmYsg8D/J2maZn0CXTWkyhJOzBMIipYYl3zE6G2PDPdnSB4Kz7IYEA&#10;kCMKI9zVThPn1IfKXHUN2fJYlt6zssgi0zTKMsi5Kcg4wlZn56VLUhDFDzDOW0FD5FcRZl8g61A7&#10;d9+4rIb+Tj97SqrO40ul293Y2NBxt4gZ5Qx56hut04mS/sAkhyi2ZqBbRJSYg2JO6DAD7XzRPVIi&#10;fGr6ofjhwdm3C5/ILZZwYSJSyumbVg7lUOVewWodA6n8iJOfbIK3Ty2uG9caezV5qrmGdALtmWse&#10;fzq6oAbY9a0xuJyAE1Xl5Fa5zk896y25pBZyBizueed2rac2T1A6P4eDmtqp4XCZ6MLwpoTKkxAR&#10;ojCT29dORumuM/IhbSOvBQScs60lZSP+d40nHgWnrhtP7ahgPx2RTo1SZxk+W+pQ+E8xGqL2x+uX&#10;XBvGtTiaiv6rVq4GCemTUMPRS+Q5KMi0qfUiIdI6deLMl2LmM/ejrEe6AAWw47XY5wHBmfXtlkfX&#10;lHZoHUMIttedJANyRf+SoXSwFgIo6Yk6osqS1a6RYHD2+DnC/Kxm7oLhe+vyOGfDkJpc1Wj0SDIW&#10;cgnuQxQUKjMvgjuNjF5kPC9YR9Yi43BNprmPfyOO2EEctuawH83OppDOp3GU6Zg15cWyhe6bifU7&#10;rvteNYOiofZqjURNXIq5TFuKjMLjhyjqAoUfYrmNGc25gEc6PctJzrIPOrjKNjh801JWdckSwxtl&#10;T8HT5pBhsB1R3M4jbrmh3NaUcOZImsm8aGIlayiFjyxamCJO+6IL7HP9NbHPm959vzYh98pUxRXI&#10;gHaw+NZ0gvR2PKDgZDmd59JGlSHRMlFGpfLaSfM0jTuIjzPPMruHyDd2wz7Gv99wvNXDBodINa5e&#10;adxe9V46iW4PZRCuh+rHwvTPnCMAaUJB9e7kr8LaRs0vGe9G/uT6UgDdmMWFa5mRTSziTBKTtvTx&#10;zjQoRDukQj70R/loq3Ee5KNycK3mJVqPtuLROMT4n2vSUoZ++zOQi8mepKKsTEGR3pdeM+GV+2Xg&#10;tIHNwY3vSKhokZI4P6GuxP77lbjrsl+bFsrPtVdAuskh3XJDo4bItmasgYrwl7Ez3hXvo5fYIyU1&#10;sXB0bN0FPQlXnJ6YcYIhfu4pdMPeL4UiCruWItpYQnhdQBzn5uPQrJqZM6dWEfVENkeT9pYkhLPK&#10;Z6nxMveqnFuGsdTpSvqMglpIrw/RrHW7xTjayqoO126Lpk8NxCjWuGpJZQ+axMmQ9VgUZ+aqrMFT&#10;o/pbJ+j04AZiBd3sVUBiKM6HXhZeAbxIejX7PUwIXU2ZfqUsG0Gy0rbImrJYq+vIZvbJb4o+aoQa&#10;IOITZ8rJelExPuyqWE7pmNKAl2+AbVfaxbzPScxFzPF0LM8xoOSr04JTJbTkrXfWXPII6haqyB8j&#10;bTlbpVX0KsYCfvINdozxFiXhzWUM3LXPHiGLLx7hZtYAfYlEp20MLyZmz20ZqRJlBWRnurU/OzUy&#10;EJXQIhMAvB5oKFFr/beaqlbzrri8hIIVmuJ4Iw3vRi6ikn9z1rXBtum4jsom8iQd79RICGSOKA9t&#10;+HHHxHqXOPdMxTtZ7JEtsMqrumTCtpvbInnJZIzLtcF2e9zOjBK7QO8/uNlhV2VyrMCesPPttdJr&#10;3NL/fDmSwLGKyuPTTRi3rpu78ZZjSHYaJzi8FrX8GKYa9lAXTPKZt9caZRqZactOnqFPonC6yPwq&#10;xzunL+XrZ/HtfYsPmEDCI41EQsI+nhsJmjsTZrnR5AycS/QgL8OsZUtcUq4p1aVtAdyt46EYSYNc&#10;9ozPA1y5jurym/mQbcJkWUmgj4SMLV6wpBJNVM1bm4DWrTQflYhrAqdsyLbkbizImhDXxQfX9vYV&#10;gFFDKRdA1ZV5xBCVb6zmNmn6hb3nxhlVMhdsaaG88iz+J5Yd4R37zgv/PEWfYcGFgoBh4mZ262Ng&#10;77wPujXDK+Bda523z3z0ofrT18nmJ557olLqN3P7HKm64O+x1aCurjplXZFQV2Jvex3dZTaLoXA+&#10;Ulj4zD6Lz1t6Afp4rlGnGu1LaSCm2pEjkyQIxiQKLmyZrHT9GhdYomCZc3zbLIXryNAOlIdWZ4yd&#10;VrSgp9gxdvi1D3qKqN9A5beesEiqD+PnpP+BsVwSdnzndjTZXs16h+/BPGQ8TLYE2wExw0xdkDCn&#10;TKRBuEDvdRyHiazvchZxwgKH84Bqkvyz7X6+y+982h7sn08q0jBhK2kIUw97t7Sd/5LlhcPKm2hq&#10;OPhg0Ac6bwpM2ubeJaoQUZ1JBpoB34yUENcr9uQUuU1EPztHKjs8O85+ml7WLyth7L/s3/TZMJqx&#10;HhzYkyQKk4f5dRPOjPNHSF0bMqGHtGmI77ZP8ArQwEZSu/0wAy3LN7E1Gs1gYNEJjbtLAeuZFAyh&#10;NqB4JR4Ay4yuvIZslYcez/Rw8sI1QaefL1YnomtroRHd/D+wmU87KUPu3N/rw4372TrKUphWIRNA&#10;5Fta7tEtog+RnRofraKfXbIJTPRlVz/HMdrAg7D07Ie9zFuqZpxt0XXMx6rMrw/qrpb5URi+jOwi&#10;3nXi3DRixpvNKq3Krs8NQHQvfXv33UxRWwOYDse/7Xvx57VQXVJ9BmQiWnzCegVo9xr3yC2oA89Z&#10;BlPA0O0pxYnEi/s/wrGpd5/A47+9yC/WCvKOm86Kcl6yL200t79G3xuLoCAQDO5KR6Bvcz1wWcSm&#10;nRs+iSeod3ELmUIPFHWRZXeBhZyP5S0pPQpDTPoce3wdGKWmUaLv86Kb6yvweYQL55f6pGrcLMHZ&#10;r4C7+Eu5SOstWwzutLu6PuRT1U1N16uv5ZsBloMdAhJtHDo3lsWcS2b7wVzmRHokghib8gjgH7pu&#10;LD2XawdJ+l/tRq0uBm0GfNW9hnj2iRoI9lNOuwy8i3frsnTRkE4u05m/Z3xUwxRfb/EBPDQRnk/d&#10;s9mucjlLKR9O7W5bFT11k00V1dSTsyiSoUmSybhlq6eP7BSziNi1V7wCNKsnGWq0Wm8+XFznqOsW&#10;SX79bpo4tvLo7TmJmzRC40l4eEmhNFN6jqXYYjlIbaxgN5hsIHkR5gvu2oC5qUjv1acbKjtxmuyb&#10;z8IjdKgdERgVVW5tjclpJtXQFiCQw2ejMaOZSHsyqI6kV75TNcGpdLYwV5SNuHCN4lp/c4w7/0ha&#10;6Zinpzm4lzsXm0BqwjZugMj74ULMmXrjIVvfs28VvcapPewQuuruNffySkaudRdl9mvq7cVJN7JL&#10;tmCuTV087NxvK8hLG4u574XAKgX44udZme6XFd2E3q17WTjry+Rho7nKajGKanh8iPjRLZ8e4bbP&#10;lfPuvmZQkwzc6kWqNrF0y9hiHM4f4+bXxWJYw4F5EE/tu/hjZsrtlO1aSB0sNtF9RqhCpPHklfzn&#10;2s08K8Iy0QSV3JIcDoU/1MxYn1t3fS2p4kr/apVDwNiwE/3Jc96b9uld/pj5nApdzb0gUd+jSn/0&#10;s0yxpc/HZtf5WgSOFR1pl9IA3yAK/M67N0269HZxJ+5qlXd4z1hJ21S7AfPraLWL5YTrg5ajvEND&#10;hvUY0Wt+/T9LuWMWDNdaUYSMGXJH1h3PC88EF2LVF41C49n504oQshAayk/v3kdzvOdRkt5Y1Eml&#10;CZsZiAaVsduoWYuvMSyULhlpFSnkSsp4jRR/okT/HKO4E7fblke51FrDGAQTZMd3LnvCkMH3/7bu&#10;F/N/u0ZBjHAqegGZ7yek6VZnZraxJvUUGHbbDRTsVbqrHvyUF4WM5gabNn8tT7ZlsXkdZaY5SH3e&#10;Nmz4gnIRx1gSvXFCuVnlCL3sGicMnALW+pAdaUb6L2tpc/Io9hgk+4uDB1b9Y2bgkce5rlQOpqDF&#10;K7K9tZ5l49M+efSOdq0pAjKjmE9b2b1vWd2yT37NagrRd76Fl4Oe+vN9Eg6+HzGSCKudC+9XoJDb&#10;KSRoeaBMgfT1CEHmWkfmL9UGc+P7/faurm/46+WbK6PYluFb1ffkSrWNUdFsS5TCoZsoy4Gz3Jd4&#10;L/NtIUeVwNu5hmp1zT0iaIurwN5pcjqlD4Hi60lpHrBzKX1KedinFUVIOCZp2jU3AtH+69V4PaAg&#10;XaymP37b0tM7saax701jTycXYPYMYWDOI1K2+7fsFsIqyyhXoyJIkGqyt5aq+eVhfYbWuC90Ik8T&#10;E7aedHD7Dp/3g9ZGfla952F9gFyzrsgXUTceGdLOVTutzidPFD5xbo/UXmEpvfjnXEYOa7sF9zcl&#10;9Jw1uFuXbqv5eFYbpdzS7XPRSSz2xSs+pHEMH0prr4ztf94ELsh0reHMy1Wgh7VIML0CEik03lZK&#10;7G7ssG/yfrjhCvw6VqbVJ+Ow6R9AsjWKHklWfb4EIbN8TFsTupSdHYUGJPtfilyJJ+h/Mw/X0Ke9&#10;R3zqTnPulUPG3Nakk3D9XiHFb90WPA6shITnPVtWznq929KRP63D/aJHwgt/LdjyI5r4ODIykY/4&#10;Qr7Mm9tabUE0g6EsmgUB3ZIGjwnjlirpxPmiWS5QkYT0ojityFrawB4aO3eqiE4kr6mPOX2ivWOi&#10;OXnY0OGiDGKBl3fGFwQu19u8Atpy4XNSoMUtSYFmTaSwTzI+A7gQ5rbqS7xAQTbSZObUXAvyI4Hj&#10;n4qqV1L+NpT6Cdb9lxVKcOF3yIujaydbFWLKahJs0MDOIDQiaGEbKEwd3fPn80sOfHE4kU7wePxE&#10;ET7Jm3uENssc3gL6WvLniD9YEQZbY8t3O5MtbFzBXS9qUrVBV1fDve8pE+cwasahcaTBJq7dH7QF&#10;j/PMOqPyS9Q3Fv26dI68Nd7AIjeZrnrbu/BWComEzB1MeXMMJt9pShfYPLe1qVwyRq3K9ZNtytbl&#10;NL0I4Tdg015WsuoldfOhbYGymmUXhBWS5BfLqiB+p8z2itG0WdbKTBmOfVtiSC+Pa1z9gvWN57Hx&#10;MPPtFfGTNXL0UOujRhupphQn5Hos403ey2h0eov9E60uWD9N53C+idJG/lGkyIkySlw55mG+AEUW&#10;afzeobGXnku/STBY6SXDpNXc6M9sToL+5mwOBf4ZvIU9b7G6eIIOS2X/uGvRwFE7Epc1n8xLVZfb&#10;Jr5AWp/HzcOP8X2ZY+WV0hshlsJZpwSzoyjVa4mMsQ0JQXHuG22c/hnCQ0V5U8fxlJ0kBvbMe0W7&#10;RZq0sGZtUY2RWEyp/Zm9og9EvawojtOcMHlZFnEH84PONpskHsHaRbdvPVRx6Ogrd2MbUhpv1k9w&#10;Kkbdn1TcLLivtOULjo1T2DuiwfFrpMFX5aXVqIRuQ6gMmjLXwqZhy68ANWjnnX9WzD1y6NVl7l0O&#10;+MyvwyttqYV4vXN7jLizxAs4OV1k2hB3vJbu9MdEf3vzXPJQEMbRsNuYJ62o1mwLbcsIjRbeaAXR&#10;XxnxeUBjh5ztNyGZwp+fGA8eAxyWe7dQxbe2ZsNSPRu2A2DSf9/u3PZr31ckJ2GL9aewCSeofa3c&#10;Ai0Od03pmXno+Vvl1M6U/eCJPfaT+XWuvm1C8fUtYJ+mod9rbsHmY46G58HycpfcILFaCNCYaKGW&#10;IL/pUi7cEkNgxHHso+FPmbdyPip9bONvvztXuAQZIpWshE4SynmsNG7qLXoqTpfttsqK7x25OtSl&#10;jP36VRn6Jo7SgcDvT0IVdwLgO1uFHG+xY1Rxx/STRP4z8cT6ZgBPnUdUm61Yb7cMal6RvU2VLdFK&#10;5T7+gxxH3Lj06NZJmbyqSazYqGkvQ2k/cGFxr6alzZZiyDcUUVicVmRTwf6arkPwp3t5RYVybrz5&#10;6OoNe9pHGpfw/S8XoGAfIq2j9502E6IeictZ9QaTxA6UytuofovHfu/6LKHXnyI6e2nrHJU7FYrO&#10;Zd+vgT27kDcPuRrObmlvwGVL5tTqc4pIaawLLsSO05QvHvOT+m5ttfyWGXTl+5khm484huPiqqYx&#10;YFC/h2no7f70h5rEISnHO6ny3Lfyfh4AXko0BMFL3TO8iAPl1EizRTIhNcrizGYKta1g3xb3zVZc&#10;Eunubo/02SqWjHvuumhBLZF9FCXejf2Ccnu1FHshhKE/VWrcnTu1ij6L2HtNTRO709mzp8vyM8wU&#10;GnB5z+gE40NouzYuZ9/5+hzgvJkEx1FDuvvQ8nKfSJUvVMxV4huJJH0KisUs6tWmh63N36qv/XwT&#10;0v5JqsIg0EKdUHu6yHnPfTrgeKbm++RIe/iuHqlEAdeKvfqg7V7f1teHUnhJ4bTv0ZrXpKYEhkIJ&#10;L/PQm/pJw0dRZa3HyZkYLdaWnpuTJAlDzVK8UZYGknbpENWHKvufHiYtaevsYXmE9h4rR8N/mJTj&#10;C2qjJaZx4CKL88F4BtFM0XT9ojeHeq4BallYO5WKteacw0G4b3FWPr/1W2XTSWEakzPH6CsvlmFT&#10;OhHjMv3Dw5wXYpjksvKH9+0ZRZgHc5DPvf3YVA+isZ0yGhqMcMNenrhQJPNpEdFDo7ELLVs/veMD&#10;obnYDblCUyPs2UNyfSDJDPzjfX68mkj5wkJa0idFaH0KtB1EHsOXxLWecXtsAF58t79/i9X4tJAl&#10;f0KhggWOTiox3Wxhahgj51BRgka4oX0HcGdukOrilu0+U+kEiMUKQvbi/Y6I0MVvDg2x283v85Jt&#10;bbX/vbHH6SMPbbgQcfGvhgu/zpEE7cG2WxSjmXReNIVJnZ3Lf0wzZncvyZ5yQT3t1K5uPP/c7bv9&#10;3e0/Z0wbYy5oy9uyuu29zEiTyBBX8FF+N2yDl7dS24EcuZpBupeV1A/tD+1t4zxHDFYJ5BtKlShx&#10;SdxuDlN6ZQev7pi0DKeAJqcIkg2e6SbeKjcCx2rLtiDz9ynmUrvb6ouSNDZXiBQTt9iqCTWmJQHh&#10;kTsxPH3neJoksqdEis2XciWwib62ZQHocM3cMvhd/rFsnTT59lNNF5HTXpceyCTu3SqGCXPktsjI&#10;+Ip8MO21US9SgVJ2Ry51EnIyKM5b9XsJ0mn3tdH09rWxVG0JXkBHpsQcLKoZ/c2092+C+ilI/VP2&#10;elWLVAp7T0w2B06iHL9cCgUls0qe7LgLmwYUCuj0ASjRAn4ACWkUmwPj3u7i2f85fhRPNXdEeV/q&#10;Kp/8RiDm6jLwcZvmsqjVlErgRDl/idaSMCpxyXq0NldRs2nrM/2AOsmC4H6a9/lUMXNOEmcth+xK&#10;zTtcXLblFnbWEJI12+FxwcuOx2sN7rTUSo6VvJKDC3MF5Cw+DrK0PngZ/yhltMWSQF3XYYO4uX7D&#10;zXGUo+tnfmiTBk9iVQ+bTAcmEcEBZhPD9JP3MT8aYI/czpUUI9xvPFI9CWr2JyoK3XxtrUZUR6z/&#10;6HJHGSMNSOglxaQ9znOa8Q5dsc4StxCGNMzYSLJL7lEQngn8CrTJjKa5LD/8bBZptSgqkWzUltBS&#10;5A9nkCqP+I6CqT+fwSNGuwk724k7wsbq97WNes3vQnM9mE/CBX/KpcyW2c2rFcneq5s3oEx9MYgo&#10;HtnZqdz0i5kwJHYt1UxVC2VmPH9muHwF9JNiJsmkSl6qPNRULenXxu5mYODzISpnNkng35R9VC2l&#10;rCWUN5wqbbfODPFA8TioTuza5eLLbatxN2BHdjElozd66YBFwZiZt52nF5fbdprSzPAFPbmC/dXA&#10;ZjZMTqkkPD14TILInOwc3vF9xV2yASSLqxNz0/01sTKKOeJMjux6CD7r9/dXByk29bmLmuvaOidN&#10;Ld0PMjBkDHDEZ6s/xICnRKIpy2iJBCqx0fYZlJcR9fxrRVtGM7WLtQwEmFqWzbRUbr/rge6wMbWO&#10;1zAZfHsteGHO9MWDzWTqFzNFk3c2/AtbPmyQRc3zHllyHQrRMGvkryhhV7nBp5jO+MwC7x28ez0W&#10;IhzTlM0PvEDVCokFc2T/R0lIuVHmFUvBNTSpm/zMtQV6TmgYfwqGxgJ+292ekSUGAlyWygMNQZvA&#10;t0c8X9ecA9RMqNRgBfLtxPkzVjzmr0GkG4cGjmrj3rHPGJAoN56IoqCNFcbvNzagRwdTVBtBss3l&#10;IpOqiZvdxkS1WBA3JbstH1Wo0PXz8d7Fg2fcy5KnM1C+SIePT2q1WkVQpdQt3InfEL8sCNZwV4zk&#10;znewjF4x8p2mSYzXY3Zf5MXj0b1SfZJSQ8rWPLXU21IV9btPrZJ8OxmzHCWkWmLqtbgeivinddli&#10;tYAlHPE3UR0wSw1MoJClO6oUCDKyRrlNgYylm6G5cYocLhcsVegJYJ/zwTYbKyVszzR1BTKjh1i6&#10;jvX8ZUIKAWyLHT3VambckB9nP5nm0P9Nq5rm20s1BNn8F8v2KbcVtLFw24P9AxPwZEVazZ7ieEYg&#10;bSWz/rwr3FvO2Ra7W8g3ljM0py6ev0gvfZnBD9aFeDvfMs+4dsnDqtykcqbCMo0FWo2zXLBpG9aG&#10;7Vbf3UY6j5ZTbJHiNMcaWpYf9H6KebW3bh+WptY8aPi4q1Q7SSt5rm/Kzj68dTwTaIQe8QpAaDcB&#10;4Vs+Bq5VFB29Xzt0qZsYR8s4p0nB0dx4b/fmIXnJ8wfDSr9CIgPKYUX4r2vW2xzpkoQb4eSZ9g1o&#10;+0TEsm0m6BFkGiA3Pz3ibtPNt6EWTJxf7VE96x7IWWE4AXnvM5OYSSzI7hyNemD4Zve0bdy7qNPq&#10;bAiGCmdsj/hRTUgbhfVqt4gz8/dmhKOLgsCLpcp8RY2QCOymBjXWcos4bS2D1/OAGgFjTrvmjkIO&#10;QX6+c+PQaEMmg88YhG9aGKCrZ55BNctozWw6dfPEV3OMXNOk725DGZnqZJSPYiLsOEO4ztrrWGB0&#10;vz5wZb5Nu7maeyvcNOGllA/OGGSpOV6wef9DXYzWJOLpHuFY14pM0D1hdtwgwcI5SVBn8mH4Eusu&#10;c7ZF9hKhp0k1oaTfcfMXS17ozc0PXzqUb219nYM0cRGmmdJ3umh2+fGGnun42vPIMgRkVikyrguP&#10;DN3AWrnATVtfj7lKuBpLmsDS58q8Yecq8wVrlb7NPo2rT2MA3nJJ49u0Wb4S7QhxQ5HcAsU4QbVN&#10;stP6bR37CmfLVm4muSENk0RLDdPlO2MxlKGAy3oUVnmhkuJyCR3PmZTKa9CSyuHY/UQPOPLJ0ktk&#10;to189aBJN/wlOitUWtQRW7blt05virgiuggv1D4Zxk1X1epqwHm5UJd6z00JDvep+tDPtxjnWjZ5&#10;yLhUceStJCq+DSl3M0Gu36OowOdqzhN572SPw9cyRrtZPB/MWT5yHgaCqzWd/XiJU9ZbNG0c+SUx&#10;2q5LIs5lpRiO4m1G8m1x19YfJ8MTw3OtogNRuBDlePcUyYtWpW4H8+qRODbxa5Kvks12R3afjhBH&#10;PWPK3jH0Elfl0Q6vmVC35g8bux1Zh0mQYtmJAPqLbqEN9jt7c3hGdAJdaOZtubKbPZCNXXg+usPI&#10;C3GHMQ6SRseKD1zOnyHBWx1OdeKkzbMvamqzfg8lDoEadD+6hmvRlB06S0vSV8DTG53lFZ/ZNjyM&#10;w4ll4AJXi6BcD8xLtGffu/LSN5Z4Enq1ZKNkXL2gK/k9stt/JAhuEtuNgaNXFadioBJNlkDC4U+t&#10;LX5kKIdXqOJ0fj1VePHuWvA6y2exgINVy4eksCrTXybTJd448xBZmsfMg3Vk/Zfyz0nDkLQpqBUk&#10;d1eug3zAxeOPyis7yCBr0qMTDDfT1TCS7XdByaQTjGU7DLuk21H34rTlcTwWLsNnEj/UpFxK30hk&#10;eNHqqXTftx69HUl8z/l9VyqCPvERIO4oWpKoT8Yc6ZdOaGvwMhdu/tt8quY+RTxoJ3E5txs/2fHl&#10;cGfY9QbHqVLleLAbXUZiZnxZWsssSoGpvG3WHjV7uOxhaIxIbQZX9V2EsfD3byjeF8oRtxU+iThd&#10;9G6hWPiDDIO/2siCteeYTstBNVkZstwKpKOyq+RNMIja358X+gUaNjIsM/LpuQpO7IbVZkaVHRKy&#10;xUrFymAoY2Xgc+jEfkgzbyuwEXQForzpY/ceP9SF4CEVllukDMzmLx5pAgOcXjg6PVQyGurKdrSZ&#10;eqK5hlgejZIpyFgHOwBoljscIyruyj7dJwm0NRF6IcB3UXkblpFYMhd3uVzW4jrt5uEK1LOS8W2H&#10;hh1UdloLmDm/cfY3OeS05HKmK/kdVsl43ILvHC7Hg5hOv/KL5znCNTEMfPc1EjYVJM+JHRJSN43p&#10;17wzN+G1WDe30Kdd1LHxQOge/phl/u1QmKZt9iaVbyPomUFL95OqOxohyeIV5JsMKy/CsY5dgXju&#10;VmteKj/2Xk5J5bTZkk1CIThfx1D80uY3F/hD1Gx5OaDxVy+WX/vxuxWExN88vNDMgG35913K9KmF&#10;8xz/opDIrbOxnF4f/MpLUDCjUu+Sc0GISa0J+/oH7r6DnxD1BP0lGEWPKLk1R22Fcfuyq7FTgnF0&#10;GVSWdZGRbS/0C60Obh5+l7xCjaNpiwvbEK388hKbz0q70qWXiYoIA5/Px7lWJUItvpUR6J2zObHO&#10;bm07ldt6fX9JfsYrO8SFHmUDWiRKj/h/pPAmdnJW1LJGpsuw0sIMQYW5n9k/4aV+CQ6koyzFvrJw&#10;MudC8Ew/i3miAkdrXNy2lRToar2jCdWxcpbUnbKxk/zuWLMvZOe2g/SCh7xFihurfMQUHdtjF6mx&#10;Zp+4J9z8xPAsMV3+xe7A3B02IvmkfOob+mQIMM+bhJR32B6jOiGasAB5m645zzFhFoLudiyTvPS3&#10;KjQXhUdSXZMDvp9yV5zhgHVFLEmaTiRb8OhBmEnou2O9pk+ZIaXnqWloZubNr6EXj+uYQ91Txv53&#10;WhsppkmCOGZe34ydrsnFYzUEOxA+nA6eg1MO1MMUp9glOHKECy314syTNXl9+VTZon9tt+dZE5Tv&#10;2aR4YDCXYHZEnFGk8SJVlU+Iu/eT5VvKrBsIpTXHrVrc8asmMO2O/BGzxTsnlKB8Xn1z2icnD1BD&#10;48CTRwhO0GgNywou0i32kwg+mk+pDw2ZKdcVE7eSeI/vVrXzA4YYJsK0Qhpi1n+Jqi1HN7PnwXFr&#10;xYwWSSiXRHeoBu0AbH0zSjhbbhV490e5UmxEoVA3MIj/vX2/xwtmJgG9Oq3DMcWu6U/+2p270Hsx&#10;SPZS/w8fXL0WXZlVNxbp9Jz9HSYMA76bUVcjFWPdSM2qNSXr5ynT6/4I7Fnic1RZq8LP3tOFzCkQ&#10;vR8QOh4giz+XaGcntDW4wF0pOFAPFe5l94H9mRha43RGvn69pfeow3H1BojT97OshzufyG3h7Ze4&#10;fRqEP9uksw+WufNNIEOHG5PA/mhjmfg6+ZTFHMzARHZ1MhaEggq9vmo3n1bZLOz0casL69b4DNSg&#10;o23txkRkLVOzvUqVz2+sj3zHrjwxEfLcq/eUqoX74fDp30njWV1nhqgVbQNxauviUxJrXTnE/6y2&#10;jFNN8w7FC/ygvELIlyCoUEOFk3WUvIa2LOH1pEIVyNRzQ78zvOgPY26B1a8Aj58s7ft+GA89+QZ/&#10;jUFl6fuerw8jDwOXYIfdd6rybjJ+xcDdFm0bh46M+9n8gie0Bj0sg7yysaE2bGrLNWNOq/HL10mB&#10;RNGIfUpu9Iayw6mInJHkfl4eiujMTddw6lgCwPRpl/B57LZwgOteoGKETSrD0SyPZHobnFtgDwd1&#10;ju2df2PetVSHQBRin0eUpZhmrKqhumZ0lsAz2iXcUKaAcs3DD/QaSTcEXmLlF4MI6cd0iSqWJS+c&#10;WabBd2WfssWWDndZB0gD7ktXNRVnP7jxWY1WoD2TzuzMWzHtXOpE/uEgz5HHVbBzQz89VZ8tk6Or&#10;xXVS6NR1jZs4EPQ0LjfneawI2L2kX9M4/In8O8UIhan7D1EYVp/8kCTJtXRYghhBYUbLflD+inVe&#10;FOZ01xz/+gJkVriRY6RQV/30DQNrHwzv6cp9hYZS4bQFj7CHRRK7WuURLhmqoCB1tWUDc1mOe3+y&#10;I3FgHgGNI5o/OBo8H6OpkrBOIcSvTKu1JZF9sA4DIaFc+lF5CXvWWK0lHntEuYry3b/hvc89/uBt&#10;OZllaFLzyWJz9+ZUc+zTuPwkNGGYjkSC5rnKoJSqwNHg5e3Hg9b9e38XHyroq3KLWYsK53IlbSF+&#10;jLnBlU1nlh/CBDWXufVT2uvhISsPc+RrQMq42igfqx02w/k2fhQ160uVD43m9XsO/Lw2LiuxV/z4&#10;bXjPwo1X31svnh0xPtKqkNfperJ+81HISAjLi9DqfOmrOAqXyRq/6O/gwc1ekqX6GPr7yqsrzDgC&#10;5YcoHRkP2VC1k33ZMYF3rxb8bHkUAci0Ajkv5sfxo39BCtE4d5hUt1fH9xsK4v06z3k1ZrZaC/kz&#10;VuWLYpb1r8ec54vRnXU8ijrdWyFnzATcy8nWw/hoMnT4gglU8rNCx4TxlU0sJqcHOrSbFC65bdfz&#10;092aOrXVhmo/E4kDUnbJ+WCB9HVsaRfw0I2fs2+f3mr+WH94d60ppVtSJNA0E/lIddmJ4ENlEyau&#10;e+DylogEkPLX4ZhwfpOxPIbYWimhbvDbws3jZ0w14Yz/8x7hyzoldGl7AzMh8ePX6z3/y6X6Ay+l&#10;DWhpIzbYtlPe1qUusXJ5JXc0rsHf4QUBNNYOv01YnGhKY9nMMkh2YBpg77CJQvMCHWa6mmayDd+M&#10;0A1eRrUtqXmF2M/HPwzMZ0g/6LA28BKjEHRKEpnetCSCia+IPx/4RRsgnNA/StPMKQVtSH2mH8sd&#10;nfcO+2vLDkaax+yCK9956FyXXtAag2Jk4hTzzHenl+GUpehLCp89Lh94H7pOxxxNrQX3JtDSXpjI&#10;tW2SxUDDpltF9W4Fj40lAxn/vqyQygCR0mRLgtiUMm+z+fDZbvYprjdCmUWhmkt8Xl5EgWLGHXm0&#10;6nTZKtETG/UyML123a81h5cEDi3+ZDpVbo5miWGVUtjaoyfHaqJ0FrU/jV3KmGxl/N67LX6OND9y&#10;/Pvd5CGmH9iPSjZYtkp//+X3Fjv6V+jxzHV5rvaOrmbatf6mr1hDc2BwpgLz8cx9DvE0UXzlY/hZ&#10;wZ8yfQT8xebkRj4hdHGwZ8mRJl4A460AHbOigI4yAyOilp0Bx7hYx+BguTTYAietNf/QzJR2sLlf&#10;9AznpURQoeCZt66lmlC80YVc38FZIJruN2BTxrpjUPHdeEGrVx6LMdIRDucD6Sr9rHcS834vKeYM&#10;iyBJ8RfnxjIjXy5YR/blEWNUAtQrvxYcRgmC06W2ovkuWVra9R23WVq+wTqXNULwZoF54uNg9LdZ&#10;xp226+ekKea24V34n5lpO4kdFEED5V5iKthZ0rj1MXn4xUwPaTzBTm6cZao7B4lNQTlFenBr9ZgI&#10;zF/8RNZpiYkdpAoTjVX5TyzpSacmZZeLDjIoUwR4923fCwcXRioej7P1mjCHFYkZDOmdxUwf91n6&#10;lXO3kUvLZC1c/MkqmdtHLXZrAqKX1VYEnGCdzEdTehK8pdiHpSy2+4yEsMGgzp9gUyKbQz+EJs0a&#10;VVDSn+v1JenLn+amSaYU5CfXkfmkr6RCv5nntGMLaHyjh1pkFCKWHV0FzBTK4Hx0CKo3KpD0GLkv&#10;j+5l+QsxhnEaMbokSfBgeR+dy6UTDHZmFI664nbvo9S28cL6wjcGP0xvR61JVrSNEo+tH0EUFwFG&#10;lyk37EvEs858l453TqXRaYm46ZQtVOcf8ZAJV2Q6YKp6Tm8fZL0tzc1qBHl7h+4Jjaob53d05IZk&#10;Zak2GJV+IQ4+LRKQsHXC55fEG7oJEDTStrtrazhlogYmyObOhSULlJ8lij8Cit+V61mGTEGLU8kb&#10;i5yitxzuH5l+Osy5ZkteZqbQHB+mgfhv9FVVaybj6kWZt6Y8qXsmWr5AU2P2KQdK4YtxWZjcUw58&#10;xTPcwlDf7ufoRXeJlndZInvZtOROSjZd86JBuOegNsaSryP+VpSMmyBI/vNtcedWUTd7VrDtmoNe&#10;+njGVgqWF9evWUsx8QrIz/H247vt5wUWn4kUtZBbjRbcFJ0Nf3k91CUCivBhjWSIfYLr2GSEE1lI&#10;xZ4w0zjd7mLCVwGP5vbnFJkb4OQYbunhBUQ36fkhD3rL8ctFusm00sVqS72U0R+L2IGyvdANc8o+&#10;qWGSU98+yY79Wq86TGdHgcLB6iMSNVWaTPDTdlS9cBRnJopwWbHl1q6uVgL33sTnCH5bAS07gh1i&#10;b4/52e9X9Ar3R31XH5UkBDZ1RHtIGVNkEFGHhunWnQWvSsSQYGegN632M9Ku9SRnGbFZqrjMuYoO&#10;qw41Qxr9peqlSPvGh/BSIke7KMYicgPhksVZ0Qf4nff5KsYdUQa3cmecDqK5a012hzGDw28PmKbG&#10;lggCa8MSJYPsoMWH68xnOvM2Evjyd5He3DI/7jgfjmzGmth2ogowSt38tgSKdC03mCuYQpNcOPjc&#10;YVl5RfgAINcC3dlbTCmxfKd8bzKusSTmSKxVc+sSTW0JGCoDCQoG/0Can6z8jgMVgxzFKjmh1tKD&#10;yTO1t6x54NC3HJ9sGM+8FnW/1JkxrRJQrPo2mNoNKo3xbrU0LdAxCmrr5jtKs00wtZhSiliGyyz3&#10;ytSPn+dfz7ASsWIkAbszNa/yC/B7nfm4tNLQe1iiNHO0y2NeUvMtXOBwefftyJPG8MfWJGCCEAVd&#10;7slyjXlVQvMLmIOtjE8JifKYU4FRN8MlTDg5MloEt4qym0xYoYQ8Id8Bk+ck/fSy3iqug1L53mjy&#10;IiqXfwoQLDOCN9qxWYJPqRrbf3a8Appr62OxzTXNCSrTUyUVP5929Lors9XYna8VOC5unTSVoel6&#10;ew2rzV9oW/LYM+dQ/VwxWrZ/UwibBeSPuEL/EKP3Ls2Abq6HPyay3McVn1eTsgmtxNqH2drJFkNr&#10;faAKnZ/BRCl4nwCpP+XhqDIdbpRyyjSHcCq3zLH1oiK6Re83Qp3lMFHDQ/9yPbzC8U+Yso8hkULa&#10;5ZbETjk5JivtNWdZm7T+x5D3Le1VX6h1REWcnbVd2ZrfwAvstXpxuc1pktRchllcmcz7t1tCm/X+&#10;/hM2rlzvFGMYC6yuNKt3YumArdzIQOQ65L+l1XBlUi3gscwYxX50DWGMNSSpfamOKKnKHfDu3FHL&#10;kWDt+bzEYbmnXTgVO0vtoEqo5v+sUO4W/Tmpm1BJIr+2me+J0tMES1zPFXYGA6xWXG1lTCSr4sqr&#10;i4zORIyRXAQZyUR1tkxMA7szGRkvieWOY2JADnhHPZwaSljzKmr4TOM2ae7QTBVfwp9hveMsmQsK&#10;Bl92k6nI4rIgzieT2xFOwkzywtp8AQduEtBQ4KKl2EXBnXB09rinY+nxGyWSk7uYlwzKaLj4ts2n&#10;vgEV4oi0lGW8PvwIF0JlC1FxfYngg82CcYSiq13ogQzVVNbTkq/cWEd163vinEJv284bjpZCIP3d&#10;jkeavV6muL31NcW0E+FE+BZLd7pr17UG1VqwNycWI5IzUaDR+2HyEivxTendKnGOiLgItcmJHv1N&#10;qb4+FlSFs/GJMkf5hilBgouxvjMzG2j5NUn+Z8a5q1DDmDl2goTOj/E/JSn8+CrmeS20wXxSznHP&#10;Mc+O2/S74wcsj45kL8y/V8nXZNrfesn7YZZwtqHOYiC/Bxi+h6W84Cvj9RtGlXsFjLVTs8Dfjlfi&#10;QvsAYkJDL4eZ0e/dmM1Op+gqSi/nnd4OyU8TI4G5EFs1XiKWOckv8uJtmvcbExbgMInFEb6/29nK&#10;zjXEcTJHXht5XO4kq57LzD/A41h6gNd6Gzu3y0wipQEMA6YHe9l3CpImXM7SN9USVt7zWhn9mTHE&#10;pzLOz9oY9IK76DtiOGWQbWoA+1OOmjWFSccum/1hW7DZjsAU3G7YYBNw5yPAWR57QCfCCHPem625&#10;Ei4Av7uo7/RAi+QM3SLCq094fqhgsSXH00zviv0Sy3wei02ZIFcqt3eq3iyOytyc9hznjcZzV39x&#10;38XkIvsG1bH3m+ZRbCKGrnlUbAulocv2UKDBp27Xw6jsi9tduCFTxbjWJUF6+cDHHPF7BueSSGGK&#10;q4FUFZEbRXXAOwoSINKTILdK0lyEmtDOI6mQlQ93+ssyJfd6x89TcstITUX5NctseHm54DJPS/LO&#10;zww5w5DZXp4cfmQ9uMPECXpUUq0k2GSa9F+ZoyV1BLpohJ6cDsNkoYnXRrFgzSWD4kdCKzJHd52c&#10;+VbnFyW0mm/i6Bgq59SUPrDTKc7Ok9b3LAJ/GsnKeIKynkMCdas8pNK5EuK0lkIMgvCni7SZJP4U&#10;4OUqyLVKtCQ7cDgBxOkFrKk+lfEZSHBmlAX06TGYY/xEWB3oKN2VQ3cyJ4yN6pWxVGweURApW4lF&#10;JNOlVd5oQlIxmtt7aQ91fvI0KzOYpa4LFD6xG6yVmIadazl6kEPH4FHMZR5LUT8Ro73q0yRcsg1y&#10;rsDsule9yusJfAW4Xa2RV9rsZx7rcegJFiTOuKnISJ54clYNGlKcvuTvMefouxqXgkzWei7Hdx+y&#10;5lQSuP2jW1qhjwucr0w0fT9itFW01J8ZOZyBRNe4tvvrdBXPzjk+qhiPD1J7PpNGgbtcuftZapBS&#10;6VKiBx3BzVWnfcrUWrXraOwzcczg+wSYDkq/Al6+bcFrPVhmqnSCBn7Xa+E+PmwLMVm53nZ08HY3&#10;hLK6KVyEP/L2Gd/dOAPIjG848O0Tgr2B277vuW4QLB9koodeTrBwu88YpJS971l1JO8hikEe/VtQ&#10;bX6J9qFMWm3pq0fpZ1sck683MTyON0WxAbO55bxD9q5y/Y3/5/UN1/9K6Lj+Lwkdj7JQlQueIIIz&#10;w3oFaHTB+/P4o+hjjN54mnW52WzT39MEKAAa+lC6SIE+axGS/mtmzkmLm9pbdx2W0p8dxUflQg6z&#10;NeaJ/dqsgiy6hVGJw8Jl4N2m1+o+6ZOHkvKRC8PqGfmz7EX2CEXUHfsQ70c0IGxYrXQJCNGztTdu&#10;6z54Y2yROu5lAFwessmGtUQtV8Z7Nma6RdaHSn/eAflY77dmcG1ez7YnBlv6Vcj7uCpDLyQiPs8a&#10;hV41f2vKdBtaxlPhjMJCv9x3Vny1Tc6W2QpWm3WUUtrTyvU6Z9SR4ci7NA3mtER2E4/Z0+XQRVxS&#10;iQsSyQ3UXewYr7Mc6Tawx7KeUZUwIU+gjC0ohLZPAOuJVjVO60+Wf1ffgTFtiL00Qtp5AwOIZRuT&#10;l2Z1i/gSn6di/acSm1Zc4VtdnpSTECaq4vTYzGlbl/I7Qz/Rj3DfcAdPEwfwx2udPaEu/eH7WcRL&#10;JJfSWqJ/7Tk62GVYbzJDIJ7/S2nlGOamTBoIo8+lCH+QorG/XghFjmqyOOX+kWimIEjFYPuiOuUy&#10;ntC4rpndnLlK6zumodVvw0Hkjg07INKNHXvJSbt342CogorQaPQXsFCW1vEa2kxWpnzGpaKrAq0B&#10;eUhVlLqRY79uV4P99G4REUcJOqlZZWIbzmVBUE3zsHF1Q2u1wxZNhPsP/zHp2x0X8qq0wtnYuFXY&#10;7jG6ZmIrbsLg0HPdoRlOjuDhT8oFJBeS2+3TKZMOitp9nIX5t5op02aW1kwReHOTi8O7D+K0najT&#10;BPrHmSMpXSr19q78rQkpTUL1m8Agpe6J0XJUWRVSbDgVmC42WDOblpQLe5UCIUaPGrM+4St+Pcxn&#10;5qnamsC29eTSmEnZsPK5QcqzBb633w2FxC2R3EKnXA7MVf2KiPSUxlsYLtI5Tz3lwrUazJlSdjF5&#10;mX6MveMl+nX50+P7vLOXzqEARWIUWaLXyD3BuW2N1ruaB4j6x8b4z8isH8U302Dm6y0uc/DH1yTK&#10;qKfYuSINlj9dtPDXbsvsaDIQ71i/zeieeZzOk1Ohv5JwKOAidDUdbMcVlHcuETN8H31yF2divMT3&#10;3X3F++FYz/pHbtHqrbApjlqqROWIvAdjL7SnAf3FW5Wlz0uIur9udyDO06auTnbSFVfYtzRhS5ae&#10;IW/DKZgFB/bwV1+EE+wUPTj1zXnc8e8zLTFDv1aRrPhNBVM3qTGV6dfrLynj3btST/UJpIam+e8s&#10;ZbkYLu+SmCUxte6VSlsfxNwg/HgFGNiGkWFwZhWtHSZCCKoxS8VuN+9U6cVlircZ2SA4W6ojfxbM&#10;HWhAopN5viUaeoaLPniQnjbUi96ZWHCQQAXx6pdde6xUS5yboW3P6/Noi2t7gl6NEqV7hSPF4Rmu&#10;1Mbb8a50eFm0x7UhIPNQ1/jX9rB1uep6DFFM7ygrl/EtxFFh0viCdP2dx0EyYN/kt03tQQmI1wzU&#10;VWuYtBehXy1kPSm7nYAFIO8vhXa4VW03PbmZAmPdidhRK7OE3J5Gf3Cs54H4TFeAMlxjBSElVU31&#10;L61/My79yN2pH4ehVWCZ0KKtAC/3UvC00uX1UKWWtjrYWx05NL6kJVnIyCqyP+r9dw8Y3TMiphx/&#10;v0guw2OV2CqOUlK992taZvzMcfYoigko6oXsP+WhhzO2jjdN+fFY1lGMN63SnkCYQ+Tfi0uCW16U&#10;V7lfRgUL/E9rvvseSGg+37P1tejIm8ppUoz2zM8nUp0Sr4FlPsWc1A5rhZZH7dS7wQ5UsSEVNS78&#10;Efjlsl0H54ZvIY8XqbzCGc5XuKYkudVinS/FXeBzMW42l0IuZtEn0zAlAbu7UjhCUNX5a8N11KdC&#10;WrBSysxTcc+zDE2+L7LqWDb+DY/WR4q3HlHQ6Az0YVSN2w7YsR5kIl70c9ZeShePUwKdLRrwYcbE&#10;wQpR6KDm2oZXQIa1XoY9N5JS3ql52bej/gw8eUNbnQtOtbo6JGrLWj8a9dPdD0Uv2zjW/ZQY/SK8&#10;FT8gk05FIlwGjteH5sRzJZun4i71eIQ2v+yvpByJq+GXo0Aui0TVzxq3pYYh3VJ8jgI34ooWMkpD&#10;z86blzkrvV5LVvL2Zh1sRgJfDH+uYPRJaLtWTLjZYsmV0eCORQgmsdBzO4NCUkxCi9yAmlM6FdbL&#10;X5nsjaLe+ny5lt3rc+AYNrU0JVA41DOl151jpikK6pFBVuXKaRLC7YIsaIh5G5JbpOD+5i6/4B4S&#10;6NsGU+kegyOKRr3K6QMOC5DJ6uj0eXPgiwaXzE5OlCTmcn6GFkAb9iHzfUP4ikP5wx36uL/nZdaC&#10;kO6ZWR2yqL1kYQrmwofpKgJr6FW0z4hTmi0/+X4mOjmtZiQz1dPQ1OozOssb4tFmvG09WK3mikrO&#10;Ighwne4bGEEaNssV8OT+ND4zj1m8b7Kdw6EQPvcYgalhmThWvab+wP6mzNoZ0/dDP8VOfNh6CidZ&#10;s53y2f0Hb6BYnLg3tSUJ42FcQQKFxpGurrLLd3cKkipzQVkxFrPcsyYStoD3h9k6np9qLvaSyo8e&#10;vQMblcMYTK8VxMUndCRv+mmy+I513o8wfHvZFWt4qZlppKCYSd1yjayRR2ZOyrNo0joOx+y15c6z&#10;qDynKCAhmq7AWZQRUNHjUjFyfjH5ViM7qnQX335BFqh631uXWMa3SJgOPE/atv8Q22w/SFFgr7Pg&#10;1cfb2G5QHhVdTq85MAbNYVqHy7q4ByVs0uXXSX7NNM9UivpQQIJvvbH/Zxy/13UY42S2rCh1hIIp&#10;ZsQys4a5eWsZeeAUIRM2mnlPwPyD+weRxlWCuN1BAsCG05hlCWpETk1cwxw35soDRX/TXij0Wo5L&#10;pmuWuo4Zj4hE7Jn5ovKQBrQ5xND7hAgA4kZaWtpd+aKUCliOfyFkTKpjCex7KXffp4t3sZfqWpiu&#10;pTr95Q+MN+E4FsMgYVdl9Xccq8rV8Q9+rBw6yi8HedQ2R3S5MXf5FQXyuW4Um4GRMz6ysxX+Tg1U&#10;ERHWziEl6B3+ek0X5cmgcSiRoc8a2/z177/p3ewBH3U+PyLJsvhDqPLaBO8ufPIpxmXX1PuPdTSe&#10;3f/cbDWN+nwd7lx0MP2V7JIFfGFOfpjfBC1m9iTdtUHTdMvmqoWwrD+MTs9ced60GR75jPKpxEpC&#10;mtWTuHNkdVL7uzLegD3mNMuS0rdWNeeME3nPZYi+D4higjv0f/LibG7bu6mJfMs+W7xRZm+x5q90&#10;3jw7s172EqkD129FmrBgEukQWmv0PH0PYaqZgoPdQ5EjA3zfT7n448bPZZQudVVdjxfmZjw47DTO&#10;N3tjPO0sUCYg21qXiMtEJEuMoh/zCYGo3oUXmCCm+TN3SXNhmS7r9rH4ver5jvQcEya55lji2Sde&#10;5hHu/bj5aV6cvaY/Hg2Zdle6bkBjAQfotREs7p9w3YNeB1bb9THbKeID7NbkXB28nVaY8vrnagQi&#10;QKMHYmsauaoCOs/WcRGwmCHaj6QYy6bIxtnkWQyDJltGavgJCeKdy8zPetax8u+CM9teIBEP2tPo&#10;4QlE51gLnOgoy+Ahy2YtOsOmlDme5Owowz0GifEPzvv1rZ6L5cbS8eQ5TDbRsHDB8XvTOsgYZpcJ&#10;6z+Wm964nFV4cEBbsx+5K4aHV1NZC3/8MVEgYic1vj2qshAsZoLPgBjz59PQG0cpX/6F2IJihu/W&#10;kR4+nBWmBqXqWpIxylVsH4yDznxq0sKlTiJYcMFJohfWsdoWlEU/E6JY0fZuO0bd1U+GEt8Q35Lu&#10;TxgTUDPwFh9OqMq4jFO1gi+dc8DJNmjhVP3BRoofw1Zd5bSi8G9eAbcpD8V8z8XKjgot8mocm4vG&#10;p0rxcd6Tjopg6BP0VhhhRSv9prxz7Jp1hhsyAowchGuH1UKOpIsjVGJOmNFsEY9EvKZrT3fkN20j&#10;eXSJw7/Vz99EqinFa3MGfwtBLWswoi/qJwEAMss83veJBPBVsjZ5cuyYb1xy7R3qLzetkvZutjqM&#10;96jKFJoPRZHAq/ypIKCgUnfhuuGV/mUxsd+9PNaPxoMc3iUfh53izWzz+bfFGm1juMyUM7QrRcVZ&#10;5rDWjM4GCnGQdoQfx3oU4qG2xizQPMDFxWyeoYjQLX6pcYcHBO/jWZK6fM7VNjPJeZUDyyx8Ddvy&#10;eMWmhyFPUaSaEyw8CGx5ok8eRVRqrz5embqw7bRWgmAy0R7ijRcMA1M5ZPBNWHtSBxyvUYeWJWy3&#10;iNWIq4biNTOBS5Xtd5FIP+2dHrVvNp2m6g4ppSgNYzffnN13bHgz3BZ/28nPWXieKo3P361krM41&#10;z+Ql6QdCo9Kq+RIF/y/Hlp3/1KG5/y/HFjVwUxiE8ILV1VivSscODbi7e3zldYWkESn+DG2jCvIC&#10;6+40SMAnvQj+TYEI7qJWocChCKF7PDwUts6Oz1HQMUlttn5qwCjECa4OlkwtatvpO0GTgp0mMavB&#10;k0G7TvQrO+Z9YO2eUOa/CIoSK2Y6NmhrdLh2c1SJVI612ttUztyAPgHRoLDexlrGSSfVdC8w/9dS&#10;4JZWqGFA4wcpgbcKvhnyFjfEDx/yLB9JgUx7k4xreGwdZNBisY6PH+TeCQR5eDpxhZW5vKzt8koB&#10;QyguLiioIaPQZ2ZrEv/wuIxahdTqLuuQD9xJP1YhR3IjbuO3hS4UxxZHdlLuOJ1Gz6WZUq9u5lzj&#10;VUWrvsvVqJHWvI+rqRtQPx3sfA5CbzNvSqAo1gvVrpxeWx6oxA38rkrBNbPBp12stRtN48K3D0uW&#10;TqNYMsf2LMKmPWdaBxl7FC5y3kj3EaJfu9ribqPtW8P1giXc/vh5P+zCUXxWfTBjTA9nmCFj2TBb&#10;U6M1P7NQQy9vmb5aS1d014g0Os7/h7iHWiR9bLNpGWJ+6RhDP+m7qrqZUy4irvcr9We7KW9RI0zP&#10;WUDHKcrHQjYjxlJCMaIiYKpsHV1oGZmerm1oJ2IdRLEBnw829pPNM9JcPrd9WCT7ZnBE+jL/C8WX&#10;quoUImQBsShuuG/YY+ep/v7g2wphpbiW3LGQ3PRosbkbZG/gl2nKsDXJeur5KDHkDF5esrEW8IyD&#10;S+PssLFTFJbC5BkzpT3Scs2kPHGxDJxSzRWM0IVl5VzA95koqVp092YKT82pKWtebR09Lc6w5VVX&#10;G7OZQiLxycFzXcW+XmH1fH01gs9MVCDR+MuxHxn0F5Zgbx5Gm0F27aI++zF0Eo7n46/ChicWnl+i&#10;meu4tvRPDhlICbbI/N8f4R5VHTms6i737z4o9A9VWGEtX1Tk5aTS26afjHEFJLTe2amRwT0rmHpT&#10;JU9Dn/asi3/SHBM0feBxYa87whFBvJE3WhSXQ9tMkX3BchJ8abglXpqoqesbybVQbZHE+LEGAMLd&#10;IwBevJd1Lp1HyhpJ/tatkjpJpvHMA00r2IBlOlSLisD3PRQ9SsZfErmnvIMW5Z2vERmhXTd23RKu&#10;TVWuplWFNDX+r+a+8i3K7vsXxUAEKZEOBaVBuhkV6ZIcGmnp7hgRASWlpaWlu2OEAYZGYOieIaQZ&#10;Oobh3D7P93vO+V3X+QPOq3mz99z33uuz11r32mt9lq/+4Ok+wZYYA+ygHkTkT1f4ofdrzTCxbNkJ&#10;9z2kVNmQd521WDMi3roEX2u5DaHy3gPPQ2+/9bWHAJ8S1eENTg1SjW2EhSA35pzkDiJfpYTZMJ+7&#10;5Yl7moNSV7ySgzUnqUJUFPPKs6d+DrQW4aJA1vPaBFPlQdZnnlpC40O97Ma3YpZbrXHN7Rh9xVvz&#10;lBuSvviXUrQFkw6hkEW5Lpc6GW7KQej2kNr10/Q1yDuGtZkNaP1SaCt7M/xjqzSKy09ztLZmxe8h&#10;jYtpQVp+3LvxlntP2zWkCVymj0zikMWuZnZ6AUWB1kAWH5/d04G4fz8vvmSxGntnTnXxcupzZ7kU&#10;6FEJyZnykHJ4EvYNvP+kVtTtpmlbvB57UlhyDoaZd/iSJc17lPxQHoM/i2Hl0Z5XwyH5JIe+wWka&#10;6bZOyXNGnypc9Xhss78TKZM2+ITSbDbS+bC3i8hlDTfaZXLv5H7t0IgTA2/nWEXRaGqbtkj5akxe&#10;D0fAvuapIMuec5V2flnz2/w+J2AZhzdrglyNmoOwXxJ8ilJwQ/z01fP3ipfI7fpmYCtMoSGVUqhW&#10;3Cc23Jzeq4ze/fOdgY1qg9nCU2JqDo6/UTZSFWqp+nhC+O4Zqe0k35y3iZyNRWtLQhi4pdE/r5SG&#10;We56wjCooQFlXEB3uMh5YFvH5sbUfP4AOePe5m+zAr/U0yT2XB5u/SE1dPT01Pewyl1b1XI0VaYs&#10;Jpu5NfidLj0vp+doJ2Fzadi6LPOnxfJC10zfooou/lLxbPBMn18hl0UulyKYrARnRbe3kKGVcqTC&#10;cKrftU1VrmnYO1c+WOOTTvhTJ1etwu+5nuYS5EyNkttQrh5EJ0L1RWwyR9MqhBTDk+OtcdTZUDWr&#10;4mZ3L4Kwanw1o5okLyHzFd0DEZZCWs+KuQOquC5ZNkevIzbeTHrEidqtbu6alcNLaGghe0MSuCqd&#10;daeG5aASS/U4xkwM3KTzeFt2bP648nv/tFh4PpvuCRG+d6ECeppoZaAnRgO+L2CXgtNsYsJ5nBH4&#10;3Ul734Q3YsAAbPvn2poHSfDCRm3afNetZNxjBe+w3JxYQlm+1yGk8j5TMUmMv3Wdv7E4u2sYl4AP&#10;VcX9N6V0/rjNnCYGekuxHOKwp1jWPFbD04uElSoT1j9mLxd3fgTqRQzYLeehdJ586EIIsHy7X4Ow&#10;ZPSIluGBjotIjOLvnaYCdMXgcYGIcQ/QpZYN57t+1IDOXCMb0z6uUS2LooanjKzKjr4Ki164wJGg&#10;QMdwN6li8P0pB59x97wTMK2B6r6b4tjhkZpOSIWAJn85P5/isA8qSVRi0i1X0bZ/04daLGMY0kVP&#10;2T510sRzkqE4i+zt2V5lvUtF+f5TqS59IXq9hVUn95Phd++Z9gJt5rWmNWOWzBGFMLV6Li9R0sS6&#10;8JngV+b3IzMLM38dVwR+XlDztdMM1azq6C46D+4mXrARFoZY34V4sQV1JH94ak766BfpvcDE3U4B&#10;RgSqhLoEb8tC4cd2lIfd44Oeqg78X4ETjNqG1rRuI5JiUznb6i5W5Xk8bkXj/krI6+fPG6rGdq0r&#10;457SdRpcOG3IZQqLsz0NJVIm6REDS4pNe7dZm+dEsxMnFf5ZisDIuCFvcIgwUlNOz4iNtjIfj+9b&#10;fdWtlIulmrY4dNY99KlY8tYf4TnzhGLnyC7Ienzc0HcfcNeaA+0KEEwHQxunkJB2pgV7Uh96EkT+&#10;NPxW/Q/An3bo8ggIJRWEJClc91VjyLNPMplKpC9+9gWcsOWumNBizOP1R9dHf4QaeBfcFnXEta53&#10;lhWh4zji9PTSpFKKI6kGtbliqbI/F1HX5V00e0JTNozpmrI647uvq+zo8+338roM7F1DRdi7PDt2&#10;gzeNpbVWE+JFeSl3XD3Y+oyF6y7pMvMr9GyQQE6X9Ji7g5AC7tfHbfOjd1nu6tsnLGe+6ssXFilh&#10;tg7LJ9CCzuYP3D1LrysvsivWU7mXWfzcv76392kTyut86k6uSJ/oTmBQstyDkJyVULsU7HPRuqyd&#10;D9kx6g1353d1kX2zUEWo6S7d8rGYaWapQCLV2FTvRB3CKpyBfbajNQ/mv3FmD8QN63hzKobY6HXE&#10;X/5cmvjzOyr1yiTbvEuKo6F1Qkf6tqzVW4X38VyRuGdyB9EPTofct3l83CW0EvHZQ+QCrcuaCXp+&#10;1DxfyNie/hbiP49Zpj1hoiIn5yUtKlPp85fE07rBsS7aq4PIejI88LdD0ol3kejZXZaqZDvw5irm&#10;4jlLVMX3kp/4yNo81xcoVluQYuHtRWsxsZeLcRf+ll9X6bJEHFKJEYvjX1MJnMj1XDxrw1bZ5c70&#10;eQQIeNYvu3aHA1Hc7aO/CVif2sDm8pqJCqwdRukTFd0Lz1DqE/ZcPxLaSl9AQMGPsaNxPo6+5nXe&#10;FaKddcIUgVq+x4fpb4s7E3Ub3SRnRQjNT4Pj313pZNkVcn0OlbioJuhtxeJKQsTOI01IkOwdPfh9&#10;u/PXEc+XB9umIvPVh+CBXw4ZKL2LjzRbGpQWXufVS3dp9Cpx+wXNZZMfHXNod4EW+6Ca20fpEq79&#10;wp3MWQY09AwTPE/GeAlH8X5VF8eeNW6OFIKCKhTTfTza4kACmc/auR00833qS8+u4FsvxNO2k+I0&#10;9N0PkbMvq9DTbkcuiMsppq43Hgzsrf4jlbBVj0rEdfuzXG3jPkkSwsGzpff143PvYkOKTB+7vmS6&#10;s0EFl7zyytekEyt6Y4I/Svu40bRDrLa4Tkd1H7GJpfS+0j6o6zRU7XlI4UaOsHD+9YjmN8OGccF9&#10;fj3/fXJvoM6g6wDLL5CebawisjOzZ3z//Moy7zxp8hBLUWegN3pJpS8fLXtIkX3pBy6LHikyq6wJ&#10;KQXuo6TIu0y3izT9J+eREq/RBcg53abwu3Uto+9bMuWVKylTTVnuJBF2rL4n6favHtxm8W7TOzlX&#10;JUv84IbU/+wn2X1gvUv480Mgb31zk59dGp79eoh9F0Pr+/65+ynpHymvbQPbNJHJcm45UPznUvoe&#10;5GXFh0IC+xHNr6ujHd74ldiFUr3sagkruO97NShMtrIAWuLxPh/0wjWzQbQ9KJersd+r1bRD4jE1&#10;1kLJDHbnBymTNP/I2V6mCwlFc9MeG418hltOpzeX5H+JSpXcRoExCQvW2OkbnD/ft6f+r+4nJV3/&#10;j0StSTT0oyCI6tyug8eS+WUHeV2//GEDY1qyxK1J6CPkoFblRUKCb/4F0/X9g9QE604RWYDZbgNo&#10;Xti3BcIVtGONLXNibE3JuifZrl98ZqaAfTXVBbFBKF9/fRc0cW6yPJx1h322+roAFV8vOjeAEblX&#10;kynUip0MKX4pZ21+cAbztY9t/nDA/+iQEINlnnpcoh1fEy8YqfF7MRSu8rUeZmn/HbUWIndcOp8F&#10;dt0p9TnrHnLr1veMD8g/B/06E4saGmqBPz/siqAuYbvDyvxE4gy1bSKX/L4yWmqOQmNyhl6Vu87b&#10;L8HU7wQkUVsx3YL81hrutpzWN2Hwgiabugc2GuTSbQPmg/Vzp7NYROYGF6d6IrY4QWZE4WCTZ+fc&#10;PdN8zxzjvO8tlKr6uPUNE1WQw0621HXWrZVgWn7dNKfQSrWukyiS4wD8GfD7R2cuZIfpkQd+Jyf7&#10;eqWdtFNn7YftJeL6vTUOQAn4IXr9wjhACeZppcPZUf5weUPCjMfE13WQMbGJchJfrQogjOkA+cvY&#10;04ygl0J3gnrU9ZWd59ruSw8pwZewhlXXGibDYibTVpNUjJmA990e9Ph3XP+yRQlZfGSvWOqYyIxB&#10;8gzRlsL2YIzPdXKr8HLMTIPiFGfeeVTu1m7RfH4HiXxlcXX5PMqPNOBPerEZc1p0z/EmO6/tVXry&#10;7oNyg/MlZCn4UmYHfOmnK0c6cudjyUtOeQyhz/cUV8XBzXzyfp/EpCDQl2dCSyzf925ZU2HZjzbU&#10;pd86PW6JQghk34N6NsxmcimbWJs8/XpbZhj8cDz8q06tO7+HqUq7WcBDjfoxnvaZR2mSo/W3JurX&#10;aIPGGeMvwbQlig5vrtKzjMN/5lImVWA5tppPEyaP2soz4uT5Xl91UaGgr8fzzXs3hR2Uqygj32YP&#10;+PFn1tdSp1cKpHZ/J70Dvt6UWXZGAY3Oh/pH1wCW044Rcjrb61XXgbzNs0CZtaMRAp6q1sgTOk+X&#10;6AxxTfX63sVEfBHr/gnMYJns+sOrrPNvEZM+05ysP2qDYu7QO6upfgTLiNSegGmc19u4VFEwaA0o&#10;yqPxfROCc++Yn8nUOsWNh3bD9A/RlZEdmKpp4bkpnEijvOyPHzgUZH2lhtfWXuhWZDDi4TRwUXlR&#10;RS+WYE+0EaP/5X02hR/dQTZebg5auFvPHWHwkEtJNcnzDVOimSj8zJnv/uFphfFjaqPoEJEyEoDA&#10;p9O04MJFrdxgK5nMiWBc6WqHXq731l25wITrhMzuIy92ocQVI1uZ1jEPgwvzpXq5oO/pGx9fb56P&#10;n8XVfalO1vwR3j9lrnu3NXFM0CNV4ds3cbqU+4/9RJ97KqVOD03UtYnDcvtbvpJ6GnaO3QuBEsMy&#10;AwjB1QnJzdKp0aXbgVTAZ27p4pOm9BmpFN9tilS9B1fMrctxr453x9qDw5pyU1fGsRb+YOqZg2GL&#10;KcxFEZCHxceOTQMNHMGhTiq2SjxPvKnHBxCFDfEdOvYH+kavHzt2bzzI4qUKxevjQLx3iZxC6YUI&#10;c1rqQXxN0kCj7U8KqYCMrqX/ZHRdiP9iuO/x00zq+eQJUXXvSjnjoUKSjOGuXbSz8JMLphHwgLuq&#10;97bZSnCuZwCXTN8j62qxgRGyDFB/VVUo24PbrFzMg5+jCnHq5fpxRJ3Ut+yOUr9rf1fV3qZ/uF7G&#10;wkZs6D3s9HDaxJaC2ih1yIFSjwRlYUPDFCLeSBvJYDglcECcMEE5ImvaN8RBd/q1RHI3s6XU8JWD&#10;/hIslntorbWJO0N1PtOt+nXqVXoFfiVCi+RY4GnfQ3qwb8eeK80n/supqU6hcJ4i3+unjQeF389W&#10;52Vcquy/SDw1TLn1RxSHoTM1Md+0LdpaHsGg2iKnh18tYvne160jp3o08YHu5X6H2E90UgjdRI4V&#10;8q1f94MjIkln7h8P57wG+GJ0ugM9MtfQ3WMb9T8nS32Wjd3udl7ENOvq3i5bW16eQk2wHTbQwxML&#10;NR5GuCc4hkuP33r5utvt55ym8VuU+2tUhqB1lsKMuLQPfca9Gd7gMwWYF1NmBscWO4oltEj13U5E&#10;ibfAlHnwQc30uV1XtOCXuoc/92DSPPGA7wdz2zBY/bhKfK/zAbt8j4uJS/KGaouiX5pGcd4uUyF6&#10;smYZRG9gsrgNfcI47n6lq2OnxNHG2F5oP/DrnQMKL3JQTHjwdR8uVUXF57YccSkKd5/QEHSJ4ZjO&#10;4ngPtftsXZPMh73n92j+oJjYdczwYl1+y1P6hfeXkwqq5Qw0BlN9jFvLavQNCxOU5O8+6PUXLCZU&#10;SOF/kT6wZsy6R00a6LIXAsU/4BW51850HCnlk7R+sNrdOZSwv/PkVFvPuqU+iSm4+s2rU1Yfhgz/&#10;Ifv6dCeHmY6Y5cgXQlJTDzj4nd6OmXPw08k4anDYKPANE1+PB9UeqrqMC65J3xJRaTFiyDBrNKFL&#10;LjIWViqK4m5ycHvyp07D3ApOgtmCNPuhRxzXW03ej9dExUQVZ4gXlPafYplJ5SQ8a5T4O2Cq8kbB&#10;Eodyxq06/Umhj83Z6rWlniVcVNdGScIwnXKJVGlMjAQEON64gjxEVH1udJUwoJZ5GhnTJdDE3WDj&#10;ktv4vLBOhh0Xtc6MWhfZYDwyzquMD/3mD4/9mn5RGqux3TUrVGixUhDt7YpHxvGyd0NkczbBBlzI&#10;4+U2XKdqljZ/7gxN/2rlRXqDs9WxP5UpFmtwg1M7Mw9d9BBywMjdnjEcurOx45ntJaGzYZvkUCz8&#10;/qPCZmZtdlCirliFuw2BxEbRGcuXPBt/loOZORerg9BUuO+uKG9mbtVpxWb7I8MmLYpCbDzZBaTn&#10;zqRXqBrWXxogsP1pTXeDc1AayH0hRwrpJCzZlcKqkY8D7sYe+w3O0KX87oGsYxaZVuqCBkB9wa4J&#10;EoiOhRSp7jTYlwnYKkfma5FMiYxQ0nUHSlJp5JWOYj+qFoi15quLm1gsrgcshQsyPDIZsPRtt7fV&#10;Nuul0ZPzN28DmVL3H8/U0fYXPFGlnOY4PhKj4Tobv+ed31TbHNmQ1PrZ0fcMNz5oLJE9Oq62QW7I&#10;mlLKN4ZMZja9xd2yL69mLE7JgPWOl+ubKp+qaC/rqu04cffihAkVCx9veTNWBUUi7Zr5ZcGo1+W0&#10;VNKNkQl8mYaVf1yOy7+/YRf/46tdQ6tiw1pnw/N7c7fUsY6L/QEjwnhLObglEDHsFvnoZEOxlm14&#10;WIzBkqDcJ4RcR1urYPcGh0BnIm7G6K1Gr2O+zqJY49yUaHn/I00Hwewjqkz6aNxFbQb+GU/mqols&#10;XVOHQ8fZIU6DaqLKY0nv0mLNdUe4lYmGtz57jf/8VRqxbaF6erVPcfCZ1bPvmr+xTeTJPDV1DcLq&#10;l8cAiwwt2w0OT9z8Xis52vEG583baneyV3J91jxLr8Q53IKmEOCGT0NoEeEBzcWvHd9XZ6xMX2v9&#10;alFrcAtHh4UHjhYN+BVtaS7Nh1rV19nc3yNvS440n22NVOUrF1MDm5c8SBzrpS75clbsaWKB2m3V&#10;9K9RYP1iJHOLOxy2RtVLJfn6jL5u+ABdF1+1DSklL4af1SIQnp5g2fYMZIdL/gNuzjGmpzxMyp7l&#10;cjjcsra5YYbXo0eJNeH9UZtatg4tl+S7Mu0/9gXr0nzCe4Q/zLkYn+Ns4MaONVNHcVH1yZGnokp/&#10;zJdlF9kVzeqHVH38rtz0Xr7DitbjZMh1mPTn2e/L1nuWtLdXtcqEs53Umt/CevH8d9/Jz4tsQYD+&#10;7MGqvVfK9TXdcnNmE6XHMhEt+UekPrfvYGlPCHzNqiNpdOQaTMgU0xOa3U9eUP+oZZR//CnYcaVX&#10;EkCratqfQdOvUU6epT6OAy/0fnh+SGlF4r0b6gVtTCZYpNZGFZs+f1E8tjk13pQhVOHm9CD8tAdp&#10;o5vFjTfl7Mifuh1C2bfII71ao7ymHh6ZcwHt3diRsGT2AuroagwUKGeZDrHv1RAuRq6d3AYymeRS&#10;zyM3dtlhakzq/jKcmQ6Hv4a4YXVViYTBLUxoWmSNlmTqatMfrcHnUcn1+feQdUbxskkhaBbtMavX&#10;+eKzw9tTnxg+vTLFCtaxTXUMZCbsuPkpvwBaYaombvCs+/rHjO3/j9aIC4dqFxTjF4BHr3yDw/3/&#10;bgj1rqH1iiXIn6dHLRGomwcoCWBTQL099Q1O79Dl33wrp88mh/KmoD0WbPr3b0Y+c0pMvpkcwAj+&#10;U4uIIn5r9u9w/9NCl2mf9PoHd4C2F2VKhrCqDn9jCI3MD7jPcsnSi8OZCDX77IeDYQzuDTiR9JIc&#10;OZEJdHn3B5uteyDhgdwIwsy0iqUBt08dpPLj+GKX7hXqPzGqTyvccmrHpARt96bRhL+M2h1RpbIU&#10;VNsw31UdULPifPYIx+LqmL/weZNrbG07Oy+bGm9KXYoYLYrRZRqrxaZhYpHWjjI7Z0FlmBoqoErY&#10;JnASSvU/j4sF/46NjOmp3Qg7jC/K8juQPRQv+X4SQxMQtfupdnDSi/PRsufyMdO8dlN9ec6DWjHY&#10;slBU+bTBPEsMwMzxbiduIjHarWG/cnkZtSU2fhpv0KXARkMcOERPl5EXCqFQ82Dr1aqvVa4HfSa9&#10;doMLtOXFtZDHrtGznyvZ/MDIjdXKOzpGhcx2Yd0/Mi8LueLdiUQbFI+dkiaevG08oSt6Pvm9qabW&#10;Z2fFOTbPkVSDf/ghMU3hVLwJQRVp2Yv1k2d5xT8/fBUYeSSRhEQuHu5RWum4HhrjNloc8v46htPx&#10;GsaXsGmtxW6o52ojoELXD9Hez7CT3qgPqBobLQk+JaEREdRPJkb69CxfSWjjnHUdvv9xWlqNHNcd&#10;Lyn6KeH8gzoLFmfcM1chb4eFPwko9wtHTIOEL/qzLVthMZcaasip262vgN0m+WpuXdbbnDuXxrOJ&#10;sncD9PK0/M+yrSK7goJ/lK05h6pQQfK89pg/+YviO5pLegDZ0d2UXfOmq1cc218aeC6oykM+donq&#10;TxmHPRcjXz0R9qc5KGAg2wrb9cUAqXNX9V7XU9vDRMtSdWMHjqmKcr4wRccj6wJ9b7/XB0Pjnc0u&#10;YTuNM0XThrx9uKGLfDTYOxwfTFMDV/70CBSV6LaYo5W6ToVq5GzK9LZ+035BtUXWFp2vWjVnUgur&#10;Sp8ms26BYXDhWCO71MSeyNGcH59rWxRGWJzwwUcSQHV4bwVNilIGhnUv52C16s+nWS4y2UmBlajq&#10;Xz1yuFcXko9s6emEB/MEtZ/b9Ax21h1YFTLf330jb48UT/gFf3ByHyeA70NLkLDG9EDT+N7unaTk&#10;J5l6R5RwtzVHHTpXEZFL64Nil4izb01rdVE8eIubUWZoE0OF5520Mlzx8mlNq/SK0XaptuAzQrPx&#10;8wjjp8myk8d69vvA9cZbGwL1zq3qZin+j86P9sTSdb6dVk12iIzHVVtCPgmLEWZF5FV+njfYMoOp&#10;6+6ugrU5Ttn64OJ+DL1ghMW7rNMkepWAPH8WqtpGOz6lf3OjqKbAx6ZYc3qvKyPvNzwkGLUDwbVz&#10;lzxdbw4VuyCKpZRUuyDaB9j5sKA/uEDt5iMp/8Rt0L7SEWgU+xggy4bwAC0D/3JZZVKhyozyWx0E&#10;CQLNpLaznn78wsd9R56I3pBdiKfokW8qZpyva4BCTyN4egeucxp36iJCbHBlte6NmYtQZ5Vxxr6r&#10;V6XKs1yu7JCwpo01ehkeKUqwkiMaQ2UM+pIztvNEWrKnDEKNu/Uj5D7UsEhqvRImndqa10z123Dc&#10;/sTnhex5AEppWreUYvb4iYt5YSJ+v6xkfR4kP6AOzzZOKmLl62r84LYbTIh3O/Xycen7haEyph1h&#10;3xe1DWekAL3U1iR7LgfzJxmCshscHO7XJ+SRKI4/Ai7dka7mIpIvbfP4Z6Tubo8vqLis/Ckfyl9A&#10;6wlsRy5L+6d3n4N4s84QmYkbZqwLND3WDca2o1v62kk1dvYHHT+TSPV7Xtrvk9EHtBO9zsqAzNhD&#10;HlT0uA2WjZZuSVs5m20eXm2bZU88ba5XMDcl+HEYxUbY3C447uJpxW4nDe6ezXMonYbxMySr1D5P&#10;TifDz1RDGQ+LUaRLkpSulpe7NFe/7b07kqAdDfZUby/G295j/cw+VhtXmZ6TGSZeRPd+xkhff0nN&#10;ztz1CZsFKeVhyqp8yQC3iOT2ZqVe+s8h9rjfjYi0JXOW11WI4zbBlQnrsToGQlbmucX+XzkbNEh8&#10;glg/ko9+wSZ+YfDfxW2THm/8Z6ka2vHGPFrykzuop+YqHn+ViWz6tKbrGfJFnRs0M7u0M1X1SA8D&#10;NFX0tEpKRI93iQkEq6IdM4AEHFr1jMipvA4IDt3nXxaxm4y2G12WBz+bYvctZ075ca5nNqePQY+2&#10;M+nQNUB1Ad5pY+wSQ0v+1pqDY7Av08ZA8gHjFXho8pdWYTFYbovyEW8n0iw7XCdg13WyqmCIrq9+&#10;0h0zmLu3wCTHeikCC8wDR2niV+zLwiu+9h5GImlHlYx/DqR1CvE1pnZeBrBvp3+Fp0LPfl9ABV80&#10;FgZpgiThznT64KR7XiesW4EMkw6cC0Y0mg09yvVzlrgIWtf7qrDF1v7vbL/OW3W0vy8jUfqZmfIb&#10;u3XynBY6SQpWn6QI3GJSxA4k1TZjOvOLZMVqej5vjmOfcetvUQcMBlnVfx0MkUuTwA92QeFKihOg&#10;7j+LNshDpIxTmhbDU5hk9xUiZ/OE0PpUVOGRz0g6HPGYP3rjZhZuKpImTfFlUOucKdULe5J4a2p7&#10;J75PgtRITY+LPmCDCZ+pKqDoYvR3ClZzWWsKMvBkDC8HusoPvcErMPnbvYsk40q3pi+sBa+fdrLP&#10;WID/Ou/nsJ6YC9YPc1h/YIuVfmrWujDARsKHtV6a3NnqKnEHNe0buMhdhf1NVIot/OTeBiXVzvdz&#10;07DbL1JhSE8l+qKlWJqEZoXL0gXBNfdNwhUEZrAh2v1/kOTi/Qpl3K3Rfj3NnF5e41ueSSMsKTc4&#10;nDUtVrcYY3oPxKdUn9Snx/0+4peoMs3Jydtgs1tPlga/mjwuE3WYun7qmp0fihRSKBAZ6ee/thNL&#10;sBQeTBmg7a+jFUbYmU7kT2Ct9vKRdg8twCmKvB26qNkryUbQZJWW5QsVguF6IkKgmbmX3SW5ykR5&#10;A/+SwZsGt19B+iLjLvJ9+9vRta5DfslVxxU0YbBuM/bDYbXq+eUTOsvjvnLClNRZkEhjBE450lVe&#10;slq0Qp/SE5l+IqVa77iiodGp0CncFlmS9mUjcxa5Zc6hKN0vikufQtdCPTnM9pNewq6nzsOEdK59&#10;Q9OuyGZsSXbJFPz+o9xTs9fveOGNcP2VDNHGbaadD1bfRXRUQxlUkwXrJFnUY3+0jqMUHGZfSgQL&#10;D0XBEunQwVOTiVK6JQpb3hfDpieprbVCdns8JobSOT+aU2iVXmoRx4kwiWxUrTdu9yHOno2Yhxyo&#10;//JTNuaSFDAOtBYs87ZiqFNxb8h0uMKi39s7qM/F7+5rq+blNFH/nqPA995UIs5bnbsKv/x8m4a1&#10;ffGZjvTVQrgw65ZQ0Ljk5XgkIg/xCCMrI+aerd9amhQFMVJesF2cnFQPcK8ecXoWuEs3vAijh99u&#10;Zp1IyGLRHB5yVRT5UJxca9zTnoL0Uy/sfl6r4ERy94tq3vFlluJw/gPRRbnfltNblMqElX1cgnuq&#10;qV/afMIH76h3MfQnQ5Gi3U54eq41yy6i4d6Nk1ij8GC9xtRXUaS3WGSkP73eI9o81y521iczEOnW&#10;icym0hOyaY3wIBhbFBh63rLOYpJI/Igf7r/qsa9RxLpDOrg1HGnqmco0zlMA3JgP8Ed8kvVSxH3U&#10;xsd7aVVdokroYD47wK9sqZ/kBq344+4bWPxpTS+hf7QKLNPLeIJabJ1ZKW8b32V1odN3dCndae1C&#10;nKQ8G3c0GU4hIaIxyBrOoNaIknnibjU9L8SBq9NK0UbePF/o4caF/f7s6H3Sopl5qicL4ykdx6S6&#10;IXy50V5rU6HHSFlJADuqVpOiEunMBj5MaEenE2SVKaN2TPjBTZc6ROTXheSy8e655GXNl5GjxzNr&#10;zU7PNO+WMjc2f3v86tcykXFobYlIY0nZCC7RmwL6vK0igZzjZOkTyP8I6p/u/O82rsNZZDc4q2U9&#10;kHnQtSBuWIUzppYVt6kaLfuVJbTW72GfBx43p46M+d1ieaABsMsnS83f0RMX9X6d05FzlGjiIsoy&#10;YahFCwOilQhZrgajIiSoIJctLXxk1/jTQK9fcSrVT3DUVlFCZWWFfql+K2y7EB4zMFIB1Fa8c4Ec&#10;XYLcpC68d2HbWNOSgN/AW/Qh0U5h5rQLtoWbpsQ3OLPHUASBNeYGJ2YeUDMkS2HAhQR1wwIRVtkH&#10;HRPaJ9o4Ib+LDWZguKCPOcGlAOo1UGcvgX5l+7ClY0KDPWD0CybvFhgXTWFGMaZfK6uyex4yZVv4&#10;S6QB+MT9d+ju/xnqv/8jcESfIgxjSt9CFHXC9oSP98Mi/as8a2ZSnteifccVKs6ebJqngWOgmAsq&#10;SJd7Lw+kZPIqGwDNo9Oljkuu7JT36BfZdzTk4bwfXL7e5mUGuKbq4hHR3/94rzdBEZFgzHUMCitz&#10;g9PluXKDc3mv7Ewa4Lh9UnasxPojjk3CqFi+2j8EUsU0S2ztyO8p/15hQwR+h7rihIUcWJg5kIf3&#10;DdLl8X/NJJSi+J2DSN2a6kota66VJcMbzWaL5o05zhSjT2foLHI25h4++WcaEO4Xd77BucbV+fu2&#10;fWlx9dFnTmLbl5U81N3P6hPJ7qsDFz15WLmfPw3JIhQXJ4H1AYggmQqD/rvZum6zI0GtT0sFS6OK&#10;jLslxLX6mwUgfDiurUYErq5E5r2nkxJUkRFYTgjDIRl6JCwLA/vnQQMPBGLunxvINuqVnUQpvIhm&#10;4Bbtiaf6JgziNXf38qCTdRU7LeQm7B7AGsPRNziMgNw2YUAf4X8Fx8nuHfMrkAZNEVEb5WtCYptj&#10;QGn+Nfb4g14BR3qVqStv+mWgR/JlYsSpa0Ex3MTkkAY9xQg5IvpH6JyiNu33vD02MrXQgQUFCsLF&#10;7Z8iS6aYGOw3RE8r0gIpkUDmvU/M/LAXKvT1WIgT5h4DptIz64AfpuM13ovlmqAfk59yaNUnkDf7&#10;RqrEEVCKKbzKYyizbeXvYoZCaM5qiM6jqYgw54Bv93H8Bmft85j/vQPOoa8SCkheygRlUo7nqnJO&#10;55ebu2PN2StD3nLJs92YFCc4Pb3zuyT6mou/QqcLTFwGhelbcD2a63tvphBV+7NSYRvA5L2GsLCT&#10;zfYPiJBryqloWhHo+pO/aNf1ucGJAtq2ZgVjOZtT10dPHJ7YiF2nqX6pgA6cBhkPSZHBx8MjyijO&#10;AEaFBIzDSp94qaDlIQB/TlG7iumzjgHSgjTUEomNH9jRdPR38HlAJf6mIW/UtggIiokE0CHkfKZI&#10;jv0DOewsC9tJvJf2LA0SSX0uI4qHpYkKuly/SmXAn0ru7juDHj72t+/NraNeOicAXZiO6waO+HrU&#10;bh2dX56uedp70FOT7NNfeRBYL5H3n4NITq3J/74QFCNHG1aG/++UXJ8DjreNNcTSqDLXKVya3NGO&#10;a8LNaxu5YDTbAiLiCggJOME5g3bDSqG705DDXzXnXHfTpd6dJ5Y2P/p4HvBS0ls4T2skmEPJ5m9S&#10;0rPkaB9S399/5QAAJ+nuSIe4ngcrd/Z5CpIGwrE+Rx9GXWV/4MW1jEK4gdWC0Y8nEnKBYxRLhoY/&#10;TYNW/nce3Rtv+o4VkC16uMlNnEAga3q0OH47yCNr8utBNLevnzwWtKrs77iyun/iu+QOLNtI6sm5&#10;6fJDF2SUx9qdWE4x2+yR3wskuuUPu2aH84AzIBAoakH38gR6QAls6HrycgaHjFboQPdl3hOfwW/l&#10;QU4pRP5ZtWdn92pucNS3lxT+gv8poBTceh0w/9klX6d7528+DDr8XOqNfrluRP/C/rLk4TdwqsmW&#10;1Iul7r9KBETHd79wogSyDKi7tWB/nhUQobemToC+pIkmgkdndgsPlawiP84310d8ATgHuIN9jLSo&#10;fM81zNPwDrNNMyOAKzCjDqAc7RjBmPfWGOZSJI/CJjRLVJ1VfuqJyuT7AeHr7dxjGpPiLDhcG/XQ&#10;6Za/TAxs3K5Bir2ubUygq+qrO7S6VIFRQ+JkkTKZJs3G8f67H/FZIy7z4l+7EUXPBRLS/Fq2rqmu&#10;LeO9a2LXLnQobuknOtq6r9xDmNr1sIkb2ymVcSdnr+9fCfsTx1afZUpZ9ghdTErX88fSv4Y72/0q&#10;/FVTyG0psFQCmATVivMICWG/KyAMfE4IwioPQK8TAu9v6dg5STWgOZfj18smvrgS3VU4rIoWM59q&#10;EpzCFk5iva/3AUELGHM7A6kzyYJAZJkagqnUhVoSBb3cvlQtF2T4EopS9ojDGzyVMl5+fSeGQzLs&#10;jZjW7+XZab/DIbt14JabtOi8DZZwmmtyg3OrEFDyhLFXEpjH9CQNB3/a0WfT2S12S8JD1UfG0tTw&#10;IwYeylsBYvHGpSJ+FCoLiiA/YG/zz4dgI1hDHaDE0hSYDrCTxAXekUgbzkc/ZrDZAZ1PeEDMzVsA&#10;4L4AkAxB8jmfYS7+C0kitRnxZUVr6uQuZfrFAOAgUxcc+vtdvQO0N7QX9D/HkjOcSpzj7TZuQUiC&#10;hr0zgT+MREDMUNBUBuAt/mrVPtjS0XoDFhfQIwbjNzgW+0G+FiXP20vQdHSq0gE5MMZTpjOtTIWo&#10;uJoEqTOs9H9mIP+d4UsIh418ntKwW1eKoar1Hes6Iw62IuE2Z4zI67S0dEpz6dNsazf2PuSVYDKg&#10;uI8fF7MIbB3JSI8xfRG93rv/rod4DsN7Lmf/g2skSq9+Z3HIOg50pyIjOTQ2XmViDvhGqBUFR7SK&#10;ZFxHQTD3sgC1xTzRTuPPNOk0uefj/6H6i/lHvMVRWcSrCIyk849rNyNyCXEPfceCRch1dl7r+5UZ&#10;8eb/SlgQAmwWocTrU6ddIy8kfQGXqkPIRHfuBa35g0MXONJ2Y+W4kB4MVjPB/lbreUQHOVyHYnHV&#10;AOVB5er/5FyU9aJCwl2tIs2KCBtkeIODJjyB1mEgV6+APYHCWvyAkOVfCOqC687JD6zGdguVRujq&#10;19jW5E85P9I3DvpQnQrOPLpdpLZSAqiZ00/GPAc7nvn/xQ9BBHQmbNloYj6ZwQ59zL3hoptf9TDL&#10;dG2qSimkyj0x8e21AYB2lanIdKnEtijAKv3dCGFuKTx/akRtrnmxkfe2LnsLY0tbXF85Fzyn9+dD&#10;olMT59Py3lXK6V2R630MsHKS5DDoRve/Fm0t7zpeCrcPsCo3OMQIj84R05hrcq1DAvMF2D5kFXQe&#10;OQ+6wZGy+1eFhAUs3+CEQQkwT22TQHNQYsGhp97UVrWnFC9v/cnroQMtE3Ak+fN+KWoJA+Tbe/wS&#10;K25JqcemEeJxg+MIIC6JdNFf7Py1mwdzVQylvuwC10rcdM618D1QmfNAMPuAsccZFPv2sh+kUEpO&#10;7mSqftkJytd6FUiJYb5D3oJutRcjj/vNcH0v/8AI3Dr1F0BkNtcsfLPh4x0KAFFoLKDiuvgxzOf8&#10;3l2LRJTGq+b8ATFe18ePhbd1lYKec623nwHvlCUcgT4KqyqeeMlv/C38Bme+R3mpZv/XXIGLKLr1&#10;oIFeuUb/JUP0wrwL4rQUhGToP9PmOrrB2VVLyYrACLJ4hJW2MQEHRCft1P2cjUdFDklg7YnU8GNU&#10;Q60h4LBNmaVZLOg6+xPaLuwJouQaAbyjqS1sGdQxBFJDcDEhsIx8xtU14irm7RJCO2wkx5JHWZ3N&#10;IITC4eFRBRRwA8VQKBaiHon2/v/AjS4rok7lxank7YG3FLmqYwJpAdwvEEI+w8/mcXk1P8n3qNFu&#10;BJnkWDS5Hw7yTKyP12zO9nkaxfzCvELaM5CvJ6AbWft5owTvD8d5aaT9WS2z4W47fnqwthjNKaGS&#10;bwd1MuI3Gi1398lSnmaR+X7X6g3mNoXng/vpzrY1kXeV4Y9+jtuIL5nItkitAzESHbLP/D7rIo39&#10;Ch3drswLF9nMJwnuZybG8Bj4FSUG7+tXIwgSIvHNsRZDdoMTyIF63vn9a8DPf/QrKA9IuU4Y99La&#10;/hdFoQvJO00HQp3PYrdAxNNOfJYFVcxkm1fld90Ggu3UfCragI7LL44xkH62SY+2EJ0lb5ia2mKs&#10;LUN14a+yt7gvctGEzOBHccynt75FfwzcLqwqDsMDF+wV/CPfFPNW3z5+PNZJmHaz389OwIH2On4K&#10;BXQq7tY7CTfgeQOgxQSlwv0bnFHBPG81kvsewJkAbICEbSa/BbmGRr7xwFUtILb37ZTAubjrrbGu&#10;UOZh8uXIJ9guv7s7SIf+M16IWDrLl5JW1F+wpmbyOZ8oGUcFgFr+6s1JwPuqCKLG/O5z80CNrpYj&#10;tOK6PoIohyHU352TXuD351wtAVr8A8Z65UJB5XeZx/UsYG42uEFmoJlTpEfylSZSUQS725MVfAEz&#10;ehjqotMgEPgXtEBko8tiZbthh+PfDQzZBk1vLz9PQOqegL6sVUUKXPpQXvoIEoVUcekN/7Uqq0qB&#10;/KtEttpTeX9tCqEBaAayHBDvqKKEpBGhJBjXtZT70fUKTKdKUKG+gDD5O0HNiQd9xDRQjvpcJHTZ&#10;TwxJ1FKFWMUEVZBEK40wDBZeHelB5Lefd5BrQmv/He/ZMAbU5z5SKx7iYXe5tuONDxw0ub36NUm8&#10;gn6uivLoWRLca5uKvOIyWX9y498ZpCB52nK+da3iS1fNBmw6XzlgZEBBwr9z1Eow8q4huiJZajrM&#10;tIdvAblI1dKh/pWLWHHAM9d+xHWGoqBxA5SZB+hgIG1w/a0d126y8wGw+tGeR/vzI4XB6eaiLzMR&#10;Rc4evjyp/P88T6EHCPOkB/BYgok0Ft/F3OBwWRlnXRFhR1I9V+jL0LyJofhtk1kxYyRG/Cv2yidu&#10;/5gkss5ClKecIjdJvv7IVSWgUUKnMHxyv3iJI40wr/F/3Lrapue9wbEvBk1IqB39A1QWBoysFD2Q&#10;RP/XtgCu3C+gX6jCOZ5WaOv5x9W4uch6qpEVcp4TNTK//4z3RbeETTCYVU4E+JhCrsUvyeE7fgeU&#10;88wjxRiF2N9xuPPTJHGu3oclaicGZHZu8H0I5usAiFok0G/0v2aSguU6QQrXkN3qCIlf/c0r75Qx&#10;3Re7VwNwIqIZRhj+np6naj2Rn9JUBexsrgH/uPM1wGH5QLe1KgCNR7CaJdUVF+C2NgnZCoD8RzJm&#10;UpIWLuvrMG3/uUViYNG5TgCO1YLAp7sPbUHESFlRKcNTiSs3EtRsbdgDM8a9wn8ewvIY49LHnE+u&#10;WK2WEwk4vLIjp5Ln9y1q2LdMSBYsKJ/ulTpDld/y6g+EVPEtuvyDfB+7biydWop6xX++iUJ/XadI&#10;3StrfpsMJWaadWuzqrpzRbKGOi4Hd5zMtaT+MyeACCPXmsqrXvimFIhjTU2d5XPEzCgtB4xkQPXO&#10;47/y4VAIUUbSD1yVZxlOlnwuKcgScD8C9iwZIxeZOJZB9a4UxbP3V4FkFqGJujwXudCh2cUzeQBL&#10;nI+fjjNuVFVx+kf5rcI2ID3YtPBzZ2eIbBp4bqgewuYS7RGGpD0iSVkxf46fXq+hAPIkiWhLMyic&#10;Mk+veHv+68ftj/g4rDj///zczP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vZ2PH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5EtyOcO3XscuuYY6SYhH747XAFQSwMEFAAAAAgAh07iQBiFrn0OAQAARwIAABMAAABb&#10;Q29udGVudF9UeXBlc10ueG1slZJBTsMwEEX3SNzB8hYlDl0ghJJ0QcoSECoHsOxJYojHlseE9vY4&#10;aStB1VZi6Zl5/8+3XS43dmAjBDIOK36bF5wBKqcNdhV/Xz9l95xRlKjl4BAqvgXiy/r6qlxvPRBL&#10;NFLF+xj9gxCkerCScucBU6d1wcqYjqETXqpP2YFYFMWdUA4jYMzipMHrsoFWfg2RrTapvNvkw0PH&#10;2eNucPKquLGTwNwQJxmPp5GpfpoIMNCRi/R+MErGdB9iRH2UJdvnyBM5z1BvPN2ksGccps7fGL8N&#10;9txLeoBgNLBXGeKztCms0IGEdt8YYMwvi0xbWspc2xoFeROoSdgbjIetzqnDwjVO/Vd8NVMHbTF/&#10;g/oHUEsBAhQAFAAAAAgAh07iQBiFrn0OAQAARwIAABMAAAAAAAAAAQAgAAAAkoAEAFtDb250ZW50&#10;X1R5cGVzXS54bWxQSwECFAAKAAAAAACHTuJAAAAAAAAAAAAAAAAABgAAAAAAAAAAABAAAABTfgQA&#10;X3JlbHMvUEsBAhQAFAAAAAgAh07iQIoUZjzRAAAAlAEAAAsAAAAAAAAAAQAgAAAAd34EAF9yZWxz&#10;Ly5yZWxzUEsBAhQACgAAAAAAh07iQAAAAAAAAAAAAAAAAAQAAAAAAAAAAAAQAAAAAAAAAGRycy9Q&#10;SwECFAAKAAAAAACHTuJAAAAAAAAAAAAAAAAACgAAAAAAAAAAABAAAABxfwQAZHJzL19yZWxzL1BL&#10;AQIUABQAAAAIAIdO4kAr2djxwgAAAKYBAAAZAAAAAAAAAAEAIAAAAJl/BABkcnMvX3JlbHMvZTJv&#10;RG9jLnhtbC5yZWxzUEsBAhQAFAAAAAgAh07iQN4A/S7aAAAACgEAAA8AAAAAAAAAAQAgAAAAIgAA&#10;AGRycy9kb3ducmV2LnhtbFBLAQIUABQAAAAIAIdO4kDVKzcM+wIAAN4HAAAOAAAAAAAAAAEAIAAA&#10;ACkBAABkcnMvZTJvRG9jLnhtbFBLAQIUAAoAAAAAAIdO4kAAAAAAAAAAAAAAAAAKAAAAAAAAAAAA&#10;EAAAAFAEAABkcnMvbWVkaWEvUEsBAhQAFAAAAAgAh07iQHr9OnYDtQAAL7sAABUAAAAAAAAAAQAg&#10;AAAAHckDAGRycy9tZWRpYS9pbWFnZTEuanBlZ1BLAQIUABQAAAAIAIdO4kCsu2iwc8QDAMnEAwAU&#10;AAAAAAAAAAEAIAAAAHgEAABkcnMvbWVkaWEvaW1hZ2UyLnBuZ1BLBQYAAAAACwALAJUCAADRgQQA&#10;AAA=&#10;">
                      <o:lock v:ext="edit" aspectratio="f"/>
                      <v:shape id="_x0000_s1026" o:spid="_x0000_s1026" o:spt="75" alt="C:\Users\Dell\Desktop\1_副本.jpg" type="#_x0000_t75" style="position:absolute;left:3662;top:27308;height:2107;width:9315;" filled="f" o:preferrelative="t" stroked="f" coordsize="21600,21600" o:gfxdata="UEsDBAoAAAAAAIdO4kAAAAAAAAAAAAAAAAAEAAAAZHJzL1BLAwQUAAAACACHTuJAJEkmvr4AAADa&#10;AAAADwAAAGRycy9kb3ducmV2LnhtbEWPT2vCQBTE74LfYXlCb3VjCm2Jrh4ExR5aWqvx+sg+k2j2&#10;bchu86efvlsQPA4zvxlmsepNJVpqXGlZwWwagSDOrC45V3D43jy+gnAeWWNlmRQM5GC1HI8WmGjb&#10;8Re1e5+LUMIuQQWF93UipcsKMuimtiYO3tk2Bn2QTS51g10oN5WMo+hZGiw5LBRY07qg7Lr/MQqe&#10;3j50eur77eXoDuln+psOL++xUg+TWTQH4an39/CN3unAwf+VcA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kmvr4A&#10;AADaAAAADwAAAAAAAAABACAAAAAiAAAAZHJzL2Rvd25yZXYueG1sUEsBAhQAFAAAAAgAh07iQDMv&#10;BZ47AAAAOQAAABAAAAAAAAAAAQAgAAAADQEAAGRycy9zaGFwZXhtbC54bWxQSwUGAAAAAAYABgBb&#10;AQAAtwMAAAAA&#10;">
                        <v:fill on="f" focussize="0,0"/>
                        <v:stroke on="f" miterlimit="8" joinstyle="miter"/>
                        <v:imagedata r:id="rId16" o:title=""/>
                        <o:lock v:ext="edit" aspectratio="t"/>
                      </v:shape>
                      <v:shape id="图片 12" o:spid="_x0000_s1026" o:spt="75" alt="图片曾厝" type="#_x0000_t75" style="position:absolute;left:3830;top:27458;height:1847;width:3193;" filled="f" o:preferrelative="t" stroked="f" coordsize="21600,21600" o:gfxdata="UEsDBAoAAAAAAIdO4kAAAAAAAAAAAAAAAAAEAAAAZHJzL1BLAwQUAAAACACHTuJAJUcETL4AAADb&#10;AAAADwAAAGRycy9kb3ducmV2LnhtbEWPT2vDMAzF74V9B6PBLmWx00PZsrqlDALbsekadtRiLQmL&#10;5RB7/fPtq0OhN4n39N5Pq83ZD+pIU+wDW8gzA4q4Ca7n1sLXvnx+ARUTssMhMFm4UITN+mG2wsKF&#10;E+/oWKVWSQjHAi10KY2F1rHpyGPMwkgs2m+YPCZZp1a7CU8S7ge9MGapPfYsDR2O9N5R81f9ewt1&#10;+f35czD7Vz/WqZ1XZrtww9bap8fcvIFKdE538+36wwm+wMovMoB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cETL4A&#10;AADbAAAADwAAAAAAAAABACAAAAAiAAAAZHJzL2Rvd25yZXYueG1sUEsBAhQAFAAAAAgAh07iQDMv&#10;BZ47AAAAOQAAABAAAAAAAAAAAQAgAAAADQEAAGRycy9zaGFwZXhtbC54bWxQSwUGAAAAAAYABgBb&#10;AQAAtwMAAAAA&#10;">
                        <v:fill on="f" focussize="0,0"/>
                        <v:stroke on="f"/>
                        <v:imagedata r:id="rId17" o:title=""/>
                        <o:lock v:ext="edit" aspectratio="t"/>
                      </v:shape>
                      <w10:wrap type="tight"/>
                    </v:group>
                  </w:pict>
                </mc:Fallback>
              </mc:AlternateContent>
            </w:r>
            <w:r>
              <w:rPr>
                <w:rFonts w:hint="eastAsia" w:ascii="方正颜宋简体_纤" w:hAnsi="方正颜宋简体_纤" w:eastAsia="方正颜宋简体_纤" w:cs="方正颜宋简体_纤"/>
                <w:color w:val="00B0F0"/>
                <w:kern w:val="0"/>
                <w:szCs w:val="21"/>
                <w:shd w:val="clear" w:color="auto" w:fill="FFFFFF"/>
              </w:rPr>
              <w:t>09:20</w:t>
            </w:r>
            <w:r>
              <w:rPr>
                <w:rFonts w:hint="eastAsia" w:ascii="方正颜宋简体_纤" w:hAnsi="方正颜宋简体_纤" w:eastAsia="方正颜宋简体_纤" w:cs="方正颜宋简体_纤"/>
                <w:szCs w:val="21"/>
              </w:rPr>
              <w:t>乘车前往有“厦门唯一原生态渔村”、“闽南原生态自然村”之称的</w:t>
            </w:r>
            <w:r>
              <w:rPr>
                <w:rFonts w:hint="eastAsia" w:ascii="方正颜宋简体_纤" w:hAnsi="方正颜宋简体_纤" w:eastAsia="方正颜宋简体_纤" w:cs="方正颜宋简体_纤"/>
                <w:b/>
                <w:color w:val="00B0F0"/>
                <w:kern w:val="0"/>
                <w:szCs w:val="21"/>
              </w:rPr>
              <w:t>曾厝垵</w:t>
            </w:r>
            <w:r>
              <w:rPr>
                <w:rFonts w:hint="eastAsia" w:ascii="方正颜宋简体_纤" w:hAnsi="方正颜宋简体_纤" w:eastAsia="方正颜宋简体_纤" w:cs="方正颜宋简体_纤"/>
                <w:b/>
                <w:color w:val="00B0F0"/>
                <w:kern w:val="0"/>
                <w:szCs w:val="21"/>
                <w:lang w:eastAsia="zh-CN"/>
              </w:rPr>
              <w:t>。</w:t>
            </w:r>
            <w:r>
              <w:rPr>
                <w:rFonts w:hint="eastAsia" w:ascii="方正颜宋简体_纤" w:hAnsi="方正颜宋简体_纤" w:eastAsia="方正颜宋简体_纤" w:cs="方正颜宋简体_纤"/>
                <w:szCs w:val="21"/>
              </w:rPr>
              <w:t>远离喧嚣,在热闹的厦门,曾厝垵就像一个恬静的桃源。海边漫步,每个不经意间的回眸,都能看见不同的写意风光；如果说</w:t>
            </w:r>
            <w:r>
              <w:rPr>
                <w:rFonts w:hint="eastAsia" w:ascii="方正颜宋简体_纤" w:hAnsi="方正颜宋简体_纤" w:eastAsia="方正颜宋简体_纤" w:cs="方正颜宋简体_纤"/>
                <w:b/>
                <w:bCs/>
                <w:szCs w:val="21"/>
              </w:rPr>
              <w:t>鼓浪屿</w:t>
            </w:r>
            <w:r>
              <w:rPr>
                <w:rFonts w:hint="eastAsia" w:ascii="方正颜宋简体_纤" w:hAnsi="方正颜宋简体_纤" w:eastAsia="方正颜宋简体_纤" w:cs="方正颜宋简体_纤"/>
                <w:szCs w:val="21"/>
              </w:rPr>
              <w:t>之美有一种恬静和浪漫，那么</w:t>
            </w:r>
            <w:r>
              <w:rPr>
                <w:rFonts w:hint="eastAsia" w:ascii="方正颜宋简体_纤" w:hAnsi="方正颜宋简体_纤" w:eastAsia="方正颜宋简体_纤" w:cs="方正颜宋简体_纤"/>
                <w:b/>
                <w:color w:val="00B0F0"/>
                <w:kern w:val="0"/>
                <w:szCs w:val="21"/>
              </w:rPr>
              <w:t>曾厝垵</w:t>
            </w:r>
            <w:r>
              <w:rPr>
                <w:rFonts w:hint="eastAsia" w:ascii="方正颜宋简体_纤" w:hAnsi="方正颜宋简体_纤" w:eastAsia="方正颜宋简体_纤" w:cs="方正颜宋简体_纤"/>
                <w:szCs w:val="21"/>
              </w:rPr>
              <w:t>必定是这恬静中最沉静的那一个音符；沿环岛路可以慢游海边人性化景观书法广场，音乐广场，以及和台湾金门遥遥相对的“一国两制，统一中国”还可在旁拍照留念感受阳光、蓝天、大海、沙滩组合为一体的迷人风光、椰风寨；</w:t>
            </w:r>
            <w:r>
              <w:rPr>
                <w:rFonts w:hint="eastAsia" w:ascii="方正颜宋简体_纤" w:hAnsi="方正颜宋简体_纤" w:eastAsia="方正颜宋简体_纤" w:cs="方正颜宋简体_纤"/>
                <w:szCs w:val="21"/>
                <w:lang w:val="zh-CN"/>
              </w:rPr>
              <w:t>停好车，步行</w:t>
            </w:r>
            <w:r>
              <w:rPr>
                <w:rFonts w:hint="eastAsia" w:ascii="方正颜宋简体_纤" w:hAnsi="方正颜宋简体_纤" w:eastAsia="方正颜宋简体_纤" w:cs="方正颜宋简体_纤"/>
                <w:szCs w:val="21"/>
              </w:rPr>
              <w:t>5分钟，来到</w:t>
            </w:r>
            <w:r>
              <w:rPr>
                <w:rFonts w:hint="eastAsia" w:ascii="方正颜宋简体_纤" w:hAnsi="方正颜宋简体_纤" w:eastAsia="方正颜宋简体_纤" w:cs="方正颜宋简体_纤"/>
                <w:szCs w:val="21"/>
                <w:lang w:val="zh-CN"/>
              </w:rPr>
              <w:t>海岸滩涂进行海上牧场-</w:t>
            </w:r>
            <w:r>
              <w:rPr>
                <w:rFonts w:hint="eastAsia" w:ascii="方正颜宋简体_纤" w:hAnsi="方正颜宋简体_纤" w:eastAsia="方正颜宋简体_纤" w:cs="方正颜宋简体_纤"/>
                <w:b/>
                <w:bCs/>
                <w:color w:val="00B0F0"/>
                <w:szCs w:val="21"/>
                <w:lang w:val="zh-CN"/>
              </w:rPr>
              <w:t>滩涂赶海活动</w:t>
            </w:r>
            <w:r>
              <w:rPr>
                <w:rFonts w:hint="eastAsia" w:ascii="方正颜宋简体_纤" w:hAnsi="方正颜宋简体_纤" w:eastAsia="方正颜宋简体_纤" w:cs="方正颜宋简体_纤"/>
                <w:b/>
                <w:bCs/>
                <w:color w:val="FF0000"/>
                <w:szCs w:val="21"/>
                <w:lang w:val="zh-CN"/>
              </w:rPr>
              <w:t>（赠送赶海工具：水桶+铲子，鞋套8元/人自理）</w:t>
            </w:r>
            <w:r>
              <w:rPr>
                <w:rFonts w:hint="eastAsia" w:ascii="方正颜宋简体_纤" w:hAnsi="方正颜宋简体_纤" w:eastAsia="方正颜宋简体_纤" w:cs="方正颜宋简体_纤"/>
                <w:szCs w:val="21"/>
                <w:lang w:val="zh-CN"/>
              </w:rPr>
              <w:t>。</w:t>
            </w:r>
            <w:r>
              <w:rPr>
                <w:rFonts w:hint="eastAsia" w:ascii="方正颜宋简体_纤" w:hAnsi="方正颜宋简体_纤" w:eastAsia="方正颜宋简体_纤" w:cs="方正颜宋简体_纤"/>
                <w:szCs w:val="21"/>
              </w:rPr>
              <w:t>在当地资</w:t>
            </w:r>
            <w:r>
              <w:rPr>
                <w:rFonts w:hint="eastAsia" w:ascii="方正颜宋简体_纤" w:hAnsi="方正颜宋简体_纤" w:eastAsia="方正颜宋简体_纤" w:cs="方正颜宋简体_纤"/>
                <w:szCs w:val="21"/>
                <w:lang w:val="zh-CN"/>
              </w:rPr>
              <mc:AlternateContent>
                <mc:Choice Requires="wpg">
                  <w:drawing>
                    <wp:anchor distT="0" distB="0" distL="114300" distR="114300" simplePos="0" relativeHeight="251705344" behindDoc="1" locked="0" layoutInCell="1" allowOverlap="1">
                      <wp:simplePos x="0" y="0"/>
                      <wp:positionH relativeFrom="column">
                        <wp:posOffset>-33020</wp:posOffset>
                      </wp:positionH>
                      <wp:positionV relativeFrom="page">
                        <wp:posOffset>682625</wp:posOffset>
                      </wp:positionV>
                      <wp:extent cx="5864225" cy="1285240"/>
                      <wp:effectExtent l="0" t="0" r="3175" b="10160"/>
                      <wp:wrapTight wrapText="bothSides">
                        <wp:wrapPolygon>
                          <wp:start x="14244" y="0"/>
                          <wp:lineTo x="0" y="0"/>
                          <wp:lineTo x="0" y="21451"/>
                          <wp:lineTo x="7157" y="21451"/>
                          <wp:lineTo x="21542" y="21451"/>
                          <wp:lineTo x="21542" y="0"/>
                          <wp:lineTo x="14244" y="0"/>
                        </wp:wrapPolygon>
                      </wp:wrapTight>
                      <wp:docPr id="23" name="组合 23"/>
                      <wp:cNvGraphicFramePr/>
                      <a:graphic xmlns:a="http://schemas.openxmlformats.org/drawingml/2006/main">
                        <a:graphicData uri="http://schemas.microsoft.com/office/word/2010/wordprocessingGroup">
                          <wpg:wgp>
                            <wpg:cNvGrpSpPr/>
                            <wpg:grpSpPr>
                              <a:xfrm>
                                <a:off x="0" y="0"/>
                                <a:ext cx="5864225" cy="1285240"/>
                                <a:chOff x="15932" y="18798"/>
                                <a:chExt cx="9175" cy="2024"/>
                              </a:xfrm>
                            </wpg:grpSpPr>
                            <pic:pic xmlns:pic="http://schemas.openxmlformats.org/drawingml/2006/picture">
                              <pic:nvPicPr>
                                <pic:cNvPr id="1" name="图片 1" descr="IMG_256"/>
                                <pic:cNvPicPr>
                                  <a:picLocks noChangeAspect="1"/>
                                </pic:cNvPicPr>
                              </pic:nvPicPr>
                              <pic:blipFill>
                                <a:blip r:embed="rId18"/>
                                <a:stretch>
                                  <a:fillRect/>
                                </a:stretch>
                              </pic:blipFill>
                              <pic:spPr>
                                <a:xfrm>
                                  <a:off x="15943" y="18798"/>
                                  <a:ext cx="9165" cy="2025"/>
                                </a:xfrm>
                                <a:prstGeom prst="rect">
                                  <a:avLst/>
                                </a:prstGeom>
                                <a:noFill/>
                                <a:ln w="9525">
                                  <a:noFill/>
                                </a:ln>
                              </pic:spPr>
                            </pic:pic>
                            <pic:pic xmlns:pic="http://schemas.openxmlformats.org/drawingml/2006/picture">
                              <pic:nvPicPr>
                                <pic:cNvPr id="24" name="图片 18" descr="u=1227724809,2129406772&amp;fm=26&amp;gp=0"/>
                                <pic:cNvPicPr>
                                  <a:picLocks noChangeAspect="1"/>
                                </pic:cNvPicPr>
                              </pic:nvPicPr>
                              <pic:blipFill>
                                <a:blip r:embed="rId19"/>
                                <a:stretch>
                                  <a:fillRect/>
                                </a:stretch>
                              </pic:blipFill>
                              <pic:spPr>
                                <a:xfrm>
                                  <a:off x="15932" y="18848"/>
                                  <a:ext cx="3016" cy="1947"/>
                                </a:xfrm>
                                <a:prstGeom prst="rect">
                                  <a:avLst/>
                                </a:prstGeom>
                              </pic:spPr>
                            </pic:pic>
                          </wpg:wgp>
                        </a:graphicData>
                      </a:graphic>
                    </wp:anchor>
                  </w:drawing>
                </mc:Choice>
                <mc:Fallback>
                  <w:pict>
                    <v:group id="_x0000_s1026" o:spid="_x0000_s1026" o:spt="203" style="position:absolute;left:0pt;margin-left:-2.6pt;margin-top:53.75pt;height:101.2pt;width:461.75pt;mso-position-vertical-relative:page;mso-wrap-distance-left:9pt;mso-wrap-distance-right:9pt;z-index:-251611136;mso-width-relative:page;mso-height-relative:page;" coordorigin="15932,18798" coordsize="9175,2024" wrapcoords="14244 0 0 0 0 21451 7157 21451 21542 21451 21542 0 14244 0" o:gfxdata="UEsDBAoAAAAAAIdO4kAAAAAAAAAAAAAAAAAEAAAAZHJzL1BLAwQUAAAACACHTuJAWyHyudsAAAAK&#10;AQAADwAAAGRycy9kb3ducmV2LnhtbE2PwU7DMAyG70i8Q2QkbluSVYW1azqhCThNSGxIaLes8dpq&#10;TVI1Wbu9PeYER9uffn9/sb7ajo04hNY7BXIugKGrvGldreBr/zZbAgtRO6M771DBDQOsy/u7QufG&#10;T+4Tx12sGYW4kGsFTYx9znmoGrQ6zH2Pjm4nP1gdaRxqbgY9Ubjt+EKIJ2516+hDo3vcNFiddxer&#10;4H3S00siX8ft+bS5Hfbpx/dWolKPD1KsgEW8xj8YfvVJHUpyOvqLM4F1Cmbpgkjai+cUGAGZXCbA&#10;jgoSkWXAy4L/r1D+AFBLAwQUAAAACACHTuJArixiLMMCAACSBwAADgAAAGRycy9lMm9Eb2MueG1s&#10;1VXNbtQwEL4j8Q6WD5ygSdxsNgnNVojSVaUCK37OyHWcH5HYlu396R0JuHHnUZB4m6qvwTjJ7nbb&#10;SlRQDhw2O+OJx99883lycLhqG7Tg2tRSZDjY8zHigsm8FmWG3787fhJjZCwVOW2k4Bk+5wYfTh4+&#10;OFiqlBNZySbnGkESYdKlynBlrUo9z7CKt9TsScUFBAupW2rB1aWXa7qE7G3jEd+PvKXUudKScWNg&#10;9agP4iGjvktCWRQ140eSzVsubJ9V84ZaKMlUtTJ40qEtCs7s66Iw3KImw1Cp7Z5wCNhn7ulNDmha&#10;aqqqmg0Q6F0gXKuppbWAQzepjqilaK7rG6nammlpZGH3mGy9vpCOEagi8K9xM9VyrrpaynRZqg3p&#10;0KhrrP9xWvZqMdOozjNM9jEStIWOX/74dPHtC4IFYGepyhRemmr1Vs30sFD2nit4VejW/UMpaNXx&#10;er7hla8sYrA4iqOQkBFGDGIBiUckHJhnFbTH7QtGyT7ByMXjcRL3fWHViyFDEoyH7cQnoYt666M9&#10;h3ADSNUshd9AFVg3qPq9QGGXnWsOxLtsYjGr2Uz3zpauYM3Wxfefl18/I/BzbhhI6+Tl9AMZRQ6k&#10;2++29AmoQ3Yq2UeDhHxeUVHyZ0aBRKHorqTd1z3n7px+1tTquG4ax7ez7/fOIJ3y9oyDFPRJ3gGi&#10;qbGaW1a5Aws4+A2A7bnfBDqUW2AOswGh3CINaHEIGttt8VoiSRBtGzzaaTDQpo2dctkiZwA8QAHN&#10;oSldnJoBz/oVtyykIwlw0rQRaJnhZATi24mAehoBItrC7Uxw+6aB8e8lBEIebtxaQzB6BxHNs4CQ&#10;8ZiEsZ88JgFJQj8C9xFt1dOizUjUWaXKuovkyvg/dUZcq+9dZ5tREofDKFnrbN8PomEOJeH4b3R2&#10;q3a6YQSjuptPw2fFfQuu+mBf/ZROfgFQSwMECgAAAAAAh07iQAAAAAAAAAAAAAAAAAoAAABkcnMv&#10;bWVkaWEvUEsDBBQAAAAIAIdO4kCZyxNkUVMAANFTAAAVAAAAZHJzL21lZGlhL2ltYWdlMi5qcGVn&#10;nbx1UBxdHCU6BPcgg7t7gODu7jA4BHd3CSQ4DC6DDO46uEtwDxI8uDsEghNClm93a7fq/fXe66mu&#10;mqnu6r5n+lb/7jn3nPtv5d824L2SnKIcAA4ODrD+9gH8WwNIA1CQkJCREFGQkZFRUVHQMPAxMdDR&#10;MYhx8bDxyUkoKchJyMio6DgYqWjYaMnImPiZ2Ti5eHh4KBkFRQW4RTg+8nD/dxE4VFRUDHQMIkxM&#10;Im5qMmru/8/bvz4ADgocM9wsPBwN4B0OHDwO3L8hACUAAIf41tr/Gvy/N7h38AiISMgoqGjobye0&#10;vAe8g4OHf4cAj4iIgPB2dtDbcQACDiIuNZckEp6mOTKNOz53SHIhCq1UQz9Q68cV3UcLj1BUNAJC&#10;ImISegZGJmYWHl4+fgFBIWkZWTl5BUUlbR2Qrp6+gaGllbWNrZ29g6eXt4+vn39AWHhEZFR0DDgl&#10;NQ2SnpGZBS0qLiktK6+orGpsam5pbWvv6BwYHBoeGR0bn5ibX1hcWl75ubqzu7d/cHh0fHJ6/fvm&#10;9u7+4fHp+T9ccAD4/wXr/yD7f+DCecP1DgEBHgH5P1xw73zfdngcBERqLiRcSU1kc3c8Gu4QFHyp&#10;5MKGflTaj1pXQAuPH2gEdDw79Nf/QfufyP7fAQv9/4Xs/wD7v7hWARjwcG8PDx4HIA4Izr06M2y4&#10;gl0Wc71fnyiM7/Uk2g9LeF08WA1tXLckPzuPwbGKT47UicMxJa37zJW+N6LsjE3gaWPSFzQrBN6t&#10;lA1U+F1HLZpIpbkRsmY6eXX4ZwAruY9Dd/MhpNE9fnTltvo5KvTWEf2YHW1oLigLUmwmOANIvO85&#10;G/HuYVDlftWP3I7eYu4/MUG7pbfrKi8k+HZQRyijntBC1CfwRxHetTRItPjkWnlH2FGQn1u0Pr7N&#10;ux+43YvuxUqJe0bvWkukTkCH5s8NtwZ9VqPDoZIlAgEAoszzXV3WdbSHiq+EDp+u8r4l46ssVb3a&#10;5uB/pT1bvq1V1kgJEh/6qJSga+T/Te6yVB14byCZc0F8V8fwGHFV4PhxvMquy7Lbs1NBHZ36Drmh&#10;yrGex50EOUpEfjcLO7o5i7YteaVkNHi+q2PUzfNp+dOOejT3T9N/AMvHSIk1IwsTr34y896RrhlE&#10;Pzc/y0G+1S9IGvyTecGey9CbD9EU2Pnqi4zfIhkDBVe+3RH/XrkXg8zEpJ2suh8zev7UDKuwNgN9&#10;pQ4Zo/pBK8TwcsX6/RvBY7pN7i3rSSyA3+gjxdZGnezCwe9Cqm/wAXqqxFXjPLgBRJ2wvlT2PFnL&#10;QacHF66vnmNA8xK55Izv+16WMoShP8Y1aoIcF8Du8cljq6ldQujsBKtEr97r6sZL4Kf38VUSo05L&#10;aI7BXjJUxO9iHSH5noIWr1+X2Xb4sm2l0pwLWx8Ucv2AJNN0gpqPS/4JH8PGnbx4A34oxSWhii1m&#10;xyc7qLSn4LaQNkyJYOBB0ZAqmGoWTf1JbZC+oHXOhg1/HEdfqhTG/e53PubK2WQryqWbvodZH3ZX&#10;jZvDAahSsTLFJq7u5Qs/N1GERMO3iMbiXRhcy615ENnUDcnYwQmKG2axOmlZnO/xzKuzt7uDzcin&#10;FPr1kAWLiv2xZU80RJemicClBAMHsAlES0ds/PrkkUtIUWNNA255iyc0onsZl3uUccdIyzBLJ4BY&#10;a/UC4U7cUGF3I+5akc2jr9+4Vb1ciTb5pa9WoPYyinbLUm0TZRaJMWSzhdZ7Fa3HGgk0ELcb4pne&#10;x5tWPFVZYtBKrz3Jq4r+yzWj1FKRtgjLHdpi71PRJTleY43kUOIwpssFraafRQZLdkzvzVUaq0ey&#10;CA6rmOlkNp7hjPikRlbpkYxeFRxWTsHPcLL0YBrHqnJ7rLzrFKSC/Ixfm50J7IrBhquy4k7BUhSD&#10;NBDku+QGaqniw0ePYMN4eRvp+y+txvHjJNnc17U5GJ5E6lGBPk5yJanQIoOPqYbyWqYR9G1s+23o&#10;eXcBvDrGTMPyHfyfF5bSsCABjV4S18SkqaB9dJxp/wtluiOiGV4cdc7EI50MD6NzufkmPmmNORdj&#10;XFXDP+TtKs0lJKHaaBx4qacOzR+XKzVjLpmbd3/yrBbzCfFibHERwWL9nHfhfmZARwB3U7Rcosdp&#10;LvbE+idIheSd6VLYc5WfHBOFzo0jfukPr8RZ7WZrVYy6d8KOA9vNJKj2KSCmhwrOe4ExSlUjJU2p&#10;cXDjZavKgBDqSI1Nw4j9m75LoWWuvSDKT8sXX5q8xrfbmpO/BNE2rPv/KYCbv67LTV+l6Nh9fohB&#10;jhZxZetfN1Ckkf+d8/nr3f1dbZRhqkLr4pbKtWiho6DSE6H75zqS5IXnRMOfC6+URn6OfQ+cQ4jT&#10;he40H7Lbci6PWQlNm2OH8xhM0OSZeSHpOFGC3sRUy8LhkNzL8YWzz8CrI7UfvMNLt1MK6z+7v3Qi&#10;HNX1/gMY8Z6AuT6JPPIPrS5H8JDLGbmTb/Q0F4jg2jKfygnrgYpe3Ju7gqCRuWziF9IZf1mDHdm9&#10;SET9oDGdvrVYa7uYh71u9X6Bsu3JRDeebnw0iYaXVNxPqEdAbstD1lFe+y3zeFvmGd7sitOGkS4S&#10;LioXlBFZR8jYiUFbp88dRzTqbXUU+99d20A7z2T94xTTUV+KXDJfJo/aMHvkq+pnyOA4+j6BloAY&#10;hAh8SmDDiZO4WzA9J2PJPDPXSYsiuYky3ub4EQr3MxpNTb3U4eeJh9iStwBvsaMtSYMlxe4XpTbe&#10;oSRzXTFRR8Wl47g95WoSKJ1CSMYvihYPcj4UfW6OpV+/lF2FG+Mn9eAQApfZjjiOVCxJ7WRmGS5W&#10;xkuJTCHUJ5p5fhU9EyRG7pXAPnL7d/NEiAXIPAXaCBN+U7qdFg0pwlgQ3fnv3vZE77ElHPZIYxr3&#10;50JeeLMrFblHyDklztTTtyunP4IL3T3pikk9RFkN3RamPVBa3l9fUrncVrJtGmWHGtdTGg4mcH9A&#10;YXRIneusZgplOmlbaq4E4tsi/fRiqRjj2Xis5PzWPJooypp+JC/F4GVp8MD3i3FdAOg3OgXKOpAb&#10;ALd3OUizyjUNDIi8xw7IXLU6EhBrjti31R62o3GR0HfXY+atSOHiRVeA8HPtB+rKeLJpJbNUmo4C&#10;f5xyFxUaox0eKJJdOAXq3lqtLkw4fHfvif6uyzOzowbCm65q2D5KYWYvkjFrn3zW/RuRbaVwFvcH&#10;pKTEpMQOYWyCKihVEFWlG35umFbJWmWt9AaptldtM27Qgo9ApmUJ+dpCmiLTuBR4+MfNI3QZ+3kt&#10;NUkj1ZBhYYFKb2HgmHWuAPUYPr7dCNdcsykIvlQHum1ZUKXl6tYoJzs0TQofopEljdW90BaoTnVX&#10;00FWSEVyGu4Sx8iK3Z16sJ8/XdHcF+QglyRAXYVZ3Y52DBbcv8TkMwK7uY+X2kkiHIFrH00jq4bC&#10;lMcr4mAr856pCgGLJTabBfpHgjybP3maI6HAlTSfYnzt91Z7+PNzuXLcTHBp4doNckzwGdcf4i5d&#10;Ls+9A9GzYHUv+Rxnk3SsnMfrATfDXt+wH8cDESoda0dcqERQF4Otn5+XSbcVYLyRHfO8yDgD1ziH&#10;bmjJY1QLQv8AUZfdXNU9JU92M1yKCeTq0nd1iWnl+PttoumrYtD0y5EHZZLQsZS1Iv+qveR5mEcw&#10;8Mob9q3olRa6U97Zub4N/7vC9bXF/yHMO0jtH0C+6+qiSKTsiBQrWH/EbUuNda3GaWlQta0lzh3D&#10;PKgd2EN8U2uj5SswZSQ73/z3I8gI5b1QGF1y/p6WIPBmfjppS+m+q1hqi6VhWjQ+MGpoilLfyPXC&#10;hMMW0YMRbeWJ65dp4M4/AMDUIUbYZE0hnk52J4mT7K/wUqOSIQ9t2aNjtYOG6eokW5GyQf74Cizl&#10;W3jC4iVcz/My5EV03guTkgt2lapNyVZJtRZ2zjoHmSH7y8IsKXfKZp8eu9dD873vZkrvQ0JZknip&#10;vXm6tTYLzjyvolfEOI3UxxM9XJU4nTCB3QiGVmCyJhuGjPk4xR1tX40ECxaL1ndhEgmDRCVfS6Ik&#10;hBmyAO0rMQgDlmDFfmU7yrDUXYUvnOLBU/xSWp+8p867GOYa5TxEUk5ZYZaepwK03xKjYVM0xQDC&#10;FqOxETuiabv2Go2UGfdpFuTGz++rWEHRU0zmczAdO0HN6dHi+qSmWs/NOkkb87F1hQtDJ4myHBKX&#10;kswOXJb3g6XC/vDQhmYd14jDoj1Wwo0cm+opqp8Jd9QdFObGOnjdKnpJLTV41A3XNfRyyOJL5YK/&#10;xzYedTgRaSv6KskqXVBoV1OlZQUvutdTHNrr5alSQ1m1WQhDpvTMDhoRdayWBhwrJG1dcRAqNs70&#10;KKzjuYXAlQeCxLREJU7hM58cSL6df7Ci/iZnge6pmeWx56iL+T2FflBA913B64qXKNcdbE+xpTCt&#10;quROWMHqSW5PzR8Z5vHD8TqCNBtqwLtvHi6yICJSV79ol01ICOeZqr/c1i94w2WQEZA2k0RSPegq&#10;erY312kuSe9jyQI7jsUMnkpOkZVqIkj1tGnG7YelhRHsgcssVo9Y5FscoMdW80bR7cljo/jqB1Xb&#10;WLIyQ9U5uMxxkXIACkdZfJt9xOl1eA2IjbgXtLm+qo6RoVQvHlnJt16/cL/XmmcuJOCuunG65DMM&#10;ROc8BGL4yU4NJ7tfa58A6sTQ7tN8qIyT8yujzizGb+cBoahogg2xlST4UtLBgN/kQgfOMA44+Rsy&#10;RDlkoiNYEOOOwu0vUj+WWYf0HzN09gcd5mNUbp63w/5fhrDR7dNJdCFBRUO6qNdk0cH3524KL/11&#10;Bo+BRcpFjz5cYrqKfZ6UD35718Ofy9k6XhLtsWZFEC13YO6/mp/ocBSJdWMSJJ5JTnMwLEq2QjSE&#10;KRRge0Dy92Qfhs5G1bE58l3U8/2p4iUuWeyc/wEamnNxNz89/lFPBoiqrSc/g+I/SeXrXbND1uNw&#10;52YO0fw3Nzch2sMEvtqP2YM3Uv8AnYpGHpblZPkTpXzZSQl6uwTRNH7d8uWhOPWM6AsUI53iUasH&#10;m5VlPL7CJfrtiolfHCau9w2H8/K9/+aITKKuZOGRRu+lIGo8CvPennkTruKdz7bNoMMnqbvrd/rA&#10;pt43yVc1lGB5aon4kekgkC3bFhDQpkLb8AdXG9Ebj6AE2wnM+hwuvzBn8LMXbMHflWvibPLvEwOy&#10;sQ7uk3ScJgZhWvzEFatOXkX9HocH0ks5dNqbTYaeYJ3MRX2OT6nlSA1lPfq1KlpiRHmI9mxZQKkz&#10;FaOu8LR8aBWBEVjv2E5qOAmrqJRMmypsQoKQoYwZHDkfgF1IyscccT2Xowfli/OUGCFkSBJEytPw&#10;qZjwlII7X3fX4eBQyq3CcpRgBCLcd42ZyTnszvlaTVoS+OfxayewZJ+izZEx7Bl0HsXIxt+mh27k&#10;216HJTm+uxniVidhe89Db+Rv5s/riifHtRClVAz5sVY62ZgEhyGvBB6Qx+OyYczRI8dOiKg+74xy&#10;Q0bMgDmdmNLNux5RmAwU4w304rOBUFvrzCBoDQuX1G30Hg7uKPhnTjwsfWHJC17lvcQ1OakBH9XC&#10;ROrfLqewwNx3mHzJFwey6aCbl7D6ZLSuSK2/4CyqWBVTWCGYeiQW2glYi8fg21+6rpprSCtI8FBF&#10;9DCuE9uoJtilbFKZPDHxHp4EDIi1xHjAmF25xYIhy2rFgZk64GNLy+9mwodtt/NkXPHfP+rHoxen&#10;vN87UZdLyrEKMxr3ZCW7duE4UlpWCj6ZAmUiaeljw0DR3QrYSAXQS93t29uaYvSPBuqqCrZHwrLS&#10;7XshU0p14+MVBgmOhbR5KqhmQvPcCvtzefacDjWqIw/FMAGwPX5/vIOzUJxGOF/SfIOCLCfpFP6O&#10;QsAsvD3zQmYBVthQomPhmVDQ1EHnVPm4m+LGHIP5KCXMV9OkWq4mHN8MhXauQ5xy5Yvdo9L1e5cU&#10;rsO6BT36Ar+BM6nmeT3NLY5sbyKc78G3zjnvg6qPSA98bJuCsE3+qPfwXwCzyQemcCdJD8iQdMn7&#10;8X993Gw+mNvt8C5DqndtEagVkXYupXWG6EzRYl8mbC4WHoYN2xja40hWr5+6DF+WwXkEsDxrpZmm&#10;k9jc+Ktlk+vUqeAkg7c/fBb33+mxMTGSxjxQCvbLSL6lnetyCzqVrama86Ytrp9vYj1+Hr2H1T5E&#10;bGfJkZNZ5jt0D8Lz9Ieshg5dr9Zy2bN2rZBSJ92AtmCGXlNSP0ialaWB4IdKmXBwvCUvkxpzFwCZ&#10;ISPYHu0rpoR+2NJXhhmeomr/nIWYDzw8iGM9pwsq3CxpLphqdeBIsMoPKUzaaxDBpwD/7ARV1Uje&#10;zMNM/dlpoQVVdh6EkEQYxwso6GV+mZEi7Zw1XWQYzSATgKQWoJf1WDeK6e5On55Prez3m0LCzfgZ&#10;rXfvC16sqpAjqa6YJ2f8is9dHU3KQVj8WTve2N1hd461LXMgE/mjQ0CgIjkP8lQoMbeR+7S6aVkp&#10;at/d3QvrB6PuvOklhlZNMpdii38AjwYOb1VFi/GOVQmykKVO5v4B1vYN4gnpFuJ36+usHqBplirT&#10;c0FZQfKbUJYqE4WbGMpDt7WEwEXH2DLH1qSvhdNKCaEN1ZJGWS6O40zHM3qPX/YCY40ezz/Qf3Dm&#10;WkWnbHdccfGp3fgu5pL3D6D0pDZ3UZxsgjomSFTnHDZ0+DCom9KU6o4b6v96YdPQqwfW5qyO6upW&#10;m1M4bYjOg8xQRq/y9Yn7zZm9A/wyIUj16ywFm9Q4k/RKbDguhc8rjeLFqmsSMCAzFOUeTA+RBy6F&#10;VQDh4vBylhqseKzQDXxxA6BOpzrmo7usam/VZhOYFejxTfFnJO88qmIXLbMsHch/B00RkK80kWJ1&#10;o8z0rjDdXpn/dxmb2p4A7wbRTwd3JV8fmUS3oauRIlu6u1KUL7Fg0KqwlS54xGXfVtRuWlbFRGEH&#10;UNE1yxAKZqo6psakF+5VmV2/JSpAGTuM024Ac6m8fUnF/y1YIlCApKkMVtGgxqQqSLArwFb9FhWU&#10;c9LkoxEXsO9Va+OKJh20PdZcHR3uUeIv/XfkCLghIk0GMqDmvZn+fg8VSIQfD4DKtAp9deWb0Eah&#10;+4LtcDKlwi4lLFSA8dJwV8aNs1rFMjG0Eu1dSgdGHXVQU9VA7yU/leQQXrChjZtXwlkKSZdpLpJO&#10;1sBC5qW5GStByVSE5vFgCXmCknAdFr4wBkRq4cCup5nL3gXqnO/f8iDzREreW8iCoOuFdzDcRTzy&#10;RUXwiCa8KPMZYUD70qmaPYL+bnWmLq1miDpyQnOpuwpNCSr+n/nBwMUA9G3vtxqhG5DoxkscILE+&#10;X1+r1j3vyiGbG76MgYoSfq2KkCArtMvlaS6i+mMWrN1piMV2Laq1c2mZ4Ctob7L+ytAxGfp51j2U&#10;tWTReXWVac/lc5s3Za7ZNDyfQh2knHHGn2Ifd19eguf4105Luh43EzyObflS6h8K/nSv9A1dXvTQ&#10;wLvqTvacZUORZS4Ru7GqYt89PUawblvCBy5dLUEnK72KKkF6S+GfOda/oora6Its6BMnL4xb5upT&#10;McRc7k4JZ4nOY2yRJEOxuKb875tQSLL64KIn4ebSHDZVuUsDgbAY0CeYD1SuwHxuIsi/Vo0pWkNh&#10;txXX07WsFdl4Ww+LhqU06aIgeTrUB3CJ2GbTczPgeuhn8yNKtb0O+WokVqwHJmtNYYl8yDjrW1dw&#10;u0bEE89NyqTITLLn/uuX6V+i9moKE2t7F1Wu3cqJT2Sgbpcpvdw5rhR38HFMiJSRASNZHkvaUiB3&#10;BZaj9B9F/ifH8YqjToVlz/eYXpLjRBMjBvOW6Fl0cF0LriIEDckUxJ1epdAn/qSCLq5Kdq9BZu7p&#10;PqwCPdWLjrDFYxs27mlfliv73RELNy7oqj1NFE4Bwh+tqgrSe4so0C1uSWfmTJlCTM86tkPRIHbI&#10;lLc62Uc55VZEm5bcNmiXaS1QMZdjxL45jeG3AC/8ux451iLvaNlBK7SxLurECS5DueL0SM+yolod&#10;fE1Zh7ghnsxyLU03vG/MJdonKOVullwKsuL4mQUp3MxcWsCSYUDAyueHUmRRh5QmHyBj5sbNJ1HL&#10;tQ6rc9HKxHfJSSxUT3flT/F9Gwo+rOMuoiwf2D44tH53oI0808liB/5smNWxDjnTNdEDEqZ/a74k&#10;oBFlvk4R0gnlLedYFPnhjh1nZQtkJi4QgpOHtmAUGB/mD/NPJZL7lxHjPxQN0o+VCOCHIXjjhz+T&#10;AEw/qvLMq9r2FSB1HBbbFG5CS0gapQVFmWvk3bVp2bFCXi8I0YH8nqopWmCuuIVXxfMOnpSVGZZ9&#10;Dpa9yYUYxlkFovZJTiD5Uik+mgV6L1UYeKrDaExtCQO5omhpwCjUJIToBHoSL2D420bNc5WRcrdL&#10;BufjSLaEmcKM0q4tfFDASFdJRmM7W/sEhePEuisGOG66513czSf6hOJzd0z5yktzlhstvQ1SQ9Bs&#10;KEKYOyrTX1k7Hj10z+516ljABfrKEq08nebakN+XbvkyRy8jpng1/zdVQiMtTQ1ikVDKd4BTObZP&#10;ssuL2Xjq8T5boc8lINnEepfolyLC3lyHYztdlEbahbBBIyaOK1QqtzaKiQgeWNMqpW8h5VacoxsE&#10;ReXApwhLha6FR6ZtX682+GorN/Br6amcvVLaJ0lXrhsD+ncTD27Hz0zONqg+fwQgephiRu4U5KQx&#10;43l90TZs45O1optQX1heMGcenlfM42Nx4SWPF2wRsNRuyy+13HQI9Zzd1sFqGAh+ctXUsWJkJMcM&#10;eF+MWDko1MhGWm8zwbEVYD21dBN2g/VU1V5CtzQB5fImpScUMNNEBnqgPwSTNEWqA7QjtVt0CjLT&#10;Nu540ZncBlPV+NkZx5O4DMScvt6V3BgJjiMvFf8s+ltY9PnQiXBAmy6FKBX1husX6Ns8tUlXI3MO&#10;P6mdBrJGoDJVInlVk4tDZuE6ISOQOR7kgcLQbPj+ckKGIrPYflSpacRDlbbT8l3+R+rR71XIPOda&#10;yVNAxRR+/Dd5gPnrupZFfmuqs/DXgbe+jaNKExtyegZHDigYPWX+U9k1Vpe7cD/0e6aUKdoyWT5L&#10;7uZMrkCaJfyhKkUJ2eHHCiVMmj3Tc5inPyueiyH78GapVtHMTUJgD+Zm+PKfZHDEf21CGqsVbG11&#10;ch7EPKHIGiP3TF40Yb+/r4dX6vd7+jP9KRFloeWDY01rT+gp1ZVCQonVe08ZW2In3PDiDluGtHf2&#10;XfXM163yvFLYTG0BbiFRAVBuFg1mrpUq+A8wAfIeB1uVOHBMsaUCCtQMk6uMqHBH8Ng+lMy7rIbR&#10;XaQvUOsSOeJMmiZkGEcO3bvcCwEcFwjuwGxfmwR9YgtbmE+XUytLmiyflJyHRuzbHLuxwDMEzi+E&#10;bZaYNytHuJFSFKWYzFZawQO8Kr8CbDq2SB31AsS+WtWrLmuN0STG/XZYWABtDvE6R7fEG1Ken3xf&#10;WSNG/OZE0TI17OsAhVzkpdqShk7QJjEYQRC2/zpmXpO3lts7OnpWmhB0t49nAfrg24A929lrJqSy&#10;nQuHpEceMkrqxmi/GxZPFsqJS7vq61NhFweKt3rkQTsGMJ3NTyZyTe3rljOsBr/7hcJxplOQZtYF&#10;h80cGh8T9Q0uDw0m1pX43rX3zUiwuKJtje9s/Nh4t//7/U3Yq6fx3eHx/GHkN/nWwoIMbcCQwlRP&#10;INoMdFvoZTzndsZhfaFMaNA/FsNO/UEPGBboNAvXFZYn66ExJAShKS3MYxBJs3rJ0lAZmxqZkxOo&#10;DpDd/+IMFo4Jd8eLTP3Tgtkt5tnE+SSP/+v88b5tcgt4suuOb7/gfiCigkkmq6RUlJ6/OFNwG+1M&#10;M2dG0Fjzw2lnubDCFUabvKRCIRywnPeZd/GwRXmKT54tGiE50eHSdPe3e+bjp4C7q4cc/OIGEN0v&#10;exdQp7J+/wfijdUmCpDgAIYteDad+BODiwNSa6IgmV4hOn21oDXBBGZoQLBONoCc5R8gKT5k9nl+&#10;7n2VZ0vDZvPhufXY98diiy2WxRA7tJRfzXPjAv0rgNFSXQvFSTy5mgB21HANpp1Y/h4MWjPu4kSl&#10;GmmCgTCwMfe8gip4R54FUUKRUZDnb288AqiI6GuOd4kT1st/bIMLJ+eBB059DWrSjBhpuZRhV4wU&#10;X86DGIZvkYMHNQlbig0hRtCqSqed52VSysOP9jgCcugyyx0I4jm+757nI/nhdzGtEOxQDJnBL+ZM&#10;YwswYBMnkXptiSh9XFNYdKtmhHCdpryUi4+9AjvaFTokUMSiWvwUyxvOeZb2lOf8IaR4W2CXNyY0&#10;qcirlBLqXyUcXc6acyMb5SnPsrAWq+BSkEKcxOPSpU+xveiVSn46oKSOD3Nb+e1K8khnz8HRfFwa&#10;aIzHJM4pnT/dvhZ4liukzr10qGC0cvUF7aEOR92WItbjwzSVVz/gt6of+UG9QXKxsGbOxfgRcFJY&#10;St6El3nonMc12inEcmGbI1dkLFL9wORbxq4r1inLu08sgq/IT6r+CdnW5eM44FPu0k4B3vzq4w/l&#10;r3+x/lgEG2iX7+mR1BW+ley8P2S65yHF3mYBZvvBXte497w3PQktlfZHfEJxE+KddPRfaE14o4Y2&#10;LGYRu0KFwymH4yjnmkF6Orbn+XKB6PKjSIVYDand4D2vfwAwiewYulejEb/HIPjkgjeXFST7R3Qd&#10;95KcP+4VpKRp1T5OSKKfHQe2ZLFcgtQUWaCQBkeGwTP10QIDcCpNtscntsHvnV5J6G4sRILTHtsa&#10;DzrnG+HUaTIt2LWdGNIwi6HJkDhMiYj+yodA7ZD7wvp6uXidli5Hf2fam3mI2fHKmC75mSoR3JSF&#10;X5jG+1p+uaoq/YyTk7mOBi33clZCVU+F39iE6y2L+7Cj5okSZ8u/LDORFzZ5S3xZRKt9a+t78Eu5&#10;3tX2fISwg1X6/o1Uupy4P1iLyd67gV9dgL4IUKnThrgPovXCerHAAJacNrUjw0ImC9HGn9XodQ6+&#10;dVXD3GqTyJlw8AWXiKCPvJORZmpCWAMV0w96dsMLl2PW7+rWaIsOUslsYSyw38c+wxUZFqG21lwN&#10;hpU1ggisfLtCi3ddv4Ho70URzTe7l32tiz+lLQnoj+sZ/6HFsO2VHCFtDBJHdznf8sqDmHP1Huzz&#10;6rW2Zq61fQ/+5NCAhihhVGe42dbL3Pyw/HzHOah97xYv7BRraHVj/1yiJfXo0a9w3ndfZxRfKoEN&#10;+Z2ErXTdlUVOpysZRxZ5iRlAGPkiGVil360tdBkOwPahuDs9EGhj1crQzieWZThMiC+PNI6kotgD&#10;an2iun5Qh7F3rk2+diScpl/OLVqsx3ne1QUxlflnuPAzG3c7Euk4QSvozbCwDT0RyRH533XS1Jgz&#10;842NMaYqalmkvqtIUWgNGa+w6hchAxvDjzBvasCLfmsRBn4Lh7PfNKIAq5pGr+0dqmg8JMu/wiRf&#10;WIy3ZLRCTycw8T7QK5SgYPO6/9oY5aoVg4C23Ke5LnSyA1PmjhmQS6nfgVl+wIGlh9mpCzh4UleT&#10;8NRH8dMA+0l1V4d57ZYpSKJTso8a3ChnGhN6HOzdQb7BOr+aRje+kNB4AQjEI0TW5S8dGQ5mN5hW&#10;6vbU35kYm45X2icP4dnZxovpjpElG9em7l58kjUnVXChIsNPS00srPNNlqaW6tDiCjMV3ftLsKzc&#10;G6ksoGLPktJHFvfGWa9OZUe35KvVlEzPhExYR4VMS4D0ngij8YmjBya4YykM+2Z9D8BtLF8P/OS8&#10;oma2z7LVdtmGqOOxtaNmkn/9qiL0FhgVP0mv82Nohf0ydbS8lhMjeB6PDGikYC1qvB4J88n+ttqA&#10;88KNQfJT7YMnISotTAq10qojcmnjCALRJKSPqUX7B9glLyFNH6AVxoobRTeOLN/dUNYTA30fMkr9&#10;rhlf1ATRaZZLKtkasvfLHkqEbQg3AZvCk8ksH3v+nuXiKHrNfCyfQHoPPFE+mPTas/KLDz6+haF4&#10;PVGiXUTUCpts5LZp6srwNQ0iZHNkhTv49x22uX7WLPqpTxpopzoB6b8R/DTSUHd7TWbW4FyemN1j&#10;OV5i1HWJnOPFCKY5H3M4nM7YiccbIpjyRPgHsM1JUepbWXskSXGNemiIWzlVpno9r545ZGnN9RXL&#10;GsIZkP/rSTkDcxjdnRymnWqTg69EWMqbYy3ocPJ8oABeAwsx7hWZ7mJ6S214CFtrVVoJ3epPJ1qO&#10;cfy+4SXyMao8wAM9xHFP5i8o7UA2+6xuqmJ29Qe2yLa7F6Z9zmE67XHY26l0wd26F+VDUz6c6Mqu&#10;AuQrGK+QRbwyB5yX3VWnhB1VG9UdUawvmWtsKv7fndueQJ7fwjvdz8W2duNe0GG8RhsUzbBvDCeY&#10;Q7PqqPeAZXbvbTs31bxituBpeLTJjquyDjhruVD3tRw80AzHfqdyw6nuq+DV+faXcgTGpkqkui8D&#10;ksX4m7zCFt9+h7ycDbjw/FVbSHYvnbzUhk6ln1z0fcctF/klDZqhMaFfechOJLbTgI+XYub6BxDp&#10;d715WoJE/HFAo0tYtQ6Pn6SthQ9uOaBASpTv7Vb8UGspHCDX9169cCpQ5B0OCYpUdF8fGhKgnFiQ&#10;eJqFVbLg25dF6Fslcmiaqdw0qNUpBCQ63DOYvXVo4b2ViDawdSYG2+TMUsf18oEaQ7sjs4OHx+qe&#10;oyV9/3YQK3WJdU+z/g81deEMmk5ZCisuTi23EturCp5sWR9dWlJZv4XyX2cbeSUH4+gJ7S1Qwc1A&#10;/SU/YvkJOARKpRZri3jnw/VVdD3xAbJUTcdgJxLPced8AedVwl7erFLlio1xlg0krXZ4txFHV7sn&#10;uvM2allFT+Mut/R0fjc8xkwsj1pfXUi3zxnSreaNZ6rBzQmOIG472+OoIUQmeZVJTYGoVukaoiiH&#10;+rPRfhLCJ+nL1JYukYX2CkEL9cxzE6jmf/9xraam3E0k0TBUBKB4LLzYDOF3Nt1yN57Q0mqTEtzU&#10;LxaEy6CALL2INd9AT+2JwgFwxj3Xes2J9tOqPq9I8ZEhtB/EuwVH53owyrBXy9nZvdwtGXKME3K3&#10;Wzaa+XnWovcU5ASBphL4Vh0bxw4M7Wbto8A7kcSO3ZvS0mg6pxQAfr8aoy+VxdeOX0bGA8uWCmXJ&#10;b3SWxV1tx4LDjqFkNYiZzyY2Inq8bLeMS7NpNZ8bmE39/KP5GQSJ6qhE8Cdn8f+hhPge9UJt7UK3&#10;O1FSicrJqziHDC1b8UL5IF+plcpV6RMdWM3OIZsFJTMh7aDNAhvobWE+45Bp5g3EqnRIVmLVUJ/S&#10;TZ+juD2vEBymTq0HpuaUNlTF6e5mO37WUXVEFcF5msuhuN1K8+ah62+/FwVeVf2nLCoydI+OdC4I&#10;NZert4E4h376K/y60BMx2G2Fys/znAh9qYWob4w67FwyyERZ1PcdxPwyBQac7RhR9KBh7wZC2GFa&#10;hLZxv7GVjgt7G7u+rp7yjYEi+UPCjDUX8lhDNQ48xy6M+HxnTWrhSKNANScLury5nEvdpO4YNkcq&#10;/wDKbWctWAq1Yn4lMdHQJb9MW+Fi2tIA9vi7kby1Hc82kcoTXb1hcadOrklbLGTEhC8Ui71Cn3AS&#10;mQ+4J+nMIL6fav2qO4M7yvUHMC7oUh5WexeW6wTmOHZW54y48wobcv4KLYlVbufiabd4K9BGGltb&#10;RZuF/bWv1TTIwcgTiRFobZz5o+b5UpX6uKedwxk/h3NCslu4/Bmz6gRXGOX7FZZMsmfIpbCeaKud&#10;pABVqABNpRSbYFm8cO/7Twprm/4k6iaj4ATx96c4Ia9Jo6LZSE0uOU2VjDk+Fcq2drdAhxznhtRK&#10;1ksvd7/GA/Xp6METcA9h7J4F/Fr9HdUyOVRDUmT2RDZ2dbJjS3LXiHgNMevLJtD7Q82BiFLOn+1l&#10;aLX7qFKvTaoqKQSxXn5HfzrOotYRbc5lNPib+kvT5y+dDn6XHLtmFj0Q9zVB4HDVuDPRwcObaJ2C&#10;PgmRZszpl+xD6lg7n5oPUrtnD9SJTeSiO6o8A3dRgl00FdJX9sQH3uiBbI1xcxSRkzcdqGQ518ix&#10;kO4fwCclLUMrVRRNnGANL8YyheustYajutSkFaHBtpY0zNT/bw+WO03yHZDmlO+jZ4c4DrjOnqpT&#10;OOs2nu+YmEZG94LO6p04S8q85tJn8dAEV/avf2APX2vZGUKi7Q5oyfl6DI3O9kchAdsBfCjlFyQr&#10;aly2Jce9OM3VhzimLk3ZAjTqXU9L6kPo+nV1VO2tXkk8xtxkobLu2lP0ox/X+qlFXOAxnxanBNj4&#10;Ei4TkxTifQkAyQa7XCLNd/hM8rnNXOZ2OzFIyAg58zxWYspctMTDgnqcyG6+cXHJs9pes7rLLkJN&#10;Nt3RimqqxVX2f0SRHXxxBm3mGp60EZJYEmIDMf8BMme5hN1QRWwS32McZ8DXUy7Vd5NTGWUV32k4&#10;GtoLaednaQ4Mj+aKqo14mZUwkX8c1kP5/C2TuHK9sdk1LiGyMElYlsoUlbHF/JMRbyGP9ori4fu1&#10;j23l8AtL/lLmIpa0AhWXLpKRdGz85Zq6uFJXxO5rdJpqt+cvU4wIOxMTbXDOF60EdHfvetB3zrNm&#10;DyQANMa/g6q/03GvG4caha2t9lDuPBevbtSJs6Ldu/GSVXMEbayJrJ5UORs1LJrIUTLS8sqMriG1&#10;YNgJ61jJCenNyTk7+c3Ff99iu0dKkzgqgME1puVgpQUavSsB02w0zGWMCVQzGJOo9j0Ur3L9poFz&#10;TR4rff/BXReE+sqlYMH4eGoiu1Cq8lUuL62IM4Bd4T12jzoWmFNo7igITUPZA5tVBLEsbRSmtEwt&#10;+eSu0TMeHAo9tGrB6egvvXEfllMUtdOcYWimeU68IcpjmsRLsQ/WnJ3vXhzdmJJ2KjXXSeFSmHBf&#10;yj5MnTXT8MVZKpmX4nuyj5QSXtgV3bDfXQxYZC6RDrNWEfbhmUs8dlSg0gTVlvjtMjA9dOxIitiU&#10;gc4pxm7Ma+Qa8H/vI/w9FEk1WF6GCUUklnrZ9uM8WRJqsbKZka/8+fnagu4n6CHR5QFH99KD7Dp2&#10;N+znkqbuDEoe7U5A4tJabR0HdU+Vi8brXyMlu5fIkjXkc4tYSMlviPYKHRV3m7NkIU/mFZVqnovb&#10;rS78OlrYVZAaGY4hokOb+uNkMCKuVOrYqkNMd5SccOdsATouCJLlx9oXxJOvGCh2zWpb4+XxHVOf&#10;FONaJ5mA/hBZhxDzwg8R6CdhWFfT8+XGnniWqmq5CXQl1RUL8kprzV+00Hzf5Um6td7j/XT+leGi&#10;LnUWregXna8Urw082c08zN6f3kOwpcHUFeWXoOLons5W/0MVqpycuOGmevMdLlngPO7zPh836gno&#10;4lT2/YnkZYLTo6WGbn/sNVBqd8DRY8+ejsLdNITsgZ3iE2DJWNP/RmlYfvOw7gzXcCVDShSLXSaa&#10;0wPTa5My5rDZ18dMWbfIQI4st7iu1FBGYRkNQLGYa/j6w4DmZM7d1yncqP54q5QLNuk2Fh4IboOI&#10;Yh8pYfltL7PGxdfGbTXIhe9i2P4pK3idjjAWwMLuVVpdu3iec74v1pg9Oph/EPvFYymKUuHCTr/x&#10;G8K8YtPJGK9wouNChaiGaJgqZf8xpSfP7nAFC3DOTLtYZ6FCd97+UO7gIPvTmAytTKN+hPVHnMWc&#10;LcYB3ZTRF9xPQ1s8XVE9vmIEi0Y682NZCpYc8Nil/n4qFHIodVJX74i9jqLdPp8fXdViTOcAUZVG&#10;1bCcF+1zMe/Z2XNzarm+spCioo2N9e1VVNyN3nxVeZlMGgj/zq8ZtlhsvBylrlCWKFe7JBPwa6Zk&#10;g+kysiMf5aZK3Azvee6M5G10pt2PpeJHVSswbKmv6tPY9tMXeVRYXqBON498JK1wqnfbVTUwXVTI&#10;hkIrUXpKK+XCHMH77f0aAZqzbW+fl1ZDSXovSG4HJYSaZPYR0/3RwwTV6GyO8gCzGwz9XoYcQ+JS&#10;x6qvQvbryCyftePB8i6nsEE060ya9erk3w3ENdb0TCfrs9PfkgwVCvFdzfuGffPRVTzZX7T4pzlX&#10;kLp3Ly09Kyd0IvVHFmm6eiOTFHjPOiyJomXg8z1NW7GuKymls4HA81XbUmUr7A3Gmyrcn99zQpKN&#10;kNQ6ePF6kYG3aCWpInpqDDpc9eJCyboz6YSlzBbqkppjAsd2Hu0ePzHSysR0AAuI7qm6BFxxSepL&#10;SVUNJ2AHXca0EuOw/lI8/oBWdr2Kdznm8PXVRzEiKR3K39lXM0GdS19jJA6T04WAsitkGHOoZxJq&#10;DjsxirtQC8DiH1XE84ku/4LRPIiTUUP53/yFBaGQ8+//AOxNSu/BPfsRAmPFY2qllX+MoppY4NTh&#10;FPZ3a6ItRWzy2Bd8p5QrwBosEZqbGS4BeLpoFcdMGMgOeirVwAkx4d3CFEYBzUH+Lw7dayZoyf0v&#10;rPAmUdp/SNfsrlN51olNHuMCdXkd1Lg+V5Qkp3kfA57QWUK6TrFdYYK82Zq5v+vNw3I7ni06VL4K&#10;2IhHSLNdD/AL393XCXbQzqk6+eAZnzzcTyH8ppInVaJQJ6/+zjtFdrIcV9+estE4tjfXarvgDBvI&#10;YgBtjD3ARPmlvy2fxy9GNHSEGJFGqbzy7DGzayEz3Qm6Yp+pl34apoYLzYlff2Og1gu87OJaV4Gn&#10;qz75dqfRwbOc8PKXrJOuXo81tVat7SFaOsIGCseODa1NQbQ7Lg20A1fZRVXZnTij6hPNYUc/ilmq&#10;Vsvc1SsNurg4JgKtdPTiiZIZIqIZSy24/h4BeaeuMMBjfsbu+gvlzuC4u4Vn7J2pEvbtLl8oT9LY&#10;96HOozejp2G36xAVR5uPGyE3BbJLy+kmionSzM5jt0G6LBcxdXhiezHdzWa3pe5ice/CYbrEhMEz&#10;3B2MhbVfllbI5cYphTDzqmYIrQ3DvOgpbRt6F88v2xbV12i8Yd8aw9XCQSynSMqN+lCHYZQFD6A3&#10;TxcgrrjHZJ8EafuIJipduaR+KZD3vT80EOkeD+Usz2OdNgOBFRds4cYQHg57vHm6NK+OaUeqsz/x&#10;NF4pWwrybl99mq59L35tmQ97MzyVJL+HLtyKfugPqC1FyQXRxESCcqN4bVzhHLko095sNXK1R4P1&#10;o+X2fEkjCVN0UnJ0Rzm6q8o90vgs6ld5ixql+NEQg0/Sg7zO3GdymbKBqHH1Y7RJjuwHsfZPIby/&#10;OiMiykqdrtal6jp8ImmTb+tIrz+FH/1wsbLT6Kk8MBKksmmsRpXWsX+TZePGWsx+/H1JXirFrbSo&#10;+knTJgJXanh682nUzWhfQg+ZfMrKcA31syJBfm4sWxG3xL6nwe/jrGJLSj/B057HMqHIRNpk8K3P&#10;ozMO42Rv6itCy5vCOjA46PMtcLO6KY7FiVY8XqeiZ5ikwWWU7p5rksjia6qBliFT+2oFsgvkx8/y&#10;1Zd22SF3Lkr/GaCmc5Lx97j+767xEwF/Mem/R85Z082dl2lx4Fe+XhHBvmAPY0F8ELtrjo+SAnE2&#10;yxZqcR/sFHDxZdEjyIOmbFf/lrEeW66LpNylM9yUzPMUW2scu7KHP1DVMciTJQykvKDUzSZssbOZ&#10;p+vKiiRI8mo51jV/nRpEqkNDU1Ok7Sx6cFFlU2xZr9gKSwXvvrAN/rGXJB7jXVXZZgV4sMbMinvD&#10;qGnjoHc7kTCUhbjl4YY8Sjy1EqvUlV9KEVKAUWkQg5PKUfm4dgzozU+lNNOLyx0lfVrWwbJdNQf2&#10;5jk2l8ZTawqeSr+oDW9lE1j/qMN+SRZGmdEuKMhriurzLvylhmvY7uS6Yr04h4KV6fdcl91xpU8z&#10;E29PiT2rDKf85psgRolNo3ArWIqzs5+RfgfQyzZZY5OT/9Q5imnatJPG6ecy64XoG+x9Yg1TK+dP&#10;HgZn7zfxUViT6dho+JU1Ih3xDBSqOW7M3rgokfmW+1cnLIKyGcH2DJBaQsZ0ydVq8qF97ShRVQ4u&#10;FUTceqI1JTpPVWT8nSk4958CIw58iQy5s0uE0S/yBIk4ugihQgkjabmQQU8nOYmSVcU68dlXWtcO&#10;vw9JzWafEwQEH2p3J/UbFwB/eEJmPpPtplRk6rdEvkvFXF/IefuBBCG6q3H+NCQUHE9kX7Kp+Kd6&#10;ynjJVS2/TFXofB1/W7CPd9uwrNRTdCGe2jUrhlawIgf6oDFjNy8iXe54Omntcf1dPDxPfmcz/dDZ&#10;YSobr1imSr8LA4AM89cLwRHfoVaudJHBkfGQ9xUL7RIn8StD3X2dbEmrcvkHUHA/OdFfgLZ0Fiu5&#10;uchmfjYKYvmlTRa7sgdT5o+rvdgbj8QN2K1vfkS4P11q52K5Iwc81PRo2Vk/fR6RURMZiEo1ztfP&#10;9pEv1IpgGjlZX8nYte6TQ0LpRw4zJPkU98GbyJdOs2HG4fdaBWVKQm3HucNhSJCnpfA4Op9GpY4o&#10;usvb9BbM/8ixg4xrX10n6ANF9k7soiV5T1MEMR1cXx3tY8WzM+Scb0l3/B3VuLeImAP6FnCm9AzV&#10;3OHNtLS7I/FncsHTeCa+FnMhKXx9reOoDv4foM4IFGdop1Pn9XN6KnYyeo5/XZ2oruCV0JBcuE/f&#10;H8FlhtZFtAfz8wWusTQLSsZDjyR59U+CU5mr3GhuslinViwkNQd7OeOlY5Bujf9rE4wHOjw/LXJC&#10;op0xzW+2x3tiyg21C8ZbGXUX6k7l8QNYosftdltct23iKhxUV17zVd/HopPy5ozhSP75CQ92M2o8&#10;NRwn242f+7CUXzV6sLkjD8A+UA37G2C17QIUXaqg7c0i+Gmt/SPRSUfpflb5+/3aUarKo0FZiRb3&#10;R0kiOt+xceAOf2ybplvvJnDFIU+U+wTn+LfMdNI5M01rAFZmLcehk+kkKzUapcAv8GJPco5L7Yzm&#10;3F3XT57YYxeOnH5g6teS6/l33TOPs88kxwnlTjyBYw9p6X7y6VxrgrxTxeYZPm4o5Tx1hZzfzm+N&#10;8slPpQcvzGRMPyUf/N2UGGGdgYU4Rn894hDPtTdeH7h3wgkRhhsttTUcazAepN2vqrdMhIGUWfWZ&#10;N6ePZh+gC0IEEFuRY6UnpW5shwlKXK8l73fEQY+1ekOvfHPe8ViILf78hWgTZ3FmerjeTLtxSvBm&#10;OVjM1UZalLwzRTwbkrysRLXFRHrExLXIu1a/RzGkGAeB9F8vuR22okSsS6WLDAbmnD87wy/Vi7hW&#10;rzlU0bemeikTkzYtp2oK63f6qoTtNCOdkmsdbKQrWDwRYwn2iyzzlxobm/qN/KBQraOfqL07Fbww&#10;+gfAuhM2Uv1oEKkIYYDSaCqeRfDG7AzdiHwx07HFq6RdbdqPbahK7ZKf5YxPLnJl0/EWPUt8LCHu&#10;JubjVM/MFB2l6aStkKK3e6hw48fJg0TszrBqz9JFczemaw/qTp1YAotFPg0+l0DVSppqUPnHdEpy&#10;wt4Y7sHmpR5CgS8j4ErwxOQya2cF8YRbjl4TL7d8mUyPHzuqBLrNqSJ/CFDgzaCuEyzHrZbpcHHX&#10;+tkX+UzlNujjVyehjnBig0A3UW43vnGh8+uF0bpsteUcT2GG8jv+Qw2rRloh68cAby2oYCIn7xpl&#10;V1wlUmNW/iSee1NSwau3+yUGtHlWlVieMeJtvDpeSiPOVGRbeFuHy5puyOoUkJpmTAfWy+gq2MJ7&#10;x4lu2eqIxDTVnefxd9sTutXVoHDRBFgH8XUHV8+LZ1Zd/5S6399OQnILXF4Y6cqx2JIeGtByu69+&#10;SnbAlHaaldluUp4nj+pRQ00h2NjoqHnkEBs5Y2twSZESgL+kOtH76jQd36c38Zc17KNLKetku5nb&#10;DBbkm2Nl3K6CcXXCx35YvGhrE9y0REl7DLESXO4iVi56P2t1Xo/ghSndlij/fsD6xANjh9sA6JZK&#10;r/ZEenIWhgcfrfekl3DKRmNN5XaUD/Pt1AMXxipFMhdDMqlIv+72sFVvdAU5ue3RrD2osmJaHB7p&#10;piwOoCwL7LYSpU770bQHipqubunwq3dTMz46evmVq/Z9Dw+SDVTTNFFDRP0WOY3IwJqyICLX+kAR&#10;FD8xRer2o/5ENXakWAC68ldnoSqZeS7fsnZbE3poNOJjZiXLfHei55Xrw26+LlX6LnFXBBr8A2+c&#10;Y2RashxeQ9EdH8VQXueTp/Fh3R6pET3Nh8xbhB8sydF7alpCBpfbrdpHStVbqcaU4BZMVk2wwmzX&#10;5NpcB7nREGEAZPouGRLkaVDd7QLJPKoUPOxgWU41JKfolzVJc7H5TQzBrzqqFVo6imwZZ3eZY7RF&#10;pcWInmHXfw6tHqrpQJNzgMRYtcc/IeA8BCzMP/oneLWIJTX0JJxOC0onyFPlpfWuEmyaJ86obmbV&#10;CbfaE0xZJWwLWdIr9hegHLFNHsltFtPpJuLPtSS07+DpdYgn3i1ZGQmYGNL4EpL3VH+3EZ52E+uA&#10;/XWY+CIaikz7Z2p2mYvKK+kgwHuKxePoIcF/MHll8+q1bGC4+SxQxzEjNWBqXQcaFP4gFNbv7k4y&#10;ngOh/Mhrc0KobEYiSWxf8qSdACkFOH/U8d9ikCSmRe6oDXhLJQBJcjHj37zhHDbzg4ebUprg6xmY&#10;5ZZJDSFanK9MX+GMhUAFTbuecSXiQ7p4ru2pto08+2K2X61f2UbIYutw4AE6h6Xl2ahhT8mJ78NB&#10;ufFAUkXm975ts2v1WbaLOxM1ARerta8KlJu0BbXLoyThhqrF9hpDNEENVh/c4OiCbW9hB6DSiTZc&#10;38WcfT14jcWpSTn4nKOrMeAnjQzvp7gCYfztoxPlEk7d9W3mFeGHt9jZPPwX1nTj94CXs1JH7tsD&#10;kl9kKt8tESP9p0yddX+LiqZ+p3nf3n9bk5WV20is0D8dNKX+xSPeCkTmBQgx5J9syDaV40kwldgs&#10;q7npkDcsMML4tuikVFJLCk1zZu2i6aMSpynBXUvXPsj5GxTzCjEWGD/K0V78CkG1eit/MLB7Q/bR&#10;sX5LwsavZBnn3CdB8XjlKlkHbyR53fG1HEpD65rkePnvtiYlR+JfyzYVUreaQzIQarGPlNXMV41L&#10;VOnbw93+AbzgbgK/3J1yhfpPc6lmUBjAu8ITU0q+4n+9ycPG3wjv6MJD/CozJByqB3XYhhBfLOWh&#10;wXLAPpcCw3KkOV+FtJ3fabEl4xmxUdf72vqwGMXInKF9ZMLJ8ToDWRLDUwc8z4dQWFwJJdze1jt6&#10;nF8F5XlzKVX4XF9A4xvNufwnD1KwBPcoXzu9b2oyWORQAL5V54BRtdG6FqWWkM39DAJl3PKUHXiM&#10;IzpcR/nB/ZOH0FcRnh8574w6eOWeZW3C32Et3lWyoZ3Tkj1Vb63m7bqOnXN8KBuQmxezClYLALWX&#10;szOF0CHiYzyTDHQk8aTXGJOXvGNZ537yTUnTjiSmWNeWaaoAPYVK/24gy3cIPd3CwKW+eTOdAXP7&#10;+akz/wGwlXrxWFWGEgI1EEljNwx5WO+jUOQ4MQ0i0YtOb4wVftQ/peUtks+wFSODl8Dighrww8x0&#10;89KRB6SqDAzd7Ys2Gr8/xoeRI2p3hpR1S214fEE7GaIRWJSXXG30Fvj5aTo20rSY3HGmjugC30dy&#10;/HKa+5kx1DdL0GqM9bR5LAtrozqc9fcfd726JUWiierIfgzRoComC0T47a+BAZ4mt1o6Gd6F+CUL&#10;6wZJIn10mRwnxuegc8CZLntJij+9+MBkMjTrwiowfS2k+XOvtpaRnIcEER1ucLOlRbn0z2I0EP1d&#10;lOb5LdGNUzrXqAqJlwOuh3tOggOqxjsFuuT++0pYipw1hmdeZDfqXEqsuygqbzHNApU/RGEf/jf4&#10;tKbA0UQM0T2FMOe+1nT3ILmPsu+neIQPiRH6H2pqp2e0y8kLJoNilkave5y9mAx/QOUpS/PzZw+G&#10;46/ihh1CmTGyMzSlrWNx1QmsP/Y7otrsJlXZii1kiEaR8cn5GM1qvpL5AOtYuVpPpvQE3xd7Oz1r&#10;ng+eYTfI2GtUXTChijWzV63Wc3LF/JVX6k25PmoXHdbLVXwNYv7Def+wgWO82bOjHJgiIO5HUult&#10;bemGr4h01YMSEPmqzqG/BV8rpCtWWiXaXXdQK3hX4ebkXo1/z0upOj8v0KwRtLLMXmHUuMEHAM0Q&#10;iVjkMsYwbjvNvKBVxdtefDxPB8CRS9aYMG9pnarhGWKbZOiHaCBNo96L6GZEISVas/0DrOoe2oud&#10;SwQsc35w96aOdiYGeP5S7+50VIztREr+KohM6pBGosv5wyFAB3co+cntySGsnnhYSDnKiqXJUiy0&#10;3cgVx2JqX78vJ89vt+AfIBz6tPB1R/9Lkz4Lt63vUkGxIzn9bZtKJL9csoSAq9J+yfyBvRIZkoUi&#10;kCfg7jYOfSp5I8hhqQiGJ+vxqQKjzwdWTIjgMZNe3EHSUkPo8+Mt2JLoPZm6UWW09sPfzZYKgAwA&#10;ETvvZQUvWRF5PkgewuzT8x0I0amNn6wKKBanmNoqo6hz0ZoaoB+b6zYpFm01mvhJ9L/FQFI+tjQs&#10;BAPZe1L9K+vjzCIr2KND/c9LgiIlfPJGoCk+duk1urN1X5ruqh3r+VG2fFhmYr2Xl1o+NHM7b3/o&#10;qOLji1s+5EZBUVMlnKDvZSkw99utXFt1ntWzemcQ7Fxaj0xHwUJLLZKiqtaPWJzMEewC+KWjrKeU&#10;qN2W5aRiJdY8T80ISJV5P+ktNIhG6LMNZ0RgSpb1E3oJCtH4+2MST6d73IO84vjK0C94dT9GbJGR&#10;PXVEDBLxPqiv4sWxc+FSpRCX6QcEqMOaIEDu0Gye5AJldetxq1byjAPu205PQMWj3mQgqy57BPfK&#10;gf2gPfUwyd+W3ekXRKMk+R8cLfP8eQP/gOZxioGJtT/6SpxBpPt0X9dxzvSl8VS7BLrgszvC3C3u&#10;09HpCpDdc3v6LkCw7RRl5rIniWlCUUeXXdKzGPTgPVfnvlSwJuJVohnfdiC9D9Ool3pzILGhNXTT&#10;mFtpCFCyj1VWpYzfoPSDu978YrVT2K880s2KOUU8wl3dr5bOQyZ5r20MtXQs2fRHztjW8ReW2chZ&#10;xTJlt7W2SgBAgLeW3UXpmufLw7HOVU2eTENzmIhZBH6HJMhH0Lnxi3cvC0ieDU53/1lPyelA5G9F&#10;4h8b5kQXDQLHMjNhBLIfExSzA7nE9CyF0XdlKPszLEHVtucR09v7QYiGUer2XDdcL0wH2HbmQVnf&#10;JevXmvRqnOlxxCfkWQICl5Xti5py3qs5urBjO3D278PpWZgo59S3UKNSt9FeG9rD/TEM4P4HMNZd&#10;gErqmIfNkngZ+mvj9I+J76hM7zmz53y79EycbqVqoUq9UG9roXW2KxGWpV6fTF9mh3bZZXOdgXMG&#10;UMtr9E+0Fhcjc3NHuRB9dpsuzTf14R6qZTMOxs9AP+VkrU6KPzkkmP5enE2CGxOsKvrwEYCB1V5b&#10;ZQe6GbYddyRzQovTbV6MmIJNB59OmKIF2FRVfW+UkxMQMDcRlB1VWfR37nful8XT0yXklhNeQaXb&#10;GmPzr6BvS2Gg8hHRk2xG3PbUsXHNCUW0qahGXWwIvSbf7zj1cOydY6eJUo0aE2c2XsLKd0RoQ/jO&#10;T0W86liWAAKhgIHIEiwnmjoD3jnJzM24OVC3Jo3MYVHGVcHyWAjsR6q1bwui+4kK3zYTedXgNKaM&#10;1ZQw2j6mC2C3al3y95WjDNlcJujYzlcwsIuWlmpEQrDWVafBN2ug+L16aYDeiraPKo99ek2w1ZT0&#10;rH2ePEWEu7uARAnePE2KOKZJ6aM8nJybwmGP36r9Facl2iU5Kk8lfYqCCfveesBLyRJu5UQLj+a5&#10;f8Q/QKhWv66MAVHk5EcslKOCl2pCjbnP5/H7EErmfwCS+45L531iKKL5ZVnT5rxqZo79dc6XeaGZ&#10;NfnqD8l5ws7F499I/dZo5J5izj0N7ymwso6Q7oD4VwrmIb9Ms4G5KTfAHLOA6FGg8KrM+HeWj/P7&#10;lHvqa0OiOYmiru9WjbDXN/1H66dZhHux102cNfGAmqHIgrX/AH+YUScGsMvHxEfy0vHk1BZR1yI+&#10;XZdeFOnRwSwnrK9GKo8Q25qcw28uDH/7qXm3tPENz33+vJ0Xb9g5GtOCyaiTPnPuyqny/lTgsNbP&#10;0ih7iN9T5poHiQ4Z4d0XCG7unjmTkdy05yvOZPuBX8Iv9lEM5IApdczxL2RX9V+EGAbewmw9KaIf&#10;RYhXXkGQKkNyjKmKIfQnMDzHl2ivC+NprsgKNWSo/SvxN+UvHJJU7QbBrhmhzQdXoIXOuOzu2a9W&#10;Ap+6HQM+UHTrTZJPNdg13eD0wy/10GyuLu1uCu44j00Qkd3N7OmpKalna+loiznUz3LUbbd3xofK&#10;o0y6iAbnQ2zHRDr47hhbAkzLy08fgint2WBz6OqdjwCue/wNyh3IfrJkoC9JJrFvY/XnDVbY+Acp&#10;WFn2+sCcV9ucuydPgSqdWTh8cvKI+lyNspvkUyJRJW+10Yq3v7k+ncJyUccFaI4eIu6HhrNUX2ma&#10;Q1G7q3jOuYH9MQ9wV6bugcY/tbxZA6uR9NkxEh0vzVa+wX+yA9wT1xqugLXpZTOD/eWd+CU3kw3u&#10;Ce5OLgzhpf0Pn1C2fSsvmqszD0EeNWDPgde0RQefxSi2WF2jvA2RZZ2xV1rdOBkKOqmOUxj0sMWg&#10;Nt3jc0+VwEn/M4io7nLPijoT6anaWqgxfofG2cYbb9xp9KBjjWr7wK9idVtC7hAD9iO9sTRUvtU+&#10;yyfFQ2B7keko81ILVfNkFfwWtYs77m22PFfl+gXRzBJ1SAuwPjPgnWhsTFDAHANq7di2rjLGz/vS&#10;vplYWowKcicvKgVF4NWUmxgRSEZulok3tAY9Pj6cgI8MrBDaAXry5fouLnrgfa/sZgzu9eWiE7aU&#10;gZK3HFs8JLQC2Q5G32Ic9EOtTYOw1EiWqCAluQkrQAtTVF4ApiOp/lOCuNKJsEWwmAq0W5T54/Ar&#10;M8vNlAi7kmV/KQrTOwJjcB2NRR1wDxwz28IKl7YHA3mxqToqvq3CEdP8nqn+0pZoFToZdvOOVY5e&#10;db1xj+yw6Fse4VoT8QiXstZta5nq2gWx4ffkWLI8VjW7WGaqxEJe6LXgNPK75jiDGUEji6lYHCaK&#10;xaI2c+ufm/V43+MfbImKL+jG080w9ZiY7bxGfoWiVrwuqRPXIPbCqSmWsz+yoAB1say8mLksl8pw&#10;QzY7hntFJYf1lef2UmVDD5+noA1kYT0Wsm4oZ9qxfV/z1JjttPjiCrBacHLMtpe4Fqzc3IlfTms6&#10;w4+5na3MT8sK43qD/MPZyi/zWqZPDWuWnJrY3/rx12nmGX+e3g8/bVZHa1nSnu1zMr7w8Ynqwcy1&#10;UvLi2hcadNVJTf2FtSx+I1OFdsMNK4rHfWC3Bim2CRd6Ruyd6KwNJj9lvzyQ3cIDP73iTKWKJG/w&#10;7XKiEg+bXWnY5OsrvC3W4utpRKtIE5X2dxrSQBnzi7bV0pPOHYEIIcFoRY/fuSBzzSv+sN6Y4xIg&#10;1pxqxz9XDO/ZY/Sob0spbfDFtnqDoIGzoXmTNpco4puWwvjKR03F3T8tCUZJWrJxX+XhYebqhSbR&#10;QFqu2h8zxtA6viw/aywlZw0xDQWgZr+Ht4X37tTQtaRee2daQdIFnNhfSczz0v3uhDuL5GVkR5xH&#10;kiETwTi1Rpoom+nrFIn76iV3EW4lGVQq5vAbbKrnXdhsNETnZx1FcYURdnNZiT5ciuYML53hxXSb&#10;j3O2ppjGkWWK522tT6DwD7QSQFVyOtpoqk5BfTfu5+udhgUKB9G4t2AvCKepUtIRH2G67zudgMb2&#10;5x6hIPtnnc5To8yL/aQ1r74McHGNIapZBE3zimYHi7+4YZHshFHRiJXKF++Ke/f9Rh9CIXXpNfqr&#10;PK9f58e8zJatmF2OVHTBIro98Tn3GrLoG2wNNF/FvZuvf0Gb+l5p5QFW2q7KJOzkPwz/yM97k/0t&#10;2zDO+4t9YsD9iK6Y+Tmex/IU5RU0a20UivKsnTYi5DJTWbMh0PNDZe/w0dHpZTToEZ9ydlH66vCe&#10;ZlP13Kl3g/iwB9HYsgV3o4QrIzm0Ki7nWdclgtUkpppCPGjnzwb1g7GREMa2uKYMtyyZg4EOl8DJ&#10;Upc67mOxYsf85rJ/0KCg9oOq/1CG7pwTThdcziVj4bNevhHWOow8xrMheHeOtBE48DZJovg314bG&#10;iuCk3txDT/QthxEvi3lLel8znID6p7180r/JjcWEEylgSQSS0Ykqm2Rid39Tl45fQclJtUcZIYkd&#10;lcI8wohBZ4ZiTTRs3LKAq8eC57l/VZwkLtRqbaAAb/5F5fo1yFEBVKf4BA9mNjU0+lvF0+JxLRuh&#10;kThJOVi+Z/ytzdHf50+tQcgNijq32coLa5VCmCOXcUR0rzyGkM+5+7M26YDPc8T6dAa3f/+0hGab&#10;WJjIbg+UKHqCX11TSWRSOjZqUI97DwPlnrfQdYc0zqozzGQxMcoqAZUQhZJUUzlUkvyxImV1F3l1&#10;3yqYt7hmqUwtN8GGnSBQxEVO/IJpyjuAoCQJM6WVa14EVDGIc8MrZITioocVdtpNOd0cL88+5jAq&#10;71olSYMhdHSmN3fPXnxEzNCeNgck3c9dwJp65bW+uAQRTmYLwBbDfZI3mTVvsBysO3RFZd0Y/0iR&#10;XaT6LO7mAzeLcTQm/InPJMgfoN+aI40pFGrxHX3N0Tt7MROEtbdM2xHkI8eOyhlCyIsVSHO0kMd2&#10;2813ffQncdUFZqwrLa+JjSMhAVd910rbPnIa2IaOCkKH7R0vSkNpBjoCp+XPoIqWoxQeUn/zEWFN&#10;NyFihrMp2xk+LEem0wcKe6l8juA7Q/5ZgacQ0cp1hBTz9tth6xk/WkjXUal989LPGYFhjXY+LTF1&#10;/IUf3HLGq5ksvnuCFyDxFoDbx98PMEH2GnUVWxFoTE1NzAAEJlrUkB2Sz1HBKTEiOqyZrYGZQpiw&#10;2Lzk8xeJBc8cVRQOf1HLX+Q7XsDo2yIkkA8lb+O0VvGmolE05rPSITmJd/miA+NEZ/4fdrToXyZH&#10;3FiV/3B8CBBvtHjgZV/3JVjTNPn6C/CAsNjbRmg8yuJyy1D5D2Al5S9YSqIjGutu8Dvj4n1dhTHj&#10;luYd2fyXlhyLGnlbNA74m0t72UYKMcPmrthsLbgqwdHH+dct6iM6ncMNwA6huFLIbNxLMaVSKb60&#10;L63jzY83fm2/CEflrxxyoZKynpyCKOeszmgvcFt2rs4+ae/R2GFW9W2gpmaCK8khXHdffMOJYtFq&#10;reP1atRpFoolNRRPbPzm5XSy8BgoTWH4/SfRUseFxqwgNIhZGJOBC6JIRHtTWRj+PtgMe6kpj7tc&#10;+HcQ8zXBqpibOMlUv1hpNXSiUA8Z6gutAugXP+e1yBI/EzzPpVufzZTanNzbjMd1Eo/Rea6Dv6N+&#10;9ScL1I3rGj8KW9njzWJy5SdHrq8xJsq27ToSVSWvlP1wBR3OrcCHujH2Kjncliekgd93ljhtbRCL&#10;Vk92a+6SZrdZHl206Qng3FyEmWZU/AOMibmW+kH+AV4CTL4s675aNOTVjoBIGzRJfTP3Kbhyfgf1&#10;Gib4fZviFhraO2AbunU1V2/9B9Dfukw8MhRafvGXfqMmy08gJqZzq+REur5BeDlg1rcr5Bwf8bnm&#10;4l7o+xIVIMokLeevYU+f/Ovf4huvzQ1vc0+uD/HMpeajnhWh98Qc/PIiS5dbQfXdr1KFYZp5q5fu&#10;dj+4BGl9uLufFwzlX4IU7/Cb/gFGs790i9/SGjBVr5wczDbZVplMA11obDl8tj8I3g0bRRkbGUwM&#10;4yELmAy3P+uaJL5EUj9THqi83SzRKP/5QlET7Ct17AUTeRAuUG0Ym+wwFHnpjT5Tm7+NlyS37lnQ&#10;qGqd7RilzDBMfFtWJkl8D/RmYdHdupsFsTSqDeViFXribRoardLFXdt+R+vm39uMpuvMlfzDVvXz&#10;JA57UNRRafBVnP0NHKSy+q2lkPw/g0/LXt4yPHGeGNcRuFf6Vhg3T9oQ+mlE+823f9z00/ODYaXr&#10;1pmhbDJTYSxGeMJbcPPnOF3ylFozbFY3JosbuxHDDFKRN3YkoBWkzmv/7aqcovnrpJAHIgtNHPwC&#10;yx7PYHkFCh/GBzVW3eQuLXgCZYGhb+bq2eua7RwoiYnmhh5Bp3Uri9T4pioJ+AvsH91HWL7n+1Tl&#10;Vd8VcGCz7qH5/YLWDCdqgnM7oVb53sFpuHpcd7zEY4flrnc2BRcK6So5Iam6c1T+/VXJf69vYfh/&#10;QmG4w/r49+VPStisWr4vzOqGjShgjo9xWs4qt7x0+R7QtNB9WbhyBKJtDSGoxyI1JhPySxNxOcpi&#10;b9RbYa1+qCA/NuOfAGBnqdcBEcAdtFTgNG+H2r/ISynWOErIThYF64Rf4WYMU9TvpM80+DcpDa3a&#10;LKwQkiSqqbZtiajuKiyOWUZf6gOmu9ep9qNQ+UYaL2N/YQ7ZJoNUqJpwe9+yWkJdlC8BbbOL6k/W&#10;jHPt6TQe2eoNLWAtuVQxpa8brQs0Y7a12G6yio7/AJTwZ3ouASQH6Rxu0KhkH2Z5l46+cdrNEr93&#10;V5xBnqvpk78oYfrB8YaDQH7NOvWxbxFwLgpUBIz15Kc0HFRJ/h4CAic5Fs2wL8vDr3c6PW/dqyO4&#10;paniqUN29t/P/wFQSwMEFAAAAAgAh07iQENWKl42/QIA0QsFABQAAABkcnMvbWVkaWEvaW1hZ2Ux&#10;LnBuZ+z9B7StyXWYB+6Tz7n5vhw6vI5oNHJkI5DIJEGAGQwgQVFjcuTxzHjsGXota2itscZatKnx&#10;8mjGa6SRbS3KFCmRIggmkSCJTMQmgAY6o9H5db8cb74n3jPft+uc924/Ag1ApEh7hP+9c/9UtWvX&#10;rl1779q1q/5/+EM/8D3zM0dmImL+nd/79h+JqP4c1/9Nu8nfn/qv/tYnONV/4a3vfE+b4++1f/6X&#10;ue/8p9/73l+IWPi0v8o/ftHC0Yhj8c63v+U9f7cSH/yld/5ihUTfPr5NgW9T4NsU+DYFvk2Bv3IK&#10;rI7HO5WdnYRbrVYjvOTkRX1cqcSYyzF/atXxVBn5aHptuul1dRxk8B/vzUo+ztPknncf0+e7n5n1&#10;2nS7338z198sjGvT/WXvvxnc/qrT7Mb5613/VZW5G/5fBuZfFs434pu/LPxp3XbDyev69M23z9+m&#10;wLcp8G0KfJsC36bAXykFxmOtJQytaoyLTVaMKe53sIvUQh6Vkq6YStWJgaWRtusodxNdOXmHQYY9&#10;llB2K7dduZ5z+VyAz3n1Td9cC2Naha8F4Np3f9n73WVMCLH70b+T6904ez2t/+7nf1UFfyOY32yd&#10;vxGc58P365WxG+bu6+eD9Y3ePQfOt42xb0Sub7//NgWgwNwbvrDTG27HuMpIvVatjKKGJmmhRZqV&#10;aqWPakDZ8KtUGvzqldGYe/RQpTpyGO8IPkfyEtNrfyN+vvOX4327ZhF1lXHNYf8cjoHZSqXfjOpo&#10;HPXYGdcof7mxHWu9cWVUnx0Pev3KftC488BsdPobcXZnPG6OW5Xepc2YHQ/HNx9qVm6+vhEH9lRi&#10;ptoaj3a2Y2auUlne2xrPzNUqVfAbjfztjLvdfmU0pA74LMY7NfRjNaqVWtQa42i3a+NGawc0B6GD&#10;o1qtj3esWmtYqdfrUa/zkBw7ox3+WssY93vVGA6HVA96UUajASAqqEdDwVODjtAoms3KuD0DJVu8&#10;rg5IQLnVKnBR4VXpBhnQ3ICI4WicjpadUYX7HUCPgUu2WoybzRGwGpmv3iiUHI0GUI36jdsJaGtr&#10;J7Y2R7EzgsA71cpgQC1H65WFxVY022BX2RlXa81Kr1uJlZXuuNdtUTZPoT/l6+fhvuL9eBgNng2p&#10;m3WyYlkEdRLmmHQktH05uM56+24YtXzoMw6pVRJxPazWoTnwh8PxaDjgRXEfAUaOSrqYh2PCOqau&#10;jBuUnWzEK2hSaTRoN4oRs9FwRDuMxJM2sRJkoB7QL4aJrfUTpnWDaTnEvTps5hmWgm+AAb5cZ0WF&#10;FdAf8o93gO3TISCGAP6v/ukLp/URKFATVet55SiPuZ2kvJLhyoVJpzfPyZow8knSQJqX91NaZ4K/&#10;2T8iNEX+bxaT/3WW/u8j/Sr17/h/nN6pI/BqyOAa8olzEQCV2hhxmPxd8RmsVX6OcWqBfLVTpqhI&#10;vuO+gTBsN1AZdPgGkq033ImN0WCM0qkodhTYnVY1lmdrMd/ciflWZadd3amQDq1VHyO/EBLDMaUG&#10;ukBhHbO1ndjTrlcUNkrj0U51fLkXlS6CoY9k6CPvhoMRGVE29cp4jrTzyN0ZpMQsArmp2sz6CQ/c&#10;0aGNeg1cEOBkosrZ8H2kPD+qUh3XG41qC11UTSFe+hQSLj3sOwzvhuMBNa9GHz2z3UNQjWsIqUp0&#10;BzvBbfRQYOtU5tLmMDa7OzHgfZ9fA5zQaTETvdg3Ix2a0aCuY+g5BIsxwncWBTSHcgF89BWWwN1E&#10;Qa70K3GpG9EFfrPeq+yp18Z7abg5zmgk0qklhlGnjq1GbdyqQW9gjAZ94NN09WYglJWy0KNG3Yuy&#10;a6EapF6fRkK/j7cgaG8IUWi7Fm1JvStdJPZmd1Dp9ofjHhVdgfCbO7XYGtYrl6hodwtq0Gr9aheB&#10;jbak/laAorBbGijznajWB2MVLA/EB+W4o2bBjFGc0w48hncq6g8HxujJ6PZGlY2N4bhLe48wEIYI&#10;f6ctmtUeWeFP1RY6bgj/0AAx16xDmxrKh4axkNQ6nLkSFw0DFSA/lUy+GJm3aAZ4j+fQHIzS1MLu&#10;ic/8348lAzRn91U2Vy/RPyiKHrIztDegOGvtNNBSZcqj/8l7vn/PNBZAJDDLIDoY+N+OxDmRS7Dg&#10;MDkPOZcOJgEm14niuNNroEx5S9tbrcGINquOKg0aeH1Ux7KpBu1dmes0oo7BeOHSauyfb8f+Nv0Q&#10;yu0/uBSLzVHlyN56LBHmUK/2Y7Y9js7MbKXJudVGeRPsYGev0hAoYUppSDP6XDUG8MMIBtWoEYdC&#10;OfqHFhDPBoMh6REgvSpGiEoecw4+rtOXxNdq7SAbGk36HbypwZdTVuaCJDt9DCb7fQ2+kej0Slmo&#10;Tj/VAIOAtDEJOQSoEehz+luSNvHkVZWGEzemv+gH8B82gmTNI0kq39PX4BlsDcrUAtEQxa7AkpBv&#10;FxbmxvML4AkJYKno032oZtSw7qwIz+RD8gKVcmCZdPhglAHHtuZxYal8Z9kactZhSrnCC/kMeJZS&#10;DlNksuk9tRmKHGfpRL7CGvAMJftAtst285wpSFTktZDSACQ/sg/8NWwxpWlPkM5SrY+HXUBo+fMB&#10;dZn2EwoVDAQXV9Ijg/MdGBR8swYQwnpdScNN9vFEq/wR1YLj1YdJPHsrVRKAPGjNTFiqdDWtTxJb&#10;qz85slDTkq+8m1BimuB/2Wdb4UpdvgGq30raKajny3Ptu2vvpzA8P9+73el2X38reb6VtLvL+HrX&#10;3wq8byXttLzny3Ptu2vvpzA8f913yEJGyqlAFExFbyoEFFIqfKfnZXU79RWWp3MWbuLMczuH//op&#10;gFD85qMjN1v1mEWZamAgQzHaaoHhNJ5pYqA1GGOiVRsIUMpiwJqKHLvM/HR5CmsAu0lJFRQDl1wV&#10;4dxE3g8wYsAQBYoxqRDGqGLMhuAZj7eKIESKBUqcgTywNYC4TrwVWAyGsz5Daw95djQJkg5Ya5SF&#10;EDVJqZmCK8UG9zxT+WhIDfsKqwqqDyEkjcBDqbI9iLiMQXYRw6w/QrkIn3+baNcGSbahww7SfgBe&#10;Byp98o5iG4Aj6rcBsEso/VpBgjoqBDXY6jGqDWKZfHvmW7GM5TgDWti5KhpGqJpGUmvS07nYoQ2E&#10;iQIf0xRZJiqGeuu9QIRCM0yczKFY1Xru1OtjTGuMSR4ojKkxJIwZLMoZFP8GjbxS6cWoN4weyrQH&#10;boMaBpwSXoXkD1qhUzHIcPZgiHrtqL3qjfwCbGmCY4ZGkKCmg07cyye+BwwGiGpTJV8bt2saJ4kV&#10;yZMr5LPUiqoX+WYwoPXBWZDyIJTg/USJiJ/FQVfL8uxho5ueAxhQUa1Ae/ocgpREPNnA+BinEYYx&#10;hofIvqKBsYPhghkPnYCVdaFcaS/nCFcLQ2iT8nzHXd5Xd3TvWIQ1yBcW7W3U+y14FGu1Am1hzR15&#10;HD7ROOrjiVukQStbK3Hd8lwstedi5eLF5LUjrWHsWW7Hwf2V2IOB0aoOku+1JMa1Hm3SwUimGHAt&#10;BoZ4Wlv7IejAk6KCXcW9hgv0b2AW04iSNElFQo0VD3mGzssAgDrTBrpNTAWYqDaH0Wm3yQ/91uHz&#10;Cf3rPGhjpOm9EYD2WK0Op0IL+xDjBw0SDZ2EPd6BIyfGGGOfwmN2bg9pkjyjNBik0WDZsGTBgWvx&#10;HkE3jSnbwbrYNvYD2jLrsrZG25NHbxB2IrxEnYbFMDRfygJooUGnMSHratzLU5QEMPFK6iRaEtOy&#10;pvxnupK2lOG7KU9Mz1kd8FQSkDNZQ54qso9SwBe3pkVN8Ide0oxnLexzj4IftISmxejEuKRd8JIV&#10;A/QKvpQADg5ExMs6loO6ZBqeibMwfZ8/pRiv82kySGZJnHifOO8igS8tIwVsprzmT6YVD/M+9xAn&#10;cpaHEMgys96TZNP0vJpePhfA/3LvvhV8v5W00xo/X55r3117P4Xh+fne7U63+/pbyfOtpN1dxte7&#10;/lbgfStpp+U9X55r3117P4Xh+eu+Q/zwluGlo39HmVUEvzaFPC6b55l7BVxhezuX71AOdBgFd+m0&#10;XjeiDzwNH7uPRtUMQne8PcR4QRggSXeGLUQXUxzA8z0TBAU/OqadeRaFr4dHgdek0Abdv23ZlJUD&#10;RlK1m8BnGKtHCmcbQhNhQZo+Za53t/HOVaKP8t9GgGv8dFrkIYEzIm1gt5A8CCE9gnh2UD48N5S0&#10;hgTnLoWR5dv9la8KIP9wSVqEOfX0cCSuv8z8Kg8gQAM9YuDRG8fmQEXWSI/dfAMDDuWLAy6NTCZ8&#10;0kiZQzHpY8C7lPheWuuRHzxVWNBnoTnGwzFG4UYcwaumB3EBTdlh9gd/Qwoyh/HoD2hFZcmrocPE&#10;D/TgOTQQwaZWRtYVJcNljnQ1kjFsVCqOihV4ZeoJekM/vGLUC8i0dR1NpSFQw/iao5gmjTRLmhZl&#10;rG6OY7sXtAfKDZqoCIUjD6jQNcZaGmzwiuXIY3XuxYECUH7UvYsCVqlSTk0XBWm8T7wwkprcz+L9&#10;hEupXz0G4Kby07WqelIhjKm00yo1rkGRp9YdroIWU5k9VYh5z4s0esXTNPQBvbO2tfdF/AsEeg7X&#10;E0hR6rzE+q41nM5SmeGOpf3EQfqrBLPDJOeIyS5Y4ixilj2mnnkDaMqU5yZIxwb8AhGyHmmJ8LJh&#10;O9iWtWHMM9U4U+/F9a1G7JvvxGBmEeN4Jw63duK6w23aZxMe6gczeJQjX6cRWdoUg6LWt32KR0sD&#10;ulrrc0+R1tr+a12wnZMOtKEDLfyfPC9tq0Grl6lWxzOLIdDAo6pRhVkMBJ7DB+mhSoOulvySgybb&#10;Bxrb9zXcNCZ8nuoWPHA2wRcFr34fvrRv07eYYkyDgVegOKWp+Jb2dSSBxxMjSjmm8Y+xCo2skziP&#10;K/Yy0iooOChWF25eb23hPRVvKquBqo3Y69muepSKfKC1aE3wgv4af/zPtrf9swzeWw9e53MHa/Ka&#10;MstnUzy9yhGEF5PDdFO+1GksbkUey+1yYWkTeTXbhrPpvS7TxcpT62f/snxK45246RnuMjC0H4kL&#10;p8xr3ym4TegHPPPp0bN+4guIvC7oc69BbmXEl/f8IQF/Jvj4NNtHRCYHxtiUABNemr65epbHBPf8&#10;B/XJZFnylaRymwfY0bZ6E0ubXknwN3PxDWvzN4PW/2pK/feSfsh2O38NuaRQlKkVLo4YYXoUuJ1a&#10;/rZjXvlNupVCIjsDQDLmARgYZsq7yoAeZqAHdsREbihMEXZIuh2UA7YQ3jKEfAJFiKDAhMekFUpH&#10;w8IfhhhK3VG6fX6IpO7i/RDRVL7AF6b4Nllgan7c5JwZIwN326kQpFMHJc30aE7B6Y3jkjJQbggX&#10;Zt6yNnXuZ3GdpZAGhlCkBrJJ2ZNCWBkEPdJjplBzaqXKlKtRMUrywWCnMkCBbCP8ul1ME9wdbepz&#10;ZLYSh7AEnfYcMa3YYDoU715lFoNmL8aZ+nh+thpncYv10WDrGlAc6grTHFpoxEJjZzzDvC12KFOe&#10;tAlnx9BiavIm5aguxFXvAZNH2V5O0Tj1qo2hVhoolHkntUe6AihDg1jLVFgagtaZaUu9bVmGDQgh&#10;RQmjqhJHO3qCoC/yv0NhLRTgBoS8wFSu/KAiTE8qsPM8oeNAl4OIU2EVV9IWrAtjFcVZwwOWip4y&#10;HSkQDARMNYxekmLIKfHFCRYFXFYsy7V+KhkVCmZkKosU9CI+uZCfJwyZ5WooqmAIkAFzjGmSDpnG&#10;TZG/S7DXxhuFTkRn0dQUCrWBVWvDqRiilin/FfVJxSUs09RoS0unEO5F1QKmhwYq904h2/806PVU&#10;pLcZw1PLxBizGnCa1LlJmQ3as1lZZSq/EfuX5pkm3AocV7F3sRONViv24YlqYKzhTISsFsYZNDyI&#10;LCsKmOt+uph4T190gDHG25n9PNsMfmL6V5Slb6UOZ0wMIr11WQ9P4Gw8XSpg6Qhz6v2u2a9M3yv1&#10;o9myj/Ioz9IGsHpsSQvfkSANhWQI/VtUHY8joVnIC69Bk5/lZhsBT7p52PfTkjUddBqSx3pr4Duf&#10;nYa/AwOT+Qdk03tEncVLgzI7tLxOGUOMPmdg0ztnHygdnQLlm4KLxqLX8lLxsiKPhG2/EgiHnFAG&#10;qZxt9MRXBij5zOvv2sOBjPxoW9hnKSnJLX8YjjDNp9HhdfaDNHizAKHTB6gXMBzsDPDeS9bpT2gF&#10;t5LG8q2Lv1JHBXYpR8MzH/OXoBLqUaoxfWafyrr5nl+mT54Tajl8Yy01dj3bP6aHxRYKgBNtlUcW&#10;AoYoIMsph6n+ePVTx6exAMAhndhZmyk+8qOHMsAr+eqv2Ti7inJi8tf652+q7L+pciXuX0fZfx1l&#10;/AVG0TCz+9GdSmesoUjkb70bCocirBVAvrdjaRQY9Fu6RU5D5DBbxcGojF6tp0wvjbp8oM+6xvQL&#10;eYkX8Z4pPZQ5gryKB2mAQu8x/cV0Vgr1baSifdtYFCmSnhTwQHxixKFQeJbxPk5h0dm3iJVSASJ7&#10;swynQ3JaBwRU7UxFYoAQdwIyjsCtgUpYM8ZYqSYjfNVxixE1M3tZrnXWEJwKJmVzTu9YBC8NP3JE&#10;jmBEFhTPRR0LREVgrFy924/FdrWygDE2yzQjMV/B7FEqSBXWbLtRmcMIbKE8mcFNvGcpcAZjZakz&#10;E6t4jKRDG5ocIuMScOaYJTO9aj59dOCogsu4PhQCpKcWmlbWh0OlBG5O06bizfpodBADR9oudFcx&#10;VUZMP2rMMDXmc6cMFeJ61xSiFYyGFLsKOZ443aNBlFNTXMzgvWvSBG00CjOpGMNMixH/p6Gi61I9&#10;pYDUKIVk5FNRiaVTWCZReReDKhU17wnZJj/GEbyiNy2novHWdVW2ZHJ2Ro+BAhhAYAWL0S5j4tZs&#10;ezImbWAXX3JQsAknhwrNw78a/b5zWtAH1rIoWPG8eszwnDA76EfPoC5jPHnSz3iq+blmbGxuJ8/Y&#10;YZxSFU6DvtTXOymOlsn/xHkCdqTlLV153oRvm9R1iPEqf1Z7fUA5fYeRVW2Sr4oXTM9nHQNMj2Qj&#10;erVmXGAQ0OrTd8jTwVMyorwB+FXGJMLImNYNe4ny4bU8M2DCe+10XbYPNB0wPacyB6M0ZmoMGPR0&#10;1iAQ4DB44IL0GBXvpZ2JqvMcAw687Fo1GriBcdZq47UhP9VKGcAJ/DF44GkNdeWCLzXKNEa92Rnp&#10;+Szp4Yykpek0Moo3xxJAhD4gX0w9OZCI+0JjQvqzTeQB+6y8Voe37LOsgshyZA3h2nbCELayI/u4&#10;BpnGIB5Q0RJsqRkJKNu805/taaiH56lRNuUw+T0HO+Qqz6bmg/CAlHmkDjhec12deLvkCdlD73R6&#10;zEwHtN3pS71pF0loSdCleL+lj3QrdHUwmM8Tf6Bwtmq2tzfSQb6UrtkwgrOBqB8pyi+TmsZnSoTy&#10;ImvGMwfElpEgfDc5mPWfVFQAPix1mL7Ph5NCPJWBVhZ9NcnkqkCagJs8A+8cLBejzMrYrvQfGeOv&#10;5ygIPbcsq/K1nj831V/u7uuV8fWef6ulfT04X+/5twr/+dJ/vTK+3vPng/Wtvvt6ZXy9598q/K+Z&#10;3n6FJlyL8WWCbpeXY7B2PmqLS7G6fTEO7zkSWycfjebBW2Kw/mzMzd7A6PUiI/S5GCG9uiiLGYTx&#10;4NK5mD94JHqL+1H8KMUcYjK6RAimgKOTpsCkg6j0e8RlXGZarsLoHK2NEFCA0CURGEh/hA9CTjgo&#10;Af02ShXFkKNdZbH6Re+NHZugcFJoPCp09BkZPYZBCMye1gTaoqpRhwGxzmhxyLxaC0/CGCC48Ct1&#10;lMcMls0M2t1RILOlpKUcYBukr0Fpl4JOBUfKUddvk2+HiN820lKDzlglgmXxcKE4mw1iejpxmDxO&#10;p9XBXzrNd0q96igM1h7w01MHeAU6BbImASOKeoM/DrM0XNCXGHXih3cKmhhPpxHCCXtBxWlOYEBA&#10;ikqhqiCSzho/4m0jp0eSBOssuNjU+6DEhHaqpxSeAvGaZ9tUerU7CJKiWJk+Bi+8fZQErbnWWLDU&#10;JtodMseOXhEq2NsYoMhsL5UZZ2nFvzJa9zHtSL0M7rbN8SimIhxAMz1mddoKcCRUkfpOY1dDsChW&#10;UMg20PgEOsiqbOAtcpkvp1I8W4glU2//eSRc8JEgPvfesweDh3yuMScksdaIhRTgmUnyz00Hbhhf&#10;uLwZK6zS60eLfCwNpCEIY4RP+jG/OEc6DAr4zm61td1PxV6lodMYpU6JiXhMDwY8Ws5OC1ewhOdb&#10;nZibmYk+KxlugfZ1GPL8Gis7O+1YpV0ubXVpr1ps4sp0oOC0WGs0l17gxiauOniiQrxYi39dpiST&#10;N+kTzTo/Zkc7zUGJ1zQdhp/TeDr87D+dehs8NHhKf3Vw5CIY26ZKf9cIGGnJUab1GWg5pcd7Nqul&#10;A7RO/EADo5GuRl495MUYz/6fZNY7TjbrDw62Pa1If6c/Ur8hBqH9Sw+3RzEOvJJ2ANBI41JeFB8P&#10;p4ft88VAK6mIKCW1z8hJspx134W7Blg2B3U3jd56DZe+OODxHTlQ4Z28qyFXOon8Qdn88ZFnPazp&#10;9QdY9skcfLii0QUk9q6rxxRfnwjHY2pYZVX4YzvU6E++N642Zy4ALEdL8xwQ83YKy3KIqcx+4AIa&#10;a2+9NCSd6i24ib58z5k/5WzSybWygt/UuBW7xCeh8WdyJlXJn5QtsPg7gUN+4fnOAnYdGEk+5M8E&#10;LpXLvsc5e9sk+ZQm06zC8r3HX3w3TZU0hBwlRYKyba6+/pu6+ptE4a+q7L8qOP82bfA3WfbXw/ff&#10;KU7w8Li+8+U/i+Mra+PZF94Zg3s/Gy940Wvj/Gc/EUd/7G/Fw3/6G/GyH/g78cCHfyNe/YafGT/y&#10;lQ9VbrzuJXHy0skxI+DKPoKD7/vwH8Vbf/Lnxwuv/z6g0RP6jXGji33AKHoLYd2r4r8aE35sh0mB&#10;yLQCwmJ1vYeCmNHjEzOdOnFmjKgRbi2ENAuxUA4GIuPxQnozyI4hEtDVjXpH9FAomLVAWiiNGTIS&#10;3c8KRBIixHZ6CFnOOuW6Azw/LF/vbu2wiHFY6QydEuOdsro/qKwgJpYIUKti9CiQFWTGLa3jnULv&#10;ah/mCN6O7rpLZiUrqyjDOgK7RbB6kaAoZbQLzpHKDEJkD3m060AHDKgD/sdZCOCUgyRS1FNVqZGC&#10;nb8peC2rAT3mKUwZpnGrh9B03Kr7yyCce26pngILZcIPUqQ3yynJtIl8xk8fYB+BvYaGPLdViTPr&#10;GlM1gsFZUQbNhypaGsRp3IRBvdYwtM9TmXa7FXsxBNoYJ2lIk3OLuisk0ev8pbkppM+f3jZxe1sY&#10;HsC2GUYYX/mPRBp8CkyoixeFDAhsDdiM18uG4DnPWPcJxGLEqRA1T51SUlE40iXKMb0w6Y0lnaPh&#10;YjClhgYucETKMlMyc53wOKX2zVc+TAVHAeoJaZvtLg4aitlwpqEe0+OuznblNLg8g8Pp+HY31ih4&#10;VOeGojegeQV8NXBq417Mw087jRn4n+0vBpsYs/CbBsQEWHrxzO9cJ4absZDaJV0NXbaUmMNgbc3j&#10;Qa1uxtI+FoX0t2jTtKZi0OvGHuYoDy1VYhEjK7qbGEC1uLjFisvoxDEq08agaGIMDWxXzjl1Kg4w&#10;d5sYxiZt7mCJbgBOdASMsKGGmYQASY3cPvF5RrdrHNUwLAo9SWsdSGd9MraLEIJUhtSdThpj508x&#10;ynD04cm7SkCNahCZ/OAZ8JKZC63td3J0mSp2WlYcbPf0sFokz0y/Qz/XO6sh5JHKX3lA2RZnM+uh&#10;Nn82LHjmtKQGaA4/uAcN62NafxoHeeZa5nVaNvsmaaYbmZIi4dVq1IOq5qBHxjYL9DEMwGc5IOGZ&#10;tNRATNpwtrz03uSzwqd6l3PBBLAzdheGQzolryPWEoYM78BLYSE/ZvexTgyqjG0bDPAGUyFs78kB&#10;TrYheQZkyrhdF0OAW07NSivSe81a1hzQmp7CMr90K+2CMcc0ti1tq/M0Yyulk/TTqnYa0n9DynII&#10;4rus7wQTT9SbR8CWxtxfQVN68Li8y5SJhlfTQ4zSgOT8F+D6bJrwa5yt79Q7tvv6ayT9d/FICj0f&#10;ev8uyvz/J5j/3tEPPndPiwvxku+6s9K5+VC85s3vjUeffGa8PbopLq8+FIsHD8RS/5lo9Gpx+IZx&#10;5eFPbsWBV83Eg1/8SuUd73hlPPCpD8X2pUdi6/zxyoFeL7qMrneAqNNLairQCDDXJ4IgQlEh5PR8&#10;Lcz8X/5vf/jeaSxAg+kV4mJ2ehhmBL4Tt+LUXYcOrveIGT0UN6NsFIh6RbWml8WO1mI0uN11VWIX&#10;D1ezxE057maLhQHTEjWmQXsI7xFKrorCc/TYwQip7TQq644o0YAKaI0zA1VHpkUpVJkCdcsFVYOS&#10;Z5NR5pojf7w5beJ6GpSN16viiqV1DD+cXri+sLbA1Wm+bec5UE4qersk8VuCR4FQNsNfjbKJo0+F&#10;iO5w1Isgpl7lUEUCVy9SKkjSI8VAqUg37bBJSgtQ5IMpu1QgQBG2GmNMFiJomfZS6aMoNJowa2ID&#10;AX4GnC+y2GADag5oN+m3U+ukpFRho3r5xztWDLJkC+NwBo8oCCCAXUCxjfLuUrdtDGPjU5rQuaF3&#10;g3JV8i3cMK4u1TNY1PfVvoVsTti6LFgxy5QtU9gY3yqBnvhSflFqTmkVBaciU+EomJMEqZGK0hAt&#10;jaikh0qLtF6zg0rSSjLldA5PSywbRp1TclOtImr++KPnT6WRNE0gXCdAGinTmC7i9sOtODDsxP4u&#10;8X1n1uP06gbTsxtkZSoOnt1moFFlBWOT9hyvbdARZqnjvA2URdXgVRXzsOfeWODFdGPb6V3oxkYW&#10;tB2DDtw5fajHbiJRXW/GARZydDCY2MMrFmmbeYyeNtOjjfY81/AO6ZuzBPHjWdlgQQtzinh6qCdt&#10;MIQWrhtwCtNqD4kH68AXcoTGQwPFTuBBcpGtw9LhJKLKn6IwgPRO8l5a+2ByTHTscw0n4NRoQ20W&#10;zy6uYNFkGqSpfMlbuMLyPeA0R1vks0002OU+la//GNZludkupAEkWcSBPpGdJ7so9/IDT/Mnr9iU&#10;ZYsT8dbrlIrddtQgmfQ1n2UxogCM4mEXPKXDT1r7bJ1BXvkHOQKwnKqH38tqxUJHy8BETLx1MErn&#10;xNMBhJJwUj/LneKTMwBWhfrmD7Q85A29YhpFV4wQ3mUq/3BV4uOK0aocM9ZOyglcAyzZmJR2FfuW&#10;vzSewMswj0ygfCKLnrEELujJUWgFv2Z5PJzgtuti8tDWEhzU41fonlx0LUjuLbdAEFzCFoUCwqYr&#10;xWT7gCeJobpQ7Um8NbulFO7IB+bglbBdI41k5gGp+assYnU2PwxG+wej3ZS7GZJCWZSoPrHcK/Wi&#10;zdUzE4gpM0ongH48vWLgmYQnSJO88k/Kp6zFlUff6MJKleJLymvvd+d/vne70+2+fr4817679v6b&#10;hbM73e7rbwXe86XdDfObvb4W3rX3u+E837vd6XZfP1+ea99de/9Nwakf/i/fG6+o7om1Rab1CAiu&#10;vnY+Xrz1ylj89H1x6uCeOHP/J+ONr/2OuHjy3rj1ukMIpg2CiOdiHg/ZpXNP411qxwNfeTwOvx7F&#10;hEfHaRT2C0MRYQhxnUu+4T3jCxS8KnwFfXu+GnvmmKJBkekdM+IGX0F6ZGYQLgbMpkeJd4Z42inY&#10;Z4p9ulB+GF6uoNzkpyduC+NCIT3XaOc0SAdhXscDhDoBHzxp4DHDvF+z0knFn9MCSGqDm5tOOaK4&#10;EP8YGxSSgcHs/YVwdXpPvFhYCI5ID8pyWf8SynGBgO5ZnqnQ+tSrj2LdZKiqWeOKRuzL9D5QlZyO&#10;s6P7335rTyweMwQwNymXoE9O1yrDs3MXRZgZFE3i5uFZUDxTLGTcBgLI2KIuOBOKlwJJ44zq5TTM&#10;CsRa3SIfXqgWCM0xxdgCU0VelTo6BFdAqXyNAZrFOGixes+2c0poAG4Ym7lqc4zRyrwjhgOLF2hs&#10;p1A1mudnNDYs32lpFAX1Ej+FoupWU3JHvqCMIdNztm1WE7SuGmBQYlJR36mcSMVvctDGtrOuG5WL&#10;+KkCyt5qpIQuKuBCv6LUUoQj6BXUKnW9PiWfOYVNJpWldOXIqU8eFzyulj3X2GSlYBM+amMIzcR5&#10;GHcHz1ULAwwfVpxjSwe2TaNdiRmj8udoiHPdNYxjPGXWQwbW0wMPsxok1QtmE3yFYQo/WW5Xg4r2&#10;x1LDSztkqtr00Isp0VaTwH3q1hyRhgFGb3sL2jNQIEBQTljAcOsx2NjY1DDW8KR21iPhUXdvwBP2&#10;SA9THYVlPslpnJgDgDQU5D9wNewtjTHSaCDw9Ep7SZuylxf5rBfvbG/QxhhDBvCrwXxsR5Mwza5B&#10;Y7pCaAcQeoNKXmPOykIi05MWLOVIQ6lyT0J41Pg1MMgyLMfqiJfpBa3xPXDjMMr0ftqHuE1crVu2&#10;tVhQOcvzMJ8DBPtThk9IF/jTbqHX1rKMtZPvYLekaxoBvJf7ZCx2YqGN7CsFjjUQV3FQtiSyShjK&#10;zEUvPBevwmPlvfVJ+lPzHGYldhOMMy3lIZumXuOytcXUUEXSaboANHGkDgU+QCBGmjW0r8/EzP+2&#10;g/fPPQrOJYFvMqGIPjcZd9pyNr1vSr3Ls7+QUBdf9j7Ky5e2oz9PSh0PLn1gcTxgKF8IVG6lYyan&#10;hvnEZGkQiRfWGFsWshXPTpxa2Yozq71Y2UY2OWgESVd3G+ohjzsbsogeWGRAs8jMzCwDArdDYm1W&#10;qUsioQwHbPK15VEaRNUbmyxEu0+PHEgk0tMn39RZ9Hcf195/s+92p9t9/a3A+1bS7i7j611/K/Ce&#10;L+3Xg/98z6+Fd+397rzP9253ut3Xz5fn2nfX3n9DOLJ4fXZ2Lh5o06k7a/F/6i4yjbUYVWJYTr7l&#10;lfGhP7k/nnjkobj+2Mvj3k98JO542Zvi0Xs/HYcPLMWJJx6KEa6QRvtA7D10Y3zhs38Wd737e+kl&#10;jB7pf3qy6AeMOBAuMLDbMmj8uMeT0w8ZXMoLlYQKglR0SAUR9aBTEByfzJ/CmWe+V2HaX5y+NFOJ&#10;CzFgnU6NMGwa+0U6ZCNbMPRz350BBgATjanYO7izhihHZBUKk3BbeiFdDKWGMQNgPUcqIPdL03jx&#10;eg6vWMbPcC0OGm/Gc7XxNIgP253GNr8N3l5GIMyCAWI7Y8v0HmVANBaXXjLFkj5DbpndRT1RL6e5&#10;FAXCcppS8URSrktdlDfKBbBV3JMTGqgUeIYPIA0vjTDWD6SBtJ3bVCD4gCskBZKJOwpo8IYcKARo&#10;hnCSXNhYKeI0mRS6KkENMjfJNS1VQyEiwvUy2pYoqDHGsIp/yHTVDMaxCw0b5G0Q+OZ2I4ORizSg&#10;I0oOswsPkuHZwAH9/KHpegzfbTP3XrOO09FnUVAasJRpdX0JhVIZcu3WEuxSBj1pV3/SkCROA7JW&#10;mJSmLvkSvsageYQnTf2l5ZAKIY3DssqOjFCieCVVs7SCRU+OzVGfGHuH7+PxEnVuzcHP2zsVZnTJ&#10;0ovrZmbZvFclgHcLQjPDmQwqT+llSRygix4xapf0iMXZpNO4z/QwlFpk9WoHnoHxMGRWYonNlVt8&#10;128Tnt0GxiYu0Fm0e2NzBQXCqH++M+6gVFi1a7UqtCmOIQcXGoBc4q7JPaioNU41wibx8NIQgBzn&#10;VDwoEpNEHCXeBYo1PslNVZ3ykyflWWlmG0C+vOYv9xIFo9L2IH0yCU80du37esg0pDQWbVdJXvKT&#10;yBtg2G5lexTz856ymhiWygy9qzxJfHJvM/jFrwloaBQ4xZgSlIauz9L4pGyha9QUA5KbyWGslYZQ&#10;LjIgY5kuFP9pettIw8qeRd2plwYbG9lmfzGd07hpyJEiZZgpqat85vspnbwWhnglvhM6WscaciP3&#10;zwNRlXkOUMmQvGm2JIe42B+tTaF33sIDevH9UYMsUyPBtLJ0iQMTj4ILyCYMe2HSnY7iv4SrZcGl&#10;7ZDtOCnb9so29T7Lz4tMqyhJ2WOZls+rPCvHpYENcs3htjnmEbdpHZMuJM2vMHAGy4SW50S+ALGO&#10;QsxyJrIxwwp42oUGGxhdlzYH8cyFbVaoMxBhAJQLGMiUPRWCs5aKvmKM4ijOrhe6VSpbyC0WWDFK&#10;37vAyuT5ZswxG+AMTUfZiLFu8IWpRU7e8tK68ocj/ySS0u7ag3qS8NvHX4IC/17Sr37T8kyMVrrx&#10;H9f2j6tzSmqCoNaH8dnzp+KB++4Zt+f2Ve6+91Pjzko/nrzwaGX1iSdi/qYj42efujcGl1cqc8tH&#10;x8eOHIrTG+cqF048GfuO3e5O7o4UiYNlsT5kRUdU2Bg0ukhA9whTCFcwBi5vdmOLezuB0y51RqCO&#10;iQcIl5o/8qaAs1vYHzAS7NQ9OovTcPZSvSJKIqdy5p2KYfSj4tVDpIEyQJA7SvLTIE7pKQoxLsY9&#10;Ymy2iYXSmFIkr7tNBUN6vW2MskhYq3RI56h9i6AxA5tn2UfA5fzAqmywL6nbW2wgwc8ydXWZuLnc&#10;roAad0Ba445lA+wCoNBK6UW9UXxYXGlwIQwhg+NlUjqVqRlAOtmQnzcTYVh6dvZ5KiEpkA45PUkS&#10;UMAThRIEqoJUgy6nOyAethD3ePWowxKKKNsFCrg/2mYCov4YWBqdUDSFIiC5d8o3J2xBBEHLewW0&#10;cTUG829hBbslgEZsm6BzJnjxuBFHRFtkvE26oGh3NStT1e6bNeCZNPGLBblTuPJsohB2C7SsIDVW&#10;YGO5UW4RfBngj0KV/q5YzBgsYCZfyCcaXNRA5aTnK5XZRBo4beY0TqblmZ4CyeyhF+KK6AS/K4lI&#10;kU1XksX5LsYzOLHyrdJmarGFwTNgry8GF5VOlW8wkLfeYQUkXschRuHCUgdFzlT6mm1M/Wkftrli&#10;Tzq3BeFAWxiLV4POM+A8Q2F7COZ3TzcC01iMXKFPyODEKxLIuAozu/J0nk3Y9mAHtYi9nGlVKm4C&#10;6upZPZRsqXvvo3/+zmksQGXES7JQYT+Xg+mOkZdB3jBIH4PMWEVgVlRYGrcOHPjRS2kl0DCg3J8e&#10;2/RMSWfaI1cqSqopEZNGRanLwrwp/2lrY9MchFB9lCK05gz5J3TnBUCQBgacZtaEaV1IJBvZOzx4&#10;Us48l63SgLateerPFIUHVPImIL3lkr8Y+nq2wB0E0hClfkL03n4o2tbNeoNplp/nCY+mFw4ZoFHt&#10;NK8KWu99FkJ6R3jFMDO/9Sw8ptHndL6844DC/QiVJcX7ZT8zvQcJrMOkQp7TwOGi8LLvrCP3PKvk&#10;tLv3piuZxMn+Myk5K+irYlxN6cc5OxcvtFgsVobkXAY/0oQ8wJoewpx0w4RVysnuWXASVJZTcCn4&#10;WO4UQjn//mceh0bAsl3ZUJk/OIqVfYPx0sKsA8SKHna+LDJeXpyt7F9giEJhHVY/uYVL4WVqTyQt&#10;s9EaY+MTl7cqJ/CIXWYHcL6YosxzeGdlqBPGNzRFYNJPCVGhYqKkh95hW9YLfurSnpeJMX4Wr1ql&#10;xhYy1N+V74udauxfaPLFi5lYnsGLpuyhLfVoO+C2nWnVUrldf4Hri6lN5rVlATUf5juvOXZfX3u/&#10;+13CIEHCuCbf9J35Pb6VfFN4Xyvf9N0U/u776fW/bb7dOP7bwvhG+b4ZHL8RDN9Pj904Px9Ndqcz&#10;7+77a699P8Xzue8++Evv/MX6i5HMa3zfJGYZhtNtNkbN8RdPnoxPvP+jsfrMs5W73vjmeOzJJysv&#10;etfrY5MevLlwa+xfHlceeeRzcX60Ea86drBy6cyJOHRoXxy/5wuxd+lApbV4IPdVQBkg+xymlGWC&#10;9TYmA9FiDSTXnF0Ny2kbbbWmWwb/UxXup0MQOONGYnI/u81iebmLoysxlchKrHWkyoh8SnUFJFvG&#10;QwN6Ih3eDcyUtkakC0srzfX124zj2gyDc36I0xr+tBWCqzeEiYWlBcK3YtLKwZ0Gxei9jCMbuH4c&#10;Tqb0xefRJd0qQVm4gSobTBbivsjgLS4rdOAYMvnpV4S2iErgs4Yss9T2AoBSCInBrrA5jWVT5GZT&#10;k9aZaB9khRaYMOzdU+3jHCxSZyKJc+8FOjufiEGPSmE0G2UpN3Ct5PyxFnDulIoUcbmkVpxScZN6&#10;r6ZbjeE4NHJJZVkiqRbRRUnBSm0sDK0vNQ4f/cuAFSV0F4vCvRfSrQftTbqJ1utRRT/AJx1zzwTm&#10;+NzcyZ0ph1gbuhP7tNMoI7gBTx1TG8C8ykxHlwpUSa1CBCtg+1yNYxuo2cp83A74aMuqKcmRecwx&#10;teS48FYxrFTkhQCVxlyCHzYs9954KtLVdCUV70SEl7pSuchjm0gxKd3S19ToMRpgTgR86ri+qjst&#10;6DYTNZhga3MDF7Lz6POxT2uNzVq2WZY4YC54Ds18juA959LrfMFRP+VCZ5YhO1YMEfw7A7QMfs+G&#10;Vhpusi340Q36tEj3oCUWcNsuUe4cqwr8sGWTSC21lu3mnKb9Ycwur1k12xvsjZ4v9yWSGxsVvij9&#10;ps7Zb5PV0VYqyzq0sebSygspk5SirDSVfGMDPeeAY3VR+iN10tvk1FEe0eHg/Lggp0e5tCzbsICm&#10;y3PNDXmktEurXYKplebz0rbQnnLsj8WS1F0H96dlZ9S/kOHDtJSoabZj4Y80SHibAwdkAt06D4us&#10;Q9NSDhiBd5kvF7bxCNJT3pG6UsOM4AQqftcpVzgAI20i6KTlKG5+GsPAM+lieg9hTy0lLZy0cmgD&#10;ra1Shif43nbwkXA5X7nXsvE5uIhbGYkAh2t3VU7aJ64+yxL5Q/2RPVooxQ1MXYDr3iC2jf8FWuB6&#10;3n09KV96ii+wMiiNPJbtte2ceEzyWeru4/T5LeSdvMG/SX9KdkApnFldL88hKU2KmGd9isuMkJEz&#10;9J0ZYidc5VXn22p8w41ASUaGjJSdp5SPQUkxYuNl3ZI3rRwF6PZN7UMDS33r7qMcuZLGiYe0/HkO&#10;+wCL5fkwxUXcb09f3qY/beWodoHlzgf52OkBPsi3j419OrQtg93kBK3+pD3wKZunVw/oOOE+yhah&#10;qwfXV2+pAGhM769ekTwfUr/J5W4YWRpF5MuSYALDTFfKK6/zzSSlzWCC6cH9tOxdSFkdUl0BX3Jd&#10;SUD2K5kAZNJ8UJ5PEpcSrkk3LTbP0OcKIqRLMP4VQDZrKabQxJTlhXQoZUi5KxCfQ7oCn2TlKOhd&#10;ScoFAErZCezqG293oSWEUiuzXKFrpn9Og09LmkLafW9G8/pu8rzgn/eTJ5ZSPz1aj+/vLMYSHHsK&#10;ZfDpu++LD/zmh+LpZ06hNHbiK4/eF/ff90C88hUvjvs+f0+86Y1viE9+6AOxuYUiWbouTpy8EEcb&#10;h6K2Vo+j+6+Lhz//mXj19/5QGkg4T1BYVXzEFK6xwLU46Ucm5B5F1IglmDx3IkVK+uXbPp1vh428&#10;0L1ZgT6KYhMl5zxaPqMH6hbSXJpl330/BeA2+G7602E+zSIcxvAkq+93b1VU7vXg/I5K3XkkP+7o&#10;hzTdFK1HhHrumgps1zMm4XIIBQ7E7OiK2gJwOzstS99wXej6USBQE3p4CgbmljAsc1kTH3uko3aR&#10;w65UcF7VLfZLUxT4CjCKSGlis6r2VRh2gClrazh4b02Qhxg6RQi6g6xRq+Jq+ek246WrJNyEzbQK&#10;oJy70Qi0Rhi+DvH4RHYanXyUGjcZO9FSN6OUxYoPEOI6YShvlRA6FqigSoWjUQyCun2KABYrhBpW&#10;nvNTGnE1FIJtLP3cd0TjVlzLhz5NLwyAUylP8mE6uKiHri8S0EZFcFNjBCqwbG/geBihrJjwbuo+&#10;KG4QQVqq/0xSmD37Jw/E23a33FQpPpumtlN6LzJ54bsCL+99zOHnvokihOD4SHGp+pHOdqsN3C6u&#10;PwwE8HbOUSOtvk5OeKrDBN7BhRmG9H2MYIbkwK+zo6suMwMPF/j6dofrBlHjFfh4gLHVZ7i/6TZ+&#10;1SWG8KxZxhioEUDWZK62jbE7x4RgHTeZhobf+NHxZruh+8Fbg4HhPvXNuUuepm6SGegfuZ8ED/ws&#10;hG04nQPD6KTdMALpe5KABdhqLbSjBpG8CZNMDrKRQIJdeZKX0leFL17psiUvJMlrSV/mEslGPn85&#10;wAFELjEsxM+2FgEDMRM8f+QBfyPkhYa+LSv8Mp8oDtCeZnH/B6D5AN6gfnSMAjYhIR9cyUOr0981&#10;wEybPMfZvNkHJ/1N3EiVitY+dMUY0nAiTYovBmEj5oi9zqBE8mgA6FpvIr+UT7K0Gy/mjrGUm7RL&#10;/OxzwM/6aFj54z33ShXP/Oc8xRfWk+Qsk00O9x0Y8mTy0yjwWfllc3OdBxkLVXiXCYTNz7IghLtI&#10;l8dCLuVkX/Jh0ot6ig9pcy8dgPve8pSpwil0p9+CTmbLgsufEV9xZ3U6LAlNRUDamohr6ZJ8wLOU&#10;yz5j2kF4m44e4WWfZ52tqvgo88RBwvMMyDZWKVfe49pBnANP0Msj8/PAfpE0FZLtKj6ZE7giBf9a&#10;H3FivIdDoRKX6bvPXGK/JOTb3rkWH4St4zqrl2sCNlyB5hiA14mP9YM+V0ouD5NolORj+6iJOTKV&#10;5V65KXjky0kaU4Pn1L2fEy3cGxdkfuvTpziDfNUDGncGKEsHV6G5XN/2B61SXoLNdPlAnPxNeSSL&#10;zmcJnXemTUQLAC+nqGVibkqDlqz0x2/2SPJn6eSYFmHmpF+hUilOXqDPyCeJS7lXoxRkwB5gBYTP&#10;zJuYm62gl1f8Ka8zRabKTFfLcsn8NOe02skaE24yu8ckW7n5Zv6SsWhM5AQAk2l35QPeuP7G+cXo&#10;wPh//uCD8f4P/F7c96kHYrh0KJ45fTp+6id+PFbXNlmON4zP3/25uHDuTFy+cF2snH9yXOPL0vv2&#10;34oQ3+c84/jU+fOVI0jf/QeOxrlHvxw3vviVObJnicuYOUiCbRx9Q0wMhjHKldmyDLSa41kFpnZU&#10;olBzjsQPWuoNS2VBp3FN9zpVsRMqBWahkiMnv8I9oyFgAAxpNARkQju9Qt7GVlbY6eqMOH2g/0iz&#10;pINfuoPC1HjrM5zdxoLR6DP4yXkNP7KXAplCiRVKo8IJS3p0xeVvfrsnR+uUlwINCUrZlS6jQAPX&#10;VlmTuGXVYCA9F3PkySU83FNl+77gCxNNWjY7dDYQiW0d6qkgTOOKHokCzekaI+lzjwTwdv5XL7r0&#10;8p99NMnEH+QRBWGCAavLnJ8BZklD6cM78dGwLWpKIwuFLZnUVnjAUrBQvrf+ctEs+GeEMA9cFumo&#10;t8PcZYlodpMpFCMWnIaYG7NJi9wUEnBATiHolYcKsGxTr5CkAPDSI+p8kAJxKvSvKkqBJLFSIU+V&#10;YAor8mYRCTlRL39K8oRlp/JWeHnmOhti8iINNl9IH9rMukwPPiLK18ltYyPnGQ+zXHVEQ/qhVuxU&#10;bDSsdnhYGK3ZWeYfEf6s8mB+O7/51MYy38Sq71G/BXjPdlNx9xmk9KmvUf1+k+owK2T8EMKQL7UP&#10;CHzZgkf9/o9zoedYQXCZZa97YQiD+UZ9jG9wX4BXZzH6iSdjZ9iCu7SuYbg1NAzAc2eHbygxV58e&#10;51Rw0FcuyGvaiPpk28M0flzcVTP2DQ09V9iYLqkGDYsCLnRkbXXSFoRIIldxkEYjUCPOtrEn+V9v&#10;F8n4kQ4D0Ov0mnBtzizBeSHkue/MY/+Vk53/KxvVQeMJHI1z+2odz/5wpwuPzxDVT3/BY6WBoxGX&#10;xjoGkUGJiRf4eAGnZV9IXmNJaj4Tb96jkrmX/+RJog94nn0A2miU+P03jb1g7tDdiyHvxJPHWTx5&#10;RQOnckwQUEDPy9TISiPGcqicsAv/FkPAIKisuJXnUNnCpHm3Q3vmIET6CU+4CVs8Sy4BKkes4bRf&#10;wEhZTnYxk5LXwasiiO6eaa2xtOY/54KXcQbiXeSI+BTaCFtPois2yrPC9+azb+0+zJGGDw/FK+Uz&#10;+JvVthHHaV+3ltIrsQB+Gk+WKeIcBXaR8aCfeLLbLWOuPEodKd6+S2LkWYFtpWxLZ1WE4U+PapYj&#10;XHjO9PzPdKTiTF2yn1Xe84MvPzKNBUjOcJn5qfUusTrjeORclf1p3LW7zsCrHtfvn4l9eLGJV+YA&#10;EsQq2MjhHp6lG0Xm31I3B0u2x9WjtF/eixtQpLuzsqXtaRto5Hf7NFy3cGQwdxuniUG6zAouZyX0&#10;ykrjBnlcNbcw6yoGJqfoP7Pgu4AlqRdX+aCOcgNMsUCZXEWDK7H1Z/+cHt6XO6/KUa7Aize+m9Z4&#10;+v75zgXWBP4EZBpb0i+bxof+pAMPMMYtR5t92/obd0S/3MQJIL/Yxs6JKyOSbkn2KQxlYwmk1pGT&#10;DiNo0UReCL2UwTV5VA2Zf4J8lg1zJNNlWtMLfIL7JN03OpnL/q+nVgaZHl7yrlK///c/GP/9PZ8f&#10;P/3Fh+PSKSKK73xxvPOt3z9e/Rf/Kl7wgteM//VvvD9+7EfeF5/65MfiugOH4uH774uttUs07J7x&#10;4cM3xcte953xbz7+ZzG7fHB84fy5FObu3bCnfyyOHTiA6Yfix8KywnpldPHWIIIWPDqD5YpUi98Q&#10;ZeUSTQNb4Jv0Wpl+C22hdawAdcTpOf8B10F9emhIrxKZsHjW0YZRMOudcgdYhYZL/AYIPqeMlnCN&#10;193un87nhx8vOzOBJ8It8vX4HMDwa1PAJkzuCKTHDyODrkCDIXQdiSgY9VQ4KsfgxB6EpIy4WyxF&#10;xGjge0r9uABSLaK6M9AIfDUm/XS4ysrkCp9pu2iI2iwpOLhKq5pHCkxsHGK1pB8pqJPh2CngEy/h&#10;4B/hXX7Uj7MTui6H1KtlwITTqy4FdG8Mn5XpFDx/4JQbG/FO+ScKOWqXihRmeXKKDJkBOyCtJwQU&#10;csTiFv8jt6Yf9llRAcYTHlXwu0pCeLkDK2BSIQuXwzoKxLMdKY0s0lpnv0yvInYUnwJS5ZOIlLzy&#10;gM+lg0emEdbkujzzb6FL4p91sBYlz5XyKTEFORyaCkI1RNrSFgWGf12N4NSPPKV5r8L06/ImZx/Y&#10;7MB40oDll7OZxtTbKI/wy+ld8NOTVsNQc+rWoEmWxhTceT6Efu7VYhlNd4bVqOK7YC0MtQ12ixVf&#10;dx/uY/Se1SDDIiFOLKejc/oKQtt/BjmNisFI+jo4GylvXg1gAwvdp0NJoLCR//Is/jz2kJbW3TwO&#10;ojSccuk092lPwWcaQ2m0ZPoiBJMAEMM0ExJDIy7tzD7gv0pagklDqpnC0c866F3jUf52ME6JE+B9&#10;hgIlHvwhc0HQ5Y/iXYQvF/AGKOX7LquNMrobuqRBBp+XPS2oZWaXx80D79LvSltaP/lMGPkfVPlH&#10;mRquepCtRxornslvepV+1se+AALyK0CznsWrBE0hhj9By9eZJ/PLXwWuRpI0F67n5xzZmQBp9Xll&#10;GtlGaKnIJ8+m/O/52l+mJlPpYwVOGmaCyPyl7rbnFBef74YzxWn3s5KGdLwszz2LqI2x64CQpkmO&#10;46qUQVk8VkamF0y8ySkZ8yKvM0G2hU8xagtg28pi+Ff4GvpO8PXeI+vq2VTQ32DLbEPKt4nE1yPb&#10;hhfyiETOPnXlHXLJtk3gwsXQA5Z84F5O6yCxyv5LJzaG8fC5rTjENt53HCTwjLObABo6ooGe3UEY&#10;aI6EkYgXSSNn2OxZb3H1XdYK/uCmT6XRgRUHt35Qdh2P3aUNdAorGS4S+UwYa/IDvQ44LteGgDAf&#10;X/NLmtuhRuwubf+QBqxYQRxBEZDSMXFgoTE+uqddWWJEN4d3/4pHTTTABnoWgnJXDocs0IR/5Zhc&#10;Wy4P0BtksnXKQXZIXe695umVd1xz7yhk+thXwCH5DgPRSbZMhhrJ0JrTa8g+ppPPr7l1ADJUo4v2&#10;o2a071V8JTcPVQ8ANQ2YaWfZ9jyU95rVEfUmYBCFvDzbiuU5ltAzINVINeAz260gmX+vrBgWJD//&#10;7jqmlZg+2n1/9VpsRNTWEICIlv+Zr/7L//ifVBbGnfGPvP0H43/+/T+IO9/y1jjx5Il47StfE5dX&#10;Lsfc3GwcPLg/Lpw/E+983w/FH/3BEzkSnV+cj+WDS3HdCw7FgWePxUOPbcR33XFrrF84Ef1LZ2L7&#10;1BPxgqOLUWUtmp4pO0MXY6gHU6n8Wkj0BgLMazukuE3n4iWwExB6Fda3ykZNRkG3sPatWZetXLcZ&#10;+blm2T0s0IvpYlYxYqNBSJ4BAxtE9UAeLqi4AlgR3+EJs2uVeR5r4LCYIZeBbhtDAyyV1sHWKPZg&#10;NG6z8kDvGTYZRgXL3fAYrgFYNtSb56ZRlqFB2WIDr8NMOx1lb682XsEtjLAuGdeISfBDkG5Y5lRG&#10;6ifwtM4ynXXafdhGdkaKpB6lzTS8IB33PicnBZrXbcbTVU2dN0lvPBnopmFmudsocOmQG/MQw+Q3&#10;daStBld6GTQvQciNyLDHoKUigvtJucnVPElsKJbX1Jj6moZrPWyunjCmS0O3cLFCpsTj8XrSK7j4&#10;GkfKH57Lnf6SEwqnJm+k8gGXNJgSOIVODvpYKrXpvSWQFNz9W+ibF5M/WYZ0z8qVh8kbIGmRbuyk&#10;ILeETFLAZMJNPIwyccaMZUFGOUED2n2gxwcay1uEXdPAZlREMI1Mg+tNqPkc7Pwumbsb96DXJt+s&#10;osg0srrEjXVas0lbV7jMIJCM8bHec3xKHkVQyanzbjfObjNVqsAH1qwh+tgvTkNqdLtTbAsm7sAb&#10;bQrGM4CtQ6wZbewyP1dcpFCCSElyawfaZTmowta6QA9d93iBNMQYp6Qk04CyXEfW8oH9iX40gQcM&#10;N4hB5ibZJGClJXRZlfR4k6CFvCYcY0ibjKA0wuSoDCdAHkja2pyxYCSibL9jlLuvQif5Nb8qTw8o&#10;sYOkr7SB59CGsigTWVfqkvqVRgEfR6JX96UojSoOlmZQpq5neWb6S5lEHvklDTVhAkoDCjJzbVpA&#10;p4IVB7BOeoh9Saf0h/F5VwxCcS8/JiWBJQyP7P9cJt4CTeoBx2fwm+/LNXl47y+f8dDk4iys0qbe&#10;l2eZh/r53ofmKXkneXxsvfJMq4NTSVvy5MAP2vE4ZZH9ghoLKuEIXzng04Qr5sJKncvN1YOnEro8&#10;8OSNLEZq/gMhH5ITHDWe4Cve8q6kMJUU5rgKSp2h14uyeTV5m/W0PcygLPFNyZNtocEsFMshrR7N&#10;bDtrQR5XwHghPbNAAVgpGsyZEE2oNB5JS8Qx6aw9nylh6vqZcyz5vLjCQIz+yhLOBaY2FxhMLbBa&#10;YQFdMIcuMfbMsbjzEg7QNO78rqDySJ0wZLBvzOgGg7yL7KNziiUHfpYjN36krsrxMZ7y/GI0JRtq&#10;kANn8ZGO4krl7GMlRIZ7yuAhP2lO4BB1NwRknd/F7V7lSZapIidi7wy7mrOfld4zdRX9sdLJbQWK&#10;V1L+ykElZWhXgXHSt8AuvEib0SOmTQ2tsm0ouhxgWY7kMxBS0orZ9DCBcdA2gxtapuHJ5o7reBnO&#10;83mfFbySGqVuFupR2piOLBTQyvr7AlzhbRIhp7L+1Fx5QLumdxSa96jDBp7F0ytqMFZ0UEE3K53v&#10;1NLLuY+9UZZoO41WPYi0O5DEdvJLuFeqdOXC4jl235dr/5IVnPNeCuZhm02u6nq39jUWo3rzsagd&#10;OhivP3pn/LM//ufxnp/90fjoRz8cr73r5fHoEw/G7XdcFxcvPh2XL58ibuxwtGcXo8Wysvsf/jys&#10;BYGa++IMVuux/Qf54vEaO8Y+E+tn98VNL7gVVofpmBbgA9kZCOlIUveg30pyassGkHkUyHB+Knk1&#10;RRuLfWtrnSWd5/FkDePRB++Ps+cvYzD+AMst52IFYT1iRDDr8iUbAG61nRTwQpJ5XTVp42P40Z1o&#10;GhpBRWBydtqv6HUb0kozfJholmlIv+LsjrQMGthyn7wou2F7p6IThOLGDDQqZzFyNCp1pm0QlKMX&#10;ikLHi+zDdWiuEofrQ2LjmLIEmxXjuXANocBSwGjND0AC/JhlTCXBtQ1UeElcVZ6KBYws2BmRTwqM&#10;M2VnWckolZBdGmcaiE6DJS2poQrb/Sb6wNvAOGJZeDKw029EPnFtXBeIcxaLsdMgMgQwFF+QR0ys&#10;Ef1YwegF6Umr8ElFxAP/mc1pScRSwVnLBDpleqpEkXmQDEpMbsqjK39VOB4JMdNYuj2Lf9xnu5Yk&#10;pWwMFHExjXRKYUM6y/CwlKSh1z73hfgnvHxJ3cuzfKnnB1okPfK1eNPQZOSKJ+VwJ2BH0BZpjJse&#10;E778UEZSCF3tr0wNbnklj2NQmAcbOI0QjZIqhisfs0Bod8CPeDsEgvH3WnXm9FtV6YGj4uKkyGIj&#10;JZKSlgQtdvHdmu3EBoF/6Wk2aAkF4NSV3xTDLoMn8AJj7A1HMBrGkn0raQWt3VRPM5JYMfdDy76i&#10;7qM68AF8Rp2yjeEH+49GhW2g8TI93PBKXLLt8uwb6GUF/HEtrwgz2QdYepvls+QD0mjIlbTAApiG&#10;mvtedHDVNhZs9/JRS+PpekxH6K0DQhp2XmFTUh404h/rejDS5BdpWNRB8SLTKOKn0lUR26YTJJMt&#10;wDE7Fc/znw85Skwb7/hnDeSEVPxcOxwsXMFbYtKsh/LMvpJT87y19+g5tawSy4bipU+WmDHoLE6J&#10;WKJEWs8TXk0Myh9rkrxMBjFxEObZvP4D7aytnfYKTpP3ib0J8mc+/5X8tkPpx+V1ljPJJ/x8T2rk&#10;Tf4SV2id/Z+8gvSdF+JNRROetNHoec6RaUxc6FT6FbfkSeNGNlCFk00+dESowpSe2X+pWzlPoAov&#10;Ly2n0LfQuTz1VRrTAMwnJDMmT3qJfwb5g4vXHpar/lH2ZRtA68kr0hYcRuJDI3HHLzk6/5YeC53U&#10;APCjRsIWMndrkz3XN8izg7KobuUMjrHOc4TmuAO4/W6JWDQ3ELy0wSdrcCi4c+0F9Oca/G5ISo/p&#10;NwfW4iKuyuXED1zzQ72TeiJhKJ+X/HQkuIgLwlIn6UMeG4r/8qY/FwGVviv16DcOeChjfWUcT6Pc&#10;pnCUZzo7jM922XCbgZN7gkz3Bpkn9tt9puzXZZYIGQF891MSbpaR9JrgIdNcc8hnGleIREIzmG7E&#10;07iFs+PCRrdynmWv0sJ3ybfyg3CtJO2RthZ4T+sJcfK9fE9FScm9ZWax8Az0mbKmA6xMzDt5VjlN&#10;T2bzOhb4YQWevMgHhKGrRuk88e1LbPC4xPTaMgb2Evc6a2g60iTw5M9rqnbNrXiUtJ5TQuStXHnl&#10;qNTPn9oe/8h/8N74/J9/Pt70hrvigbNPRm3vAtZygzixi3H9TTfFb3/g/fHOd7wxPvWh341nnjoR&#10;80s3x0te9Rq+BH4hVh4/QUFHoj1zMB58+gyBjvvj1v3zKKyt+OTHPxjXXf+3Y25+CSsZ5oIG2qH0&#10;ljItQgdXaUxHGxIp40RgqDaNLKOdvfTVqF66P0a9E/HVP/mDaLNq8w/u+XC87od+Pm551XfRd2EW&#10;QNr4PeCtbdExyO+UkIdTBipfLC/jpef/7PsOXokF8IUGyjYKyIDsbe7Xsc424AAViUqrDb4ajNsw&#10;ASOeijE69hDGH5UO51mAYpDFZYwyis+PZSKAK/tByJiCFr+Z5phPfwbfu6GTAT8FOgXYT/g+UAWd&#10;CUz+G5VMmVPBoC5WqUAivV25+tMOTzfHE0K9eO7qSZQRixL4Yg8w9Hzh1GBOHdgE3mFPZmeWVVXy&#10;7tbaR2un4tWIkzkQEMaC+dXnbBgZjXzJsZwVa6I4VaS5MRTPdITxHxjSQybLaiTTa5eJXwprYdBI&#10;prOtpiyYglkAHF6X7pZ3+Uym9ZCwyhvp7mFa/voi65F38JQdk1DWrK/7puRhgRx5NynL+ghChZRC&#10;w4bwnt6aZdHWCjFj70bJXwhidmWdHrVKA+PaDeYUVGU6VoOA5s26lcUb8CRAy/QVZ71S7vTFMz8h&#10;4e7JTEMw1QndkIZE9mHQMRAArlOMPazqQQ9BzkdXTafhLd4KCQWqHmBx3NtGaNIQ26w6qym84RnW&#10;bdDGnIVPp+sSO9ZjCn7HIBJG6G29yeRlJI4gZTVyYlXobDtr6LTc+ZfDD00Ko7SVm/kxIgaMFE1P&#10;Nn3DPiaZAZvGiSPzpKNE5fAdrJbtsmOoAEgqZBvg7WpIN7lj64OsF4PxVBoyXK4pcBGK8gIYRWnj&#10;LQRnR+32FZu5gffaKaZtFtlsMoVThl2mFw9/iQZ/oLUZoJMMYNt5Vj74LvmKe/k88QcHp3XlHeua&#10;fON13osQF9YR/oQKhe/znfxa4EmB/NkW9nloJQo5Dc4LZYEHya/+RNHHyfQT5PMejkqUhe3z8g6Q&#10;iYMlUSuhJVQf/4Vf4uVz62a9Sr8ladYrn3sDDXwnaTyX9MLWaJEfzF9gSLcslzyJFzhmJTntPkhX&#10;GsMydf1D6MwJEZirS7moDNVVZFr1AuWVcRIpsx1TwzqkLulsqpzapj41ELUV0j/DCw0nXpuykBIs&#10;c+DFE70dhU80jsBCgLwvKCq8vOUPdU0QXnoh3VX2toNPSOOCMGWPi9Q0SMCcgsACuIzBU4I48nFA&#10;7J5svc2oXGKazXpWK6yvR/kb/0t/5nvLBN7w2RpYxe4Ni0prOY7hGl/WsUbwosQotEu6WEeLzHqA&#10;CvqBRxiQadeKp/mEmA3AJRCYzBSKf7ghab7OkggywepxAJH9gCqRuVJDxhRsdoy0SR0hXI1LfQ3I&#10;JD5XSC+FDjwbz+ImdJNKjRimA8d759gBibJZfDBe6w5xcNBfN5FNxGVjd1XO8ZHgre54TDEVF/g5&#10;QMWQplZQKf+ylIFofnu+Mg6URQsMrLe9wOrYF7lNRrQyHsk0JDRdEgkks/Ia5+SkDagPckaIaEM0&#10;bMo47oDOoNad1ccrKPmTK4SPAAaRU9GTppG9j48/HlhsVxYw1OZwMzLdK7HzH5RMmlMD5B77a/Xd&#10;iR6vHDN+5y+tj9vsjGoMMAZt1q2NvJfr6y/Ye11l/sDe8ZNnTsd//gM/FL/26/86XvGm18YXvnp/&#10;3HHb7THY2ka585FFluGfPnEGAO78uRVHbjgQH/voZxEUfDsJKzIq++Pw0cPx9OlzcdOh6zAWNuOh&#10;L34ufnVzPX70ve+L/TfczAhdwwyBLukkIMi61J42SW+P3M6jdOUOYU6DjVfPnY2ffMeBOP3guXj5&#10;y2+Lvcdm44/e/+X47X/2S/GfHL0xjt56B6MDIDrn7BJ0pk2KSQdtSiPJLflxytyKn+GMQfxrLKFx&#10;ywlZdRvF44zSLIIaHmK1IhiB4gZK03Y0/kxPg43XwiOSB+mM81e2NynTOLK9TeaheT1P+laORoBP&#10;nVSi6EAX6GWPoA2oMehxq3CQpWQyRb/K0q9zo7/Sw6fS0wByVWfu2EqdnK7dBt8cTek9oBd0hz3e&#10;gxR4GGive1wuw0dHYDY/vBC6yGV4BcmAgGx7j5vzZHwQ2kKcbJrpCNK6q0SFk69Ik5fy3TXHJMmV&#10;p9Mk5s26Th5IQ+F67L7m5spz32U/8zxJ5zOP7IYQThgprjKF9AT/ROsqbtNy7G7EqWdKDV26YN4I&#10;e1zng6dcFK+GHAgcxPsO022jHfz4k8OpQHougteJSOwbPjOhVbflF7+RcG63arA+rQUsGkc48LKC&#10;Io1n/PB9+LPQ24+Mwj9a/wgf+UOvUIvpboW32x6M/H6VB9WxZaRHfgCUwudYRDAHUw7YVkSPaPIR&#10;oAbgXWME58ZlTfK3nCAht1PJ0nrE9hxuo8+2K9QPTIHpP3m0DYGMjrS8lt4qBhQqBPlSd760TV41&#10;TxLOe2tru0lzBDX10GozrVTWMCzfjSIVxqejaado9VQY5+bYSaEuX+duwvQPB28OlpBPqds1YBxo&#10;GYzsghGnJ8uUqY2GkATXhoZm0hpa2Help5JVhZZMYV7NZP7lI/EVf8tADGMlTmPaVDQ0QWazrVIw&#10;mJZ85aC+pMkaFjDccwAs+zD0SZj2FZ5JG8thVTf0Boi0ErWSJesobNP4MDVXwuPPBHfxtjx/k2R5&#10;ax5Vrn8t25fi5nXeThJPr0uSAq1ckz7x81nBc/dz6SC6VAke8Zo0/kiUCtDn03ec5bGCM4knR/ZB&#10;gRb008tvOn7YA3B20jVhYpvAOyRV4tmOWScaE85Cs1omQMkqfYVhSqsvLrY5UHwNL/CeVx7C1GjP&#10;PDCohnFaFMoBEtnv1UjW0JKEI1z5IeFTjH3PvpBO68SdBrR8ZaN5sTZ87CIXPViDDFsgPxnsu06H&#10;+DpRooHTOQFfY0hqoONjE45vBYo8zv7KAIhsDsrS6ONaKGJlzcXd1PZhLiSg/5OfeJ3QbD/yOFNH&#10;HbIvc2duD2moEVja0hfmF7q0ynpx54wKgDOf/dJCpDcUgFaJg1RMPrGdKnjvy7wRiwnY4mSZkCej&#10;KpidqVzGI0gO6udA09oIT5yNAveN9+LpYyiWxjMGLrRSD4l7+UeeCbK2s1JIdLhMGvgn0YRa4uY7&#10;U1lnL/nHtG7hBeqaBLF9lV/KFnnN/oqewJchPfzEiQ4at3diOhlv2jOXEfcn17EZIvaxWuK6/XNM&#10;+TaZmRrH6fMbsDYeNnTEpdXNyukL3QwjUq9jqIEne21RHpDzv6jJe/W7fvit40cefjBecsOxGGJ4&#10;jdbW4ruvvzn+h49+In78p34yvnDPl+J1r3p5fPWB+2P90gouvMW46YUvjTNsdXHLsRfEgw9/ge8N&#10;bfD9JOK82nO4HVvxmfuPxxtuX4rNyxfjj3///fHW7/3e2Ad8A+5nCaJ3/yPJh62DkZKEywZwm4Rk&#10;eNINUZLj7Zm44ditcfrsH8RnP/tJcDke7ZMrKBr2ZsK921u9hCfLhsEwIaNux7p7p3NmJVxs4X50&#10;is4dGU1jmU7B4EjDi6R1zOQULxyNGV/ThEzz4DerB4O0wlhjV05irHEvu/15oV16H1CCBmwq4udo&#10;EaexjszjhoPxXKTAf5pcDrGTywKkRfOUaxUfDzkchevxcgWk34hxiwg9HP5UULRt4s24JA00Bw9b&#10;KAnCC6hzqQ9L8vCoYMnzLhcnKBDo0K7mc0+0ZVbX2Ht60GKVeLYtypCXVVhMnyJTDIKGORRWKZzt&#10;GuXwLEPbEeCjfG5eBYTHNF3elLel3pP3Tv8UVpukN/PkkOmLkBWfUoav8rmwriadZvFt0lCvnId/&#10;C0iv7GYFlu+89lChGOPlRXY9y02p63t4w3EXQtvFCjVXBg42sg58qjPz+6cFD9lOQ3h0zW8W4Vp3&#10;5LvNN7safPtobKNjWMtHuZJYpOz7/ElhCq01Jno0ktPscgUchdDHYEqNR7mIpBycWAcaLKdwuFZM&#10;Jnmgvx6hDv3NIPkxUyDgMN5m2ZcxF3ovWUcCrsSPOQXIl0KJNjFssdCM8lRE1h1hxs4dTLbAUA6l&#10;HY9KwVImeFCWgkjvtuKjRE8gMuQ5XTUeCZdrzpCmKEFoaF6Fqf0kgVK6lw5+5FUNAPlYQww9iTeM&#10;dgGcX0PXe2aMWB0XmeX7/TOnMtPoAks9kw58RvCstg1DoeyXRSEjQEFHoapCEa88ONv/xMFDwWtd&#10;9Xwp1JNnSGEWqKHNTZrpz0zylD9pJQQSXDn5rPyEpSGQRhceUYWvijyfm0aEoEEqu8wjkFQNCS5x&#10;KpXK+0T4SjrwIXv+xDIZmXtSZr7MUXC0LQq+nksCTx4FF8/egUsmmMCxLJ5mXsvgZlpv05aj1F08&#10;MjF/iuev5L0i2CapcXEVTU5blv5ouxQ6eJ8rHCmHq1JdeU1bBw+TomOKH29Fhgfm9dJ2oxAElkZB&#10;FbpNMJgYYgLVsJEfbXvbGp6Ed+SDbHNglG1PfM5D0gkyjR6ZCFxsM3LzFKRIb7npMU1mAmu82uoF&#10;Vnuiy3qxmF6TZsWpLQc08quDGXKTpsSCbcDfq+gmQqNysRheoYTvfo+6BNUT01hD3zgVfzWMAjSo&#10;g0YDxSpdsr7SL9uW1OI81TvZF3kywJJIr7B1og7Zz8ldmkIY8g7QpvXLxiq8qyPCVs/yMoPUkFLS&#10;JU2WpJ+v4H54VPPIQSCfsGHVp/LDtDvoOo8rZZLXxTmCKkMlhUuBmO02oXdaiVx7yHfWdYKeUJP/&#10;fJfPeDdJmu8EmHglw0uZNLkneSZtaQLeSD/DCpI3eGI7u2DKekO1vLB8oQAgY84NDVqjPY+vXUYP&#10;6ORQfpGG95XaOjrDQVjZRkoeZmie70Sq4Cnt/SEHf2z+QHzicw9F67oj8W8+9idx5E0vi8fOPh2z&#10;zM0tL3bi+OMPxlvf8L74x//97xKwjeJhpdfrXn1XPPHks3wUbCH6a1u4Gc9H83A3tjeJqxq3mYap&#10;xIc/dU/U2Yr/0JHr40a8Vwpwugbz5zQezKbnJ79/hBYB7YyBMibLeCiogCBnZI5UHPAloo++//44&#10;/ufPxrNPr8TyOoZKvxmveuuPxuHbX5SB+Ds0+iaei3W52hWHELLLKHt10w6CINfzhVRMVQuB9TLJ&#10;YHoQfE/M85iRd8XAPWPHtORtALQBRk4tXbuoBqb7quzWMY0SMQE6GF9tBw8Fc+vjmXqqGxoEZaMo&#10;KUkhPrWH3iqKbEy96rR+NjLX4FvR07WFdQXpMGgxjuiAtA/Y6l3lIVYNMN0tPxUWG+BqSmYcnsur&#10;O3jl3JR1ZcvlBfIKU1Eo+j3oej/WBrg0VpfYYJHwN5ZJM72KVeqKwQGCj00W81skI2g5NbQo3jrK&#10;5eXnLYwj/Dx8nmk800GS4cXYrls6vWeZcHokowPDTv+NjtK5Sjqv/RmPNRlTZdHJLsC3RIuZptsN&#10;WyNSU0OGh5oQB2UPLCej9hO85aaeblg7Iri+XdmEHy6xYS7Gfes6K5ZHj0kAaU5DRGdmDmGI6wZB&#10;wkZkwESg0ObbxIL55W7s9uSfHaz4YWODWcI5BHKbqWu+rcSHKrfptOvE7fFdcIw/2obrMXEm/fE2&#10;3la+pTSaZV8yNqTEW5ZTA1RdpeG1I/YqKzKlsQJZg2p2FiGgV0nvk+XDt23SM+3PpyJcMUVHJ++g&#10;znQ+94w1jAepNGHKDGuEDltu30B+YylaTAcquAEPA7q0QH6y1eXUpHTygE04Irjf4y3/8CO/cjUW&#10;IB/JvGQkEYfB0KkmKLMcMDw4CS+nlznzYSpe8aMIi1Hp9InBMYAZyQF/2WLwABZhlb3dbMERXsle&#10;j+0lHJAwyMCeQ2a4Vxn9h6IQ1cDT0HYkXJSzK6hVRn5HyXKKceSUorIITjEjHcZ2TW7nNrl4hGlL&#10;pexbJtnNw1cMVFNSL9OLq8aMdHXQp4IlW+algLzeMXwgacuTzFeoI2wXWFw9MueV24xOJk3SOIUK&#10;r64Ah5bmT9oLo8AxrV7wKd56Ha8ahko4W5q0Vi7zmE9pah6ngku9fadSs/CrRp+4UGPKvNLE2Z5k&#10;nxySIpEUPIe3pU8WenntUYxBz8ph0+ySKYmP70wIDPi05LF/l9lKMElD3udylI1cSGSaIivkraRK&#10;VpdUAkwESSvdrBv/bBO/TK6BYadWYYtXfmIAuIQNw7clDsq4Sr21e+dqcceNi3FsaSGWCbByCks4&#10;lscpyxIfYz2VxSXsZETs0ijOYLycW9ku34AC+3QeMNB2kK3sc7CXNAM/MKXF+FEX5YjODp/5T5jq&#10;UnVEyWBbiQCygGZ2wKF3vNS1vLB/ZgIhWF3OEx2Fzkbu0NeVQXJ2wpJGwNNxkQYTZ90N1jExy7TS&#10;kGe8k272T/OqIdMwUp5BN3uaclkeUl5rCLkFE3lEJoknDXNQ6CNwtRzly/QfdxzyA/l9Lo3gD/Op&#10;/Uo8oGnQB/Bm8r63FJ0wSC9Qearw4AQOj02hHpY1oDPFW3P7NTIFPH2nQqcGOWjvoQucqbCOZepd&#10;Hk/qAEu49kX+KBflYaBVqH9WlL/1fZ/5YuUOgp1+58G74xIxJzfeckN85EN/GvuW5+LDf/r70d28&#10;EPfd85nob12Onf4mXoJanD/zVTxmF+LExeNx+7Hl+PLxczHungCpA1FfvDEuX7oc2+ugcWkjfpRp&#10;0GpnAURAEILa2P7PE+cd3Ly5nQQNllOIICkdhq5QhOHGs4divfW2uPepx2Lr9FqcvNCIN/70z8Tr&#10;3/MfxsXqbLAsJSvTRRBfhhjKFkQ+gYJOOTr213hhGhGO9sMwBmhr4TNTzhwuJTnKYfhkkK6jKDei&#10;Nb4nGQ1i8wFLUmLtA/ryliGc2TBFsNPi7q+m8kOpoLo5J8NTF6wb6+GB+K+4saAxNqkoZGcaIkdj&#10;9J5ikLo6Emcm9d92Dh1Fj1u1sm2kPnhja1fcf0xPQosd3InBIWCAb41gaB1inrUDo22Ap1M7zNPH&#10;TLuFt48AUio/i7J2cKkF7zdx9Jx1YMLFOWgPRnweMvexOccqAD2NflfJBlIgTo9Jk2XTibv3HsUI&#10;m1xno1o13kK7TOTlNHNJxivS+J7DzjG99n76zreZz8I4Sv8scLObk18hoQCaFJt0KoydWTKPV9id&#10;TNMhwhi+DLcwlADM54fi8J5W/Pxbl2lL9vm62IvHv/pMfOrD72cK+hwBuuzRd+MPFkD8bTJVXedn&#10;h65D/9yHDUE1RGFd3qStMAxc8dvga+MquIbTiZTXI0iiRkyfddHTOWwsMwjRKCaAdcCu5HjYlmgr&#10;tn7FW+TmvqwaZAuRLRaHkCXpmPSBDOWMQUE7+2FVg1x3+HEbDMSgFKNyY0/gIyJwSl9LGNQdodHk&#10;o6S2qULZpd0G5TYZiCio6/QL3fS6wRRoxtDJNE4XNFiZIN+KjwLMq2wPzhpL08Nnuw9bjhSkEXlu&#10;SDuN4XD60ulHpxsb8KehYXrC0mtWm2PKElzJktlAy++VedPDYFWKqPM1RKWvo++yRQYVAztLRXSA&#10;I/1QAcy1eZ0Wll1sC2JleK+3gWvoUg44l65pnRWaxsTojRLOlP921zGV9SSnJ1laQawCMD4wC/Vh&#10;KgmxKnRTSNmWu2FehWsdvvaRymKCC6AmeJkWnMFXPIsxVvBN5UTZk1mZLO9rQU48ErcCU3ilLuAu&#10;dE7XNG3CmuJf0pS0mWHXnyHKxsOIGmcEykBDmggS4sIHDgThYYlTujx2kLZM8a6QUAHNnbKGTI7a&#10;M50lTmVB6jbg6F3RoE3lKpF4RoYsl8SpWN0sXARK/sIvLrIq+tECkgIyCbKQfih+JNaY0+qUh0ie&#10;6fWqX7+vFa+9/WAcwiuG6W5rFGUrHOqdCiYxgcchGmOiBGhs7wE+oXLL8jyxwAturTTeZgrpAg6O&#10;+x87x1dxUFkdErtxsVUBNuyKPKOOPBsiXxzM2Dau3m6xUTXBp8BgECl1JRYHgxBnTc1vCGt2R3mD&#10;x7ZKihW4nfixMoUpPJ0JSSLq2nMbGoUGj3IgmbjokbZu6mszZL1pNx6SR35UklAGJWI0IoIWmCJb&#10;dyaO9qEKfGEGvcj2QONuYiuCWcfCBABJsAUNoac330aSxrzLBDxHN3KdTyjNOtt34SFJp0wjIS9Q&#10;6b4zKScB8l8vHRfZ573Iupghy1Y30c5moQ7pnTcjP2ppMZX5hX08J0Zs7TJJNVHhUVfkSWWoy+B5&#10;zMeHqRv/EXLsNAEADokEANlDWQNbRf13T30hPrFyKU5uwdbHborTT5+Kc088GTe/47viU3d/IV74&#10;0hfFZ77457Fy6TReq3bsvf7OePTpp2NpeX/UB3tjga+zzj97OUYXH4zZm98eaywZXZvpxM7iwVg9&#10;NRuv+I63MR2npUhhMHeOvCnYTejqjD6IuEc5MNLFCLIqTqEZZuWneYaMDrp8jmb+5hdjjeL2qyzE&#10;K37878Rrfux/GyvsVH55W9FH3aiXVlAfWI6OVXZ6nZTfKhgNJjfWTLXhaIM8rEyEpFpHzk1zRbmr&#10;jLJd9cbqS4wattRQSZHX7QmIN2P/LpKnoKU8Or2rTlTA8p+rRXRf6rak5UunVyBTb1ee+Gka6Z9T&#10;MomDsBXLhUFyyZv8BN6Ao0HBQy6A0VSa8tq4jeVNJ6QP59FgenUGD8sCsJ2i8uhjfM2o2SgY1F1B&#10;isFFfmqrTqQJEBi0B7A1TDvQrcdviDLXczNMpqMscLSrSisppQIUjIdtl1xKGZbqY5KQgh7GPxkX&#10;kspzvLcS5k1py7UM7kt+2QK+9wCSwPhDNl7xPqF59jBPOeeIxEQT+Br5WS7le+0ruVw+Mjh/gLVR&#10;u7AWnbP3xtmYibXWnriOtA/d8zuxcuS18dpXvzpuW5iLVx+5I95820/ExbOPxScfuxiPbjanhRM4&#10;j9FPvWycEdOUft7Lnd8bTlHgLT578VJcWsGLPDdPLBnG2ibzETRwfdjB00qM2WgNHkMtYGytdon9&#10;GrWiO4Og67FhK/OMLYwyPchVvHU2d5PpSGRJVlnKyROFHhhTWiJEoaiI3MA4P5CIEZartTT48PZo&#10;REyUFyS3DRklMsCRn1VyjkZdPZZ7HZNnlmjVKnVx5FxGqLwTBsymPLP9EXG2Qv4lVdK8inft6lGk&#10;3JV7mMy2yPbgbJOKU/IE8Z7TQ3aaNHem1SvWZ7d2yzKwOWPOkqXBh3polBhs60BORjZ0Wo+PeNIt&#10;M71TyypP8S5UhNbsB5hSmGbUYHKvQ71hxSNGeeChMteAK6No6SQWV4/dd1Mj5+pbryYpOFknYfrI&#10;axVg6RfyaKFV4fPnQvh6dwkPOAUeuEEHkM86TeELL9NZ1uSnB688N/Nzj+nzArvkNUXpu8l02SZZ&#10;5q6sehnNU8q3fn8Rtm/ZX47JjhIkbt1NJX/jcUngKm3uIDz3nPTqYLDltnXKqsSDOz0NQ8pkeVbF&#10;TZjlRmM5GUQrSTjLA1zw3LQOOvoA8PNueonBloETco8rVzqO2Xi5OVHEeqLkEafnnTnxfpOVUaI2&#10;XVQibvbBHKDywvLaDCJuv3lv3HRwMTZX1uMhpiGli1Psbh2xyIxShxADumjaLYCwHHS52FBl4KkZ&#10;NQcM7u6oPCj/gPti4YRYdbd0BkLrq9txmY1oL6+uwcMMnylDuUNvBo5GAoHi61vR3VhHBrQqiwuL&#10;ydvEyNO/AU690ltE8TnIgE7pQULpKWMSq6IdeK4udIBU7C/fVVnZbYynYofb1HF+VHgTmYg0z7oo&#10;M8icSw/ku0yIInRRkEHtfi5xjg+DdsG/9FVekmyAgwFcMkZMdhbP7DS8o0tnf7FNi2NAA88KlSNb&#10;jRvvyQsiUIO298xT4EtxbzXnNR5pCP9xr2GVvKWMY5BmP7cmxYVSeCirQdma/tQ9F9NZN71ZClJp&#10;ubl62SIwAPwYKrSzaIWssCwTIVG6qTDdMglfKrYOhdJy8GzibNksiP/Vp56J4f4DceLEyXjPT/xU&#10;bFy8GC++6w3xirveFPc9fCLuesPb4l899GX2IluLwze+OL7jO9+B0jnJ9GQvXvDim6K3sRbHrtuI&#10;Jx99KM499WAM93QJYtsbMweW4+DMa+PILS/MKThjY2xkhaC0SiayA9HIdkA9DQaauwNyj0quuO8Y&#10;05V9GqfGlwRufMGLY/OGarzqx97H54vmmaJBSDMnLvE1XJx+sUquVjMAUpi5+eaksQj3oU3tRApE&#10;iMbIeMf9ADD6dD6p2sxvj26Ba372BJrSkRJHd0vn4zXoMLgXAa7kMM5lB69IGkKZz5G23YsfGg+B&#10;nta439WUYQwgVMHxTUc/VJABhVV2F2/bYamnhoRhja7kVLHOEpNUwwBOnQFH+AXybGRQkM3SfUzH&#10;2qH+wm9D10UsOI0QvQYgTmCp6TD5YD6ZyxGjzOeu5RXw2mLKRFoa66PnzmXOxiLZyZSaKr2km+TL&#10;Um05Dsngj3/WTuqXN5RL/X2uqDEdf/K/DQ8KvCYHDF4Une99WE75VzyFR5rp4+JG5hnv7KQ+z3fT&#10;BD5HOLnKVKvbHuA+XFXoUKNtlmMjbj/Yjwc398fa3qN4oYjlunR9/O2/+w/iHa95SbzrTd8RL3vR&#10;HXH40NE4cMOtcWJ8d5x8aH0KnRWr9XEPI6w9Q5A/tNrqrsEjzVhkWmKu2WeRyZ7cp24NPnG68wKC&#10;c21jC8N3bxzci/fyMLvejZje397AgGbpO5sNr1Rmcqf/OeY4HWGrS7q5hxfL4+FI9wrLzxjBt6kI&#10;oInKQmNbAWdsXpOpuzZGuYaen2tq0Hgj6Utfq2vNQ/9NvHAaFw0MOA2Q3KqBmmnopJYAbhNe0EHU&#10;MOaF2Vg+wZn53KKltLsEt+WVyPy1LfkVgWe/yqI403LQpxjkSv3yXF5Jz7ACksdD8Je4JGWAA29S&#10;R42bAQtV/Adg3mJAghdkoB+o5PAGcmPMm5vu2g8NV/CTZ65K9VOTOSKHQTRGhZeKAVBIiyxPZSks&#10;b6y7PWmIQkhepn6pKIAPOvlLb4gV/lpH1rXQwdfC8OBJZrbsVH7cFrpIG+vl77nHlbyZtryfPpue&#10;rZNZBSGc6VlNlGAB6dlyk67ZVAWn55ZW7hJuKSofeH8Vzq4Xz8kMzUTDAkBmUuVMUer2nMT0QcwJ&#10;6OyKOvuzylYelKv04ubCGZUSP723tCpQFdbiYls5gAeXah/enIv5+b2xsXaBRG5yKg1ARoOaQfjy&#10;4l7kJjvonztH+jobhrInIyE0B5fnsyz38Vpb24h9GFEd5KxTjGmo6vmx7tDNhU45SAFft0Ny7zsp&#10;WGWg2oIX/Z6mMZ6YXXFgeZmZh5m4dIZwA/i2x2AHTKLKDIpfyKjWNiZyvJY74rsrvrIe7iLRpF1E&#10;f0p0aw195D2kPltndOPM9/13fjH3WLzz7W95D06TM8R3bxi7qsHErIg6Tj5OngMnt85Y6nRiDeNw&#10;hf3QhuiomYV5DAS927Sd3Q+ZmDFpevrsAUlf+qD9hv5pfx+4dJ+zA739e5f5LjXyCz2jR7lL+X1o&#10;qT6rIo+2GFCub9Amti33+ESQZzggaJ8hbaxewJlJmcDnuZtaXzi/Dhxwof/63JAK9ZiyQdmSrA6P&#10;0UapQ22brCPvEAfZ5qaT/2RFKaBhOV2QREUAVWSMbSsWye+m1BAjk3nV1ep489sOysR0kIAzD7Mv&#10;qZNdgCdnwhbQKaHx3jTkROZmHmiiRNGwThQFwGEeabmDni38Kj485BBSkceWr42E/MWYqzde+q7x&#10;DdftjYuX/yRuveGG+PU/+1S86/t/KP7ss/ezS/9L4vijj/PJpJWYWzoYy3sPpHBc2n8kLp5/hA8o&#10;91HkLNfEULrxjlfFg48/FfODUzA9CMK8L34dW2Q4HwKihuEMGeGqPP32lizhQlaX16to3TNrCLM5&#10;bedmeOMqey7JJDT2wuLRuOl13xd7rr8t+jN7qI3GBx2H1sul9qSz8ZW3WvPGR8FmEJ1ORFl6wbow&#10;UeliJIKgXrvpJO2QU3RFcEBkuEqv0tglmYzkHeVkADyNRpAes4Rg7sekSaN5ZrC8BoBEVWlW6KAe&#10;FEc7l7IqBIgZC1DaCXxGNDXwDPqcpVMQo5YeuQ4VmCX7HO65OabDcgsQOzA4IoR0ECDU8IxATz1/&#10;Ho60XBCQTCou5DcA3c/y1BEEDrwsmr4DQxaaFAsNoNCvC6WsL/ZZtpObo7q22LRFqclqtpXoA8i/&#10;KMUsnT/ZYaiLSGbAOJTJkUqmLHlJlXVXMKcyJ7f/NNaz0UjrYZlCmh6TkrnN0qaPv+65hqGdm/VC&#10;/BqG1/xwK5Z7q9G9cCqaK08QVHciDoxm+KzRudheXIr5V3x/vPDoi+LP7/tkfPi//b3odJ+M22/f&#10;EzfedCA2zj8ep87MXynLfYRG/W2m7XuxtLTEh74X4D3irpxurFyiLkQ9sr/QMqplG14/uljj02Ns&#10;jbK2HjfuX46jBwj0bc7LlSgMBh7rm3Fms47xxnfyoF9NLxWrlY0F9EPkLXjPUXuLUXIVZSO/GUuC&#10;KYIsoFx4pHz2BD4h+B3CpkBgTz0us7unoaVRo2LMkAHyapS4MaRpbCfjOv0uJPtPUB/aA76hUWKB&#10;RSoK2fU1+yfeU8omC10HrqcsPfI5AJFvaLSpUgayDZlCTwWXh80PipQmAMGnAaQxqRJSIVsn6+AU&#10;AyiSDPww2Oj+2U/cRqYNPzPpkoMObOQMrPVzSS4n90sTpV7WFd7iV84KfspG4GkUpFGWKJtHOqCA&#10;KFeDTgVRjBr6jIpA3Hjn4akI9rzNPzn3k+8ogHqXpJRtFv5kXjsO9ykLCqjMO4XrzXOvy/3usnw/&#10;VSqZOTNZjoA9W/6uY1KOeUxi/afHVVjPV860LtNcV88atrbZ7sNyUlbsfji57hDn6KpeHffwESKC&#10;LYRYQgs/cs1wBL6yDpVxf9xmRYr4IpbhHIbW9C+CBW0fNSYely7eoAvowZ7OW4zxrriMm812xU2S&#10;6/ALtcVhgUHErgA1VkqzuRAe7s38VuwOstu42nbLleclJGCIQafHu1IlTACDQ8eB0/0ujnFWx8HY&#10;WBzsexhpNTy4gxqGEelW6dsPXjqHbqM/r25TiyZTcA0+7dfKurSRDX60vl0fEmfcr3To08RnjxcW&#10;ZxN/5Rt0GzMwxnNCvWHgjY3tyvmLq3Fpc5Owhm52ORDB2GFzHI7i1YIs9BObmfkwR+FE49QqnXm8&#10;84O58fZar+J2OCPejcrKqmQB+gTiGjC0oSyD0cUBUG7G7OwNlW1JKM9KwdMXxqdOjfAE0QGhiO/o&#10;EtBJfpYBHMybmr+Qz76jM2Lbj8fz2qBnyyMp4P2DNHDDQJoIygpjPCCDDgTS6E9KLtVBoapDBhRe&#10;IJ3gjIurQnfxVufo5JF2vEr2kBT8yjWgsqLgzD/eYG5y7eIPiynBSRQizuQgDLxS4llBD5vEZMae&#10;In8TQp6AUXS6xVgQEBFcStoszml0LhxgEwREFv1tvMuulFinXKMCPElph8PAXSOBAS92+cUHf+md&#10;v1h/2dveVfnixz44fs1b3xznnz2ZNZ3H8rr3gT+M9/7w98Un//i3CBi7TJT+DXHslhewQ+z5mON7&#10;SDccwSp76ql4GivsVd/55jiBK+12kD1yeG88/vTxOMnmIjf+8PfHGnK4iVrQ/4ulmF9W9kvLTJZj&#10;mRBRjoTlEmvNoRLMBYy+Qw7awSkRJmAzCIcvNeXeGT3SUaf0QdNzoRpSlnxqYg9hSDPbCoErL/EH&#10;aW2LUunkaEgO6OSiHTlaIjEk0Lim3fgPrtm5cSMpHoQBYMulOhKUa1rWH/TPjZ2Q+MSzpJtJDJJz&#10;YQfz2qJqYpGScwubAA8rVETGOraxsJwrxBsaM+BnYA0eEFpRaeG5WFZ+X3gmn4sHtLJ8nvkvIz/V&#10;bBxDpIeWmGlckqnkSfNTYDyzd9ldCr8XuuRQAzhall6nFrYOMibpeURpHuCeNeIhNMtrXg7U1gWw&#10;nA7OwCGF0tphacJI7avVwAsBKh3yZgJbeiWdTON1SUZjXXlOrjym+Xznr8mniZtYix2uO+P12LPx&#10;WDSf/XLMXTieFsTm1qXY11zGBcTz214Ww84dMOyNccuBn43RG38k7v69fxZfePzuuPfTf8LwehTz&#10;h98olnnccLQVW3vmYxsfEjvzIGlbSH0sU3pSAwvdkcXOiD1iqPMiyzIP8B2OyrKbiTm/wDb80KAj&#10;79LO87jOlheY99isxtPddYIC/c6SbeFyZejIKGBBfqMeusRo+9xdmLvsRz0sJEceuo0kNOySkk56&#10;+tVz1/n7yk1uyFpx/j0tHSw3h74jOha7rsJuRcJrpbhvB6oT6w9LngA25/Hpmbjl6KfgZtlbuK+V&#10;0I5nsqNxpdWU7TBtN/hHFpz6/0sbyvNygnzIH/qKuPIn6yj/ZDqf8JxRfXGPQasOO1C7vFR+HGCp&#10;bhJf4W6xeLe4h/vkc4YlzmH6lXD5RYkqzylVPSwqP2gJYlO287m9UnbVstICI0NaiuKV+CSzl+sU&#10;/rwXvyuHMmJyJA249n1ek9bOZ3nCKz/vxKk85eIvHFP45Vz430QF/rTsctYiTvy9FeT0Z4akbV7w&#10;57nlCetKOYnbJF2CFX/r8ReyZSLzaZXZW7M4/iS87McTOLtOr73xOqwYAoZYsn7q7BmkRU5QsE8P&#10;fQhtqMtTHcDiZUam1IavyLt/jGS0cuXjodBSywLSMZ5nPyQkG/mcm4bj6Qu9cXdnPVZXzqQbjqhf&#10;ZA28O9oo8pMRUGXQiRlwNYiW7a/QMz1W0BBTgL9m0ByyE/k8DEV8AXIyv50DbY03WXn84XjwE3/K&#10;0v7zUevMxZHbXhQ3vvwNsQcd6cqSdYRrule71UoXC3GlsgXayAKYEK5N11WVIZGraNqM6vgAbsUd&#10;oDsEpDoQ6nb7WJ6ONOgb/UEFi4wRGX2b0UeTuT5HXo6IoLhMzvQMO5eq60hv4BiMK60UrehMltfP&#10;zfjxCt7rnnKEwVftqIeyApcyhqQ2gNmYRuGbIUy1oseQY7ouOOypTq/g7p+wCEyeZhtlZqOYyFT2&#10;XXUMnQd9rmsciZIpMiPynlZLC0n3G8FzbHA96efAxyvPNN8wA7CxGumCpMEynqHPb+tD4959Nqye&#10;us/PnehBEDb/KR2LzHWQ8IhTL+LoU3nRf8gLVuuhT0FbMei7nJKDtnOMBJDEma7Vrlf284mC+oC9&#10;3J1aotVWGRX3UpaUfMWCJbgbZNax6tX78BcuYOosOWQvLHaXVg+hs8Fxjgb1nmDYq/ITb9sBd2vF&#10;bRvU1c1qk3yMIHTdwZf1gzP9ce/M8Xjpu9jj4g//JF53113xzPEnYu+eOQi9Ed21UzHD0HRMkMuN&#10;N93G5PpG3HHnC+MImf/09KlYZwiwin+01l6k1jMQnSUjJx6PzuKR2H/dMXZsxaBRaIGsX/9k3pnC&#10;cctw3kSiMrpFQNtIVEoCSWz+Velv40qf+aXtqDEHZBSmXz1ustnWkLm8VPbJFyoDwGN52Xi5HAIi&#10;KaQ0IlL4AVOt5NDAxLRP5rTLN6AkYnzMh8cq834nAeYXz3Ms02SnWODJRtLT5rNVsW8Fm01ZxJqC&#10;35E2HJXMZ8OT0iIzbSkYVijsAoM4BylPJeOMt/EXSg8jul0mhirFH46ZTiFmUTHiDhvjQhGk4DWB&#10;Eo20tqG5Dw1CaiD5NIKsOjorv/eUkc88SGqQl8e0Le1A3ZtcqCirjF836Sx+Udh0IluBsRQ0ujkm&#10;T7MjuwtiugMhpIqz7Z4QKEpXPQxJK75t59aoj71J912PZ+kXl3JyL2U6SFAhFipY6nN/peOBcOYB&#10;TylGEs/lSEwn19QLI0L/9yyN0Vk9GaOnPhk7pz4WR+cint1+SdQO3hm17fNxrLYdL7nzTbF0EGE7&#10;Zm7g8oi5eNr9Za+K5dp3RPfMiegsEdx15FURH/5Awr90+UkEY2e8zEoXOWjARyd7DLu3t4l2aszg&#10;NjboCxyllRFQBLrMEkzJoB0a6Kxt5CqTLTbn21EoQTfnWA8fncHlhtFBNK40z88ssGqmk5uJ0U+I&#10;hsSQqKhEDCB0vwcoqVzGMGFPFiwpP3vhe90JunlJkD+UCoIYsWV/IDitF2wdDs1bM4hrdivbZmmX&#10;yXUrGU2PbGUuhMBEgljSNWf7o8GM7qcKKBYNdPBAWuuOsi2QsxzFqEmXG2VRrWzKiQ9AYZXKyblT&#10;o3Kzf5NGI1AXnL8aRh3FoRQRyG3ecV3HEGzgznCpWw/Xxfr6BsFlC8CDD0BWIS9e2KXUz0ERxcLn&#10;0ibTyB4coJQDP2W2hoT4FRaC8+B3e5KrefyHOUZe8YSIpLfna4ipXPOBz6eH8oHnvpcnpbNpdhs7&#10;NkTJUholcwMzD0/lQbmf3nrHc/HJXku6qcFTgE36gilIlwMqMyTC5MvKcW8D7Xou2HLPKd+ZNh9m&#10;1nJTYObTRHyCK+kKPpP3EtF68xNUGdhxPwE3Pd3z+btjhuXI0t6AVjdMbKAztvj+1xwyYoG9kmyT&#10;i6srBLISsMhSZJUYHAgI2hey+95gXeXYDtHuVYw35dWYpdFV9JIDoYHKlIGG0yu25ZD+UGeQVIdH&#10;3NdH51X2L54TeRB7cCPv78DbLLU2sGmndzn2wHQub9aNZizHOo6HRz7ywWgSo3BgUVd4P07f/5G4&#10;54n74off97PRmF+mbipw6jZPEG69BPlW7Fts1Z1BzBBkgKuqB/494IM1fj0cDHyE0sAmJaEuWh/T&#10;c/jTjOYCzM9u1GCX/J0L+ME/jW8aLGnMH+tTQqOlOzIA/msRXHaYbxqCCnlxnRNbMYsRaLCW84t1&#10;rt0YUBbcoV0ePXEuTl/aRH7oDtflVPg85f+UObKNycO9/cv5yqJ3kN+8s32yvzjIAmZyLTTHEOGa&#10;NudsvZsMjlx2vMhSs4MsK9PZYK1dQbaNkZn79SAba1hkGkUreGbOEvvhmArIlC2/cpP5SKFsA5cM&#10;qhUU+Im+FFIe3ri/nVvs+2kenSGXDQSnLZrAMIbVqYG5hTZTUexdVV9iUAyWwNjc3Ea2unIIWJP5&#10;Xq7ZEI7tG3yuEUo9dJ64Gswd1xUq8t1pg/2Qywab+1FQV9ipD8WqzWB3xqkMBtjqVuuulq/z2QPn&#10;f+un7v1wvPjIPMpzFGdPn4kf/PEfjX/5/t+I173m5fEQSy7PnngsjrLD6+zho1ngvr17WHq5GJce&#10;/WqcfvLxGIP4iaeejNYNt8UBvGef//S/iaceeyy+52feBjOwhf0KxEQ5jVAkWo4ShXqk0lAJ7DBC&#10;kjFcR2ztFWh27p0xXcaNU4b4mTHGDvOl1sHaaRqwE6OFQ9ke1tGK6ujVv8wCERSHyoP8MhIEkk25&#10;5UCCl3O2KrRiTrDOkhh8y1jKbh62hCJwBO2SreMQ/Mn1UWxg4vb0KgkvTRHKSmEKZIqeANWgxIL3&#10;mQ99WrwO8g4gK7/Z+N3/zzQWQMZMAUMymjCVKfhJG4wyOjGM4q5SVSx7vU10Xa1yp29gWMUz+W1E&#10;jRyv4AKUEYVbWwP1UHIUDK/ySMVSnsuownfkBekpHEjgKr1JKR1gIjoYskHhmYLW0ri2Y5PdZPwv&#10;/7xN7Ch3Fkb2S/KWuYnLwiV5KtJZ6DuLgTuWYWmCHZiQTQOhMTiAC1jnYSdPvzvlSYs8rtAZAoJn&#10;Cgpe53wCRE0j2KRZgdLOFJ/HNpFQTfhhniCKWF2PBT4d0Rsej+Onzkfv8Dvi4vj2uGPp6WhtXoxX&#10;HpqNA4fxeFXno3Y9PAntf/7Vr497L0X863tujubGObbDX5iCprMh5PsYQdph1FG611AKTZa5brJP&#10;CgN1Rj98YJIv1TrK1mjrwp+H91TGM0ze2HobbDxS7bqBFgKaiP4DfKPYrwdvIoBWkeLP8pViP4La&#10;YjS+wKz9MnMvvf46gxKET2cmlRNRsmx6B70Zna/wpeEdcHDUpgDQiGgyB84wIZpsjFLFsFEoBrEF&#10;DdpgPJjPuT6Dhh0sKRDzTLts4+2rE+S2QN06BJQZUNJz1IgybbJXhx962rtPb9IQwcVcYY95XPr6&#10;GENNY80gO5vFET2lolII2mHJiAFhM3N6uqAJfawH3vbfeosAIYxTPXrpNEM4yvsOn1FvtIeGqLvv&#10;MliBPn1GcOPxLFCtL/0FxaeXXRz05uYcJeXJFi6RvHp4zdxU8pLvSj9MAX8lUekv8prGXjF0aGKF&#10;DW1oWyNweCcOpb9nVjw19jLZNwOBeJhpfJChUaWAZCLK538afVPsgLYrQbnENEm+ByIPrvY58ZWm&#10;KkTnlTxUhtm+ALbe9ms7lzk1rEscAKXQB30mbh7WL5Vs3pU/wjF7VpWypIXBgiULLSst+C/OQEax&#10;yWdX/6mUTJDexF1wm83NlM89jCeVmPNZgy4DEfpDndHJ5ha6gvZxB2sjwfs5j4zShl/nWLZsv5EP&#10;PffhLb1myo0hgwoNm2Qi7nMYixJooEhrOSikD9BNHW1sangxIOmhlI3j2EN8wJyep+655Pcj9Cmn&#10;PDUM9K4hZhg8jeLjjz8SjeEGxgzBqXy37AA68GW33EI/3ozmuUfjBcsvix4Dlx545LfPMKoM3mw2&#10;m+O1XrtyAiNyE+ZWSoEiPIKs5c4ASHWjwYY+y7k70qif6Ab88JpDD8WMOQwnoNLJjw6+UhZKP/Jk&#10;wKM8SVvpCdMbh47HGKNfUSl3eu5iBG/iAbTfOL+LZwhnCyto4IvFFXZL78F1upzhPWyV7J960zLo&#10;mHL88KwDT9MYf6PMzqA7aEVzwCOUxa81i4xiVMUUa7TYL6uD4ewnEVjhQZ3An7TGTzi/3ML00lPk&#10;vPIYz+gyH/20LvIb7Mek1U5lAdrU6rPINvS2Riq4qOvlQn/pJSXxDMamdJMFc1moz5CvxoI4mN3E&#10;6Nu2fhjq7ldlIV3ogSKN/gUC25CnW8CYoY0Fb4xDDTtBmvdBepORnz2B2b7KPLLRALOxsHFGdGYI&#10;CtZWAB/71Qy8dRkbwr4512YBPa9sR/W23lMZwVV10s+fq0QyiA2a1j/z4Q9Wjt14LP7sX/86I9Cz&#10;8bE//u14+sEvxcHGVlx88ivR296OSwThLO3fF1954JNxx0teRsfZjk/f83mWX66kwt3eXI0zLE9r&#10;LTTi9KmnojG7EJdOPBOf/Ff/Q9xw651x/wMP0RAgi9Bkna49mEbJuqKcGQ0gBXJELcfyErQZMUFs&#10;njP/zscxT9DQzTj/m924/kXfEXf+7H/A6GYGLwzGAFv6M6iHgnRsCaLRkd4XWoaGz8ZFaGd0Ho9k&#10;MGJ9Yo5dKuabvTgwi6UMxfBVAMcOTOdBmRqktYrrdB3FPkLh1YClaxToEBflApZOPCv07BxpVoGH&#10;U64uV1R46gNSnGTk4sTToCCGCtSZepKerUZSmaYblDpsgOsFOrRTrfN0GplsljwtPGmzMEHNzkVe&#10;vSkqlhYtzaZo4ARBqR/tDK2hH8zQA7dtfsa18f3UOLvFN6KA7/K8GepisN8WHaW508mlqTnlSEdZ&#10;Jo8LmFYRjH1oXHOkAOJ6vYzY7DC8MSBisaMXgw9n4uUZExpeRRmyazGfK8BQY/Qorn06KTYDApWW&#10;pUx/ImpTJw0wAtITgWAQf4WuSkGBy3COR9CJB7K7G21JOw8NRQ+S8qcoG3ecGNbpIE6AzB3BILku&#10;Nljuu1VdiAN7+3h/9sQGH0L9wAd/Pf7go++O17353fHKl700Xnj7DbH/wBLOruVYZNqh+/mPxNNM&#10;uc/OLQq9HK1FDDu8jvThKoaThrWWcotOPEdAme72fneLYBJGnPIPdLJznj27ilDYSi9ujY3EatDJ&#10;6Rs/4NhhfwsFhEatm5l1MJr09jahs4JqRiWwFzHkAEUBQGUvXl6NZ8dz1Jt/8NQsU/oH5xvwCvVD&#10;gXTYNEu8jPKV+R2kOJUH58ca3jcHQy4zctrDttgGFwNfmAaKHp7hEQYZA1xg0w8oUG9nm03VBDfL&#10;surMJ53xkp06tc6H8OiHtIUKxc8AqBBsQ5sP9k1Pl/1ZRbO81KbdEIC6D7C6VL7ulms/EOca+Gu8&#10;uY+MI2D3xDC62yCdMZ+hEK7eyQF9XCNMz4AcYD/QeHC/g6nB9ByjSZ6Bfh5phEhIcJoeKt/d+abP&#10;y9mXpEXZ8YfSrh45deRT6FzgUs6VY/e1uab31mJ67IZWngnHOj3357tscS9kd6CJS8mfMi7z5VsS&#10;WBbUsY15mV3pGhyv4i7+wgEi2ZRbhRaCAVdfpSIp/Gwa02r8ljzm80cbTd6ZYnp8121Liaev9PKU&#10;8BnuKNNAIPu5wUhdjLUMAHYAb/vzTCUsPfzGncWNtdrNSkHOBAjTGRa9HaTMAYTlthgM5pJJ0jnI&#10;6iGfNEQGeIrlJ+Ey9wEXg4Nw4TsHBcohpwTdU8aB7aX187G6epH9gWb5YA7LDdkzZ8zg/Sa2ZV9a&#10;1uhAsCEbBxoo9MMOzo3OkgPiAcYAr5rMDNEGGYJFc7UIc2CPFTBROuBpga3qzc4YQxVbnj7Dt1zw&#10;CNNw1Il64+kZs8oL1ajBxg47DM7Ts4bSsO1d7mi9NOrMn/M4WMPDtQuVDfq2IU6bKC0i6MsyQSi3&#10;PbpUwQZxTw0GZqPxPIpu8TCbWTINjFeRAT59C4/aXLvJPhUzldzMEqNhYYGNEjE+KCjlh163Gh/l&#10;vXB5naA+/Ea0TafNZF29RxODGzKGD1iPawiyrCdR5ZN5I9pbnUhHZ7STu+pSN3Qo7OYgwPY1EBCZ&#10;R9spSx3kzth+alnyyuryKVv8E8ZVJYBQfuEFI66R8odLFuSO2UQNMiEziBJjJx2yaPhAXoTMaN4W&#10;9t84NxWVsdxJ3l5lsDstmvzgarc2ISU8zoONSJLWYjna4Wt3vJeFTK4MYqKNGa4qM1ptvhHFikA+&#10;Eum0sQGF7iLODuFj1GZOcaILxuwJWuniGc5g3m53c9zrb1WeOXECBtsbj37lPqB24+SzT7KZ2DkY&#10;mV1fe9vxisWZOH78MaZYDrBt/93x4EOfZ8CNYkaZVC52Y4nGeHL7LJuWrWMDYVSwjf4mmuuxr2LQ&#10;pcHlyAdtBoLKilxiybUVT/doqQ0Vs4vZ2SQoc+iQqzJax5qgUbYjHvrU6Tj8Xd8Ze29+KaMXUvIH&#10;OwliacHTyWi8ofElCPAusId0VGF2SOSI3C+GuhX/LOt38FayuWcR4I44NGiw+ewEzPU75QdA1hxf&#10;gGLu7mnk8cBIa9PCHOhK6m9aOoWjN3AwVmsNBaPxYXOrhOzwMrmHnUyjzl03HR3tsP+BsW969UwB&#10;a8RFlKFb/DbxpEgrja1ZgLgN9DLpHEXKHTKlblNHcyozt5yXoccIHXRuTleuQouL4HOeHniB63Ws&#10;RcKfQl+NHpYmAmSBH2MLPEnsoYFxth/mw/EQF1nVoEfLkYFLXp1s0rXqjqjW1ZUZjoqc+qywMRdy&#10;CgMVoUpHNSanxjOKxKBF6WIROtlm+GeO7q0r/2DbPFOVrJMC2w4xjT9SGPtzVJ3ejUm9fZY5dp2X&#10;8CJdaC/F5blNNp3bxze3DkR38a4IlvxW9+8hYn87/uzjfxyb7fl46vjJuOf//T9S/y7fu5iP/fv2&#10;x8LeQ2xkhyDho6ntpQP4pi5lGf4x+ltlrwcAYzxFwiy7xPaZmrxw4WIaA/INo0hiYqqVNiPE+flZ&#10;+BdvGLhvMqhhbxTsHwSGDAucuUV4iJEEnMB6NKbNO3hMyXf67AVGs2wmd4lpT3hrz2KLDYJIgrdR&#10;ofjMmVZ6mFz5QawXuHTZ6XVIWgQBXuQqRgxBzhpiTIfz4Tj5DH5yzw16BLVxeWZD0cdID97yY2Hg&#10;VKftK44O4AWNoVwRQ50O7CUNIxhh0vTQAsONkWYHr8Dly/yY8nAlTJ8R9hbuelfKMIyC9/Fe2PcR&#10;Urr77bAKQx6CG2EHVIrOBG4MPmh3PeWGCbnE1NbVhoS1sm8rpP3lqJRs3KVhKd6OqMumX76g0plJ&#10;OTI1e7wGzIRXFNa7j6lhX549953tZF/zyCvwN78gfJU/3snLJriS2447OXw3LdsOnbEwJPaZsAr0&#10;kji9+6WkLONKPtNPUk6qQYarOafvAFpgcra/eEjTgnPB275pM4gXepaj4Jp08Tm30tDsWaoX0FhM&#10;7Z2mLrYpz722DlnW1TrnC/4c3rM/4XnvN/c0GlRgDsBBK3FMA9AEWeBEYALTkCbTWa6DeVgkj+Qn&#10;vF0dhHTiAhrC9VoDUi9t0iP5oPCNStwBrhjnRmX5zjvwAJGJSk0YSTcsiPx6Nrzpd+gyro3Y0QF9&#10;sjNzKA4szMSe66gbOW0zaTqdtk3rF149AI8ienkOd0PwLM1oKCrizsTyAslYLEB/w03sFmHuUp2e&#10;WWkDQWwn02ueacT4rrQlT6Ql6UxkzbIdKEvFbnuYD2ENBGnuvY+BoQHML8khfta60iY0BheDibhl&#10;NUPibBhQz8Ej5xYrMRDfpKV/4j4nnIcpZ6OZyQCGpCF70WMkkrKYgxZv51V4kow+TtH0Wb+ayAMY&#10;kP4AerafnndNVWLrZl11gQwgrZ5vl+fKA2W/CkCCCMYPlUYnUyZSkKbnfdYFYw4EUjfKF8Rp5YBN&#10;gQi/u/uZBqJ8aKFjlTUw9BSaTjzEMesgvcETHJIwvldOsWqOdqPOGMTgzmoT44cBKlNDBAfUfqx7&#10;KHLIwpNsTSF+bK7Ixmh4FNNTPMQVYXrIw3b29Re/9A4E6kosLnTi+usOjB986MHKy196J16wL/E1&#10;zQsVY01uv+OFIIn5y1clH7v/87H97MPjTmtY2ZpHYTMluXRwedzeaVQ2n3oCY2xz/JM/+7+pvPoN&#10;36UykGBlqQQCvNFspVcV8zuXAVbZ3bH76KfxqGxjJFFJKy2iEN8RugHTuiOY0UWRE/3ChmSfvf9M&#10;3PeBX4t3/8d/LzbxZFhX6pIMZHDgola0BgNlX8SzdYmYGTc2a+40xy1GGe6PIbtoxW6ieKu4GJsU&#10;jiuVoGcMK5hNXGYh+kv28lXUhbnxhTUDG/Hw0OKrXPo18DqEX2CzAKa6ie3ReMo2rhincHZjJ85v&#10;0BK62FBsY7iUART8C3z6ICMdRkBVvqCKYqc1QKGyqfEos8gDYLiWAdeGShIIqvEHJ3a6lco8ezvv&#10;IU6Kr5CyBTSdmvafhdnpJiz70eNBJ6Xz6VhlZVycxaC6iEW0xrRClzdu5GM8kC7eLoOwGRmdEueZ&#10;t9+Dx8tlhPO4RnS9LsBobrx2CYmyCqNqmKnKt2E8XfNbTDtVUbgjFKob9zRpP7uDU6wGKQ7AldmE&#10;3FBOhTs9CrvbDipXOot8wo1PylNufDk5ZT4SZUeZCFiFSuYgvwJAlh8wahm1tqK1NheDZx+JM4/c&#10;E4cOflfUX/y9yNKLMXPuQfZ1eTi2GTjc+R3fE6OzZ+PC5tnYXNuOx07iUj9/NppLTF+yl8UMmxSV&#10;npKlx8H0CkEpace63vTodlfSq7pNo9opDdLE4Ke97OTEKjBV6n4STT6j4JQmXjSELXTf3GIEhfCt&#10;MH2wvZbGjQbc4b2zjJCqfJV+kXZiVEDbGoNQr8J08O2ImJJ+bz1uZcQ9oA7GVS3zoS/YCn7nD23O&#10;Z8O0b1A4jCrVJgocWkQDSo92hfYyRpJNKFOuzhG70MKTybw58OTjPoMLB0PkYmmZG6T5/RcN/j5C&#10;uY2h5KcsmkwrzPFtmEPXw2vDpcApGJcvMnXKSGJ9zZG77YUSSRc+hhadxCWSSFTw8YyXk0Z3uXIa&#10;WdDM+B8Ppy5szzy4kD9alGe9UBrQH55CLmwZ//Y9b/voz01jAehDyU/wRnIHGQscyVAATuGm4pre&#10;TIraffL97iPTQ19pnA1jDTOJcFUSZdQ+eQiekwpwlhbTQ141vYeXRXZPkvMgMef1VBJkwkxL4nw+&#10;fVLOhffJZwfimOLtuVyX5yU15SUdJkoHHlVhZz34Iz4ln21k/WibCS7J0mJl4glIe7uZ0mDiuf3T&#10;GmjMmMz73ce5TQbuvEsjH77MAZaNCk+YJ5uXc6mT/brQIfMgA/OBmPFCReuhYYZKZKDj1B6KUUQT&#10;fekuot7YPgz8YRy/3gyE1BvibRVKMj1MdIC8URlTV3HhLO8bD3TnrceY3oOP8YLdQLznfjz/t7Fn&#10;VKuzHN3GElnxbJPHFYb42JJ2aYwAU32jrnZfjTTauNcraP8ybovHpWxmOqSddKaLUyfDAMjIf59l&#10;3U3KtYPabA9zSpMpDwJLfiQzJRddmMurNbYgT4pOcDSkII3JSTOpnNNxoKHj4JMybEJhl4gYcUdu&#10;odrSuIUm7tkAFol7MdcpNtGzzhYG6sIBtnCyfWiv3MlW/OCDnCKlIL8hp6PDTGTRALLwNOIHLrRA&#10;xlVRpCMG98Y1a7SZVxHnO/Vk4gVcnT2WLY9pfPfIL601ZvU0poELjZJHIL54yVJdl9NK24meaWAk&#10;S0sHn2SWpJnf9tSx4sKJLlOy2wz055ym5ZnfqLInVHVaACd370VW93NgioEGbnWNceUtz7fdpBIc&#10;XIyRBjaEqr/+DW+Mj330I3HTsWOO6iunTs7HLTdeH4/c/8VKn+m6Np6Al7781fHMM8eR3ZU4tGcp&#10;1s+drly8pMmDKYUmWDi0p3IB5Xbm3svMu7YrDeJfzrEyc8S8cJUvEOk1cbXZgG3tUBBsEUDsCFON&#10;N+6biZ988yF2ZL2EImTk3HO6h0k+hH+POfQaW/HL5L3uKoGadL/5Q7F14XJ89CMfjZNfflsceP33&#10;sHAA1y//nMwaoTiGup/pfOqANpb8ImyyYnA0JDNY2i3zdyQckszgvOEW0yK4F/WeufENXSQZy9H4&#10;LK1wCE27D2Wpkb+GbXqRaRY/YjjHxlR429CXNKKdAO/lBgpDpm0w1dfhnaaIzmnsQQcpTFFRBwwi&#10;7KeKwZZDGq7Txg1Nma469SvndmyZx2/a0Hqs94VZoIEQ1uCNS0wVnaZ3YX86/hkbHDkPfukIbzBt&#10;hYJVeQIGo4iVIVyos3X5VhEqVYysLu3KHV5EmBHFOQd8v6yeO56CKPY6DI2SV2iDhqv62GKYiUDo&#10;RXpHBykXMUamjG3MmvE8ejj60EPl6QjL+ILsLEWykB4DHJqIH/+TIe2MJINJqawPOWRsmVXaptAB&#10;lh0sBRH57YwmTjiTPFsE6s4gABZPfjlGx1filhe8KgZ8juAihFJAffJjfxgXjz8Qswevi4XWLdE/&#10;cAQa3xAHlD664IHphy+Z2aODYqQ6Op4cwy68jaQkxB78Ec4ZoIn3FS/XAt9GyroAxw/S6anNQPPs&#10;lPA1L5sG7sOj9sd+dyMuwOtDBhbWwWl0vVLDTSUMdGZEtVW7nErgwL55BL+VpRfj0Z0/wkZ/Taa1&#10;mVId4hEzWNrYFWMeTKIAwpGP0OY5+Oi1X5wnWBglYoyZnjD3aYF96QfG07CjLffoteIBNagLQCrl&#10;Kt4z+bSD+9P2Me7NtHQ5+jk4Ua8dvjklc7dpqz17WOXFqshel/6CQb+5jVCDr2k6figIYOhlTK9Y&#10;Gx6CR4aWDd7ZhyiF3snP9rfvUBbF5GcJlNe8M67MNlfom9/4NY0NFZhhg1zyLlEjr1zEA/+badex&#10;+14hPVV6CtypsjN5GQyoWErmq/lKP/WpuOZhRSeH/X73MS3e8xUYU5RIWlKDrTw0yVoUhPKF96aR&#10;DXYd4mrlMh0QyrnQYHfx0/LsM2WqUSD2QZUR/cumtEz7AfCSnhBSXIpSLX3QvptJSOWeQ1ewplKl&#10;fiUvL64cF/X6IBd8b2hHKVflaF8SH+RhPicvciDRsJ+TwbAReUBFpjyyja0Li1LSWBkjk9iwIJG3&#10;7r7zbD8Vz+KxZa8LPLzWSblaKMbsBWWZzv7qc9/DhlIR9gcu0wR33HhTLG/jXWeB2wIj9jay+wIr&#10;RReX5mONQeBTzNrUcB6kQQI9DPhOOlqWFIDX07DjD06nSg+9h9BGM0Nk+RgaZAgPCVXgGBHJsOmF&#10;4T0LocZ9VtFkbJrgqaltVowc8lOOOx7nIIx+m7QBBgYmr0hHDuQxXWuAyjUMBs2E7pHcTheTyL20&#10;QIMOjdsHGtDk8ps0daoziwQOg0l0XlV5zytXxqYxSRXBD79cpdJuzYIXe1ngFjK//EpBzutVjCMW&#10;D1vT+OERgz8GUFkeiDCjhIlIum1mEszbRlZakKEW7gCsRJIXlGku6IATkvVyklNrhkrU2WCEPYi4&#10;po0pfHPQG7cwWFw0BHE50Pe0tWEvxvfh1cJzhqeVUSmOonxnaE4z6Vh0kaFGOjmoGOEvjTELQGhY&#10;ZDizSe1me7zMpweUr8AejxhBK8c0yhi0j+eIGYYoLPySoQAEDL2MfQJhd2CGDovBqDZxxz1sU+Q0&#10;eNZ/5Z//C0a2FyHAV6ULmyatxsp5pky2GMEzVbfV34rzbHN+9933sC3tJba/uBiXWP47P8vn+Gb3&#10;EBOyHNtsEXzvgw/h0KKTMbr/ow99zJ7HKHsDA2uN/Y22+OFZgWHtJHWwbjPS+Dvv+4GYecsPRLW3&#10;Epvnn2WF1zwxPDOMeFRQLImGCdg+k+0B9qEs2KCp244Tz9IZCPD/3O/9Rrz7pXdFbXkPxEbxQJQ2&#10;HUMBsoXx4Jz+PKOPA+Cxn1UdGs3u+jqDQmsYrQyjEPOC4w9jBsWaAXfAUHBrADmagW/5xyYy3EOa&#10;VEK0DkHHNCgPUj/wTg+Rq7BXqH8PAaFAaNN53e0WcYcOxZtFH1zm2QwQe2zeZq/YgbnZ5IDGAwhp&#10;VJiu2HBEosfQTcnsgsYUiYud3ngJpxP1udqBNRpbGBBzVGAvQorJrYz/cUdU43D2wrx7+BmDtA4R&#10;GtB9Hay2nUJEoeHcIK4IJpfRgV3Bc4YTjulY48zsBYzk9O6JD7jI+0M6SF+mI30KSeorfDcnY+Nb&#10;8AdX6WKPFAR5nQ72Y4kuOrCt/PneTyrIE45EZEjd8o5mJxSnotCAQ0GTZ/4oOKeHz6e//XTK2d7Z&#10;2Hjm43HoJe+N7b1L0WV7/gME5H76k78X9977BQJwF+LwjJsR9eJEa4Ep2nnqvBY33XYo3vTGu+KL&#10;9z4c933lKSiNsJL+k8NgXhcjKLA1DlyWD8FoCwRBfzUViV8g1/VkP9LEhlj0QdqVkcEW3rCmgwSs&#10;oIP75+FH8smv1N1YFwc6I+BLl6WDvCd4H4MbPiMBwsuYGEfFSvnFJQQOqNVIIKdA+ozzTCZH8ciP&#10;bqDkFL2BtMiejHm2PTX6RD0XUeDtInsa6W5tobt3bBvQYkRlgL6GG61HXZInxZF31i8PFQj8QNM5&#10;4MDTRjsBbxY+1/tVb+PNY+5gh4GF0482qz81TnHxAxulM2bKxu0p5GcoBi3pN7Yr+GtAlPYFDuXQ&#10;M8ktfoVuI/he1nCE7+Z7Gn1JJP7Kmx7mn/JiPuCP99P3WS73Ppv+pulAiEM8CozdcMQ2OURkPMg/&#10;PSxzepTLq/eMdSZJS3mZLl9TZ+hpeQWPkm4K1vP0uXmmXig9BvLDbtzEZFpiGr9XaKHRMoUrDUp5&#10;SSPoW8qa0E24EF2eF55Js29D60Jj81+FZapd1SYNqVZPqatoS/kIAMg5laLeh+R/ZFLyF8CNr/G9&#10;HmfrpgGA4qRcZgnoOxoQDuxd2NLnXYtgaWMo9SwoQwSfXhAwtm0MyHZqTY+6AeMZI4Y+mOKgoeTq&#10;TXm7QRlEJsJDKopOPIQsv/dGZofQJa8anY83D1diLzuu1rnfZrVv7wYUtzEz9E15X9pvbOBMYGDU&#10;dioVfFy5aNu46Mv4Ko0syjYx/RLcyMfq4Yw7srFQSYh16M1qSDiB+FEcG9AjP95KPvNosPRY6dfG&#10;CdKGDi283O6wCuCUQTaBusIBnoYBkx/aIs6L2ucqi8w+OaWp4QtqrBw0npOZJIwop1GV4xg2tk/F&#10;nXbdlNLN3mbIo2zTSHIX1xafI9kino4kLEQEBxYv0a4VB3gaUS3ws5fq6dreYvEDgke56fZXygg6&#10;bMXvym0w8MTYrjiT4A4N7rg9JmRKwTgDrno15QUdAD3aEBDQCRlBHeEHpgrhA/IKD8smmdGPOzcX&#10;Ziub6+tRQ3d22h2oaz7jV/WYbZEWHoQGTGZW6sYnUZ74NYjvtSzLrOH1kkfMY5xenXrJ+X7wl0Ep&#10;n0EytAM6gr88qDy5xIwjq7qIaUNfgscOUfzGDMuX0hdapnPKMuxRPfUiPON34uoLew/Hi195V97c&#10;96UvxZve+j3x6U98jKWhO+MDR2+qvOq1d8XM4r54xWvfiDG24jRIzF1/6/jCs0/SUkyLnd2Mm++4&#10;Y/yF7p8r+eNv/4f/+7jrrW/nVZUA/zOxuX6J2owhGkij4IxxMnh+cWc1Xn/7Xoh1jniviyDGlBGe&#10;my08BpgYEHNegzcbfxuGwTSI06ujOHmeXT5RIk985fPx6Kf/MF72/T8JkwATRulQJrRBQWgBIyho&#10;HL8fpTXMniO5k2obIitUVKZDOIkdi1KgaA8ZD6VyMUjfe6eVaZa0zmBFQlUqxHKyr4mFkM5OLIqc&#10;6GO1McGcsCZeJpQR9u+Y0B0C+hBodGDz7GFCnNknOkZjvM2wxWC/VRURaTJwnbyY8tlfjYfRSEu3&#10;rR0tMcv+m4agwrdsJQ0ewGnjAdrrlCOVc4FadnxQ90vMCqaeypI+m9+PokzjUOkHuO5Z9Uh9NzfQ&#10;lnS0Bm5dl077kcsZys9RGNrX1ZcynnPiQHKkA8oMqygrFRXPNBKtCoD8AymQBJTdAAcXJjBSsR4o&#10;YDiBMlSCeskc+WaWpAMArFvC4ZJ0ECfbLIEqWIxLwkNFyVCFTiMs8tyAIBg8/UW+LHYbN4fjAkKl&#10;vnJTnPviH8Sf/+mvxvULlbjt8Fy86vrD8fDK5ajt38sIeDXGWxcYEIziu1//0njH614RH/rQp+ND&#10;n/1ynF/fLhWhpBFeTJlLb528bWCoxpWrLJs7G1mXJh3Q+oF91sE2aOaSfm91hcPjvJ1fYqTOyHqj&#10;skbbY7TQ7i4iacwDl/o0dXUDW8Xsh1Y1VvQuODLNL2KjZBYRdtusOpR3LHcR2iokNlgQkEoGNJy+&#10;zm8pYYDREWKN9DkC4959jeoovx2MNfuPOxOn256koJ3Gk/TFo870KYMH8NrBK6sAs0solVAd9FQ9&#10;hRYm7/rcKRZemkjcaUfljjEyPnZkrHLu0S9huzTG7OdeO+rPHwpRY0x8QC3fCc93uRUAiQ3n0NCV&#10;v2AjASUfKkQdaUrxnNa2T1l9OypHspVIlSvelfemz/e8y9d5ZxlX05YE+bdc8iqntTIvNxY0Paj7&#10;leNKGeVJYfNiiNkHPMCCf/YteJl7r8r/cvaZgc8e4udP+SPje1JO2UZSJB9zzeNyUIZ3ljD5n/UW&#10;hgrEs81qu2SbgFIq8GxWsAL/LCshKs/s11NY5b0eDWuy2wi18IWZJbpKMTFVQPKGxqifhGC5T/Z/&#10;aoIxwJQ49VuY65TpHODPMnpwcCaO2jDG2zqd7XePmgRLalBooOjlko4Zj4g8kXf0jsi/2SZeO7Dn&#10;3ufgQ02K9z/TGoOMrmiC22pnNr7Eu3/Cjs2P3/bKGBHI//tsu/QDJx+Nn77wJzFYZRXgIv1v+QDe&#10;ZQ2q9Isx0Ee/LDKrQ1EEtSDGnYuhLOSDXkTvSwfB604ojZ9v0aPVQS7aXspw6ymN/NihBg22CH0P&#10;j68zSRg8forD7UMG2B7udYaZmjLC8YdyW94RzoC2SG8LccHZXYWNjHBwOMt3YAwJSnkCnVxIpMec&#10;/Qgx3tjVGrmTuOzMbv7Cr1+JBaAfYqg5eGPQ1gYx+3R+t4pquUJwntAmQzXKCk1nRBisI3/msp2Q&#10;ivRdtz5ylwTr6cBVLxREyfJwa8UaxpNusFmNIHnOUabcx7WhHKbV8DPmvNVmERGVc6ul9KRBeHWb&#10;Kx3lRRdl5ICXlu5g0LeIEZZ9p55FPdeWP4vzqI/xK0/nYBo8dQZ0oKedwQGvBjIeLLxohEsg9+H0&#10;YgMAUN0jzHSwQFfleU5ZwaNLs3PUDR1JV2HuAj7wcw96hOE/8HXWccxszrpGI3VZwJMm7qarowAq&#10;P/pTPx2f+eyfx9vedX0cWpqLT3zso9GZX67sP3I03vVDP8yGfuf4HP1avOblryHubC2eOXmy8uM/&#10;++b4/Cc/zXb9rXjpd9xV+c0/+jU2vNwbP/bT741D112P0h/ELbfeApJYgjCijKAHlHWMuQJlT/9U&#10;HNh+KnZWzkd/exPEUCgscXZ5rZ2xxirKNIbYK8qA4h2Ie/ypr8KQGA8wzzKejy994Ffi9W9+S3QO&#10;Xp9B9sswhjHKhJ2kJ8BpP6f7oEmOZJo0HLYYhKFTgInuxglvpPDpYg2o1PjgawoZHFlM17ECiLNP&#10;GFARyYKyAI5CSMNtk0bcYKq0xpp+hcQM+C9qxSuLaDTH9O53SLEwmiM/PC1ItaGdwQ5DQwsd/wpM&#10;R3p6mXFeOBmInVPgUhcaUu5UoGjI1JHsbpCrS1pDwWk0DYIMN+fsZrd6SmoaCjCjgkEyqGSy4VMR&#10;YiRhDBjXZx0hftbdb9g4H56LDYCFHsXjAYPSYVJAw8CJIxrbWslk6cFLmijwAAVzWSfvQIMOi+GR&#10;xoEjbg1OA15VtJRjSjK5T5k3GXRMTtve6VsfFgUrZN4DE5HHM7sHtaYNOxgOTTxdJ579QsywKmrf&#10;K94dc3s70b28Hs9uXoiPsqryunY/XrOvE684Nhs3sXrjwsWdOAFR1kFwDVfdVz/2ubjrrk/Fj/7g&#10;u+I97/m+eNs73szmyE/Eh371H2a5cxCSPXJSsBs/gZszPYos6+HL3rYeq3RoX7+1wkRAGkSzLIZZ&#10;pRH1TC6w984yHqw5FI9KaIORIyKFVVa64DnoH9LAGutNrjAiVBnJPxqB/EndgjXP3kh66lhhiTGW&#10;W3aDj14i7GwOlQ8GGHn8+jgNJAXJ7jQD0w78cwuJAXDadBQ9s9J3lZZJb66yElJLbdsmB+BsAmif&#10;8QE7egMBPKU9bV7F2+i89g6rIFmnRduCf5/tWsBxY0vBSU9zgIHQ1xPmCkvb32lxlbQeHBWTNbee&#10;/qpplYM1BnsNYzCrL4tq7Ey2tZBnckobvHlYeJ1t1OUHvzauKZLTcxMeUzSqvBWIWTv5h3srqoc4&#10;n9MPzJMxMLaEZdggXPi+lGn+cjjIlHayqQOI5FMzcaQhxIv8x9l7/8vzfpxXpWE+p82uwCcBE0sk&#10;8okFWxclT4Hp9iNZZ2SE3kDbtXgFOROXaBlpJkCDUk8xseaFHpYtJv5IQhpbmDZNuZDIUQ/TFLro&#10;byFR1iv7G4+hmiyGrCn4JQBhcFumUKdPyrmKoaOMSEOFchz0SkcXCM1oVNG4zG4TUkGf5+eAOb1Z&#10;5CmGHHQijUH8UkVciyEmlgKSplJKWEVJWi9sENLRt1B48oR1zvYTLTNwU9qchLY5+ucMg5Rfo3qf&#10;QuAfnzvIVgh4lIz1eeRC/OHvfiAexFmw/41vj5+89fZ43b4jsWQbAEtDk/DO1EFZBo1GnSElcOFv&#10;974Sd5FtoMesy5RW4mAbTw2zHXjDZ1U+VaPOtA/n7AKDTAhBv+ceg2sGD5m1zrpSR/MYc6anp4Ox&#10;oWwXpvSittmunDK9eahm0pEH8I7bRswlTcRLTOVn26FK/xuzaS4VYr+wImH0mGhc1fECaeS1GLDm&#10;gka+CWdp5ks4Ghl63VgEYRtoAMmDbkvigjBQI/RnX/KH9NGws23BG1VDBsjWZTGFPDJGTjq1bT3r&#10;tVlkiGFHtqGDVehKWw31xoObZdvETQap1tW6+EmP9LoSEqWc08uo0cQUYhq1bvItvwz4vMuAejqV&#10;T2Zguhk27UD8NzMYoFUMt7phIvCqMHS8uLeeAxunJV2NmvVEPmrQ+t08w7/cAFy5rYPD2Qp7a58Z&#10;KnH0O271vUvzzF70K48//OV430/+RPzWv/wXeEnGjFbm4vbbbo1VPljpZnI8RFCg3FGsbvNwid2E&#10;D/DebwI9+NCXGD1sxkve8qbo8GVTA9kMFF9aQElBlC7Kyi0aci8yKtyhpyyCSHtjIxvCrmJQn/U3&#10;g1avFUumYE8prWs2T41HH386DboGynSRFYjbZ0/G3e//zfix/+P/OXe6X9QbQyXLB9AMLi+rCl3h&#10;1Qd/Fq7lt4g02HKAg3AzKD2/qwRRxMOtIgh/SeHiVyvcsdfv4JhGL4XxWTMg5moF941ax9vkT6eN&#10;us9pQmPUZujYbgKHGzoVrXVXWWuQOk/t18ZdTitDOm1jh9NQ0rXsd0YUPXbm3EEWHBV2gIDRoCfP&#10;cV6kGpJh2XCdL9ESU8TNLHob1FicQMek7BTD5ktmd1rXvcBUiIym1GMcJE/m8TpHkTIcZbIPG4wi&#10;HakvhWNYA0WDkWlVW4eM5pWZynQadQM3RwmIRfCXUMKAfuZPoQSNwcfys5NYMWiRUlVYCZE76kF3&#10;zHtATvCTJ4AMTjN80E5DYZvRTIuVjvvXHoj7Tj0dd73uJXFpgfcYMwfYiuW3//C3cDWvxcsO7o/v&#10;vHVv3H4YwMRe7eVDdLlSlk48oJPs0Ln/wT/4+3TUXnzv93537CdG5Hu+86VgVI4t5v0VIn4niQql&#10;gNCLk7wLNRBOxkMkLfzYm17OCrva9wZ8h2vEZ1qZ9tWArqN5thD2G2yPPYCfWMHEJ1FQGEBym4oi&#10;qArvQzeWoVNJ+NRYKIPjFTR14hfozH4rhVhiDQI8lhiAKdApFwHBzKPThYz+yF5D0Mzw1YAm6/CR&#10;HeMuAfFuOLu1wWIS3rt7eGVOhYACxKii+aEzjQTdi4KDBlw70NZY0SBwWYDp5Enz0eURtvA4RtgW&#10;W7b0gL/dd0NKhRVKSR4C95Kf2iYvqIigFe/hlMLcXKR5Ao0TD/iH5WVZvnyQHSHRUTDLrzyEWeS4&#10;HETwEHLxwkQOADlzuLI1+ZSSPJcEBa65PXwsTP94sm1NJ/96pIKZXHuPN4QfqWgby0ylr3HGPwf1&#10;5k6cvQCEqHpveqeTfeh9GkPAFX4ZYImj70WFa/sh9fPvFJdEk/eqVeuuIV+MFFKBS6Fvgih/xBOQ&#10;oMVZDEsZ0+pMy5sk5lTKSmMwE9FmZFYmgaTUNgX4kFL8eOwgeopfgcPMxewiqcQRXuJ9GzmfBjf8&#10;w3QRcga+JrMKyl6g3FfRq1SF7VdY3NrBQyVX2sCAbgYP9FsB693JkAd0C8In5UbKDgCMUJIGUQ+Y&#10;2hJJYerBUcHnQBjcDb3YwvPzazgAfq3LDgHw5NgvxSAnF559Isb/9JdjeOxo3Pfen4vt6/fHmRZe&#10;aYh8KyOOBoGXI/rjGvFKxDZRAP5wnA8qaWnhti0DRuHtVoc4sDZ9BFkAo0gz64gBkN888vtMTBvy&#10;sYwGHjYHd/QDNu/iyFV5ZCALwSIMquwXblzr3lo6D8xnyzhdOsMWGtCC2Gg6IjyBdEgY+gaAwDem&#10;2CUSeSAPIB/Ga+urqBy+aNBhXsR8GE8zbGjNl0fG/Z67EmKI0ELtOhv04KV7+IEvsc3NWtx620ui&#10;xSbZ4EJ5BrFoLNUzfswBqn0KgIglvu/uYM44BOK0/AYVLidqxysEhzyLPgQ7MlCNmgNbaGt7+qjG&#10;SI7ZhkxnfaSpfa3JGfolLTG5or+5njFh8poeRjjcAmA1ZQ2yEjo24Z9hfw1Hx2DM1Ch+CL0Szl2U&#10;HqEXljoT97pBfvgVGBhQubDONjEGuOmgQEPQT7cz/Xj5wlk7AIhRCK0wYrqbvSXZuaLPxifo+HaD&#10;LU160JjwHH58M4z9KNlsCj3fxSCwVzprJG/XH3n4wfiff+V/Gj/+lYfi0x9fimeffhxG7xL71YpX&#10;vfIVcY6VZ0zuxvd899uju7IRX+Zr5Hfcdks88OBXYnZ5Jl7xkjviA7/yz9MV97LXvh6P2DD2LrIC&#10;C+8Mti8dCeUNgbchtNYscpsVgezPwlKAnfVz2dEGKMQOlr77CuWOt1j1Leb9e37PAeYbY+k4z33i&#10;1AXahxE+wczLaIExQv+rH//T2Pz+d8fRF95aVjBOFCIbgGCgOT8/Gl9E+Y2GeN7o7MaQsV1T7GNa&#10;sYUw1VdgEL3wXX3oKBlP0LiO8tT42KRTsho1vUEZC4QFMA+jOFLYQrG6CpHoHjwGjBRgcErFkGLq&#10;EJ2/COMZh5ULBRxF44Wgn2PU0n40TI02pB0w0nDvMoUjE2o5d1iV6dSpcXSOvDRG9c7pinaDAz7+&#10;ZdvLqylc3BBXL9ol3M7IkvSGMS7Sfmb6K9meEnVj02GgdRthQiw1tAEH6i2De/jXXuGoYDuVV3mY&#10;gprycqDMez8gmhYf+fJf5keIpiIqr8pnl6ircgJEjS0UZUdNbm6aMDBywYAfL0rpJCW9ZUG3VFi8&#10;Ej8FkMm03YZaBRAOiqdBy76i0Vgdxkte9D2xhRdqyB5jBCbEAx/+/bj46Gfjrttm4ihTC7ccnmcV&#10;6Qb8yP46rUF0V09EbeEo3sxmHNy3N04+9Uj8Z7/wn8Vjj/18/K2f+pk4cuhwIQxF46XD4Qe/ELvh&#10;CM0phNyuA9w6O+yyhiCu0k80tOUDvT7yPAM8QhUqFVeb9lmRPAejaQyMiM/CUvJTMpU+OBunYdxJ&#10;x2BF6Yn4QAZV/PKAU7TqHb2LrAjG0KPhgDBi1KrSzb1rUGZ6upYYDdTr7LUDnUYDBzUaDNAHPqjX&#10;WXLLHi9NFFEbPLswzTZ9jLEhcYS9cYPpCHfGl9a2jAo7DQfy2i56ON03zR391W0eiEqUgcYXtElj&#10;DMGI90ujq0t/5rMsiaPGW67rpI9lPni5GGG2f8pECrVE7sAXLk4YVzxPVkL+gteTPJKI/qPMLvwJ&#10;XPOlXKR/8i/tfBLzCHYpz6R98WCVsoTh6jzTCyeLpqw8W5a9lZvsI5afL8QPesKjiZY860FZGisa&#10;ZcYU8WDyfpKfJyU/zMB76yFPWa9UPuCmp2sCLcvUUBN/E1sfj4KrZpjX/MAjp4QyYSm/EMPUHOTL&#10;rP7xJ/8JbwJ7agxa/0JTaWEpJOVPPvc6MxejbEp7vYvTPCQBfpaUl/45SwjBkEGB8DTsLUs5DLtF&#10;5/ylqOyZiR47bKr2/ZgrnJrpLErjT/qoN5J/EFY6TBC+aYy1iR+T94Wdg0jgGt+m4aGxlWXZP1TI&#10;GH2gyjEBnO3EwIMzHy2Ku/cfjd9h49E1vuDNLvsUzFK13lbU/tWv0M692Pjhn45NP0K7HXE/sT4f&#10;27wc82efzBWXxs0SKaWwpu3tPDk01S4kFsw/hKdsqcPsrwydNDwnAzDQUawiBZVpIs8NMAyLcHTn&#10;IFjFTXCXGBfdQX31MmVZGrMC5S3L/+l7EIhrWys9jSVoL3mEbZbKxyChjQfA2XCVcrWTxg7xqbbY&#10;EOu6w8bXuUUItBTiqE/MMH35j37rA3HvFx+IW/lSz/e/+61x54uOIRfZs5GOSBtpM1J9aMBBXyO2&#10;DGNUklA36a+hlANHYomkknizFQqq1jYtBji9QVTASe8o19TXPpU8mTxOWbzX9SgMvf28S6NSD7y8&#10;QGgGRg40Ar6lDKCX74wPxPuUsV8pb8DLAWOWAVCNfPui/ALCdghL4sS1OlR+4x2DH+6RDghC+CsX&#10;BipHth3cMxVl22jsoa39PmrWZUDc+Ig4phb7tk3jCsVJfnAfy/rP/e/+o/jon36w8oM/8O54ll33&#10;1wjmf5bd+m+9fc94lm9h1bASH3nkK3HzwSN83/J0PHXvffGKl7+EKZK5uO/+L0YLC3yV4Pq91x2O&#10;N7ztrSotUEeoa4SAbhKKZ21WPCLJeVAfNxmZsE4BbxkqAGbz+10SwZGKxoguR120xlI12gsEb7JD&#10;/+oW88tUHCVm4HODaR/2rou1zfPx4d/+jfhP/69/l7lj3qGwYHnMPZgYeLMsnNigPS+j+Lfxxtjd&#10;2brCRh4voOwI+8fDRfwUabZVEFjwGPAVVyDq1dLbZee3n+BJxITEtcg8ukyA3Yky4l2yBtc2DnV1&#10;RaHeDjoQ9WbO3gETBbMXKwLCzuWIAQOfOmtIyWR6i9rUnf2mxjUQcGuMPgaRwe6b0IJAZSbG6Coy&#10;l1IKeHKD6HkFqPRkpe3DvTLeRLkpaOXYu3+O/ncs3vn2t7zHvooxBgz0OgZwwUn3N0s9kxEVw9mH&#10;gSALloIoE9zJDNiidMRBJZCHz3kAC+dfR0YOFZSd/tLDglCEy60Lxgftm0JWoePIt9RJGPnLjmpx&#10;wACOhplFaHzk2WJ5p7EyIhZrBhrt7Z2Lc49+KRp7lvmEVyfWGFice/Cr8YnPfDhOEm9406H5uKFy&#10;Ib7/rlfFEoOEBq75zVN8KoUNZPfwJYjzfNvSDrW8dDAGB7t8teJk/KN/9M/jN//F++PO249RYDk0&#10;ikGJdpy466lHjmbBr8Mo3M3C9ITKh8oODTProNK0rfuMHOX1IYtlFDJ+YRn7hjjNxTR0TGPfTyXH&#10;dc0BCAKzz+eWsN5wdzvehX6scp1noQpJku7yAN/Do001fJyCpJ1hJFvEn+S3LWhIx7E0Cj+MI134&#10;TmWPWM087CHQ0Ss6GdzaQk+4h0ITIOndsMmRNaQBJoax/JT1orLyndOSentLHUhoRj0WpIUsOSCx&#10;lT2yP1yZquTeuvgrxXJdLiwzcbAutDspqAv0lZcUsCqAlI8lvZcpzCmPcU/CNQbK8i3Dw3LKMb3Q&#10;azspePKmlCVojX/Llg9NA0UB4LWCl52jyvMJbonfBOdMTg57B0K9kGPyUA+7z7LewOQtfc4+Aq2o&#10;RD5PhL32p/FDnSQIaItD4iL8SdlTZTjFk1d5eG9+lZX9yazWJPeChIbZXkmKUjfhi4+ppGH2UTIk&#10;N5F5erZPgy1wEyWup+kzkxnzuHDiq4WnaW/cLCRmcQvbu8y35mKVQf78U1vRf+khvAsODoBOXBcf&#10;IU+ezeo6kpXe9AfJZz3E0RvWk2V9kiekUdbRqXCu+RmD5aIaF+AYwO9AjhgdBm62mzKGwRES/BQy&#10;4QPLN8eZVeYZMMwIKqI+eMTv+0IMv/zpqPzM/yF6LAji+2kZfH4Yof6lrYtxx/GHYx+fVlKXsXwe&#10;CqCBaS/ko+NmjAaUPPgb1K8+EXFPeu1yYI7c0UMiHRMfMhVjknzwiLsnOWW/zmCwTt/y6wP239Nn&#10;VuLUibW4+eYbiP3C08Z8qdN21o/SoRFaCdmRW1Pg9cb0cTyWunWIrLDsNOQZ8PllDDfwTuNbhUSD&#10;KrfF1QG6fUccBtRFw/LS2sm4uL4aB86djOHKyTjz+GWcBsUAUndatnk8NKKbGAQOIYzpdm5awwzN&#10;ls/kTdm3h2dKOZWLgfwSp9N0WpXUP7foAF/lHpk4uCaf/KlRLu3y6+/ItORlnssHGS8ofGUef3PB&#10;BogZZuG0eG6bJStRX5qA9NBPuUebyPMDYvVGGF3SCUxSZsuPKk9WrVKmUMlDGU5dssUVz9meiO8p&#10;Gx7itj/GhGltuBqY1pMNgaXsBj+6gjZNM2U+eGp3LO8/WGkTgHbX618XD977pVhjGrE9N89u4Jcr&#10;H/jd34lXv+F17Fs0Hy9g+e/ZLz7MBrDsln/qNK7a+ThMpzr58Fcwqrbi5jtfHXsOHEwlpKB0JWIK&#10;AgunwsW9b6VAiPnZlUvnYwlkusSxaASUETSkhUDsHlGILIElJJ3z1JkLfKqF5fws5WK9TQp5twLo&#10;4A373Mc/xhYGM1jut8Z1bFy7f3kpV3nM7T8Uh+tMTeE9qGJVrdKQbv7m/k5uSbGAYWcDNBjh12xs&#10;R/lwB3xPOUw7QuR5GNV4MhnFuClmhuM8rafxnq536mbD5DdO6eSuUpMJeYTHT++bW2dopqioFGY2&#10;Gtuj0rJNLGP4k8UMCGI7Mfk0SBUFqdQthzwp6GhG8fIaEMnE8kbSVuh00jqtLb/ap+iiMIYJKFdm&#10;4teBCdosK01jimtZ1Tgj0ygSSCLoxDE53wfcKSi8tDzP5jNdvvaa96awDMDmc0d2amlb0pzFmyMN&#10;eMwv25s3jhELNBiUAtzglua3hbM8p6FyhGSJlFMHZhNr9TL0Glw+ETtP/2mcxvDa/33vi9/9rf8x&#10;XlrnSw43vSo+8tVPY2h3Y//cjfHmW/fFjWwA2+2yUz1t3Sc4dx/tfYxPptQvHY/XvPKlxEFuxBax&#10;UNvswH3p8k585ez5ePhzT4thHkw5gBeYUkFHc47cXR2mUl7F09SCyAoUvVkzBLkaoJxKnfddYil1&#10;/E+FlALYHeqrCHDjGBUAGigq4/QCWGfoYlDpHIohP7gLD7N4BwHk6qtCT7oFcVqMw5wFgNxuXuuH&#10;z7vsPeeqTEdpuXpWvHLaBqrC704fm2+TdL0+ggdrXmMg23liYNgWGVhvo4Kv7WewsALJR8JJYWpj&#10;cbAVYjKPbatHyvroCTWfDCEXwKwIaziNdzRj0lK+gcXzfekd8CRtK1iaO8uTV6S7B9QivwaWQMsz&#10;X01el/bhnaNQZUnql2kBAqS8yUlwHIW3vcqq8NJ/+ZwiVOq2sT/rq0Gt10U4cmjhCZQ/NSA5j80L&#10;DYSR/ws0+4zeG++se6ET57y2IPlDJcG0Mg/Tq5doSJ9S/1SYwszKTuEXnhS2+GdtuJ4eghCeb+yS&#10;YiD/UbKAshYlbcmTJM0yfMoz2q+A45oseq30IojLtJ0BmTgVClwtWwgnn3lqvMiG4036Q62xEDde&#10;/xK+oDEX83ii6keuj63HHozzbMBsjGquvIZnjaVx1aMyxI3JHQA5cHfFZW5OCk7ykH3FQO9sA9pJ&#10;XhuwX1+ZusUI0kCiH3UN8ma3Aj5LTD9l+kybBtz87NeAZ3c32OzcETAr5ILN0CtzOAPk0U9/hGu+&#10;u7mADnvwkdi5mZVze2fib7Fj/2lCHs7T1ksaIqySqm6xOtDVUtLXvChig/olIdsZITRQwxhEOAKY&#10;LiOCyT5PMxC6MW60UOkmhTlQDYy5kCeVhZi/7ui4vbZW+fjH/oRFOeN4y9vfYgPE9mrEnvmjce7Z&#10;NQzXNb4xvRw7LBpT1sopGJPcsAgivYox7rHLNFQiLw/qaFttQzDlwZgPvFcMr2g35hDjdGp4zU3Q&#10;0Qkyx6T7mg1vOobc4sx8vPolLwaN9ViGrnv6S7HKRtujFvKq5rSABx41vKAMvlM9ucUFNaTnswqT&#10;ftRkSyyMMtJSWRqCTzjBTeCFp8ONOf3ahyxO76KhtCOABWlrGHauSHRQbyxG4Q8mHOmPrUaHLxp0&#10;cKKXvpK9hpmLOo4ctC1lIQldTISg7I/K9KZ6ha0sMIr0pGrMJc5Mc2P8anjDbxr2TifzjdOEkasw&#10;dajQLZhIzZWptmmlwdRsDSNNQ3+H/SE0FJQVjG75+kIqBw0wJqQzttA6ue+jizjkX7/QEB/8pXf+&#10;Yv2f/Hf/DRtmtCp3f+bTcfyZ40CsxpEbrosX8L2je77whbjphhvjXW97e1x+9lTc+4Uvx765PfHY&#10;x+5mWcnRuAFOePLEFzPy9uWvegeuI6wCtJRWTw7l6A2NqpG8tAX/oBV7SLCV1eYzmJ4XIRK9DO7Q&#10;9dDkgk6J5iBmHu3n8NFv8ri0Q9P+5Ek+A4Bm8+vHLTY+6u7sI3EvVldWGHbdEr//gX8Zw/fbI7S4&#10;GILAXLfdcnv8vb//X8bLX/byuJ5IYLfcNwLfyLpltoDFoIPjRrEP69E5Qr8rc3Yr4hzcZKDcMoD2&#10;k6gFLhW0oRrGr9YeYFJcib+FyePGYGtw4DodWuupxg5wRklX6ZFOu2oqUwvoMo41uGwNJ66t3CbI&#10;Sw3r4KUDZ7i9vx+bZJFODhO14XS5uTGXnNmGY9yXIt1M9Dz92uk61RKD11vUQzhaesT14ZYrWsJ5&#10;TufRWNyn2MyJbC9dOknLJJ3pJ0W5gZ/cwWsSSMm88s6b/Cmd021Am7oaQDmgya9FmVYledJSAYCW&#10;mlrC7u8uvA7T4b18TuaEtwMH14zKxH0EwxZ4zCY7Qrpw/Nk4/eD9fBF8A+IOY2VzgyHxuRitPxPj&#10;c+24buZCNG9heeHZU/H4F34nRk9/NR5k1viBZ1eg807cdOPNMWZTrKdp09fiBtqpbhL0SK9fmCOI&#10;qxs3zvbjxqVO/PAbbkELXCR6dZkll2y4dnkLKwueO7cS7/qfPgNWkIN81tWhrcEEO87xOSymfn3k&#10;3QBaaG04Fz1kaMU0KZYUOeAXPxi3uqlVRnpo0cYFrK+6gcboELximrL7IMBow7TKCJLrzM4iaQzP&#10;oH+QdYa5dvtFH4lRZWSUX/2mI4uHFpmW4oAdlMdE1BN1AWr2ODSEZgxN2cfylysMiOwhVbYcgfAO&#10;LwL3JS0FUD58nFKKbPIULgtx0ipJxuCv7zXm/USAZeQXknnO5ZXD0Yn3zhWqyeWtnLPlOkUaGIJK&#10;/swmb5leS0pVUHgHPkmgPqQuVERp7ZSCxNcyUJLmz4w8y1GMIxHTcdaCMbUjj8J30DiBC9s3hRdT&#10;K5LEOvvaNITPZL1Let9pnQlXvNHC5NWFJR4Jkic+S+vJIhPZghe34A3twZ1mLNYYcsdhvVrM0Zhx&#10;+ZIHMZVlcOt//ogLBXMnzCtWmXhKE+vAlbURg2kaz7poBEa11IylPqblXjlmGulXGoC6JAypYr18&#10;Z12FozxCkpNWF4uWh+89vPYoPJKX+Wd+/yG+7DE7Hu65PVqHXxAXWFbWxoqgE+QUwoAplvHxDerM&#10;3CCTAeaXc4fizOE28Vt86FJNrDvaXY5d9WUb1Rl1OJL0v6NM8UpqcE9XgIbIRmQ7O7Uj8+FTZI4r&#10;hqx4uldR1BuYBHez/f7m4lpUNlZjjHzRPdY+cTLGX/5C1F71sth+5qnoXM93+QYbyOh2PM60zT4C&#10;qNbm9+Hu3og6e0Tlhpt00ipyPa0hBigokSwHy4zVzPIjViJCIZeW08gZb4CPhCAzWVurgH0vbMFa&#10;HLrpzth38AWV8bNn46V7vhxf7Vzg8TCefPQpPqdzHpcU9ccb8abvfEPceuRgnGZ0uo2uZSTHPCJ8&#10;AvmkB5xRcf8PZue0/rBKnI5yR1rqs7lJeW5QyOZYGmr0aa3ffh+XPKTSncqGAdCsEft35mNxYyde&#10;+oIDsbBvOe5/6Jn45JMn4/V4Yaqj1ejxVe0q8y2OIl0OXWdFApIdw8P2xArW+iJepoK84AG6b46m&#10;oB1Iyw5ezPu5nwkpmSaTVws7ST9NG+QRso9oItrdJfu4OBl92l+beBgY+8nHlQaWoRuYygVMJ0AH&#10;ZCPWJTIDSxBLbGsNa1x9OFNp8xxLgXw0F3nq0EjX3Yidu+vYB/bxGTxVbK+AnNyQrsjJErUvZ2aP&#10;Zd+iukvbqUl/B5pRHz+WyicPAInMxAbhXGmw3JSdV8mfgYzQldEytkFuPulmjuzxNRqxnWqDWt/O&#10;brCf+uhHY43NyOxkM5iGy4tz4z3LC5XPf+5T8cKbb4wnHvgqpvQWH8OiI/DNlfZCp7JwYDHOfvmC&#10;wmN89NDhyqUTj9NwRDZeblU2WF9rOVLJXe3KMJWOBPFnMK1nek1WBdDtqIxb2lYJWuvR0WpDllgi&#10;AHUf0CqYxAyTgPOlR56B2SSgSgzYO23SM5d5+WLM77+JaOUFXByXk2BGAPcIMPvSPffEL/7n/0X8&#10;8v/zv43lQ7jKFhdQorgtVCT4pWw2CWg5uuRcIiKZJbxXzGtSDkqVOw0f/rFRMTvE0il28H1vM5nU&#10;1EVN8CQG1riHz8A5JUZs8FOFGDeCBxAIGxs75GPHWAyuNDixzNy0WkOJ+M5YJ0LM1QFQLo1ABdsi&#10;gmIJ95lBYMb9IcDHJKvAuuQBKThNISyJ3eBMQ0aXGKyubMq6zRVbgSpBV4REAyZwwxp3bNWn6hxo&#10;AwaX+a23MzMpgLlTuAlb5elbnuRfkpEUpKCVgt28qYi4T6NVCD4nP28SJg8oS4dBUYqC8FniLrIc&#10;eid1Z4NNfq344d//lbj7N/+/sbV2OTeO83nJRweCwC+8uRmve93NDNvY9XftQPz5xx+Ot7zjrfFn&#10;n707zp47wUcpD8aRw0fjUT7IOnu2Et997BXQkkL4Wr2RxW6FuH9hiQ9ssmrj3GosLRGtiRE9YtM9&#10;pzf2zQ3jEHvCTA/EAIMBaIYvymGTdZSnNVLclTg/BAmhHM5rYLcRGLkREPfOjRspm1+eRdj2ctjF&#10;XiwKAJ677BBJmOlT4aGJc3AC7WED3tMGCm+WgIE4fnRoCScg/cABIwpaqyydt0wfObhtbjp/4fw5&#10;7yhzG+ZxLlEXXJ+xm5vqiL/ljeA79xGxfVLCUWnsgmQkn9VVchAfUPlaQ0mZSjEYohip8gI/aaLg&#10;9LlX0ipvkkckVrn1QpyLIuea9/YFHsI9nJGQV6LlyZOaKhtCXIsoTFzlIJJrxCh4dRF5pCHEvWhb&#10;lv/KXhiT+yswzS9eE5zFX62Yybj2NbIkXVUWJN7MxUjrSvzoF35lfhoLYN8jMWmK0VngGZxg/7Hv&#10;ZPX441maeNIwUx6IuwaYbZfJoYIKW1e96Wkyzok0+SxHJSQAqZCQEu+SwtqKX3bRPJuiuGygEy98&#10;Z4p8bgGJVIpq6iavmUaagU++oy3lQa7lCweT0hbSJO4ZygzMUrKQNTBtK5G8eoxry7E1czgeP7/A&#10;t/YuxksXtmO+cslP9qBTGLCsreXGTc7JE+qYq2Lkfemlm3yRDSfbLNe0JN1kHtJbxZlLdW1H3DsG&#10;5W6wUZgDJ/faMc0KUegObtq4u3ITL+S0Rp0eIQf7VduV6+2Nlaisn40KK9RcDVDxGxRPfJXN1NAt&#10;exaif+kZNh3sxZidmncIdH6AuJpXYEBcxGX2QgzKLgN+PjeJ+28G+QiBmHPLiG36X9KDfqLr37bf&#10;uLSVnwlpkX+Rz4MQ/AkuvMVgUCaAeKxfHsaH7v4I2wgM4sC+g/HKN70t9q08TYzKFkGue+Kez3w5&#10;vvj4E/AqRuJTX4mfedd3x20vPJpBeYIY48KSZVw9RQQ5opuBHd4vlapLR4fIAuftjKGpI0/wnvFK&#10;LQLqxBlMg9h22AzUvWuGDGIvbHSjtwZ9UDoaOXfedjS2Lm/HGkvb5zBSm2xQloHo6BhFLmvf+QMt&#10;qLmfcHEA6P3YmAfxYkWWLq8h6d1wTbZR1vHFN3kT7KgAhwZvBvwAZ8RqIQ33cYVAP4wijUCDWWVQ&#10;Za/b+Y8xTt0rZoBrUd412C0//szz4XCdugnPnawPAAe5Cg064F51V3oMs4G0QeYrE+w3rbkZEGNG&#10;mC0pqpTRhRbyEP5FBrqs3qJiyifCh2lLZDi2SxpgwDKSrI/zZmRMif0GLTGCT0YYcU41aJjXhvPA&#10;MD6Ftjj59HEsww3D92ITj5NR2A+wMdnD999XWWLifMAE7//rH/1y7Jlbrhxire82XoT9+/dX7nvy&#10;/vjwF46jRC/G+XOXK//13/8vYGyEP35QNguGdDADFMZPmP1WAtihwYFlbLNszU+j0IEUyDnagsha&#10;9XZ4u7MjJSPcMTg1J/Ey8L0lfM+z7Er7wuuOxjJCTKNHQm9fPhdLR2+kgYmexmgbs6lZlkeTPvrY&#10;4/G+n3gvCmon3vWjPxr/0S/8AgRe8H1KphQjlkO5fJ+TJXhsiELnwCSkcej0KPAyQqYB1D4yFOly&#10;7wZeOapRaGTcDgykq1rvAV+yrbgaYxsFiSKr+NzgsUkgh7M8wOZ7mVR2Hc8ZCwrSAKOQpMGWBgD0&#10;9OOEDHwsFnvSEQeA5FyCzhT3esAySIEkBlwXWTBit1i2dUcoST4NKP37wGBeCz8+EnWL53rhtOSd&#10;X8VhkuWrYCwud4oVR7UTo0taxhbhSYJJI8KPnNmeCmsVxjz45siK8hiv5YqE7IPWXQVOHRXacrn/&#10;pLlBHRRGOZvRu3w6nnn4gbj4xOPx5d/9dZT/egaBDGg7y3fDoGyjzmq87GWtWGPubWv19rjljhfF&#10;g4+cjwe/8lhcXtuIPQjwO+98UTz60INx7vSF2MLHv7N0JMabz2K8n2cZLCtJOgt4MXtxCkH68UfO&#10;xmG2wCcUl/c96AZ/ds8Stb8BsuVYZzOvAYIJlBF2jOikJw0oXWvsu6Hnw82+2GowNhGoA3bRM4Bg&#10;wc2OqKIR8XR3qsrcCp3bFS9DiL6DUF5jEKH3FfbAC8zHLwlS2cZKPbDc4nMJbBIE8xgYuM4zBzHy&#10;kRQvgVsKPY0untD4fC4tpy1m5qAw+LGyC/wYKWI8biBwc6dhGxhDzAh0zTFXnWAiahcBCd6mLn0D&#10;RwDtnBniA5aDj+E7PjVGveBL2th+0Ufylk38vC9mgzyQfQYvoX3FP7Z8FuC9x0QoOrzQMHTAkH0f&#10;XhrBD6YFPHiaOP+UM8xmORqHQp0UkLRzN1sFsPlUigqeNBZ5AKUTSpkvL3glbvK3F+RJbxe0yTTU&#10;UyNFVLQNgJRnae99/jB8EztoZJyD9Cl1hA8Y8ChicsqKiundA6t85vDK+SHrq/xQVgnPEbueALk9&#10;n5HDfJad5SOLUmylh1kFj5wEiAONbdI4sHT3TTdkBJpQyj/pgOyQAsXAKlXmJamor1KFvGKoPE7l&#10;x9mPAk+NMQemJVDNVJJLT620AAjvIHjSWyP5OQcD74sX23H/5z+LTLoct33HC2lf8GXw0zq0HKvs&#10;ozSHJ/tlN90aj584FQxuganMLGWLY4eAUefQQYmy0PNUfISbwVsZ1l1QV9e20A9IG2ZS3MPAOTa/&#10;sbNNP7zErq7bLH+cm+8QgKlCp67uHVHDgFhcTuOsfu5SjLZWc2PCOrpm57GHYjy7EMOlPVFBptDh&#10;Y0xMj560hxYW4jiD09fy3STtnhwi01+69BcWMtLf0IAEtsh/G6urBD0zGIS6Bh91WMa4f/m6FOF6&#10;p8e5zwVecmAbwOkmXxdObcUff+5z8ZKbD+Ghe4B5s7WoLC0R/EZgG/Df+dY3RmvP3vj0Z+9h9uh4&#10;vP+PPxbvrr059l83j4LnoxmGHWsgJG3QTQSdDroaD8gVNlpjy1mesa8U9e8iH1wlZP/eGDGDhePE&#10;vsMSV5iW3VeRVywPjafZFd5+vrLai+N47ho0gg6OC+uX4uDqMgPbWWQfvAEroGHwNGlwsMwcWWm7&#10;5SaL1Nd9JvwOkp/y6MPPriYaoLcD10W6EyiWGJFkQTnfHiDvaxtomI0wrjI4Dz5rEatkP2k4QK1t&#10;FaNIrxtGtgLRTzpo9LD2iDbG8KaTsWaKWT3qcWaVOUsG+aTDCUZME/IOeby5BnxkgIHtLTbEq61S&#10;IUfH/CFYkCZF1vJjdSg4QyLqIO9rxDqwHw/ov+hTvbzjMe2uR4ylpT63D80wZ+/A3k3ITNetrIIX&#10;A+n17rh+gaWUbM/K5+z5lL1eAMpwxDzg2ZnTa3Hs+uv4UN3FOHn8mbhwZCVecNudEGUUp84fh8n4&#10;SCCKss8IYOvcsyCHu0gEVRYIItoUYIgAW0O42d0rcZFvKim4qCYVsXMrAD2bgafkRZzlexvciyJI&#10;6FjsQzFHIxy+4SYU2UJU9xFFd+4yjb6PXTf38jllPs45C+uD/xb7DqyiXHvr27FFZPT7f/WfxfU3&#10;HIkfe9/fpp5Qk48xpOhQmFC0HgPEIpHvCCTxgbkc2SgoE0f+OsEN2dJ4WaXePZjEUc0cbvEmVroG&#10;BvyQlq7finIppyMDlVgKS0HpbiUd1EJxl7oZDamCo6lRLC7jdFtfGE0BLSPy86xyQc/CXNJL8jFi&#10;EHfgNLXMedxEg8yjwF1Sqhe0Qz0QcWksDNj7YAsm2MJI0Cu1CV5dDTLKoTr8GC1YX96V9oDytiW/&#10;gikwZUZ+czLsREiCQsyDt15CZeIWgtz1405jqgjHWp7CgDdSMUgn3qmEW6w83njiS/GH//SXYuPJ&#10;h2KGCPYl6DZE0Tv9qfKfZer4yL7FOHZ4Txw7sh4HrudDnWf3IyOvi9e/7jvjwtrF+MTdDzGC6cSL&#10;X/ziOHPqVJxm2mHv3gOxdOimeHp1J479/8h6C/hG0/zO8y9bLNmWZWYqZq5m5h5IhieZTHCTS7JJ&#10;FrIHyUF2b3P7ub3N7i1dkks2Gxymnmma5qou6C5mcJXLZWYQW5Zk3ff3qNzT2XurZEmv3vd5H/g/&#10;fwakKdCdYxSnWaO3r4/b6zfGnSOfq7/CGLTvQKc8F+Qp2929I6XwTb5KihXiWtVmY9KlCQsBayp4&#10;J8dCFMIgAMbPu5iSLAjbacFYiyiLg/uEhUoZnDGzluNhRFu6zL2qO1ZAuPAhKYsJCuOpm0ZS98B9&#10;BlHTr4KE1rRITKEIrkyeYsSlVnQMPv2Uxg1QZLMDI0p4BgCgoUUyA/FhhvcDB4Ihfa6Y/KSmF8zT&#10;jBxuGIMczKRtKwIf0C9gkDXErMFT3L6XQKVD4Cd41XyqG9winERbjJsT2tYVDZG7/N6fj6YTUBJx&#10;BzbcS3tPn7lHjd27TGjjvz0ETRXgBJtwrTR0FdyhHmokeq4YisrN6+8fZ2rEPOjX9ZfQvbuOvS5+&#10;ikIvtKmRsH5IwDrnQrAcfhALpOegKVRf2cjCb2qjwgByyp3XeIQL9RyNVbun0j5L9hFzwZOd8MNT&#10;YFJ4Ipu50i+upZ9yAmSQtEkr94QSPUutuRHwALVdYf4qWlBpJ4VfXX9cXytzzQ1u/aWhUQs6xCTo&#10;0He3V8EXwnEO52g+9IO7WPPMB+C+gqfu3ad5Uv/UjibqXnt8cIfC1o9896/s4uXzaLgQjt9/GXiG&#10;QLGHYk2Y5EkotaMzZrt//nNEYoVwQcnZ5MS4W1clm5TjWAQGporr9QzlRxKTASsHXIow8pFrSPfA&#10;/JDZGiFHac+tVmvEizltQRstrbM0aBIuqtAOibnDrgHchqlTlgTnLUEzEOKBdQ8JAteG75qf6uFZ&#10;mC6Z/4szY7YFRq67kMB5ahaBv80awO6xulYrRgiXwxpEXiSWXqsDHkRDJ5gKhRqtQX4nbDjlVCAE&#10;nWLQUBhOueKMAAkaPo8X1RVmfzyGyp76VkLDmwL2/Vd+UG6Lx7BGNVl3lKLRRNsh4VtVcNWeemAP&#10;Vp+wzSws2lRqrXzl5i3PIw2HzF8Td8wm5aodA1JNRj/2LJiMcFaybC5nivjI8SyQdCgSLAdIzoRV&#10;kGUlkwQLr7w+iiRy2mDNOcyYN1BT9quKOMvbIohhjmWCc7gQbQgMKApq4UusQSCjAo5bCttmLsmX&#10;IRERrRQagOTMnKcGQdkP85QqZoU+SdcPzoKAhnCbUj0mJRXTygnXCp8QIcAsIh6xtkUJ+8wbcinn&#10;xWxVk0OVZAYAQT6Zg2yS2wIcuwDzLaevqFKlMzj6QuYFv4cM/Wgd0XpxA0vqSS1TWDgYpY9UVode&#10;ovS0SAMaNtqTJYLmyiXC/gRjBYpue8RwodFVcV2hf2AI5Zf2FvqufMmzkoe5h6Gjv2xdqJYYWx+r&#10;CrdVRjumfaXGwYsOIUC7y3mFnALXRAN6vPc9cJ8tzE2TWGTRInVREHgMpCBVr7+cSix6Nm/YaPMk&#10;Frtw5Vq5tqnR0z2wwTxLq+XaiN8zMbWEujlin/v8l8vBGCUPmTZs10wfkwAikdaEpZZWmP1a2bwa&#10;qBZOISlUG3cbR950DrFqu3Gr0zBwr8sExzmSeth5QjxfffVVl0lzYnrMFhuarLj1PouHmi3x3ku2&#10;BHPYs3W/LY0nyG2AbwJAlNOaKnoA1bPUxiuZon3vG1+zZ178tIVibXDm/A7j4hA1SEX2bGgTT9T0&#10;VHCQ5k8Ek/kVYIorYixCCxBJYIcCkp4we1+jzhETI/+7NICOZgmcV0WONhCkQ1Mkk3HATYNaLDCv&#10;cLZMKVH5xEFc9V31lzJ0LMcz5OfDSrLRkaiYRzl+xiPU3YEx4SPw4LxFSUCGpMn6ruG7pgRsSm6G&#10;xdgxlfLyFyOm0QjYRUq4G+iCSPNZzJs8T8XAqaaUaC1xu45JxOEbQGPcXMcw3CG/OiUAUz6POjZl&#10;CKQm/yUnbdIHzae0PKBKzCr4TMmezs0K7aNZ58GoyIgcKmUV0ySu1PzpefvuH/+RLV4hdJfMlqoG&#10;3wLi68KMqNpXLVTdjtYwL8VF27K1yW7OLFpvcZ8NbNpg/ZsftWuTy3abMGBp93biK7gEsz94jdAn&#10;pMcD+/dbIxEpCyv4/cEl1dbFbQbG7I3rg/byFQQKGCDlq6AKBrBLA5pzYEUE2dXvqAwbrVbSraKq&#10;MUgLokrZThtCTPxKlaRMJCLmStKeximOzA8CoUQZamtCpOC6Yd2tOeKxTu6tBeFVUbEcVGRJTBfZ&#10;LFpANHL1SJiqFVJIZ2FASSUNbCjvTRBpX0hSRAydFnuCuWZhxByJ6XHZXx0bKTgSwdRYSEpHSDK3&#10;WBY1veoiye+riGSIYpW20K7hbCi4cxoZ+s90w2zDWHKvCHoRTQO6Bu7TNTCitCX6p32sTy7sSR85&#10;BJHqk7a6wEUOxGqbJ/CHl7tTV/K74JXzTtBxF9G2LuFwuS14//8zc2pGF62/dHXl3DpDxhDcUxx7&#10;xJd7XYN5Fv7Ti3O6RuusB/IFEOCZzKcItXrF7y66i7mqgallaRkM/7nHdfFeWw5e7j2hsj3UJhe6&#10;58K8AgjuWVyj+dL9ghFpQwQj0lKJCZVAJ8245sNlD9U1tCMco3a1lsKP2hcV5pUrNdHAlmPSuF7J&#10;uiQky7yqh7r5Vz/5p4wJnOL5lf5o/irzSONCTvzIXfSl8i5hWi1ob2outH5ufHzWY6WlLUobgeVA&#10;yc/kg+Y+uzbU0k8OX6Dg2bqrvby0MOyE4+XZSX4Uvvfj45q27SSy3Lpro126c9cyjT12Z2KKRFpB&#10;a6SMhhgDMV9OmKdHgiExMD58jP0IXSswN25hGGcojFDOd+E7aezSaIBUYyhKinaF7KdSuCLQboD7&#10;ITxszyAEG299UsfnKLXhgVmDIYHCgh0T05anRqD3wA6kFOmz+X1hxh5GkP25OvbvLGnbyyn7mr/W&#10;svSxFo15dR42DGKuGmWE2amn9BvAYb6qCmnMlpzhmdA05zhfQoON2APM69KKRky5FITDVVvtsWcf&#10;tivnrngy4E8xjtfv3vHU4k3f7Itg2vLY2My4yxUVCKxYcYIC08GSLYwtmdU3eGrQvtAJ5iOJonCR&#10;xMrgWfy5jhz9wHP58hUb6Guzz37mE8qcTt0k+S5Ju+71LCaXKc+irNX0E+ZAZp4Q44NuwEgCC2jt&#10;FImgLMbiUORrVgYh8skJcuSZorcwvsyY/MTAVB7QDjhxzS5euOh579V3oL2PgqMH0IbWgF6gM2gN&#10;NSEqeyKNJnA3/oWtj3/MF4AJYl+CddkzOEjgL8Z0sE/INYUZVbCoLQfck1uEIqNLS1j4Ekxqtd0Z&#10;nbAz5y5qo3kee+wwkVt7oFtot8BhsrhVx9kPxZxSigAD4FjyBbmoEsbgolWcXwZ7VHtTUjbXaB1T&#10;yRVPFoZdzGg9zGUoGnTKdK+IKY4GMmMq8tAJy3zSPlWSMXAO/WIOuY6pt4nxafpSdJacYJi0FlhJ&#10;tIflS+k9QD6AU6hHszkANxyxx558ym5i5uOBVMAOGU7/1tjcJgbMc/9DjxB+GCG1/qInCnCDJciV&#10;scWe/+Sn4CxYDAAPpCp/byYYxCSP4mIGbgejBxyP6h1oMRPJFABbbTFxzKgNXWpbkEIQFaG0LKpt&#10;IKJGlifyPygVsM82b95EGGWb/cmf/bllibu9dPeO9T74CduzfatdvPWBLbCh5yZHWXDiqdOz1toY&#10;IJSTZOhI+9k0GV5pn/84RV61Wzeu2Y6DTQArCEaYhwkXosSM63JySGPFWjFBsMIgRSE/OT0yMql1&#10;NNUA3ypSncdTgzQURSJAwvKcvHLHOjdsZQwhqVHJisc8IIFANB0nX+YhepwCLSUVa9NGRGz5l5Nq&#10;hO9iQlVfA08KV9emEWfHKMiCsE9PmPcaOlbHb3LgZL3LKiCZwukxBXJU7gP1MwSAu2HxPGUTzAOJ&#10;SZBolr7LtLYMscUCh3SuoAUxwDBO0qRpghicEqhJ4+PyGHBKmjv1DSEFx9ekDZ16w77w2WcsHgsT&#10;MpuxuQX8Nohj9xNi6BASfyMaA8yJD4nVFUVkHtIwg2J8/fSriI/VKn4abXEQAc/72Z/+lPk/8YTT&#10;PnkQBPwEgIRW05Q9QGUOorx6ndDJ6pQN4yMyOxWxq+SsKG64Y/OJlP3F967a3VTZundug1Ep2e3L&#10;10FmOdu07Wnr6d+EP0iSOHK2fG0b87Rmb145aa9fuG7LbO4oVHf79p3W0d8LEoMJQTVUhJGXv1Wa&#10;/p0/cZzNxrhBYGIwhUzkt6BaLkE5GzPf8uQTIXNMCeekaVqhLVXVtewEph8YtFLQlrkggVYQJ0GH&#10;TOq4KxitsjbmMcJmlYkzVgsTzqKUOSdk6Ag086MgAfAA17AQ8kegH1LHi+1XlsgSqi2ZEQjS4iLm&#10;lwXGauMIuMP9wLoLxWX/KYlOHhgoy5wqhxBJpiBchkd7MEh0W8nqsmlgCqYSHs3tHfk4rAJHPNiN&#10;VyYsesOPlZcj4KwX9NwxZ853xl3gJtBdpst1qJYYD3Uvoat7TbjfGJZ7nsDxvz2ElCv91NN0IVew&#10;ByomLnVU92rexJLoi35mfzF+MSZiJCoMFfdyOOZM6JJG2crgKTwyaabCeLMfqb6+XvZAo9Vd0nAI&#10;Dpwwwnh/cojRFMESg8SVIGgdYqoqTBH30a8l/GhlQtIkOWbR9bRCAGjaPUO1snR7GUIt07KDMxgH&#10;hfA5JpKrBG8uFJT2S0jxGqv7o4lz/dIFjF8CIdfoVRk70Ko11ByxVmIWdY3mSYijMjZBAgImD5Hm&#10;SThZ4xdDq0O5VpyPHbc4Jlf3ax3crz/5k4Hx33HooHV1bLAPT12x7OQdtDVLVgvuf+KZ++zw9l3W&#10;3txtJz74kJoyEeveuItFUGkXCiqDJ4BmcAVwxzkfAreKFtaCU1aZl5wLcGHP4lMsU9Iq+8AHDQr5&#10;olaH4B4SMWQevFwfpXit4FUCiBeaJr8oUWjpYAIk4CoF4mirpdliXsbHqDHH+FoaQHrMARuvQJbb&#10;i9Mz9lk0egW0+JRLtNq+fXaDZ2yVqVO4Xvgd4Z+MsOWANwzjUZk/1R6j4jT+bEtu/uXuoDlXFnTV&#10;JJQ/l3ImyCTHwHkHV/L8lo3NMKLAInQ4TDI07VcssLZCZvYc5tcSa9BMYESIfb+J5KCT0L+Vpbw1&#10;xOM2ODxuzc1xa+3otEnMjHcWV+xWodcCTcABwlo9vrb1dRHWGxoH1lgrsMYSNpHAFIQgoUzO6fJv&#10;YxdYNB6BwZXvqmBEa8Lc4ksFUEBT8C3DCoVuzO2VAvM7Bw2cg4HOMM5h9tDV95astSZi7776ljW0&#10;NFr71k4UCQXwXR24C3cKLFnCkxq7jO7UM8LRXXNKn9BkVsNE45PucFwaF6uFBYpuo3Rx4ZDwTFVI&#10;rymE2Q/OXrbJu1Ostw9mcJzQ0B5ra2smd0gSIStkzU1xeBmYOmA7guZQ2FvSpvCf8CYV2MHfLCaH&#10;8Cur4Rz9W9VP1nOF4p/K4K00C6IHVaxJNTyR87nTvDA9aXJ15dnfMk+KqVZgSgpTt3z5RrA2ym8x&#10;PEWqifp6x9zlsXUvE+brHbl7C5swjs0NrdaIeaeto9dqqRg+dPuObd2x0+6OYaokSdlnf/ZLEMEp&#10;EPSiTc+P2t2REadRe/azn7b+/WwgmKsifioxADcAMaLmJ9oDgHgtCXzJ4Y2ZZSHFkU+hku7s6MCh&#10;rp7es9huf0sVyaQKw3Aign9YBqC4C0EMsdlaAdLrQyMW6e63+cHrNkKfm4dOQljacLJEolpAKqJf&#10;tX1bnZkozXN6qAjtpV/jiRxBBPKugo6RJe40zOeB+x8FNeEkL86fCaxSGC7EToRBXD37h8VHg8OC&#10;yNQjB1z5gmQBLh0Iz3btw1N2lcKHB3ZttUaYv//0v/6h/c//+j9Yy+atAKUYOEnBmAdBzDRBm4yP&#10;xZFkLC22IkFrGK6k5BzjlQN/GY4QMEQDR5ZdJK7eEKZA+iVtmh9kAhiQ4h0ESbtoIDEZ0wDUUn3j&#10;NIALDaCvIijwXeKtHJcv8qk6TYqAdZGa3KPoSuXlEK8lCkcT7lqGrxMWAVQh2dQPoTGujfLD7dPH&#10;7fj/84e2wzNjjz3zlB378RF7++QN2/fgc3bg6YdgrqXy5qEgQT8veCD8BCGCPAf8h8YPrcDsjBXn&#10;ZkGaJWtgs+/e0m8P9X4W7V5lfsQky9wixKSNXyDhT83b7XbynW9RoT2OJEjfav1ExIZtaChhkyCg&#10;9t5uC6HlvX78lNUwzv0H+qypa4NFyH1SXsa/Cwk62HfQvndhyL5x9rbBu4lJBuFttL1PPmKNnS0g&#10;bvoGggMFubldXpj7iBmbByEU0eqpqFkIhC+fPTEU8gGIMQ4RA3Y07yBk2lERzwiJ9BqpJO5dIxcy&#10;8D/OWAYXU8AuKb7xg/RBWORMKoRfV0M9MfxoIkGQOchrZSWKryY+dSCsAlGTa0QJR1HLBqDQLo6c&#10;Z4ixkO9MJR8AiIH5zgNH8m2UTyBVANhv6hsMNn5pDTHKZGDaCaPWlVZD+TGyGdaXmH+XPZllFnJ1&#10;Jku65UBdMEEblVwZeWBI+0RaBggXgOP8C7mGLw7mBH+6T8sn35O/d9zbOzonDQLTxX5z6NDBB910&#10;h4QD4XwxuGpXc7p+SIsHKLp7JSQ5RoCLHKPhrhXDw9WuE3oHjHhlpPW89wD9JEaEh1cuYO8zq26v&#10;SPPpJGXWRFIupYAZl/YvyJerpSXWXdLcKGdJRTtXGYNgnl/ou5ibynroXsGyE+wYlDQWWYhOlnWT&#10;WRxy7bRTIgaO4eIaJXKSKwD0BFiiHb7LruRnbUWttG81B+oPJARYBT6QjbWmzj+MdjU3jlujP14k&#10;IO0/V+RW6k76zq/AFesOPhDsiuwoqZoYfi9mmKCyZ2PFULZjaYDlU5gju2WafbSiTJuCD8bplobn&#10;aa6Ec7QOHz8eePhFTEhLNm6jdt8zLbY20WO5hXHoA2ZG9tTk8Ayai5g1tbRhp4+SP2knfZAwmHfJ&#10;Md0+Yw6WyMaqGVffpUV1KfxhUtY8uKNk0dbjWE/eA/xw0GCF6mB0wtT4WwRW0WQ0NtImRBa/sCzC&#10;lpikAmPOsLbNuLQ8R0LCqwiHl5kFbFeE2S/bGooBjw8CzB53EccNdXZ7Imm3icJrEoIcz9vexhkb&#10;grhnqAwcgYi4gDL8PlZX0fjUBbkXx3D2r4x2U2i15uanmNdouam5xxOgv2TDx20EG2RwlS2lNVgt&#10;pzJZj3zfsDoxPwH4O+5m7asC5HcQIwnxb23tMRwx8IOCBoCP5B9axNI1d+q0dTeGyru393km79y0&#10;oZG8nZ322PWpFawSTF0xUI6W21BsizkMAx50oFz0aP/PL0xDS4toyKLgBwRBTJHphWWPKpiHo3XM&#10;GZCGNK5M1nIjWWM/ae9LUaJiwEXgQibLmYYmzxvNMbvYHLREVa68mk27St7dv/ZC+YX3+jzv/92P&#10;bHxkxpr7u8rFFcybRK6KAAdQOjjXFBgb5eFQcF3F/4toTZZdFh6ZuhmFKyYapaCotJ/SYEmTv1bM&#10;lOcX5+lvEIVM0PZSZDtY3+YZGZ2h7uNyeTmx4IlTv2nnts0Wb6svw5CTYonhA088TeTP7RdlRVDg&#10;oB+GTZtEglSlNh1BfVUBdFLqj/Yx2jrtT8fMYuDFIa4gfM6LrQ90obWDSfR5grgh1rK+YYSNoHX1&#10;tpUJHkEbqqrtJYL6MJvz8HAtfbp5Y9CztJi0lpawHTq430bvDtu+fXsVzVLu7OryyOnsxpXLRGAu&#10;gbxXbHZ+2kaXR2w+t2Dx9jbbtH0TiIeV5lgjWiJFPaOCpAsSzihY1VPCFMNAvUSjaNgiVEtcX40H&#10;XXYuh5aEzkB0BVSO0RHSYzJUiDFF5MLY4JBVobXz9vXjAzRr8c0bcEhctjRO2mePHLNdjzxoW/oH&#10;bBjCM37zhs1SS6kVrn8CTrOht5Vy7X6Ll5F65IsDnhD3fPbiDbt2cwgw9KKyRYp2mgA2AAQy3t6O&#10;aQC/LwAA1ESiPyQnxiGJ0vm4sDljAGMd5qR9u7bbd//6+/bSyz/m97QV0cjNLU1ba/UmCHYFCVNI&#10;HMdteHs9nHaF/zEZlQs0JjcHhBS2YLUtsokTEEf5poFvHV6PoGUJogmjJTF1CHYyVMqkhN6xggWd&#10;ds85Q9O/rICVjQZ8qPPcReN8FgOmKE5HZFkFRd4J+OSsqwy6ksa53QG2xgiIMXI0LTRSYahojDGH&#10;UPPdvX4Gv48aF1Hy7//oj9G6ea2npdYeOdBtRRixFSCxGuQv7Rotg6SFqEUs8TejPYxxmF8XyQgp&#10;6RiJr4pIqyoS3wEkLhk18ySk6/zGYECl0pV2dhd+i5eOxq2tuRdicNfaeprs6s0pO3X5jkUaB6yx&#10;faONnv7QiokJO/D4FtvVvY2KspeBIQgHWV/Hp4bsr797y3748g9tjgyLa4GItZESpWVHr4tY2oX0&#10;JKSTYKglkuSgu7J6aooIrnVs76opK8GXXgWkXFX8ziHRhIn6EmFVt6VdFOGtBYGJgMl8m2SOG0qr&#10;5Trmu8hiJ2tAHhCM1XS1LQeRiCl6pSivNBs3js2DMiNO4xaoXsF8CfDgyCx9uMpW6EVuZcK/WR9y&#10;gojwSW0uIpgDYFW1OA3TxspT+F0KaaeUFv1y2tYEWkx8eMpRuPu6GBpY7lXSNzEIYtQLmNrFdClA&#10;Bq8Q4FTCFJ/Zn5LkxYDJBxI06YQTEX5nTmOuNFGCI/Jlu89aRTEbHz8+TqhZWi7md27Um/PX5JRO&#10;S0PttDTum1rW2cpfLwwJw+Zwf9zYxPzoV8n47r8GrCsqFwLbMNk8sHIHmBIY13jW2wjRpnATXh7s&#10;H/fJIUp6wdjZ/VzrfD+ZaDFq8o+TfJKTBod9A1bjfrFzrDGTIOZVz3RnaVOCmY+5E5ORwzaSJpJX&#10;vVH/5C6AEpm9pz3ojFhO4l5VJB+SdC1MdISX7pdVQWOkp/ytCF8htBXaN4R8wHwjdLhIL34FZjRE&#10;EauA8I7GAF7VM12NHq5VZLmCSjQ+OcijeMLZHbM+zLr8cKBCbp5kysLZmBQ/CI5SbdN2WGpEjYLP&#10;alNyk563bjrmR3e0dm0iOWXBuru22NL8gr03M0LCrDoEsTC+qggPaFCy8AR5xlgXjlsMxilC5Wi1&#10;1dLJHw7tqR4WT+vshE7mUZphafN0HQ8Fhugvh2qFKS2CggoW5uagJZSviDdW9gaRlvKrrSPaUvOz&#10;yv1e9vJ96b32Xz88Y9dw26mGUVsbGbaqhnrn9O6kbmmukMZzHV12lWCoPWV8yOJ1Vjd+x57t7LGm&#10;xz5rNXA7Nyn1AWQ4pkkmWc0zUj5wlbc2ntm2YTuanLAnHI1hYo0wvSuk8VmA/sMoM9+qPxQHQ2bx&#10;f5q6c8vidXH4DcrcZJdgQNpRknSjFstZHoYwGG21KbSMJfpfiz9YF6mpgphog9lFT/XclD376EE7&#10;P+uxv3z9CvRSEArzUE22AxQbgzeWsTSAMx/ZjoIHnIzGKIZpFoYFFwvmBOY0EEVShXZW4feLCgJ6&#10;LN87QZ2H58UdTpDqNkcUvM7ngMy52qDnh/1huxwBFy3dNM/yoqc0O28+LCfl3s2e9JY+e+z5F8Gv&#10;lAlJrpIBPYQLkpgxeAZgXcStQDCUD82mD7/bajLQ4x8GXpHViN+Aba2v6Ggzmk8fZus8OCsNj5LN&#10;eD3xxmr78i/8jLOS3bkyCG+Lgz/3LE3kPCusq/bl6cs37GD0sKe7rcWWZm86+lQF471GtGYWhlK+&#10;h2u4zUjT7rSCaGXW96ZjvBBYVNxEGlcpaIQHcAcDAMUzsDZK7IiP3uJCAsuP/BQDnnYUXKqfxdLB&#10;kBmGH2grbi4+f8xpZqWl8FOXyru0mCgvzC0Q4UIECNqmLMzKubPn7JkXXijLzHT36g0Ynzn7mz/5&#10;M4o1Si2JxM/kNaPiXCQz7O//1u84FbbQWQagrYJzVurSEg8TYiI6zf7Zzz1ln3lowG165Rnp4GWj&#10;IBXxj5jlVuASpbZ2C85GwvEOdInjzEzaai5eswYcFEulpM1QaDOIuaempcPlOyliopq4dN0efvF5&#10;W0Jdu4QmI03gwWo+AvMHQe3abr/8S7+EZxfETtw7KmX1SSnwEyks56ibJXXmWWxFgNw8fsIeeepZ&#10;q25pK8vsF4IZknlIcq/yYYlDXkCrc+RH37LHHt1nb7z2mg1f/pDoPvwWcFSFWtqRV18BUWB6aqLY&#10;GZrE7s07yNE2Yw1dzZQayEDIpXamfi4q17oWIovyCfz2Ytj+ybW1TFBFS7cNT8yUt/S12xh1ooL4&#10;UcCL2HJqubyBwAoxxXX4GGXZ6ArxDeHvNzGzAPOLyVDiD92Q312aaCD5ISVgSn1s/AWYZAGxVL0K&#10;pmhuRQUOIKk+VWI5wfhLFm9oRGoZA3nF3Vovg8y24D947crlcn28xlPP9SnS1y+l5m2UXHXL84s2&#10;T1tzy7OEb9+2h575rL3x1hF75pOftvseekyM2dZfeeWnP/IFgGWBjMCwQNRk0Axjx7185bRNjw7B&#10;4NWyxqt29P33xciUwyr6hugh6UvZboVUtQbSBHpg4Pt3PGUbt29jXhdAgtft1JULVkZr1oOm6/Zd&#10;kCLBJT/9id32y//wgKUvhayz966dQEoaXai3u0ip77zzLsEoIAI2dEvfgPVu3uIy9Obnp8ue0Rue&#10;FgIHYiAmph2pi+fm4WbvHZ027QmKmWmAIHFW+Wsof+Q0WTP5AO5nZPsBSUprpXpC6ykylqnYVw23&#10;VUvZCmmL49g2/LUBawKBeyNVZRAytAytkGAUpn8ezlCMc30oUQ5FatjxEC+Y9hU2udKcSK+CubRM&#10;+iNXJE1Io1K1W4hHPoDoD6CULtUFcCfpltlDawbRwoeUlEyeFMgthTlUpSVkrqySbw6OoEo5rQCU&#10;sqQS+iMWwPlRMF6nTXFryS18l/QotZLMWxUmY32qKkyDNC9rpLHh6spL17uPYleEZwEs/tMkbVXe&#10;HX/FR4bENfckV37TzxX2R2+Cp3sHP6gt5eVTp+S3qL65dkCs6xo81z/2gUYkeabiC1ppVQ0ootgd&#10;gjN1hnnQtTJR5JRvjJ9lhtXLmXKATy4lIAZipfGDa9QPx5ypH/RRhFmHtGqKhBTzhV8wjeDPxLTI&#10;ZCifTREL/rs+6zkaikYoTXOA8agUSRACCITg5wN88VysyM7Pq4J3wQnARxH/Ug/4wE/aAJk1FbUm&#10;BnsNvE2dEec7w1JDUOX/oyFyHbjNi18bNINAEoJB0IzFavAjRhtSQnvhwVdHKYnkfuDFiXwFAqKX&#10;fAql/V7PS6b5lmZWc1Fhkt3Q3R8FPQXY0176tkpOwW4sCIsLs7D2WEIYWw2WmWhrL7W/fNbQ1onK&#10;D1Mc86D51LIIbFzOqgpIOlyu9D+aH0UHCh60TiohIcFBpQDYZqyZx+qb2sEr9JfWArjGhNHCMTKe&#10;jeWD53EJ18F4UDW83XsWIZE5g7nJE7m4RgFLUDrzjiauFdMTgTcrSzM2QoqlCXBwDfc3I8h1Lizb&#10;LBaNaGuT7d7fRp8h2PmyJ4c5T1r4CNrvAEyXvF30z1kL2MeCM5me+VOZLD5KahesriL8DdffQAOF&#10;EIDgpFT0Da2dFojEwE1L1Dm8S5qNko2NzpFuosaWF+5YGQvB1k17rHohCz3EinX9rE0WWtEEoocl&#10;gMEDEyhNa40/bW2YN2fm56x3x14YDGrJ8bzq+UmrhVlRbkRFWkpbIZOdMkerZJtcU6oREuONzdbR&#10;2Y12AKUBWvtVNPky86ehw4O4kXTOrtrE6qQtrE5Y+OaoxRdoe2bJvlrotudwL5o+GBdbgxJHi+S1&#10;prpGa21vtWWYf4buqqb7A1EYUgV1YOXiOaJXFVjD9Sax7IT1PNazFZQ7ghE/5lsPzKQfQAw3dFrP&#10;hh5raG61qoUke8Zr3/rbl62Ayvng44+aakZeOPoBTCjWwCZoKdpKmZOrwc8lP0KpLdNuEh5A9F/u&#10;VCqrEgPeyJfmYJ85YclWEYLlTydmEmzgcE2Z6upB/PDCNbgWNcLbwBe5fHMSgAvCB+BchGox7z4F&#10;P6Dyr8I0L0FLfo7eLEBGamRSrmQMptq6O/vspz71U7ZpyxbP4hSpAACAwy9+xv7y639t49OzMBFB&#10;/G36MXG22be+/5qNLd4RiDlkgWXFwZbAi+3LnzXbSGrjgRiLhpZCM0dBKMrAoPVil+mfr4DuBMBd&#10;i6SYUBAUDBIlUEnyhvQ2hSZuetKaQB53BrEXj2EPjg2YF38DaWImbly1pZkZu3HhkkU39ON7sMmu&#10;Lx4HcKatsW3A3r900z6Zznn27tiO5A2zCGMmZFHJ7VXtWcGso9wraRBWjj6defeYXT51vrzrUx0e&#10;mTh0vZgcmS1lQpCk3AQgH3n9Dbt2+i20GSDs9CR53ZCCWPxykNIFQ0P2F//5/7E62ahhnopw/GtE&#10;9xWphCZCEW9sQnW94OlF6yfiucyYnn32OXvzzfesb8MWmy6cLN8Zn/D0fO5F+/53vmlfePFFVyr+&#10;7KVznt/85V+yP/9Pf2xPPvc06eSX7MzZc+UvfvEL9ud/8Ve2dfsO9g9SAGrrJ554wk7hjyFpvq21&#10;za5fPGvdzfXQVzSP+F9Fycn2IUyXEEJXa4PdZXMrd5eYUzFtGzZttqExTNKw9POEfY9NjXvaiTga&#10;nJ6wGoqVxLq67PiRN62+ljYZo1JT3Lp80W6hparGbND3xU9aKwQnDQwk2Nd0C/jgHUSYSqTt0rVb&#10;9gQbo2fzgNP4ObUzGFcmF5mMqiGkOoSI2A5olBKWoF9tvYwxFLNbF5bsb759EgnT7PCD99noGLWS&#10;CA2/b/sWa27DMd47ZQuUkkjgzN/b57Hzl27ZkeMfkiJDsBW2FiRKFWQLsskb6f+GOq9nmx9ftlWC&#10;W4LM0UoG0wYIJpkRinTHdBJLKdJfa22ZQAG0Fn5gFq1DGqloI1S6inZz+GKNz2UMvIVWkl0BwQsB&#10;bznGJMdtmb06pboGtuU74ZIa5tiaMNAicNK6ye9MoeKFAsgIa4YP5tUHhZajqAhpkhQdLo8eAo2S&#10;u4IHuVezWzFDyglfWE2wJlOJItf1RZqMFBK4HG21dxIgczG6fgivTGUB/O2cFgzTmVJXi9mSdtMP&#10;1S0JkSgKBniVjyHD4Hf2EQ8vMUZJlCIjbFsQpZgTruW7kni6gAN+r6RakN+MGBhHQx3yVSoUJV+k&#10;5cp5fquW2lozz7gV+UlXXPtCfCKkzszAOeEZp9nSZ14iu+7JXCeY4lfa4geu1Hh03zqC0oypAf2q&#10;PH16iKBO0q/Mh5prwhTQ6HJSqEzX8lk+SGqZKeSd9ul7ZcxqS9pr2uG6KgiaGDfNcQQVVEjaMFqU&#10;uSyPH5hMG+qvrJBV+O2IIVepBTEHNHkP5yCYcD/ViR0jH4HpytPOCsS9yDwKtjzpJZu8cdH6DuLb&#10;ULXXknnMjMrpVKihg5iyvFngjGhRtAlsb/Yg9zDQAP0MMM5qEkYq7UCAJNvy5ZYZG08maC0MJdfI&#10;fBwGz4XFPMKcpeRXKN9D4Nsx4ozRaTi1xryKavxjx7rWiqfCeMXt8ENPoNkA1jSL3CszqvyoABQ0&#10;sjyDyHiZ3uW6Iu2L5lwmIuFKranmXsKlM7+6tdWasE8g7GsIGcLv3MJ9/NUL4Ue/67vWSsk/tS4q&#10;6itYcHDJM2vZSw3s55nFeRAXWqGaOuCSxUEwqZbfGr5Pa0WSosPULIaUELxsNWgOazMJlxtRuf5I&#10;DO8YxHQScx9q73CUCFGYMR5Hv9gj6g+r7uCXNdE6Q45dfwVfGp00lgpo2LZnj8OZbsD6TQDLvMhk&#10;Vk9OsgJrsPvgPmCmYEd+/CbC6ajtjG009Izl6r6oJ0tKhxNvXUJRlMJNhA7I9EoTzx3eYZ97/ID5&#10;OnutHYuQNKxO+0g+UiaIKwTHPErd4aP2k3qoMbiz+pV+OGacBmV6FRwkj523rqOn7BC480PW90o4&#10;a/s39ljL7j6Ym6JtO/iApYYohv3QU2jJCMpgvh0zoodA913zPPGeyxKoi93O+qoTWuaK1tyDubad&#10;50mwRfvopBjdw5yyT9SGHO69CCT3PWx28eWXbfn2Daw9OVvG3Hzyu686pUIV/lzR4kO2/0uftw0P&#10;7SNtj6xCCP4wbNgKbJaaUGH80WQ6XoL5rSEwrLYmVoaZR8gVLIKzeP7szBRa74zz18tjjZHmU/1X&#10;Pkq5HVSmCjyKplOJcjWlal/3yysuhFndjybQaUKxQHrRijFikBWzL/Xbs88+Yy8+/wl7840f29iN&#10;QWtGrXjjw3NWw+2kTIPQ+a1voM/eOXLK+ZIUkd4qBwQJE4emTxMoSJOLc39LDGfqko3cyTrg0+9K&#10;raFEmupUprjsro9E0k5dKC5VUSIewkdn5zlX02Ap/FXu4jDZvfWAXaPomfPjofhfGGfL7OikDV2/&#10;aQNo2TIAaA0Swgqq5wVevmiz/fGf/LE99/hDSHRIHACJwsGFZEtU73riqeeIWsS3gL5UIbnFmfRL&#10;VCLoefIpyxBmnQEKFPWY0+YFLAMgjlkkj4Z+Ivnmr2OGxC5Pf2VoSONXV0A72NfUSDv1tgDjMrC5&#10;3wZxLOwb6LJZpC3V2tlKFfTZo9NOKlwg39sCbc9hnljKpWwjtSfySWr52AJQNWd+VK45kMMyzIhq&#10;NyWRZgoA0vDYNDmqcuCMVRw4p2H6QG44rDuikp+3eBgEUkQTRl9aY9U2EizbZnzcLl65YsGGmNXB&#10;eI2ThLETpmQZIAh09FmwpdUWKGQa39Jpq+RnC3WUVV3bZS3egNRXCxO+BNEowgSqcvhw6jIZ8IkG&#10;ReWMstF6O3danNQS8aYWkG6HQzzIlCB6oAEQEeM9y1he/u437fDevQAshAwH2zAESMhWJqVcFliA&#10;Ocgxlho2bJiopioaX0TSU72OGFWIkyC/V47+yBbII7Zr/z58TEjHMjRouzb02q6nP4sp5bp2pPnx&#10;gRxd3kA+sXP25veOoUFNIc0FqEDR45hAPwg2SN82sbH3dTVYnT9j0Vr2AUx4HCmlo53IzNlpB8oC&#10;54XFKJETbCywE/Uy0NZChMBIOWAeWqXoHZD1GpJejLXFLI9zqhir6QxjAOGpPoaQSgqtWQZGT4jI&#10;hzlM56S8kFBfgtgFkM41VyIkcqhXqgXlXxNjLSlfUlhZ5sQ88AyDJDwrIRNqDlIVUtKXCvJX4xVt&#10;Bfdzr/x9xCjomYqoc1oWEJGiN1MQeEccpBWW6Zv2tG7cRnoOAgBE1PiniFr9JMQijZyYCTHRernK&#10;8TzAB0Neg3SogAFpLMI4W66giUsmtU+ICmMOlctNOIcJZwzSosFg0J7z12Gs0rTI/OXq4og5BOGq&#10;f8QxcG3lxWQ43KHxaKGkedI7TTJGMYjcx3dNp3IWOWLIb2ylyovzOiAL/NWdjIl5UcJI5fCS5rCI&#10;6VhzqIzoYiKF8dUvmeoaVmF2NP+8NOt6qRUdEZjbsPz9pN3gbIBOKTGxCJtcOYpI7BqHY8LAMVl8&#10;eDjp6KHMcXr5WYcSgmoJJsNpgoiwrvIiTFHoL1Kot3o0Gsmx9y0z8xeWeHnB2jf9DIWF96GxYx6t&#10;ESGwzrLeBaqQLMFA1eJb2MF7HW3BsGGi8RPslMRsLgZRptQcZm68auhz0CW+9vtTXAfbBOHJ4zZC&#10;xgTWijnlxc38Bx8w+fJxLEKMZL5WQeGPHwWAWMk+lYdJxFVJPIPcJ42giKqCl+Q2ot8BdWYGuGTf&#10;BOW/477xxpoos7yLAuWzAEdCstZTBFnMhFgwV1OH72pba5QHr7r8gAJi3cdRua+a+oBYNtC6SIOt&#10;6L6uDQNWS5DX1J07OPajSQR3qiBxua2BdYJigCe1h8bZNNewODQhn4QxXYYWJnmN25Kvp1wj9aLY&#10;lyq8p3ENwMTlyVHrj/bg8QWljJNILcaJbxGcMQfwUIaxBAy0f3EW44QIuhh8xic+BwUMAMYyIK6C&#10;RphzoJNiS4yZ/cg8HXry6XI2kfCksHQFwZHvXLpQ/t6bRzy9vVvBdT1lTKeeFcycpfxyOZFY9gzB&#10;vD/7wCEmA89MBd+xbjixCfJhgD56Lr1D68hmAX9xVvpJuqE/9JOLNUBgGSSayXkK7523yDvHCbpc&#10;tU/iDPRMGDzR1V8en096wig1/PiqScmyNHHbGjfsFvzQAiKdZkWIicHqAa4TPEIP0KFTTCpXMid8&#10;0mNZRBTr7FkSYHKaE/wDnOimJ8h6Ih/SJpfU16PUCdjhR3eWv/Xdo57c3aRj/CLkg7j9wQXPYw89&#10;i0N9B3kyEDvZA2pWmtOG2lYnsCAJ8gCWhL3rYIwv6qdbHx7Z1r6ZDjlBgRQaqBHosuu2uirVbGVA&#10;rL1KZ7KAOhiQfgDt6udKi4xTU+rNU3gKwchTj1aHMga2fdceB/RLi+nygw897jn2ox/Z1OwUXFwA&#10;Pwapmkt29tLt8s2ZGY8HNXMIHCLfplWFu4KV3NMgFnI89LHZXnzhQHnHtiZPcCWEqpBNBHRVYWNR&#10;9ogV5lMmRPnauIhCgN+VL+B9NeOzW7eXIRjkqcGkNpoiMu3AixZNnTf/xDFbwSegv2OzDabnsNfO&#10;2+TFq9a4cQBgrAdxEHmSXEQaDdj1S/NUPl2yrVs2glglrWddCZt4E2G3+LS5EjhwsatIqykYhDUI&#10;8c1LV61hD1IHjKcwJrIUjoQgEoFuvMXz1X/+B9zrsctHXrUrl36baU7a/Gyy7GvZ4Nnz0MP2U5//&#10;PDMNOmfpUkKy2mGE6ipCKQTH/cKXv8JSkg4DqjQtrhzEsvOF55CgYRDkRwCDp2iTbQ8+as1op+S/&#10;A+NQrgv4PQNbtxL/QJg26mdpsiIA2/2PPur82RTt9w+oFi9E9pkvfJ41qBC3n/kHbGbO/TSgtohG&#10;JA2cPCv8xMb20kk+uXVz2gSARIhBKTBCQIteyq0WZu4GL5+1Sx+eJLhg1Y4dfc1GhpdgcHB6Jdnq&#10;V/7h79qOA485hOWH0RBh0g7x0Q6bBAbT7ML7x6n2MGiPHHrIFjFZqMiacpjJz8kHIfrbb/y1Xbl4&#10;gtQkM/blz/6Ubexps7MfvmGt+KcpQeqm7Q/Z33zzVbuBFLiFSNsyBODS+XOsp5HMtQk4JYFrU9AW&#10;UcdF67J24WTJ/vwbR2yQ4BEqx1lTb59t3roHxK4xLtsuIgy39m+w/c/9iq2On6AU0xHL4T9Q62sR&#10;BrRILKpRuGMuT3AJ5xJg0uk0xIJI4gB+ENKyRiVRLmUwC4m4YA5gXmV2RGoA3hQRhB+JQrUhVAoM&#10;Ecxp7KJbblNqniBYKD2En+ib/MlAucz9+ktSvRgSTiHcIJmx66V5YsO4PaR33evhmVo/LnPXugAZ&#10;oQLBmbgrhwrUiLtCSL5yTgKJTrE/dZWcaXWvhgZPTJusM78LKYlYSrAAtYAQ0dThZuByVvEdsOQA&#10;ecF81QQ0fhg1IpvVowjcUrCGNrWvYF5luqarTiPIYx1jqSaVr0/+byKcMqWLQjFSdZ0J03XgGa4X&#10;Yls/9Fkw9pNTmkyNg5O0qQ9qu/K7cCqfdZ5DzrQ6IIesh5gmXQ5jApFOYtrJoY0U01XBrxIxOeiD&#10;kpqyEjCklcZUJi0IvKu6cwMDE5NLjRoeIOYb+nNv/RSMoUbk+yIzEDVt2FPAHf46yvskFlICj7RH&#10;ZUWYi1HmkaliLbSeCDiu+dXf8f/8ui9AoDBv3txlmIOX7f7dN2wVHHN58iUbvPSmhRCkcrkwYfmN&#10;VvDPmz9RIDkqgk7tPuvsegRYbHLzkARuqlfD9BUtFcyWR6YqglRUZkxmGQVuitooOErR2iFpzpgU&#10;zRcewMAj2jIxECwMJm/GjrYDWPn4AbOObz3cudphzqTtEjMl2BZMsEIOphRpr+jDdYZLsCYzleAF&#10;COcz88Y5LaKeIxiS76Y0c1zGaU7QD0XpqxI5rXJSECQYELNGP9mfYvC015SgVX3V+Ei4wz5h/XD2&#10;Kd4ZsmqsCOWWJivXEzSGTzSN0sayeULANs7hJ/H16qc9X3EBP6mQdSH4RhvqsfCyH+HNwhEffLXg&#10;rQKIwBUH/amAnAL0Kowm13CK6dO1jIdJka+czhaAK84zOkzjaF0Q5LTVuY69DzcMHYAZAGZgRKpx&#10;Uo8Fms2LcI1G3lOP75kHAp9eHreN2zZ7WnBViZKmStM0dOodfBlXbHjorvXFuz2qYq5niEcQAwrX&#10;wbyUYBw06zyQh+qxThPKXIlTVC/opgvYgkfUxrVEFy44mZTHSyqjIOsSoBTd/IdnPVewBs16sbQ1&#10;nPW0U85OLjGBXtaWhoULxZnAkPJY4J1nqllNhkswzG9iarjM7R2ZRl2n3FpzJdOmOVkDWFdAyriE&#10;AafAKF1cgY+cmU/Y4p0Ra2+p8xTRArtoPWmQfUTA1qA78yzRdSXRlXsT8MeowddllUnS7kNh4Jhi&#10;FQPWszh4PvMDwIGL+U08IteBuBzc8uxV7kVAwLwJDlO3xWtzj/oFDNOEAmaAJ806bVTAVuNEx6rc&#10;N2GQcpiK4m1MXBshsom5RcpFpD1XT55yEZP11GIaR90Yxk6rwd8ZxZcGJ/g1THVRNiF98qRglqOs&#10;kDq4Qi/kk9GIP8JhIj68VG0uY5em/KcraxQusxGQuDwgvurSspNu5NivmdYmzKIGLGcZJOrWIFqv&#10;Ahz+GqGr4+Ua/H62WGnpgrUm8zYTxcmwrcfmkWySC1MWoHRDjUriYIuuKpCZmQzCdfihKVro1371&#10;15FWcCRE40SqCkxMACeTooVXxE5BEif+V5qok6/8yJ5DhRuIg7SYNuiEi5B0lFXImElIAdnNRPEp&#10;oV8VGgtFw5TQzrz67a+BEM+REqaJBHx1mm+XiZ1UNcydAI6dKH7erZTojBatYqaAlwMhwbyyyVLM&#10;DyII7hAkE+Ve8psgIYHAOM1WAVmChASkHFpD57xLP9Ws2z78lR9L5TkgIrcV8W3gJlVikPO0I44V&#10;FurefZoO7mZ8TivDZym5pKHzAsQzE8M2Rx64LpzgaRCg1PU+/LT6bdPuXTgtYjaDOZeTOIAAwZFk&#10;wHjo6wym5Td//LYN9G5wSBhc5tZ6BWd3+f148BeIt3SxUWpQS9dYL0607Y1BG44iyYIsFVRy7vwF&#10;SoSMYZbsxdwYs5vUuZQWogG/LyXVTGdnIBIxIlYbOV9tr778mt2GudfYa8nGvbF7iwVqgb3StD2K&#10;X5C0gFueepo6dh2EvfdafuEIkmSafuF4iq0q3BpjkipHCkScYRxadxRqqJdRQyeAHzZtyJ9z86Y0&#10;BS6PnphRrtVcaD9ozaUlExFQiL1yVCkXl8+P9oM5DkrjAPGVWUvmcclqEkxkjtBuFTwU0cCKE1FC&#10;WKdnETXiHi0EfJFjvMS4BUhg65aW9dElUhDo5S4HATiNlEP4Qr9cxP1CiKqsIZM3G5Mz9B8yIG2I&#10;CJ+y5suMJ4ImZkwMi17O94n7nIM1a16Q1o4mlCtKTIwgVJoU3csTEBhYCa27/uCT6pIh02c/eEKQ&#10;q+44oiskTC/kSKtIpCwCSBZfPQUMhWBqpI1TPxwCZ2COgPBgFB/cpWnSrtUsqN3K2Hmiw11uvlgH&#10;d51O0g4yEM/j4LuQpNYpyDxrr3kQ2BTcon3s2gWeXdNcnvQzZ1wjKVolVPykRUEfiI8kmeWr4jwP&#10;xoW2lHJBhEeMAhMDv45mnbVlVZ0mTqedJA7D4aLXeACWXMYvRp4xMG6tWxRN5VoBx+eqlM2l3reh&#10;uR9YsDCE6b4RuaDNzk0EbHApbU8TtdzYWEu291nSEmRtaTVFNZAVG5kYsmvTx6ypcR/RZs/ClDVa&#10;Ldr0XFp4HVyllUfDkyfXIAoe4EGJW8WIgDdYB825B2CTiVsldhyDw7w43R/nK/dr3n9yKMpREybt&#10;ju7XPpW5mzdO37tWC695ZL5k4lRaBdVXZCOwFysmHjlcK8eTGDQxgPIvQvyhiYpWTNGgas0xC/RP&#10;7gFK/SN/ThcoBiPm9hNrJeuMhGRBgRsL7gBd+NH2zczayakxK+7YTTqdPdLykHdz2apw02ACCMhJ&#10;4hBQssHOLnuf8kHRxKQ145+wiotMoYd+woOLocbc6yzfGpSYMrAAzxRtZEgOlvjAvAnPas5WoXky&#10;YUtrJzwnesWVbs1lRgtjqXJzr/lg7GrHJ4HYsWra3xLABfFo2bl118G99hu/86v2X//9v7WX/vJ1&#10;6HaN7LzON/rg9o3W8/gzCJ1o/7hH5mnl+irB7EtJIqZY2saQq33IXKHpliAEgPJ+b1/Sb41DsC1G&#10;Zg1fqNovfdkG8ZW++cNvWd++g9ZIFoVB6mv+6Xt3zNO4hRQX+CFG5hxjWYf2X2mY5KOm+apo2JH+&#10;tH56gTSBdxgjcAYBH7I+6AfNl6LSBS5i0eQbLgbfMB0GJsegWfQRf7QS9GiFtpcn7uDzfNsO7d1u&#10;u3dutOe/8mv24Yl3YRRJPA7D3bypn8xh6obor8bEw3mXT5lcpwSz7mGMm195njSbulbzzR5mDMrE&#10;oOcyHQhA+HIimUrjrz4qz5rwmAuo4QLhNg1kmUAE8TlKZXLP94HnANP15MkaGNhod9EwbNmzkwgK&#10;/IUGr1qGLMWShv0gGQoYENVQi725wc7cuulyoOzEx2hx9K514gg5NzNtUSIs+zpaUQWnSEGQsqZ4&#10;zPYx2P6WOECGtouNJDuxIspUp0o+MOI4tSiaUDkSlwB4mEoAIGcJOR6hXaiprrW7vGcxhRF3QABA&#10;szXve8rSJ96yZUqrN7Vvot4hfg/jN4iuGGWStxEpVOO44zSO/xFU8jexIf/dt79n2/Y9QUmELEg2&#10;bbUNIc+mvbvYJhVkp1w2GfKaCflM3bxiw+c+sIPPPFfBF0ykNq0kGgGg8mkpdUM1QB5Ei1VIwVQy&#10;BrpOKQbyoAHMrdS9evbgIw5oJSmXYGaE0LVpKtooSSAgH4isFlU5bSbw2eqox4TKSspptoCZRNmp&#10;pVIWEneEgr8ExiA5gYTYnFLjs94OWOVsKIgSAqjgOUdiYHgh6mx2OEckBqIx2fDS1kk7V/GXoQH3&#10;v7LJdDNbRfAPEWFduLeKSKHOtijlrnpskZBw+Rrp2WW0J/c/8BB11hpcG5LowdtEHkJIAUyBcY58&#10;c9/72286BKhacbeuXyM4Ax8ILTHMmBhQFp92dqD5JGqztc6aoGidTVEz2k6wLgvpYfvx2wgHFLaX&#10;/9fg1fOWIar1hWefwHGTyCxM2Kuoy2qJerw7tWhHX3/dTp4bhI2DMLbW2vYtu9FCxGC8E7aTDPlb&#10;iMLc/OinrUwoe561icRbbdHTQLqMOVAaSKKmyaoiMc2sO1Y8aRCPGMcA10N+YDZgM9hsVWjP0HCx&#10;ccUQU1IW+OIsa7jG3JA3zq235lIrqCAFIRWnIQAVQvp5QaAFA+4+2mZdCW7hOxufedYLdoj5pU3g&#10;rBoGWOssmNNpSYy6X0QmL9Uz58RQkATateXylDHFIR+aDPWBdsTI6BCS4XLH8CphoZI+iv7LAVna&#10;HpqxJXyKnFMw4xODoLQaFQlZ2j40DYwReY0oWvoCclKrGoMiFMWcFZkvvWsO9HJ73flT8iAQLZfS&#10;LoE0hL0rEesKGpcCpjoR0zw2YpWbKoPAhTRjdEhMmgoQK1ku28IRZ2nxFiFEMn9J252jH2w1DuZT&#10;7eujew6f3XntZZ0EyfKuLaY9rnN61w3KF4Sun4/MP/foNqadsbFiXC+tmFIkyGQsgdZLKotQmXJb&#10;PDgPzpI0XA0T4TSF3O38n4AVuXkopxV0xvVdZumKtoj5ZGwivGLiJUwpDYGIoyKiPWtncOIO2S38&#10;JW+P/ZA1H8SMXocWshsXikHGXofAS8zUiasWJMVPc22DRSM5i1EerKcGv8V29iKbLpe9aemLELKq&#10;bkvV3EILutPaWh4EthkLTJaix3wIRRq0iBIKNNJvMNf0QThIJkxHPFh3wAG4FyEFNjVB9PvjR9CH&#10;p5o7WD/WxpligWdmj694mzEf1TBWVcC77lQOsVW0PmiudJebC5h+6kWjSWHvqHndI4KoNSXwBcBR&#10;s5ozqSEqe094hwyQ7MuKts5llGctncaNvSLtjZgYzbsSzHrw62zAGb2MH3HwoYctu2UXdKueXITA&#10;2+oyQinrgH+QSgimye13urvXuu5QxUZzQgb/APO6Cick2BLRlZZPGhqdkNZX+TcFPODMMmlyOKsL&#10;2Yvy6RBCAMayEHMpA/RTZWzI7E6bgrLAMSE6y51ql4lQ5J5qJ0rYKdA/GqasHLnP4Abvu+8ha0S9&#10;/f67b9mhx58GH75q1Zl5kr0ve+ZxIWplLinWLXTtKUD7lO/TuSNoHZlfGIoy0cGeiJQo/BP+cXtA&#10;MMGYhUMkRFY2l/wTyavXFCyXnnjIE3/yeXgD0grht/XoC1uspXezNW1sK8/MDCJnrpBmJIn3SJhA&#10;JhLOCneJGQXOxKuQINUNXntAOCaHRa3SL5gZ9oLWVzRUcKf9pL26RrLbxH/+o3KUfLyF/QfM/5u/&#10;aVcvniwPH33X88T9j+Dugll3ywbr7e6wh5/71/b+S18r52bnPF2b9tFvCYwwtgJJnilcmkVLFkTJ&#10;oj6sMDdOAAYUYQ61AOxRYAuYl/leul0tJjjaRcTmUTyBW6keQCiOcAl0QTCRBz5ELYA3hrXmkX+a&#10;BqqC6UpgjP64bK/+4fO/5929dZPt2r3XVk59YJv6e0gMkvZcOnsaLmO5nFle8tTSswAON1s3bSpf&#10;XRzx5Mj81ti+uTzQ0eV5YsdW68bIPj83V45I9uUJ9c315dvDdzxRFIfbe5qh7MVyNluknkENIn+W&#10;qSzbbDEJqwxriOOCKBzaQjgFxEUgLY9HoBKhjE2PEhVESGGScA120ny42XIJbqmFG+rcbv79c9Z1&#10;6ZLdiZCtrrsLMWYSdjRJfae71oynopZshdVMJubxuKu377z0g/KXYhs8LfE2PNEbsWP2SOoT+HEp&#10;qhU4SSVSQQay1dSsXXj7ZXv+6UeBkIhgHTwJlQAEFLwW4HpwJ6EgPrR+fnJnAJiEh7KtPelMwW7c&#10;GmHcvvL1wSFPI2GLiDuCL9Ip45zBI1GlQXLxW0fUqSUDWWdPp+ep55+yzeTvuIr3/ZH33rEaYsBL&#10;3kCZig6eguR0wAPIACCBAokzKKxF3UVCQNzupfASzrgdpfFLtBREZIjPT8BlBBCJPGRubcbmG2Jd&#10;h+GM5Fgl5wgd9EpYDUkQEQlEobhsOqyusjMSNEnwCYl9pgkBrUaEA7GQDCxmDz7yKBiD3SJUQVtr&#10;UHWpFMWxJdHrnzp+kgKT120Pcc9vv/Q9HrRiBxufJrNhHvVnGOefHBR4Ag/2i2SBPWcLt+ZsroD6&#10;y4tKC+ewGepiHTt5luRNPtu2a6fdunXBColRe+LgJnvi8FYLxdup0QQlx8aylvXbt775sh17Dxhe&#10;i1m0KWYDB3pwx49RDyVtByAme6m51fPpp7H/NlsAfXY4hM2hBrs4arX6MAIj870K9i1SS8RNDH/C&#10;qAq0s3AHcZy3PO39qHhUH0VOXlW84FWYLyg43IFTpzAdFN5gibiH+XJqIec9Lq5MS4dqlXUCeoAJ&#10;PLXFoTp7HWAprlB6E36Xk47ykTh1ln6Hw3EYS2wE7QhTSj5TU5W01vSFczyF5wCWgjouytM34X7l&#10;bhDXpVUXjtG5PPoYmmLd6TuPLeg+2pAIPZfFfgjmqnB5rK/YKw71oZp+VzMPQfQ/fuySIcxSigSQ&#10;+JghtBOCAj6XDQquhucoq6yeIxuLpCHq6iD+Yu+DNKhHWRwj5cwUUpgdHD1WMu4Vd0k7NIC1iP6r&#10;jhRrRPInmhRqZgyoiOHQFJoqSaUgeyF9c4dUEaybDnc97xqzzui7EsaJsmgt9CwIDpyBWEjtcyRG&#10;2vM4wskPklWYd3mlt2Y/ILSrlZwNDcxXnO6HwWHcwWV+qJVUpcoj4qQXxqjEcFKNlsRl33uWEn5V&#10;K8wCyirVhOM6RAO1GSXBsae0vEyJvf7St2xsZJ65ZV7wmDY/OAIurLoKSQJHUMsEbA+Vpb/wDOpe&#10;bOvjI0u2jD3NcmTWxsl1mdD4BAklg6EapKUb4OAGa217yHq6NgN3AVsqzNrpa9+1G2PnbO+B+6y3&#10;+WGrQ7IOyJYJFZekIRgTS1AFJXH2JGZQkU9OZaCJc7PK271D+X0Ir6fINZQVXCS7JxvB4ZLiao78&#10;LHhCkwdCKgZJh/BeLuS5An2VRpxEgg5Xqn0dzJijxjBgDnfpVkk1gh9NGyDrvrk9ohWm0zoviVpZ&#10;k5WQT1TVSSXAbR3qJ6Xkr8JEU0TCDlPLae3OGCaZSZeXyZNJ4cyXZtw0RXZ0OfVNAWsf9myxgzN3&#10;rR9HsdjCBGGYPTwDWFcneSDpbpxUJdV4/t4ehG6D0cEbtMFWUTFhRz8k0cl5E9AGhhmJ658clsDv&#10;wIHgWp81JmcH0xihTM4rnjmV/4pyBIGPcCZL2vUrV3EavkqER9HeO3KM9YbbCdV7Ghq78GCPYw5r&#10;ZC2oeMS+Csrhi8HJIVDchyQBtoHIoiBRw+bFmmsC2TSaS12vWVfYt/ZwgbHW9+ygFrbfbp+9wgCQ&#10;/lCxdUfJ5xNDNVbj9wSjRFFxfz00sVJjClBAoezsujQqp1TtF+0vD3yB48Dc+umB7BtxpeqM1pO1&#10;F1woqmmBeTs/PY+gBh4i71XHlWt24r3jnlXOr4JnJvHyv4UD89iPfmBfwZyWLax6EhTlnMLRO05U&#10;l5ewSi908NHv/CuEyl57/qnHPycwl7pSYbLSCISw9SorsmglNNIjB1nNirjFAhKKpCbtXfYEGmHB&#10;G9IlGhvUnWRVkG8HcC3dJf0WHnR4VmiFNqUS1d6QLV6lVfjs8e5/YE/5xvnLnhqm6PLxI55FGJvR&#10;oVs0kPWofH0QZCM8PDMy5lkLlayJcJmNhGHO46Qzd33BAk/eb7/0W7/hGRm8a6dPn7PtBw54tu3d&#10;Zl/7L39BOEPatjRv8ChvRFsLKqjhGY8/3lS+AqENRUncpExw7CIxTneHRyyCemmBONlYLGTnh1ax&#10;OTbg00B6WzbynDeKw4NIH2nU0bfXbXrA1uZW8eIfBNGhCiIV9MrwNUuRdVQ5HBT2EEd9szAxhghC&#10;uEnY63nvvZftM5/6LCI5+voI2Te13kySDPdJnNYiyPtzd4dIljJj80Pkybh1BaeuhySJAJbSGVP5&#10;QqIuLL02d7nk89TiVJSAo8QeBQLK265d22wKL/nf/se/4/kP//GPbc/hB2xyIe3J4pG7Y/c2EsEM&#10;2cFDezzTzEEUNWM+lPYo9fR5MgfOn75g26npUXN6wh57arstzi15+vHKzxJbTQFFT0dPr8M6zrED&#10;ozOqA4EpCAUVGMDnQ9Wo8WSIDfbDGF84d8b2P3C/jV28ZJlpmKnN9TZSW7Kbo7fssU8/Z2044OXI&#10;qiuVZZrqthMg7g0b+uzP/uwv7Kc+/aydh0EXc/voQw/Zf/z3/8720Jd33znOE2He2BDIOsDCduoa&#10;bQeI2dzoHORg5Zw/2EHSgE1TG+X4u++Sr2KzXbv8IXbP2zYz2Yka5FlqUSTMg41yEQ/Z6dGzNn7j&#10;pJUTdywupywcMyZJkLNta68NYZdeQO25accjfL5tuYlr9sIju6y3yW815QW88BFvAq3gjAzE60PE&#10;w9OuBEM4XkNI5XbrwuN+DUZqR3TVDjdvsI5PfoIN0MjY52ycHCvRcNk69t1vTW3brTwxgdPYPKFo&#10;PqIJ6jS97ghCuCQsKveEF3WCnNhihFHVYcsvwslAk8ry0JaNzdnkQQqyOYrRBcnCU4F4QMgSQ1X1&#10;W8xaRQ3DD+xUIUWpxoTwHEJ019KokJAjdkym+8x6Y2iTdE3z7tr1Prp3zoFCOa/ncafDsA5MWBeA&#10;g//SZinEWLa0CgEAxYBgFLWQRFhSqmox1RWveyFmsuhg29FedbWPQKASWYUcla0GkkEDnKMDWnM3&#10;Phg8jbGAA2pBzBfj1sNlH/GAfPN5qeSE5LiVe1XRt4QTmkPGxI/TdcdMiiCgqQMHMQ84i+Tojezi&#10;TlVCH9WGRGcR/ioQoAQGtyu4n658ND8i23S1crAm6rueLeojtZ4u1DmpJLQfpLLnMovRWBn8skJi&#10;xSxRJ8kMeQ7mJtkro/az/XdtoHU72afpV2AjXvX9sI21tMt6rkJwgIUyOQeUY2cVxIx4yjSJCPLC&#10;/hpg3NAESBNzwZ2rq0tWTSIs2QsR+llI7Hd0zUu4pPwsvvrV/40aMSP2/rH3bHwcW00YiKxaIYZ/&#10;CXXEHrt85jI5cRpQNVILr7kWf4cmnGuXiFaJOkGsDhPC6MhtVCxy2MoTtk60TOF58FkTNt+Unbz8&#10;Ixta/LENbAmjDnrX3j4yai8+9rOYBsCV+Uk3TyrHMqQyKV11Nrs0Qf6EJduy8WFrqNuMzoVplCPa&#10;x47J2xccwzA6Pk74e4f1Dmx288Ng8XvJIoijHiKcW8AjHAvAOpjXemm5BP/8d8yA5Fkd7jwf9ZvW&#10;XvtNZgeurMClFo5D6105T7PACT6bYjjc/RQZpF3tNaAXQrpGhevblKjxkqU2F4PBZm5BUIyJQYHf&#10;vThTqwaZGPYyuIRQB7uLCugc5UQ241UfWRy2UFcfdlmgDmlkDWZVxXqzqEzx+AJfIvjQrSpoTJSR&#10;Fk8ct+LIHYu+8Jzl2rpcZ0mR49ZbMoEEBeUlUcSWHI9UFkThlYJ7MQyKfqlMB8ws18lnQoOTOjJU&#10;E7XNO7e75Jrzc8sIfHlw5BzwTPQR6eEhHZgcapgIGFse5ebXvbO/OSfeSI1r//LBzWvFjscjYBC9&#10;on20JUYwiL04zzNLqLh6Dx4iweNO9hAwj4JFYf0lBC4xe1UwvFJDBcGpSgbnFoL9JkazwoBJmBFj&#10;rr2tA4GPMWnepBKv4LGKYKcxau/KY1vO03WkGdj7e//CVlLkh+ohKzgJVdv37rGzx96xyyffJ9KG&#10;PYbpY/O2XShuyN1EYscwIZtinFpIQSBwEWQJb0j1Fq+vRX1K1Iu+wzCJ6ZLiQQxxlqi6KnLMiNnK&#10;E6UoZlk4KIQNUrAmHKvx5IFv1GWuDfVXMCt8KgF1mag+tSVHRk2+cKmS13k37Njkef+tt8ot6LgP&#10;4DH9wfnzVgMRm8wsksQFL71ZQnvIdlngJjmHFCA48l5r7ui2r/z6L1igMWzvnjlHNdRO23/wfvsL&#10;CPneHQP2ZXJnTF+7hHcZA0cvPb84gzE7bueHU/Zvv3fc5hIe64ApqiGBSxXagBweIPJWX2HhxPmG&#10;AaiWmnH7DAzASrQJhoekHQw2i0ZFXGZoFTvT7v0WO0ZcKzURMpQaqM0uUtByxGapTdC5acC2ocUb&#10;ZiGmKTcQwYFs5NZ5G77dYxs7HhWso6UHOcopBbS9OFeRPhPL84xxGeeLqL3yjW/aE/ehB4XpYL6h&#10;XAIedLRMntMmMbl9PR3Y8YZVRIscHim7eu64cyz73d/+Daf//68kv+rp6rCR2zdt+ASOcFOTdumt&#10;JjR6hIwC9a1Up43iKPc8m/Ls1Yt2Bge4pepF6kx8By/RuKWvvEuOkbjNUrOjhQQw2uyqeFzDWhQB&#10;jAhMZwaJXcgmIBsoAK/ERWnZYAGit78/CEQR4kbfZs5dtc//5j+2iWND9sHRd7FP37JJkorJVq0s&#10;wOLS4zCy4wDsSz962WZ4Zg2bZ+Rr34HZ8NnVa3eYhIB1dcZtdJyibyCkbTv2cE0t2gsQgTAdACzH&#10;ApHmEg4sZ469bzWEnJVWMxCwu9idifMFYYfZeFPMda7cDkEhHwTZXePM78UjRH6gRbv/oSdsCE3p&#10;UYz+s0uzMH2bbQLmaW5qxF7Y128P7+7BLoMeCEesDMg4ATB/+N77dvLtE2xSYK6RpDxbtloLBCBA&#10;1r7H12CG+xot9tTDVmzcSNG6rJWOf2A9ZBAeGj5r8cQmwm66beiV22gHkGgYQTE5wXjvHWSxdcyP&#10;JCCwKnwDletXncNkvRxqQGs5TqaRFl1Wa/aLQyB88SExyZYrZyB+raj6RfjR5DidOESZWXPERUgB&#10;KAMxYL/QKf2iOeVdzrNiHoo4L/EuWuS+ywHJbWouFGNEP+VGSj9ph+c5TRm/VTQJ0Hq16frH/Klh&#10;jmpCRpHHHHzDUlVO6u+9DqhfulZ9Q8znm955Yw8oCCsHQcjCLM1nhdDpA+fWsDk6W5cQO8+XJgSS&#10;yHhAsmA+Ocs5poie6dnuxW5UZIkUV9qhQvqV54KsYWKRg2Fcefo9RO4wKGMm9zbzSds4dAqJSqMj&#10;u6GQug703+qye8lpVONyBd44qSJ9+kmUScTPx0te+l76FyAONhDBA/ry2whsMyTeWyR75yyLP213&#10;a80Wj5zHyRX2quU58yPIlNiPcrAS401wmVpF2y1LOOMCFkKMM50aRxhMuWSNKzPDCCGXmPHL9vSz&#10;CEflT1Mf7DBRPwidSOaQMQj/ouXGM1Y/8wbC0aT1RiPUSkMbF56hThvIfalkA81kpX5QkQmDRMHs&#10;w3fDb01k0c5lICR4pUsjLc1jMBXBZySEhjFN/pYBcgTVkMzvqF2fPk/UyjlragpYZiRjTRQK9hYu&#10;WnDl0wiXN2xo4m9wuFmCMa4nAspnI6MJooTYvwgdKd+C3b/nF3gWmljKanz8WBRDwzw0QvxiZPSE&#10;wjoChiQJYUPTxzoEYVDK4AjNljQmYssqmgZ+FvBzUWUVWb7KV/cIKQkAD0eYpTmTq7xQUMV5lgu5&#10;SYyxoFUwqd3gNL3gUDUkHKWHlln/uzdv25VrV7kQPIqWqUhOH2ntVPiwhBbMD27UrijDYPjBlaV0&#10;xnKE0fsHOs0LE+1N4PyFRipLqnjZJpXpVc5wsmEqsaKqmysnikL6pPmshuBDAc3LWipEOEsZgeVC&#10;Ei0z8wB8xhDUlVCSETjGS45UGrrojiw0zrGUPZembyLw2kuKJinAnaKN9SxzPr2cdxaNGTK6z87N&#10;2Bq0O0QiNh4BL7xqvb1dMCPQYJgS57wMkyZcoTw7zBuRsEAxk6yikc5Jjw6I0ZBTnvNgh3ERrtf1&#10;YQptSmsq2iNhPJWvsWgbMM+eEpOisFcsPmzpMAwtex8craWF1BOphqYU+gxXB05hLwIwTAlJHXke&#10;H8gcCmPD3qExhfI6PwDGrrUvY0GIkEsq+PzzXAdvAD5altaJ2hXtaDGL0IUlfInqA6wP2lhSIdnm&#10;vQddYss4yc+8rIsTJoUdBTu0K4ghaagbh5jQCsYslWvryOwLrEqTHimJkWJB+LPO8K+gUXMH553j&#10;Ir+tYJOUJlO4iIG5/slJTXhfTLRgQWsqfO19662j5SJG1BEI72ZSKfeQFc5Hfv80kmB5UYQDrg0k&#10;eI0Uyyuz1JnB5JddXrDbAN7XyWHwW7/+SySy6iFF/bJtxLP6i1/8rF06c8Lef/M124kz0CyVoMO1&#10;AVucmMX0smxnh1dsYS3OxkbVSQKdEGabJW/G2knSscamuIjuK4t0G+Y500vnYQhiltt8EI9UvPeR&#10;AquINadmO3ki2mzQ32o1ePi3LGDOgkCMo7YP4yRWJrtdbm7MQrs22aa9h6hsi9cl3voRWOQPj7xv&#10;B3YfgLmE2MpZBb0x+4W8CEsAvRwKSGdOvEYhvWCXrpy1y5j1du3ZK/QA8maZtIkBQmkf5CK1a99u&#10;knZ1299854c4oaXY7PKqBOBhQJW7oQbnjScff9h+QEbVPQd2W+xunVu8js5dFNm6YC+SEOa1t96z&#10;yalxTLQ+WwZA9734QvnG1Wt28Mmn7Mh77+ENudWqpqfZpGVCCtsJdb1ou/cdtvPnzlorzGqSUFg5&#10;2DR198PQXbJHHn0QqeAETn1EOwCgyiK4j1DTb//4VbszPUzf8hTzPE9CLbLTpsp2aP92tJqnrR9n&#10;QgEIuU5t1w4Yc9ZnF1rOkdExGPGibWDzfngigbZqGwwzBGYWpFXCdOk0YswdzIXWsOIYR/kR5vQ6&#10;WtYH92yz1779V0gnVEbv6rZGEF4dO/EaDGOa5ynja5g2rt64Yq2dA2TWTduVm0t2jYrh40ujhOiG&#10;bGJizibHgE+S2m3f2GFh8nAkSlmbGh1HVd5q5058YD9+/SQbfdH8lADoJUdKQ2MHIW85u6/Bb1uo&#10;b9L85BNWrO9n3VnNVUJvjp+z5ZNL1DihNteWBy1PdeOVGHk/PGNggQTzhD3p3oHTl5AT2iSZpEB6&#10;SKl5OX0g2WfQAoEJ0dCyQdGUaiOy85gjOd/JNCdEDOKSBABn4SRyXYHkp7IQoiDsU36vMPlaZ0io&#10;e7IQlsxbus9xXzoryUA9E4HRHpfILcrjOJjKR311bYqT0TW8lEBMiMYdNCxnqHVm5d7Zym/81fPc&#10;wT1itta/q28f/6x94Jgv+i58o8NJiGBKeBJgVichaIxD5ERCHWcxK9JBIVP9KiTtODt9B3Fr0K7T&#10;uqNykRs/DxA7RxfcfZU/XHrvUG4a5xgkLM3BkrhLlPFyPczRNc36a07F3AoROsvmvfE6osYz5XQ5&#10;g0ljaeFDsjVfgpleYN3zRLN0kMqeZEj9LbZvY6N5MGV5SPiVD/TZWi2SfQChBqKarWpmT9JXxpmk&#10;fMfS5EVrJktmdXra3n9vDqfcnA10sWdxct1Zs2i7tlG01t62y/Nlu/TBa2jncYlAS9leHgY3HrNW&#10;tBEFX6+FSHzVGL/PmjdssMueS5R+OGveXpxuZ0mF71m2SH2X3Z65bi213bQB0c2EKOS6bE21CAXV&#10;CfBHGwSKyYFYLc4l7PJbb1LgbxiBe5bs23exgKwQ/pw138C8HdhTZ5Nz37QpPNYzgUsw0NKyBC2f&#10;JjR802fYCy12jZxDqfkL9vLbPwOhhLg3PODmfv2Ph0zYdQh0VJNGG7BGssKrmNMuk/n6LmId6wBj&#10;t//xx+3Qgw/RHsyUwPgevLE6DgwqEFSBCS2TBAJpybR1BEZickTM4HTcejs4FNzpRsfc8S5450Tl&#10;N8G92zEOlqSVuHt3xGk/YjCPib/9unkJwfY0NwBtaH3ujJoX4bkMQ1ELDVBYqK+YwUGQjKafe6Ec&#10;QAtZjbuM4UxWbu9Di6oekpqCfdqIUmEFDUoetxHtvXqyeWsflnG9qIITWcPRC6cX3C4oulwGZsCF&#10;DKkCn+xPjVaMDz12Gi0xR+wmx6xC4MshLCDSkpEw0W7dHbOrl67ZBydOlW/fGrQ0FdJTK2nH8UjT&#10;rXbkbCltz49fqiHxZDNFLrugX5tsOwWA9+7bZnW4kMj5VIwVZjb8ZIBh7W06JQHIMWqaZpZDvdNe&#10;L6H5FpOrcyp0uSa3hYo4C+7gYoSvWhKysVzsBz/ZX8lrhFuSIjTkEOrjXFrOWiymHONkdUIzxeOE&#10;UxDcYNacUypjoO+47lSiR2TClKNFTuZkBMEq8KnGqQzXyo/TSM28CK4qYu0KSMNy7FMuE1miArTh&#10;JbGcaxvBtwQ/4lx3JCQKKwh/sX7OJAlXKNihQzQlHgHNMrRaeF7lUYRLdJ2uCbAemhemz2XaFQgq&#10;300QWBHQ5aAbKqmh1BXVaNgkLIvmam69F08ct25CCf0k9DpBXoNPvfgJ++D4SWshRfw0ar/Vlqjr&#10;fO5KwjL4HG1/eK9lF2ftYC1+ZL07ySJLenTC4JaS8zZNvYYItug4hG+ZFMxXrt5CvQpGBiv7MPvk&#10;CeGZmpd3uzpY8biMYrddYbACtmpUnV5sKEr4U0LN2cCAAXmIZSNcPcRJOnsWSKFmK54Fa0BlvlK/&#10;xxb6y1Y3h8o31mpj+K0MYx6dnEtZ9NqEde8+aM0wX3dPHsXbkURYaMCOnzxhDzzxuJscMZuqUptG&#10;6hUTouJpygexguQYRor5u699HRPbbvYyBIOXuH7kObeZqXyEVqveHr7/PrKcDlOZ/UPr79mAXXre&#10;nnjiKbty4wballp+G8RUCmLMV9nF8zftqaefsh+/8pbtJuvf919602Wky8MR9sEI3751ywa//j2r&#10;QeK69FffhNlsssuvvg4SAECbo+YbGrc2EMuHf/N1tJEtNvbK20idzTaOlms2dtc6APBbf/M964ZB&#10;GDx2Af+rzTDRpKgfn7WeaUKszlyybVt22gfT1MJi3nXee/aSLaEpOvkhCdi6u+0q6xaK1DOOJStf&#10;uuHyiEwMD9rc6DBawCl7D2b8hU9/wd4/RV0ipIEcUuMaQO4qtLM2AsQcyOvbX/uG7du90858cBRG&#10;aggtVQ3mDK91g6ASSNue1SiInaRuIIDx4QuEabZZI4njcpk5++DiINmGs2jFhPyoiTW0YB34Km7d&#10;LO0gpi+QbbimxbYg3bz89kV7jfks5/EDIyJiw+YH7b8cf23rui9AN2GUwWjCthPHv72j3xqee5GN&#10;RwK0dI3r8xKMc8OLT1lkacyuXDhqt/F872RTtm/cbZnrI5jq2SixOlEDdyDZyBO5LMThCAaskzac&#10;TAUFGHVJezJ9w70D+oqhRiUthonkTiICDo3xuwiJqIH+qX6VNFfgjQpfxXlHYESg2LI6xEhow8t8&#10;IMSuttbc5wo8cooPetGIGBztKv2uc2IE9ZO+8JI0/tHBd1AN7YtIVa4X0+Ue6O66N3Td6qjZvTtd&#10;wz/5DLp3kp72iDu43oWWMieShOkC8+1OgpR5Ip/VhDQBQn607p5/r0XeQMb8FUOm/ojp06H5Uj+8&#10;3COaq65W+srbvT7hOaLWYECEWivEJYRJIwicyt9DRE3IXA0oCaEfnEOHIJogR9p1yJh5V6V3+flE&#10;gL3lSZB4CcYCYUsINDlGnSJ82Molsm8Ol22gE1xnV20u/R7huRvN6rbY5t33YUpfs0m0LrfPnbZR&#10;MmNTq8GG8HtdQXM8H0Vzvn2DNW1tsvlbCI1VcYvmWq2cvms9469ZI6nO2xoIvWUMq2s1tlTaaBPL&#10;bXZ5sdoS3jkL1hZtbBX3jMC8rSTIBzXrt4TnMqaQVerQ4bIxErGtPVSUvoIvFOxecu5h8O0S4W/V&#10;dgvXgBo01SraO04yw8ZN95HQb9TmJq5SoqMTeQTzPUxjX28GZm8ZXHGCumJoSuKEfGPlQB+DJzvt&#10;zB+16mwPRBVWuXgHTdcMnspRhA2ElI8du3bvR5ZFlwI8aBXjVJauQYDvne6HQYFg8monvF+QK6HX&#10;CQr3QE9rwy0CEdbbkUsH2/dOcFrwC7MPLuJN5BSNBGt6D2bUDUChAm9c69qQUx4Xi1gLRhZxcTn+&#10;zlt24s13HTOSIimiinn6BjEh3cKHDrogX2e3D9lfPhgzhkOkMInUUqt2ZyzhmdLzCOsP494TIaW+&#10;4F++knkyr4/jonHx1AmbnRx3/tP9ZDBXmncuctnDp7HqRKmvtBG6sPuwmFO/RuX2PF10g9ecKFNp&#10;iigpP+MLoanhXHlmfMpz4dxlKlaP25kz1IAi9DyJ+dqF8gLvLi8JeEFaenrs8JTmSwxahnqEC2jP&#10;7lIu5grM9du4ojzwwH77ua9+jtT5+JmhjZIAKi2VFkG4rcL8Qjqxy1WEMc05E88kV8KnuYbPIW1Q&#10;tFfKCivLlwruKgpIa6xDnu1i/FCLVLREPEMh83IVcDiBJhVNsgITozmQSVAVuMnmjRcXWd0RtBKE&#10;dWphXfswjwrFFacu/03NlZ6VRwMWCtQ5pUWIPCBh3JQEhxqb5lHcphgtbgPbgIvpE/eWibDwKFS3&#10;KNMGz6gWnuCQhlDKG/kwSYMpPzOVIfJhrhQKUjFNgewqjL40lwojldZNpkr4TId/5GVUqYdG4k0X&#10;isnDod/aHd62hgZwt6d88MH77N33jtpFtDP91JSpppHF2oJFexttYWgY4CM1MYWsfLVR6/Ss2OP3&#10;7SQNdMTOXbhk4UcfwGm71779N39pLSTAOUAOhNOYvfIAgTohrlaOegnyViwRZiG64SpJA7Ri0KLk&#10;+JfWakHcMFy8c4BbSZBptcHyPLMQjlGsS5I1nCySp/xfiv4k99XYvKfDSgNmXbl5tGgAXm8zUkqX&#10;TV3GHHftptV29drG3fhi3b5lKcrD18dq7MiRt+2nv/wF68CRXomPVmECV2EGauQfh6mrkEddid9U&#10;DvPhVTRSN3BKH9i8DZBkooHOJJMrgK4FYJphjloownZw7z47e/yMbYIRKmPee+yJpy0UI4MtPnEH&#10;CP9IwmR85Su/iGbsGnWdfpmNM2i/+Iu/bK//6A0bmSW7IA7zh/DnipE0RVWrP/G5n7XUm6Tg/sVP&#10;2Gt/8le2LdZma5jpvGPL5tvea1//4z+zf/AzX7XjbPQXP/0p+9qf/hkMcZttv3+/DQ5SV2rXPvvD&#10;f/tv7Nc++Tk7feEsZgwQOszjN+dv29b2XkvR/5//ys/Z//BPfs8++4WfsTuUGJiDaX3xEy/Y4K3f&#10;t1//rX9i//Jf/Ev74pe+YJcunENtjwaQrERz+EUkkyvM2ypS1S7MhfgKAJCu+Bfzo2rbRUyZJ959&#10;F+0BieGW8mTcPc4GrLY2Yj92dtZaQxREh9ahAYBOkhaZ/ON2ceiGNfuzEEHZ3Fvt6sh7zgzZ1rzR&#10;bqL5i0HIHn9omw3AqGZTU6TCR20PoXrnzdP27e+/i4aSYAR8b3ZuOmitPV3W4JuzB/H72UyGxNZH&#10;nrFMKA5zLzOSiDnIW5IYO2BhLGEbH/2UlRqpwUW8f91GhI2RE6zznK0sLFSwh8aFRlUIXAhdG88h&#10;I2BW38UEyMdA2hYVgJO5RSnaK4UG9V3IUPeK8aExPuso0j8hOvdN52lLyEeH8gXolNOQ6Ts/yNdL&#10;REG+Xj85Km26dsUI0hpXuXt1beV5XK1+Y9ZQezop/sgxbWqI+wTberYIgZ7LSfdXfyR5rh+V23/y&#10;G/IC7TIP9y5Y/0W3CBnpvIYkJkzv7jPvXp5ZkaB5ouZFHbp3KFRRSLnCrNG++gvi1OEn5Ncd9y4X&#10;gyUJs+JwC/MHUhUi1XOVbr8KYqBU2LEIwh64VQEKzCqfMZnQG12HsIoEDTKmc5J2y2jKh29eteFb&#10;121sfBQGapkMyBlMjLA24LQADfV3d1orZqYHw524SsCQERgyH95mSzs+aSM4+xfRfNQSlFImbL2a&#10;AqkR3A7W0JojD1g7hY92EIz0mU/tsJf+6j3raMHzkbw94xNnSIw0amudVXaDsN+ZRNQWk23E7uNS&#10;kKakXEMW88wirgjkWSBcPBJBc0O23UimnZDhNYKq2DsQmpPX3qHQ63sWo2hrD75JS8s5ayKHy/nB&#10;OzY8fpcyDQX80MjzgztJS+st1gY/MPyf2oIbrZbivyG03UE0O8euTGN6glCoht1KDLPaPMWFYVLL&#10;9bbshSZQ1Bg7Nbk3yFWRIXyvRxpzzLkfO7Q/FEoH6EFcVxDUyS4OQzJAqL5ATPC0fmh/CAgrGhf2&#10;wj24q4SOwxDQjhyhdVBexoWoyY9HjLoaEp3x16K9AJa0rjTAeeCL3wRfOicoWpWfIjgrh6tHkeCl&#10;bdTzeeelH6LgZieztmIbqtHsqNgrEhh36F7YGbUBfMg0uoawJR8/CaxLoQ78nFEEgFfjaPQR0Bg2&#10;+Tpj0LdwL0xshFIjC+Ji7AIuQXLybmtrgxXxuUrZlE5je4pG8lxegkq35+iwKmcPIuB/+2tfIznj&#10;h47J20iZkUP3P2Df+dZ3jYLUTgguopFXHgjtMJntFL7vAJq94ZhJ4SrtI8YiRtH5cMFkKFO7zGoq&#10;rHICF44MeaF+5R/8vLV1orHjn+ZQM6A10N7SeunzKnjf4TV+d+Y52nduCXo+57zs1yjmy1rGLqZF&#10;fsgE/7E2+HzhTE84rduPq4zPJSQFV3CjE5aw9yL0ojuDcZKpVz6C0tbJt0yWiRWYHfmuaRx+fLDC&#10;MGIuUAhmKo0pWQEycu1Rzhg50DuNn8YOTlVNMdFwzUXQuYWg6AHmxEwqr4Wc9+kGNK3omEB9rphI&#10;JXSBJ4SXuVcCQIDxaC0Fp1zmBDqZcGsULspBD5yfGZPomDKXsh/GS0yuXDGcRo33Eo6Na9hxvSvY&#10;fSco9Bc+e9UeOfywXcaM5mvtIENawqn4xOWdvXwevy5q7FBkLD8LRz140v7FtQv2a597DpWsB1PT&#10;sHmayvb5T79of/f1r9nb3/2WDZDuvR4Ak7JPpeNJXYRqnKKLq0mWFEQNMlZ6ZuV1aAnW2ARrkdBG&#10;5FcVr/JkFqwVpJalLytkca0B6bhoNiYyDyOgoM4QE6JKtItV9eZv32zpm8eQGqtsACauFMPcQGXT&#10;kYsf0iZIAMfrxLyi+VgIzGx/8Wd/ar/w679FIUGYN9LPT1AEsbnWb/2kbffgvzQ3h4QBAc6j/fuz&#10;f/9/WU8fPkciCBBaJS/DnIUEAFOCdm702jk2xR3GWrIbgzdcGujvfO+7OMRm8PlcwTcraVMzk/Z9&#10;zmVgan7wg5fIiJmx4yeOO83i2OgdfDSI6cdcmyD1fIHrr6JxXEjN2DRMypXEHBQDBhEfPDpm8VnK&#10;GCBhjywt2Chq6ZtorpJMap62w0h6M2j4ptlkRbQCd/AbmESdXqtIIarIpvENuXr1qjVR6OvO7SE2&#10;YsYVBpsYH3PrNISWLojadRoTqvooojU5OUEmVDShM/P4HuB6jPr1xo3rdt+jT9gVIkqvXTyHjw1r&#10;APAT/El+kmU7+uaPbBexxkfefBU1eNC62zvs4MZOi/nSVkdROA8m0M46H5tnjiyLXRbr7LeVySGA&#10;vGB/862XbHyRUgcwy6NDN0mClrRD+/qstQmEBePjDdYRLdpgF65N27d/8B7ZLjE54py6Zev9Vj/Q&#10;ao3Vs/aoJ2ebm7qs9aEXLRftshpU4vP4RFajASsQ4+7VhqXifAgmOr17k0WAK9AD2rQusphitodZ&#10;dIlW3LYSnhATwKYScmIzOSYJwqz0+F4iKcFIIGheIFYxKCICyoCMBzoqdAiaYMfBvCQzkC6bWpGZ&#10;IkjCcNrM2tLsZXdOyco4DezSNPcKiYrpEMFSVWQ93xEHd6f2kp6hc0IOtHXvfkeIuFbESCaCdaaG&#10;Zv/eAb5zD9Mz9VIb68dHRR7vnVgnkvpKs/RA5KNC9CpMauVCGXyFyN0YedM1jshwvpp11nPcAHUJ&#10;X4SUZXKMgQP0fLWte3Wdpk8HohjnmQ1+dGNzF1SkZzHDDjFyr9ZIh9pxgQT8VmRN5DyvX+SATI9d&#10;O1BJJFzcIfhBQmeErJ697XFy7vRZ8eYH1ruph6hvomoj5GPBjLVzT7dt30dZUwjXEkntptmHIbLT&#10;LdxZMs/ERcucP26t0yeoLB/FQyhsU2hn65s99tDuuOXRDk/c3mcNBQTN+VXra91qH5z9O+rCJUCK&#10;4zbShatDADy1gnkQ4SBFNutpMmMr0Kg1hlknuISGBEKLhSBDrhy2NNfN29ztoNU11ZDzA7iFsAVQ&#10;g0pDf3nojl25ewtNQgr8hKm1o5Z5wC8OR/7qWhJqYbaMx5iXBqIsU9PsbfYF/qQXhiet3ITph+rR&#10;ykdSXMX6EcM8VMaktyiiR4AAznAodSBu0rZQGHHqOmb6y27eP/ojTYTyCrCIfoimW1I+Cy60rtJm&#10;6ZCjtwoANzQ0gH9E5CoLrmu0YtKOaM/o0G6gpqC7R9fJ6Vu/aV+JEK8gdIlxC4fpPwRWvrE5fIpU&#10;FLeBki7S1IjRiuJO0kjemxT0aQofIzm9S0OaRcMfCtQDN2AE4EJA5PYaJSgEM4JjMe8Y2MCdORsi&#10;c3WWCPZDWFNSMAurJGhSCqI68uzID6mZoo9N0E6JUJFoffnUiZOeqbFZ6uTh47znAJYlysRQ9FDW&#10;IY11XWBiDOVLZ895/tlv/7aNIBwoQCBPXz48edzeeuV1/IZhgmHCFPUpRkwEXp2TItIJjuwBCWQV&#10;kyNMhFJSi1NV/5k3LsLFlBwcwFGJucHlDTi8Yz/6/sv2K7/6VRITwx6yfkoGJncNmXbl1B6iv1oe&#10;4Ro5revlhy7QpsQyT545B0LVPuiPit3gHblmSPhy+WDwC0XBVSa3hMc5wXOd2tXh8KL6xj+ZfOVz&#10;qmhSabCUWVs1peoi4ifAJYzP7W3GDYvDoDwuu4PmWUIanUYhgLac34UOqrGyKdsrMFH21tIyWkj5&#10;+KktJYwEKGhTTFUFv8KeMWaCTrgZ5pBpJGc27QqmBF+yBojpRIAjz4Wfx9ASewELEdo1nyeM8CXf&#10;MSXKU6LNrCs4jeipKE3gUZYkrb0TvOmN51f/l99f20y17v1kgz359lt24851KjdvRCpbshkqltaw&#10;6X/0zmuWYYQPPvBJq0HN/8L9NTYTGIA4Un4+PW6LOF1nfHFCy+Zs+6ZOG7p4xhI4RzaREKqaiSNz&#10;A0AUsMvpFjs2NE/a9SUQLpJcVbC8DfWBFyfQGyzYGC8fUmMVQQSlxcv20yDBhUPP26XYY7ZCpfFM&#10;VdJ8eZigGrMmHBADbLocGzGJ03CYQmT186ddBfIoWorR+Rm7cPM6Dn5F66XidGNXo03chFHCTy6O&#10;43+65MNUcMCaNh+2Bnw4Tv7oz+2Bnb0sarmcIX1rQyOOfpiYJEgrtYOIsBwHxVmvoDXUOdRn9HeZ&#10;lAw4SyJl5qAGOUL2FbrrwpcB5AoBJkETWEtAq3QByuaXhmGqQW2aYuOqYNwavimrMAxKlOVSQWDW&#10;K+KQuYaTq9JKqwJrFXVTZLqVWpSMvc78kkU6o1fOmqvMtGXmUMAbAvjkAFpEXYoVEaBBXUq/cwC0&#10;AI4EMPQTRErb0uoIGa77PYnoS2WsYnWk/ACIcEgU+sScKwAXsshjGlbyr6T6iCbQg/+fKrXzWPdy&#10;UizUTekQuIl5RWIQo009GfKIOQCnwqc99Zmfs/7Dn2ArIe2MDFIc9Pv22vtj1ru9yyZvjVuCbH9b&#10;BiLW1UGF8A7KK1AWQIObns3Zt7/zBpG1SFykzD50/z5r6uwhayZJxoC3HSQZ63nskzjXos0tMGYk&#10;ucV5inCSsWgVLUUJtXU76S6EJBYwrwRKS27DV5GMLH39u9Y+esxKJKrp/5fHHDn4tX961emWtPlE&#10;8GWKkL+DTAhe4E9Ch1J9lEGoLumXGC9GrhQZIhiOUYKRFyoUgdFL5R/EVOiL1OfSVOkCR7i4X+8V&#10;tKTTFVOlkBPKinuHEImuE2LkWtpQIjMtgNaBht2/exfTPr3UM/SLnqkb7x1KNeA0d+532mW51w/H&#10;IK5/+W/e5YMmZMaUcOiPGMJK2yQb5xS/VYiEG4vmT6bdCL+53qnfH/VFLTEWYEvtrbejltVXzbsc&#10;7fUM7SMhzfVxiEED9D/Wlu4CzrhHWUblryZGkJUDAeNkiwlFUCnhwYtfqrQd6o8QfjUBPtXAuhLm&#10;TSZhMBBKpPHNLuYoZzaDU/KCPf/MHktNzVLTjYJ4WBC61pZt7dwZ800R3RWM2SIM2LU56ov5++0W&#10;zH2gudMOQnwTaK1vL47apq2ddv/zZn/551fI2IoWbjCMVgcf3I4g2Vwn2d+sN7imhRD9pWQDJvNl&#10;MmEvgQOzllprtTszhOP75vHHDBDok8XUj5yGEFcmK3MCTQQ0CJ+xOKbGtN0Y50fmM07W0xWYvJo6&#10;8MLanLV3KeGkzEjAckCzVbB4HZGppPRWSYBiAFyDIORHc+3NhYjEZKytJx+tW/cFqKk2EqgiBIKr&#10;CHpQQiVpIyMEGviwnlTDTL7ykljkyjGWJn644p0PsWT+wTmCWe0hB4tadDq6DpVO8BDOFLFl/b0w&#10;QLqE3VRhzLhQWlC3J/kslCyCKAZP7clEpPYBQBRaRKJzXhoZ+QxxgUvEKLSmKHSnJabty1Sb/se/&#10;/usuVdIEfsgFBKymxk7nE1yAWVMeKjcEGAWH47VRmDxl/d04sNnzb/7d/04CzjqsRuiaMFMCk+Xq&#10;MFWD8GlyKRM0Qsb90re+Y//6D//Q5kngKVwbIXv4F37+5+23f/efOu2hC9Bxs+GWDua8YL//T/6Z&#10;/d2f/yl9r2jsaNT8VDWnk/AAsNjsmwLMg/D8OpOredCsak7dPmPuBOuVDLpof+THBLMcRHvrE0MF&#10;bfITRBIl2jWGO06cOnu//7/+LoxjLwxWhVFU9LEYLlIjMa8+j6JU5ce2xpoyPY5WiSnOoA1TVPzg&#10;zZtUQR9Ceey1T/zU50gA2grDHaaPWgaZJkUnQOu0oeAHab7E6FQysuLDBvMiRlvzp0NjIgGalFsa&#10;lvvuRigBGHrmDtpcwVwpBlLzUUQ5IQbURXEy/ij0VRHkXnzVZYb0K5iE1pQ4U4EVYpBgDPEIgeXk&#10;sxgq4RhpyYSHBJPSxOpd38Wk6Xc9Q8yaDo1B8OoYXzrrB37datK3LMoUPUP3KwgggrJFaU3yMGwp&#10;YNS7a9M2IgpXSOv7py5dxEOfeRYfAvJxLZDFDbXqGPUViFlAOmPhVEyFjlOTwHZGc3Z66BqSU53d&#10;T3jt8cuXGeiqXcAfyc9DRaCKZJbTtlyFWSmg+SIvjdWhJoSNgCCuuAHNwjVEuSZFigOGBrXCPo4E&#10;VM/CLjJTxXgXzrPyx1HuJ+zyAjQ43TUKtIkYhsnjIxczb10DwH2Y3FKUup+5Yw0trZgU0jZ1exji&#10;Pm6PPbjN+nEKObY0j1ZlFgfyDTZ25YLl/E34Z8zbb3zl8/ZTpFHgiRTCbLBQbROTKCJbCbulZ3D9&#10;bEIWqIBJYxWnd0lVGVTbV26PoAkh5wmS8s1bw/QKnyIQv8oGwJ+zmcv4QPVTFHHZEqSWGIAJllP/&#10;7p07cM6/RNbVFgCqYNdhHB9+Cmf+Ex/Y3q27bByH+jD+e7X1daTKuG77d++xc9evWgdOvSk0gGsA&#10;QCNp86+gmetHozQ5QdQPCKIuVmujw8MwyRSxpM167g8CMLNo/jb299qFC2esDwd7D2uhgIx+zg3d&#10;umHdmFFS2OXFXHaSSW9w8KY144e1SGCAGLcO+jlCJfJWzi0vzNjdkRskbz0IwUpQFwuJgnFioANg&#10;kaJgXJRfagem0ra2Rs0kelJ+x2F+jgKVSqVfhpkOUzRPxS1J2IEgcMOu37llfdu24ddB3iSCMw7s&#10;JqtfV0S1SAjxb2JdB2x48o69/Nq7No/0GyYrrCqMb0Dr11xH1GoqQF2kLdZ839OWjbTgb8QmAkZU&#10;lBTU7hA6oEZ+NkzkRIci94HQ2bAg1yhMpocoqsb4Bpu/CRxXp1n1yiFpR3hAjFFls1UkOCGJInAp&#10;fKCxy0SjABCNX1oZZxrgN2lgdBGXg9DvIRMakhSrcwAA5yFADuGzwYlElUArp3oxZ8JCaltsrnKU&#10;0Y17jIuIWqVdbXrHzLie0qguUr/Y/EIAepCedQ+f8Zs6VTlcxlPNEddpTDy0cnCJ0/bd+6r2JP3q&#10;EEIS0tE5ITWdFhlQ+yICARjBihTJePRszY37DQwAUnSt6I9u1Lueq6/CX5UTjsAIcesnMVnKgCxm&#10;1hFgzus6/aa05SVS2HtxjXA+OHoWiE7mmjUIXx4zFWwc19M3tAF1CJwym07PTWCWmyIXXZ69NACT&#10;0uZyOJ07g9k67bdmm0YrLw2qn8yqEPFwkaKoaD7u22KBd2KYKyfMP7lgy3dy+J+22rSv04bTYRub&#10;b0FogdHpIxo8M2o1mSGq3RPsQuqIsAcNEzBT423ClYGMx2hqorXkk4p2Wg8wWAKB54NZtFho7yIj&#10;FBXOoIldsjRRa6jo0eik0YRjmkGbFi7Uu2y4Tbh6rPGbp9jomKpCtprISJV8QKgZAP6xDvgQIPLU&#10;Ahu5MYfWps4S40F0eKwf0Z+qO1fAdBIKFfDhJMqysZ30MwTghLWnYWSAi8IKVg4cqOvjaIvo2+wC&#10;7hspgTX4jrwkzeDgDE7b5MjmVTmAJS2SO2RxydJvnclgQUiRjTWCwKo9JcIr4ifGSQyUMmZKYNTa&#10;irAqfX2EiEQtocClDk2eH42JnLkFr7pfMAeyXX+ce440RKEQ/j5oLMQACqyFxxVwAWZwYKZAAz2T&#10;yEjgX3tIWhOcrynXodRJMmeV0Jgp8EBlAlwjEoD4nsrjD4jzfGekDVgXc0G6Ej2CQWrggnd9mgY3&#10;/+f/+z9Q7mScPaNfeK2k7BhlYZ5++inbvX8/F6vNSvPqpzR7g8oXCW5QzapeXGPCsZjdgT4vw/Qo&#10;YlM0d50R0HPUsiZI72wTPlZ6ILOdo1+cFxMShhGTVtq5MUB75PNaxoRLKlLyMFbb5YsXbACcqjnT&#10;IaZCOHAN+qJiymus5RRR7xOklJLZc3mBSGC0PqvQxGUikQVPGG5ZW6+dxtTa2NzKXGKyZz1WiK6V&#10;y0+QiM8gyhulkXLBcrxHUFbUx+o9MVJzhNByOoWIGwOd0Nxwv9Zfh/CPTNdibMQEKYdmjrYFB1J+&#10;SAAMosQQ/hRo6L4Q+ebEfLKKTjCQ5jQAnlBJIGnMnOaN67Rqgkt9UjCDSwOEYkZjVcoRh9+ATzFj&#10;wkXql3CsmEkx+RIYBJdqRzhZwqnrk+aPPSCGUb/m6UkJLv7opVtl763BK56lqZmy1KxK3X4TYrt0&#10;mQqgcMhKvnjxBqpSEFdfywZ8FZJ2ewSfiusZ+2e/+SXb09Fuw4trNkrE3YObN9rxM6cJCvjQ9nS3&#10;AJRwnU4DKyD22hwpjzNImmsQYMGiIlTipLEognlJdgEhRyKjHQ9+GDkCCvazUCv4jfmJGvInUMmS&#10;84X4CreYctnNMCk1cPjKFxLCF0iSLYUHrHfXfnv3Ox9ad7je9mzaiLQJ8Z8ds/MEK+yhZk89pq15&#10;JF2FkQ+gZp6ZvkUqazjjMSYt0Q7z0QBu4gmYoZTcjVSTKGXgdrVQIAWWFOYP37UiJkWc0gu1/baH&#10;OhGS+jNoyloBiiDaNaUY9gMIq0BAgI3UDEJoIcpy8PYd29LXaR3UMmkmGnDgwV1Ew5DyuXuz7YxH&#10;rRcH4t5HCclls4Q2d2OhnCXFRJdtjQetC5+V+zYQ5QpD3H7fPpsZn4AxojzCji1uUWNPPuxyn3XB&#10;VM3jCyb17hefeNCmVeuI6Kq5qWXWpcp+9uEtloIJ62wfIIoxQcRLjXmfewQLHSUWmpph2hZxGAWI&#10;n3vclthYjeRxm8VULeQYjj5PlfAFNx8vv/EypsIq27ap3SY+OAUzHGdTYM6tAmnChYeR2GOkI9nf&#10;3Ee4O0gKHwtpG0q9A04qk2/E8LUbdhaN7Ojcgo2cf9PamINh/OlmMKe2NQZt545OfPLwm8MXhgoQ&#10;Nk/Osu/94G2bIHgigBnn4IN7bd/BXU4Tkh+5aX0PPWK9ex8ghF5SEKrze1qjamleIL5z+WWrW0XK&#10;Ip8QdIXikNTHhfkv42O0GsbRFMITqGnHjwffvyJwcu8orYAWWMs1JzFBoNDWCKFoExaBQW32arSE&#10;eBa4za/zOqfoIPfuvmtj8kw2pzaotGpc4n4XUuRX953JdelStKGFUNWG4Fzt6PoqCENlm+vmn7wc&#10;URKW+egQEuJZwkK0IaZTh9rRWD5+wLYwP5VzuufeRfSpcu9Hj+E+ISl9115Q8VUhUjdezuh9/Xsd&#10;7Ymwacx63sefWYVmRpouIVvNheZSn4XQSth83TsERO8fvw8HEzemShcrfdP9Cl0vk7tPabcLOCp7&#10;0FopqtXrbeTh9eQgIl0F8z00NmnZ2UWrwvzfxL6fGL9uO4LDtu1gja3caUH7utUa0UjEMxMwYRss&#10;QFBRczyMZlyMOakwkPzCIdIe4M+6TNHcN147xnrgNrGQQ04lUQqagBXMNAXSQeQxDdahPW6sDVo7&#10;DvS7BgZwzSjj4pFEuE3b7atBiDm4BCEm0jBpxfkmuxqDKcuRvHJuGAKGppoooiKauAy4cTtpLKaG&#10;Q3bjJtoI8HMYc+nUGC4ApARKkdZF1cQz6QCaiYRl084nhTkuOl+xtr4ONPkzhP2HyIHKHGFtmB6D&#10;SSN1ejVC0+atAzaCb9ka2rBYhBo7wUVbmYbpqkZLjq9aV3+1LY8glKMxC8SXMaXirA4+XMM/uBrT&#10;T4ZEtJP4/OZJHP7xQ+YZDnYhaQLQBERgioRLZTWoJy+gzIcibNLQsyMcjpVWQgAmcK3UqkEAQbiX&#10;6czBJnAneNHmgE47+NB+4MNHj3bf1cb6GfeTmDBO6FKx5gIfaNy1q2LGMEOxf4XhleJIglOOlCF+&#10;crap5EYVbg66UZoNXSWH7GqsA1lSiczgRlKC1oi9U6PseH1gVJVPEuMUNLA0N83z5C+F6RKCXo8b&#10;UBiN3dU337auvk1kFqh18C6tGSQDvBRAkO3k7iqiZiN2qK8P607RBqlBxxutq32pDxxbqWHp0Ei1&#10;PTQEZpQ9wLNqiO5swtc5RbYBaZsC4Dtp/dyFwKn2VYG0RApCyqVhMhOJj9pxHzR2GpWAUwtTrHWs&#10;w5dcaZUUZCCztPZzluTbYVmEwKtcjfCkdCddmPpbKsw0PUouL/ILewn6KPN0jEhIt/48QKUKoDPO&#10;nCm4kAuI4i+QUytrTaviH9w8c97L9VHGo3VUFO8KzJwiH6UlVPkS+YYpmlo4RHMSBM4kGGqhVTJE&#10;7TAkYLKCn7RfNIPT5BAN0786hH3hM9YDEy4VCp2WFP4DpUoW5tWV6kFYU/sai9OSsaYKqBAuVGPr&#10;8B0G/mHqiIyFy69BuYkyBWMNxahDBJzVebwHHn+wfPGVt21FJjLpudEmxSmAFgAhjZFvKg82WAOh&#10;dBAa68ep9dc/80k88XH0Dz9g1fMXrY6IneHLMXv73Cv2+OOH7OHDe62AHjsCglESvDCLXvJEqKHg&#10;xY+JTYxfj5IrhulkM3bkEsxBE5qWcUKgyzkmicldWcach2P2SrwZpgvg1SKxKJpgaaqkJahSlXAy&#10;2srJT9VXPZgYFHGmhLKqdXDzxrTdd/9DaJ922okTS3b19iiaNaQjNE0daI4GGmoxXq3Z7PwQEihR&#10;EktVdurDM/b4U49BqJHW2JxrEJpVkiRqk0v9LSTix4+KdYO7DmA6BIngU6CUBmK4aqitEyaKKokG&#10;LIZWbBGGR5KbnMbnUccOPPCglW+eY54XzHNnkIjHRYt31dkgz60/cNiSQyN26xq+ciDa62MTduDg&#10;IRv+4AOr6u93xeiunc2gadpOkUz8v3bvJRkvYc30p6mlmVpEV2wLleGn0YitkkNMdukbMDQHDuy3&#10;OfKaFXGqVGjx9ZsXbevGZhuCyV4m91mwrcmGp5Ok0HjMRvGBSyKlB4CVOySb3IZ2bo42MrRVhwb0&#10;5s1bOL5uoTjeXSvid7dlwxY7d/mUefG729aICYV59+GoubQ0B6DDjKeQcOWTcCZJsMNGADQFEoOp&#10;1saWhIFkKU+DxNSwTZ4/a+0QvN09m2x+8Ly1YfLZ1tflrs2RIVxJDHMgvW98/fsQDardE0Z/8P4D&#10;tpsozubGenvj9dctOzpiv/Abv4uZF6QGAtVCKc+RtJn4SThJKIs2zSffP8EeiKLsJHHWE82HTB7I&#10;m04iq8LPZGY6z2aqHDB27Hex59IcCTkI9bLRxEBBNbTxJGUJBet3IWJtRcGu9qQ7x7s2pj4DzrxX&#10;Nqqukxmhki+LL/RXN7tCkrqetoR9JeULeWBlc22LwLm21G6lQZ5X6a/+StrXIWQihK7oVLXmCBrt&#10;0MxHR0XzxhnX90oj7gquY8fptDsUqCAc5jRiOoPT+noxPXcRTTgGCsSIgYffuNe9KvNUmR/tZQgt&#10;f+T/AY/s2hBCE0KVJkJ7XQjS9eceE8mIuE7tVMZbMfdyD9eWSOHuz0uATAKzpxHCPsDpPEn6mjip&#10;BZphoBbtFoLHh2iu/XWcIzDl0V/8vDWhuerIN1saH9oZ4D+TmLBkqRbYHrBMDF+kghjyELaMEImM&#10;hXyLOGDPM9/Ldoracrfn5YMUtVITZo5SK9QhwnyPMfJ6NKazthyawQQTJy9izKovewmaQRhASp2Z&#10;pcge+RJVg0qBQ3GI1RQFKOfGkxaLkpkKdwAhdC9SvCKZZYo+gskykfTa+AJWgjyaEjS7IfZGKUPW&#10;eNWcqm3h97ST7r1BcpJtw98XYWh+iOol18fw2STqbIF8TeDIHFHoYbQE9Qh5yUTBhq7OAdnkLZxF&#10;iIqx3zE/BprlhE1QQn2A6HjMSDBwySlE5xJ+wWFohYRhBOQMpjnEB7R7ETLeR+wGNUHWD9YWMEKr&#10;BuFRNnKtq+BDBFW+STInCyZ8Wm/9k4ZDhAy8Lsd9CbQVolaBWwfmXFeBMcEDcITWXpoGXSfmTofb&#10;j/cEJwdznHPvEs7cHqY94E2avCFwXMXR+14fBF8oEorQmPKqz6LgAjkgCD7lxyY6UIT5dQyNgNTB&#10;L5oRPdgd4Ahar2iCGS/w304k/C6sF8cwgwbRyu+FtrUxr/K7iiJ8LmP+zmLGE07SfokjvNeiZPjK&#10;L/0C2qoEwWmnmEOiXTGn5XDDkdN/Z0O0nCTKN7sM7aPP3Oa2IP24x3PKZy9MwEanEz6VQiKC4C3X&#10;GDFNFU0Zz2POZLp3GQago0GevYHAMunSGMf6oNy7+w5CUgSjTHbdFKvESdK2wIzK3Kh8XRl4iKXF&#10;JdJdzRH4lbQHH7rf0UvNv+ZPDvoOZ6jP91qn6x8dEkvlBLfq9j29YIqVhLqI60ByYb48RrHRGLDf&#10;1NMFwwqTrHYqSMGltFDhXOGRIMKXtFpO66nVYenlf0dmOKdJFROr+4TL9Cg8xJzQC0NWvoXfci3P&#10;UO61TtJMNVPnTwujNdY9ARhIp41TpDbf5Wcm3zQapg3aZJzC9c6MyXfBqGDMmYqlSmOuwiisgA4U&#10;AvA78y9v+db3130BboJjC2QHml4sr6AFCSF1wanYwuSkrcUaCeNO4q/AUqBm86O9yMA4XCbXyb6d&#10;A7Zw83UyQW+yjVubLT53Dh+D+/HrgUvF/CQfD+kL5PgHzgBBV9ssKok0DFQIdWgzgwrDBO5s6Lbr&#10;yWlLYENKM5HVkL0MTFvZk8FG3mAGd73ATLikauxkESQRhQBcaZj8Pr4sZof2LiLmUGdD4FW2PrWc&#10;JAv8BIlap8n302y7ydKe2LLNTl+6RCTfsPXg9N+OxNCC9h9FPQwABcyQFiL4fIzhOzdJMcR+NmKR&#10;DNJiHGiShYWwg9RcPhMmUuZYeGvG6Odz0Dm2qpxIHczkANnobxGp2ocZsDg4yH1EYsI4TaCqTiOF&#10;NHW12igbsaO/A0S/RhXtmN2NoCamv1vJqXX50nXbhjYsMw/yo/TT1m6i/4hE3EI+sgsKugBZNJKM&#10;dzYxZRv3byECa8w6BtpsYmoQpIm039HkEM2G3bstzVxnSKS6s68b8+Nt2w2jtTwSIIx/1BpA5JNU&#10;IXig70FLlTOYeUdsE9rNa9cv2c6d/bYEkzR3+6oNkIz2MvmDWrbtIB+SzxbJLbZn+4AdH16G2euw&#10;WNcWGxy5Zs+zQcdmU2gY2QwgdkUrBfEjVCLYKcyPS2gAaqKoePGpEHCryKEyqtdxbeHCTYtMXLFd&#10;8bI9MtBi2zuftdffv0j4eCtSfS0+KrWoxzP2g1feoLo45k6Y3vseftB2UBFBpuBXfvB9O/b2uxYF&#10;sU3haNsOo+2SQ4qZYUMgI7CWYBNgTgya3lU8VUkjtYm0gVhQIQPncyRYbO3YaKOXTn+ELFSIVQyE&#10;GBNd7HgkYNFpYsCIMvlJGyUWSBhSBERMmyt66PZC5X4hAJfgFUSjDS7ioMdz2qFBSdRqn+4AYXrx&#10;i0MHuk9n+Q245Gr6yxuH9rkaYd/Tx0LlJH8rTKDac4QCWF5nzNQKx7373Uc6LMKjwyE5Puub/kKK&#10;3Hn3G3NUDWFyTBPP9aBRrvzKZ9d33cRE8ZtcGz5+rLevdxHOj2vA3FwwBv22nszTTQyNrzOYaqsy&#10;B+pj5amVd92zZiOZYbt47KjN3/jAnjnQCHxhHvNMgiunrDNNegl8pDY39lmwY5PL3ZRdbiTNbMje&#10;vUX5NDRCiXHBC/iLSGyZbpfwed2w1oIARvuBnHV0+WFm8GGFmK4m6/EzI1J4U8kFEPmqWp35PwBT&#10;NTMTodBvBqHSa81buymRM0sZIor/ttXjaByzBIEoOXy1cmjaEiTDXF1A845FAHdbq20bth34mUX8&#10;RADmlyC4JVwFYFIw7VwcCllmkSrjOOxXk14hk0RDm6tBm4Omhrkf2FCPRr0XwngFhgYfrCqc8uOr&#10;tqNmEy4SV2GySLFDqqP5+VkE7SYElCobnZSpCfMcyW/zq2lLoeGvIpp0KkmEfZzAJqKZlaQ4EkMk&#10;ITXHIhr04ekFi3fUIGQF0RSwvxQoQ2S4TDGN5Ar8+JFZSnpWVrLlO7gizJHrshF8IuZa+aYCCMki&#10;7jpknpIwKSFCcIF3E1oXyBaMihJpKpWCwFMmpTyMhQi+tPZ66XAmIO0nXoItvdZhyl2gPw5k2AOA&#10;pdrSIc1sCK2PivwqfYKuEcyLfxMsptHgB0MxrDpoy5hjMR/UCII5QqMkLTcVZpPQHJXukYuCnqn+&#10;y69Rz3G7jz1TT/b/F3/qU5Yeu2V+BNR69k0T87ZrUx8+gPN29Afftft+5XcYH1on8s0VYhHzN1XZ&#10;/Y8/Yvv377Hv/Pkf26mXvmuLeRgquMZD3U3lJw5v93zz/bMEdyVcXysjot9u28E8oGBobe5invHb&#10;Yt5Ex+QPLFMnE8soeTFGVcgGTfKdOcZEux0XpH3799F/TVJlojQuHVxO85Un6JfKeXAEjLReftY0&#10;TJ6xBkyUvRs2OeZFWrpVGHNpuhyeU5uam3sLUXmCa74yDn4T4+68Pe/9mCMw7cj/8Uflc++863lj&#10;fNhCWG6++Ms/Z1/+xV/DIhJ2DJfoCgBEG2J3NF5gQF0VOtLYeBfDplJxQfC5yqJVydG60hlghocR&#10;cEAJLM+TTz+FkEPpvxMnFQFJNoUmmEvyjTlmsQI34m9ctR5uUxWFinCs3+BlGJtmbB0OZT6tzDBv&#10;zEKIcpKaXmnyZuaHLXX3mlUfvv/AH4wePQ0HjlM5EYZVAHk1YaNJGr+EaQ9zsjWTcDREY/P490xh&#10;L94Ac7Ojvd6ml+dcYtUOpMRJfH2unzpn3TEcsPEyLZWzbjJd2YiqWlsgIz8gas1s2lZ8gchgYGGQ&#10;YwbqM4rEsSgHbZBXNlrEd2zeduPQmt+yx2Z9DVaNz4Myu1OIgk0Pp59PmWfsOlqpItqauFVH6wnv&#10;Vh6oapuGMbhw9DU2CQ5ybJKezk7Mde0Q8wWbxw9KhGQLCfE6qGJcIDmokvi1NragyoywJkw2/err&#10;7/TI6VRIQ6pxAY0mVT5UAli36DiKryDtrgQaMUuixsXsJalPtSHxdkRjtRtGFLMl2qlNO7aROThj&#10;zf191kF49RxSTy8AnwcZruB/UIVvnZxDN+/YbWM4evZt2ewc8qXR69lAkAUSRzsVtZdZF39djdX1&#10;dlj/oUPmQ7LuxAetGtPd0N3b+HDkbQCzyAIq4TDPjVLOfoo8ZF2qJLA4z0ZBvYtGa3zytnX3dyJ9&#10;45zfuwmOv8Fpyzq3bcI3ZYwxe9C8NQEkM5Q46cNEik8Lo+5FczA+NWG9MJpL2LxHkY67kKYS0yO2&#10;kbxCbTXNViAatg2Nlodoo1q0UQe27sRkTMQsmr5IbY2Tfit1GTEGI6V7qzM2Ob5osaVxO9gOQ9sY&#10;se6Bdpf2JA2CKDI31VSU/+YP37Az56+wIfyUgTqMVm+3m++j77xr773xFjnN8CGAkB44fBB/uI1u&#10;7cBATiJMY+bMoR1T9n7lohKTEhGTxzoJpuRLonBkbVa3kbkvSBDF9NSI5+/ePffPtX0OHP7VP9C8&#10;iMla13zpu0yJ8kMCPLSPeRcjps2ojQi0gAyE1GR21L3uXdvRtcN9nBdS0Ev3U+HUMWH87CQ0gdT6&#10;Ne534I86cI6JlG+WfFGE0/Q8QaYYJ/cM7nPPpR39rnPywVQbkvWk7XPX8b3yXrm3cj+f7513fWNe&#10;HGOodrhX4eYOmWvC0JgocgSixHkQHgl+FWKm7zxBT//opf2k7xVN19//rHMgevdyf3SbTgipipCw&#10;JvpcOV357H6jD278EIJIHK0OAuQCfpJPPPkMAT1bSNHTRCZ5GJapW3YXYrsoJKi6uKmyq7r9xis/&#10;tvGr7+FfeMxCTdTMzdbQ/bz1tlLFPr8RLiEBXFEqJx/FCRszFikeikTgtnSgtXqDxJupBRj7KoJ0&#10;KFVUmrR4KzgKXNDSQAgJ5bQ8JIoNN87YUv4kCrQFvqPpAHfkkK5nlpLUjZyAIfNZYgnSiCmdGBW0&#10;+UFoJg7ypAxQZFgVNQGLULIiZbvq8dGanUV4ypKuhWjLueSaLYMfc5gQqxlnltQvc5i0Uul5nIeT&#10;1tlFnsLJWReZHsUkJnOqTK0ruGS09NXYLCbQMpVPGpoFPVlKgPlsbpJ5XMJ0yXykllUvEOMJwqkY&#10;pTAJPuOk6FhaIhv6EkwDJoBsUkFJmPrxMRKeHBvO/3MWyx0vfOIz/9sUEdtL4KQaTFxyopavl6IU&#10;5esq5koVplVyrQ68IZxVg29YAAZMtX+1uDKTyR+zQrxhvKRtAx5iaO5VlkYvRfKLaROOk4ZC1/JC&#10;1tH+AC55X2chpLGTZlWaabl1HLr/Ptu4bYvLydlBROQ8Ju0SDIoMrWvM1wrWHZUZUjoUVXYoo2HV&#10;bCkIhH574lhdlkgK+8GJI3b18iVK7tSX6+rqeaw0Z3o+igQ2aAOR5reOnbUVmNIEyc1zOCTWwkiM&#10;oQA5cuKUtQzsxoeLqgvzadYHy4t8qaGjQeZqy75DJLvehQ8iTDJ9+urj+zCl13t8LX34Ygdw4Zhl&#10;jGI53A7DrFhP4F2bM7+K+fIocIp+O5OcmDF65hAe/dNNCrQIMIcvfuqTlPv7R6RPanTzxSy6Nt1F&#10;lSXVdz3m7x3rJyR/yfVB/ygH7/C9c9HQevDP4U4hNb7//xviCp2HQ9av0tzrogIa0A//6hv26v/9&#10;H+3S7LhHieNXiC5dPHvBelijGNaaNXeOdBZE4okOAFaMCQ0siDYP3lcKDNFyaRcd2kKzI1h1eIV3&#10;5eOTplBgommUIiZQHbBu/KzbUTQ4nzO6U8FIFXgS86Uu6gbuY25h9Hi+6tXqGarzKVTpXq59qCi/&#10;SUivwCTDg/+YvHbGpi6eNe/xUyfLNZjnsvgBpchwHofRCYK05fycQZulEgab23rJxTRnv/jFTzM3&#10;WZKxEjmUGLfmalT6abP/9PKH9gc/c8g2YFMNstBYcEls1mzDqGFjte12Ay3PGiVrijAhbTAdPpzh&#10;60F2xZk8meKb7PrciPlIgdJPsdNcnsKgIB4vnffLHwnkTgQ6kyqVIouJyFHN4sRqUU8jXSyB2OQ4&#10;uEpUjzRn8rcSsdAkZygWfol8L08+/hjS5mabQZJN4qweBCHUogpPZ0SQaBsmrIQT8ArjncYvSU7y&#10;yugrCV31ypyEJuaMuWM7avZBKDjOiqumLamuyb/LfUWSnKJKhUGqguM9iDnNOYgyngcO7UalF7Kx&#10;sWHbunc3dTpnkFrRpO3ZYnOYGVVOIsrvT37yOZAQamw2gxfJU9z3AZgPhc8ejt2P3wnPwh8lB9FG&#10;sKbzazjexvFh22Uhnl9H9OmB+/c4xKQN0dBSi33aA1PUBLIUwxEh0eQ2fO68SMntVt17yFKZJZhq&#10;lZoYsz33b0PLGGYnFAjTD0EQvLbn4BbGTCQQtvn7a/fji4AvAxnwazIENhDgseGR+6wdU2QYhNqw&#10;sQWAh6EtoREgc3SkwWe7D+xE+owCS6i0YRjlqyRfKyYXI0keU/icHSSvWHMA+Z40IoEIPgdNYbKO&#10;e2wIP5ij7xyxU+cv4rvls72HDqMVOwjSDdgNNHbHjh7DLINPEWuheoE3SIj49NPPsmZsGJZHy6UN&#10;I58nH8hfp5R/Rn2Uk3sV81CN+RIcy6X6lRcbyQ8yS8Bwrh8hEK9D6OyL9eiaKna88Ap4mn6jPeVB&#10;H2m6gB1wEm1CGNSqPnOvyyjOdU47JoSlK/Sdz2zRSg+4gafwmTa1xtynMbg21BjPFZNXkcT4TB90&#10;Ws+rMFtqVWc4J4RR+dUFNqgdHQ7j6MZ7RwXxffTFNag9JM3BunnWdYXvalOfXVPAhQ4hI83P3zu0&#10;xusHv2m06wfdr1yv+9wv9JJ2NYfy5XEIi0XSP4fg9Vz+ab/qcEjb9YJ54SRoyhrSjTi/N1siskYu&#10;wTQMd8zOnEjb2ZMzBA+skBonDHzieoGfaTAKfijN4a+6bDsP4+9VP0aerSqbv4ImJJAwT8NFq17a&#10;bMupVrQi4JMIeA2iGMZHq4q8d9euJK25aw6n/D6Qfgo3g6QFpjF95sALnjGSC0+wT6espomAH7iZ&#10;WUx/H548hnmIYKFEk23vfsIuk4NwGVPHWjEGwaeGLv6KjezV1TRCGjgoiQkz3o6/F8yFiPoU5sJk&#10;ahZnaq5NEUJfBA9QBmdNTDYMyVqBuQNfFlOaU4gJpqfFaRJst8fQ+s8QNdcME7XMPvCRhBvNHzkb&#10;CxQN793UgdvHpO3aiIZ9ZBmrAkEtwoV3Mf9RuDxPFvS6VvBuUEJzDgYPt4+1qC3MZCBY5EhDI+7W&#10;TWb8NReuWVkk/gZCAc/qWrjcjh+OknGKiRLzJOf4WKwe/I4G/V6KC78crdnj61Ak6JQvVQW2Kk2K&#10;wVGJn1oEOwc5DuYEFD+BrXXYqOxXUdd7Ly5RAIECA+QfK4jSqxV/2xe6Okl2/WnwU8F+69d+004e&#10;PQFNwG2FqNYcRC6DlUIsgnzglC7FA84ArTtnch80bQChtHrECIjqc7hpfRDa0a7/bF4fEdw7P//V&#10;8uxfJj3R/CLuMAU7e2uIsnWkMQFGzrz6AxvY9ZCLol/NdqDJDZbTE6c8fdCTms17yAiw2R7AIrCF&#10;Kit1gTWiaQv2zMED9tOf/qz9qz/+E3vn/ffQfubK4VAdBQaa3VwXYbQhiOAMYJiCj0w/G4qOA1Hi&#10;RXA8Z0qrLdbcbv/9//Q/UrbrWXz7onS/whBVZojLdYa/wjFu77q5U2P6CUECmktbeFVIfOMu4Qi3&#10;t3l3nBFnuVg4WS1xESiHM+5kpVFd7w7NK9KfeyK/pzBRfvi9l2wCJU8WV4CauhDWsQIMfsLe/MEP&#10;reuZ54AJUtDSbIl948oc8SWCtlVWOvWnAAznsylbU3YDamhXh1Hl0Bkx+QX6J42Z3OgEx7LEVfLL&#10;0VkmSS8itDGokCVVuEZj4x7nVqHWPdWwHHjnosmRcI7PY7mKjNQKzlJAhs47X2bBOr5xATIKu6Ti&#10;XFvC53KRmrIqN2ev/uHzv+fNDc7B6uB5jT7TM7ZETAcZWtv7bX78FmtGWEdNp9UTp3p3/CYY5Kpt&#10;7idV+tIxG0vikYbodvCRuFW/0GtvnbphbWRV3bG5Du9sEtu0bsA+MAFnEbIPF+lpBlECDqlMSYDk&#10;AvOaqyWR1gI2UD/6YNQiiCOJ+rQFxorW1kxitBaqRQfJqzFLop3SoqXRl/upNOxXCBWJwfpQeRB1&#10;jtGYBGOoeVYJnSyGeCeDo1LsZzFQwXnaTWpe+Ftv2sYdu6wfl/Bbl86Se+MmtXn24VyCRlwiHSAm&#10;hzcmmsyMcKNLqAobwEZgujVWXpSxyMyKipcJRaqCO8pCJvL0qYpZlkpDeSVc9VcaQRvOs7kYNQbr&#10;B3ucZ5dhW4CqT6GSa23cbFmKWfa0k9eDBGIwUhYhXT1p8CxUHQNaoYIgNlFoaeKDJIpTKKcfpzmP&#10;6myg3pvAZteGp78Kwc1MJ6yKuOl6REMZ2+vCUA0eXySXRhz7oES6OoUJoYrzUtncSwKiHEnmQthk&#10;1triFluVEwH2jtkEWDfErk5aHc5x8Viz25fK4AeQOA41TFy8dCW1/hVrZSdPwAkFarELkRYcJ21U&#10;YOwanGJCJJbzI26p7EEjz9DcSR2VJyuw1DEl7IXVOBOsUXNme1stKk84pmpUqPRZjK4Xh5RgBo7s&#10;zC175+2TPL7aDh4+bI8/9jRiHCX/sNu++eoblFhIYnuscMviUs5dvOI4dJcUh45GSJISkFcykK/a&#10;TwCblfDUrcoH6R9OODg4zjOkADb2CA45adaIrjJ5Vda26SAf/kTfWBeoIruWRXHrwnZjJwI3wFjF&#10;2Yt3/fvU//7s0LovALtVaEm73HFQXMztXKV3h6v5S3v80Tm9xL+537lVXKReMJcgUNCFruO1zpnp&#10;tHKNVO4XdqEN7tPxk765XlW+u/P6w3PwC6g8yWEU97vu0yGVxfqhdjQG6f3FgWr0FXEQjMQ32ZJ0&#10;VuBeTRjrx4/KL5Uz2icfHer4xw5hN50S5dS767vYMA5kJc4J81fWRZxJ5cn0Xsuhwbvu8sXNL3NG&#10;X+VD4JHamX1XQqRbKk7bSOKshdrLtjDdh3qCwnjs+ezkaWyBSfN1E6ocOEM4Nx4I/jQOl1ftvv0k&#10;CsPjvrYe7idzw+Ip7kuYjd0BL+S6kHS6WK8Vqjdvs42EjlE90K5cugW84dQ5Rt22cDdRKKsW6cgg&#10;TeRR++D5TxSO1JtV94r5LROWODiRtsUsEgUclPZOFO4yWptFTQ/3gqiq4n1zi3J+0YBDqMtTNjQf&#10;Q41DKHQKm2cKLg4c6AFfhcKYDOBqnJTAchRRA6oK+MIodkic6OJtOKahZktOESWwvIqaL47Ki/2D&#10;6iTStoj6BYmbsNA8RZda8ADffaAEPgBvsIGnxnEkI5KleyO4BBWNQs7EQTXWEgEAUCbh9urqKPJL&#10;1JZ8axRy/vFjK/4Wgi05Q8ozXnDl0puz5wRHzvEGKiVY0iE455KPDoGiXjoUnSNYF67kLzgUDhuV&#10;vOxJkjZFVQUpgnEdDo55d6oxnIMlUSuiwO2Be3AnScdtJt2DamcMU9AVyqzI3FGCo5cdrBqVibKM&#10;MrOV6AXWA8rmVHzV9GF6ZoHs4Vts6669eqo6WnmHC3LwLQTAWBOoQps37vXc//zP2MglSiAM3yS5&#10;2xj0BdU8czA/dsd6tuEoPHzHahaGbf7IsKcpO2Y+zCwbiYiSU3URLmMNCTeJJFrGqXaeiIwqEor9&#10;w1/4im3ds9tef+V1TxrfDYVgllgv7SO3i0QYYbhE312oJxwDPIWnFpPYi1/8WfvSL/+K87WRpOjY&#10;HEVlaBzrk88QaKDyl7eJ6UlMILOsJR790oJcvGiH7rvfs5N0AFJXOpyktnQHzciMpH2sL1oXhuJ+&#10;lPSn5dSM6dB86UfNtnCNYGf87qgtQtPadh6w/MSciwDb1dfrfA9GZkedGrmGWNQA7ZbQbDhm1I0b&#10;NS5wPE7VeBW6XsX/x0OCuVB9g2fz3kNW39sHXKKuxeaM/lvcpZMQlYVW5hNn6qBN5aagzx4V3nbS&#10;roMZOodWRx+R8gHtitlEatE18oLIuVgwE1YmXDQ7Acxq4hyJCnFgKWlYSdby0KXlhYQdeOHz5t3W&#10;00y9mnO2yE7uouhYHQA5PnEbvTfZRHlQb0cLjNQEG48aETdukhyqhcKH20jF/oGlBuKIgavWljL7&#10;/vH37bN7+5lMmB2M7gpaq6ltxZZIpXKMsbdVcp4EYiMzJMTBpjFNgrESOtp5nBKyELwCuvkUmWOr&#10;8GBswPu2TGr6Mg4MQRB0lRg6QvgUmwratSp091Nz41ZQjDEhHiJ8qpVC7jZqhEw7wFaggFRX2lRX&#10;UZ80NSOebuzHe3XMlkaG7dpdahEpnFCTQm9dEik+KWHJInbCqBzqAAzHDrNIIg0SKeTfDT8KA8Gm&#10;B6Dl4ScVSFnJnhygcV6QxTXSi8q2JGY9TXn3LLgojk7+Mqnv5XQxA0BHMjMuY6FDQmAz2X64s6Ie&#10;0Bi0CLzUOhCNTSRks3fGbF7ZDFlMpUGWJ3CWPi8hAtbivalEOfzhv4BF6AlYE4DxXX3JS73BGgU7&#10;eskNUUchtDt4MLZZC9lb8ziUBHBUqEb9WERsdA499EN1ZlTzQdAnZOhsaGJSIIKAIf3EtoOdJIDt&#10;xAtjvEYYShWIW9llBXh6rsReJYZRltISCKQIMFejHmxA1bc6kURsAPEzlz7kpCBOhEdPH7VX3v4A&#10;xgQVGVEKjz/xOKrAWjt76oS999ZbiK8JB9Cab4bLWmIzGRmlHggbtq3dzaNQs5zVQr561gvHMTm3&#10;RRkPDharwA6yMJuKZzImHxuSfeS8zpewqbdvP6Spc8etoePYpppcUjSl41f/0ejAgNbxYKmEaIdD&#10;ovwqyFUJsLRxvYxHtnIXlQLsCjWqXoyrGQOT70dF6VlbwelEqEfqMeAOta2b4yocZVizMuoMXEBR&#10;yUJAC4RIkVfEQx/KiPJCGrpPQKfnQSrd2khVi0hAe5oBfuYF9PDiOsErI1N6cGW01VXCfGWIblkC&#10;BsKIH+64mv7JGS9NSCI/sdaVtReI8ijGQKZ28IKQNrvS9Vn7SaK41kN/SlykNQU9u2lSuOcq59dQ&#10;Q8Lq81CFuNEH2gqxPj6K3uZh6uklewQ4g6gIu6oCPUk4ObhP9hD1QXue5zBFHGt2NXOXEg+jZPsk&#10;Fb3vBj4MF8zfM2KxHcvmu9RqHkTr9q4mbPZ4tOcugPMo77E5bRemwuQ5Kdku6muVYFaWlmDawTWh&#10;OFFN5GVZyo5YQz8MvjdGn3zW13kfESQBe3r/YZJv5XDqkiNX0e5D/TRKde3ZG4yB7J/B5m471PGk&#10;XTz776y+kXlljyzj9FUF3GURhKDNqGbwxyAioaE1Yps3kEejfs4l9BIiz66FyKjtRWAix8AigusK&#10;CcXIbK0kShGcQP04BCmkPRAo2AKCYxhxu1pSDUyaC26hjWLWY4lJcBwOt4vg0TXsCeOo2+o76hDC&#10;CPfrj1l+DsKNIDLL2FfSUyRF9Ng8STq2UfYki4ooWOe1sVuotggNrw81E+6ZNc98ylq6iZKB2axl&#10;/PMzS+BNZcNOazE+OlTq4NSp0y5/zoHD+FrAlLJp2YfADk5nUpMp5E5HBVNVYFV8gHYEb4JOYEv7&#10;RDge/AVxO30ege3EJbuDCjCEj0F/b4vdt3ez7cbBVcqaihobYQ/GQNE8LpmVgJ7DMQX67HCZnsEZ&#10;+pPHyff9t9/DOY/8DTAy2jsyVcg5SqoNOZmVkZiVs0f7X0nIZMucgAmfwpNdmWc1Hm0TRa1oT8i5&#10;LUgW2jzwvoySQetRS1RVe89O6ybz+eWz2MzJddJQiy/Nhh02fPs2GckXbX4tYQ3LEwihXrvJ/IW2&#10;77CuXQ8SVltr85iksGyyXinMWSQDnRiy+MEnrBlBX3Yz+cLI3ip7pQg+G93tJ21NCcetPFf2uwAO&#10;3L/wU8/Yp/7hL5ufYtCiQZpt7nKYSHkgCjCxcoASLdNMaY00dSXopPNch0EpEUki5zGNVZ79qk+n&#10;Yz3BpdSjSskv+il6xILQnmiCoiRk54NecI0YNpkhwCeeNeZb3VklhNfri9kXf/O/x7wVdf2OIgSx&#10;BPgQJO39I+/Y9Pi0deNzI6QgHOhss/ACaWzld86ddtFzedZ044Zu6yZh6uCdu3bqB1+3AILHE1/6&#10;KmaRsIXLOC260TFGTZQerr5q5vSd98o5TSe47t4p4UDNJYtdOafrGMfHDwkvri0xcw5fq6nKv/mF&#10;aYvFG61v52HCmNcoM9nTVg7EqIdEjQ0vC+zD8ahuPGNVYzMsnN9yy+ft137hRTQMhNUUGu3m6JId&#10;PgwjQ1KoP/mvR+z3/ruftl/86UetSMjeJJKbkjLlZ9GEeRvs7vyajREKMr2QBFnkKQGA1MfmSKZX&#10;Hec4Sh6CVRYv5UC/gP0LibLciKf4VhtF6lD10RD20QTMAfkOmTAmh/SiKzCE0AqYHQgVUCShqwrD&#10;/CrIIwBxVT0mAZWkgwLPunT6hD359JO2d9tWO4UN9jyJw0qbNuBhWu+cmahaBaLChgAAr+LAIcLD&#10;3awvjB7Ir1rOTNgnHXPDOFRIq+RXHAGEXBIb7yXscJIsBLJCODrgVZCe2ZCMTw5lXhjAydFzLowy&#10;xQZu9UJ4eKYWW4ZqIB+AQvLlGdziEIEkJz/9KbLOqeWMlXHK2o0k5iE64eLli9gRunDoQ7OFB70j&#10;ixBYGmEsjAHEJNspKmu3EeFeHYOYhukdIftq4/Z2xzx5YZBWQTCz1JbK4zzWTF/q2fjacLKjajYU&#10;XrMiRM9TlIzF54OwsEYi9woFCzB/RWzSCo3RVlPCOLfJoJZKQOSqjkOEvGxcMYdCriU2X4DNlcJL&#10;txrNGYkD2EQ46Fy5bd949Tg1qkK29eB+e+ypx7BV19hZErS9/eqrxFon4TBZJzcubuNZATZ5Gelj&#10;jNwtbSShc2sAbGgpyjB04ruqKWoWQu+dh6Og6/SRc8xvgLbmsR+X2mLmw1FPITl1dY3acu6YmHu1&#10;XBzHozmxDUQA4wYyxAuQJHjUzML7VTHNyq44Tf6OEPACeVOnEEmw02rMrAkp14BJHPng5v0Yl9Ks&#10;fQjnjhAw39EMofdFSQlPGBQawxB9jdei1QhhP12Ebniz1hwDzhKEriKkyOGH3Suo0o9uTVWYVQKC&#10;067xbIEhPwILWj0Qmwgh9iIxgsIcjkkGHqRjbCyTKwGkjbzEb+xfmCzlWyiSabdEXocgcCB+UT5j&#10;RSZNDnlKew9LQJvMB/MrRk+Vk5UGfX3vpAnFrPaR+4UkYAEYBWiR5UBWxQAaDWDcA8ysingStryp&#10;t9ZWRxYscO4q6yOJE23N6qJ56qqtZe8uu432pVgCXmFqRGR8RNF4/GirmYdjZ47ZkWsfsCZ5u//+&#10;tI0kTyEPksiKlPWR5pRtqC9YD2u+nJ5Bs0t2Rko2LE0jbECcVBNrrVRrJy+SZIhnxNGQr5JYzDfj&#10;x070Gbu78i2mBM17itT57L0rJ1+FKceedzmC01ctvymssdXOv/GBnaMYbHmVcEPgKLZ9jxWncLhq&#10;PsSa3jE/YXEZkH6BbMUZTxJ48JJjoA4BGxshhCOapOKzn5B3rAFLM4swOV02NDxjI1MeogUirMu8&#10;w3fKFr2KwNTZ3e48x7M4zq2g5UqD83zgoCIanTJzS8QYkbAQmSX2P9pUVUxnCztYTJEvQ1lBS1Fs&#10;hRMrlFxBe95TT9mUert77jY432yQ7MkeJHo/9tHSAuVBprAW8FzluujEtnVpGgawDYAgC2xugRDJ&#10;LNI/Kf0/fkxMjJYHBnoRhltdcippwlQ7SRtLBF7JxhIIVcqVIEaGNKDudmfr4pOYMmULLTmcy7jQ&#10;Sn3rh+/Yq+98YMsZxopmW9r2K1eu28V337B+kqupWHHfQD/RBWQ3JQGj6hEpmR+gyXPZQ3zW4f7y&#10;Z3piktp4Nx1xP/b+Ca6TNzzztpoF/rBOYOf1QFAD4QaYXEIVoVnOgZNzwvTylG9uaEFDiRClfecO&#10;fmOdRC/EsKnwaQnLTob6eDNjg+ZNjZADiugxQt1P3SJkl1IueZgNlalRZtUgm0sCWQjGK4cHe/mN&#10;t0kAF7J3fviSDSiTOMzQ5PhMOcHc1BAdNol/zimiMzLL8+xHcDTrLeFZYcuK5JFQzDal5Ey//fo/&#10;/UdYTUL213/wP5ofhiYPM4fHoI1TiqWafRWn9qFymeQIeZUALY2mIlxkY1aSOMJjMUt6sTvHaRcf&#10;AejEY4894ezhsosnUb44jRlaKUVcyC9IeEnZmRVG67ARn9WfAvBaA17Po1QIwtxK0JINtAkPei/S&#10;yvzEIvsdIYCMy2Wi2SDszHa1SyYWBGZe/MwXwOsw6IRa54SgIKUB6N0Cjs3nj75rQ9euWXopS9hk&#10;jLtI/UA0RYgx+zIJ6vFR5R4l0c/+zj8C9sJC10AHe4Y11R8wnltJCZPUNABeJcxKtwhu4hI9TtcJ&#10;nPivu9yht3UY0wmnbRQgu+Z+cpE0tlOkDwgSdruEYOL9cPBmuWffXrw7+3kMxIUK3bfwOEx5l0ly&#10;gxahCqSTitubPzpFDoV+PDfvWH9sg631PgNrNG9ffnSAQo83bRmPxpU5ACco6QFpoqZod1Cp3i23&#10;kcLeR8GonNVjOmgCATRAtLI4c6VZmDQJcFhmsiBCIIsZSgNAjED87X3bCA2UBIUZkzjqGPkdCARi&#10;QgBuuJJUfRPnIQW0vapMHgy0QNXrasWQcn9ekgyaC6UVFqe8gKf89Qvn7eAB6uTAkJ05dcZu4AX5&#10;SBeVTUAsSgMtKUgmTFeRFMeAKpUVZiPLka4I0DhTDkCk7FWEYKD9IA04Cy8eXt6s0qyI+ZD2pSKR&#10;aOEgS2wY9UHEq8SkNxPOE8MLv8BqymlBDI/WKp0WMcXcADFX3Lf6o0Qp2lSKq00i2bMLCZlpcn3J&#10;4RBRRz9EACMwTIqRF3lUIVBxgUKk0vSUmG/cQ9mjGLTZpKLFAd6bMHleOv4uydwgwmSPLPvrrJ8w&#10;oBIOCmuE+EhdQRec2VYQp83jxgUrIke9oPKOEIMtVrIIMRbXLwO74ojlHSkAdeMG+UpKUryziIKT&#10;jvhNm1PwLAlzlU5FqNq8Sr2S77533f6v775jixDPjeTyePzZpwjDDNnp4yfsnVfeJNlbgj7hBczc&#10;aiOQGgbNKHH/aAXFAKro5mEiHiqtV7Q08Ms8j7WULVjrBmGqZtxuU/HsHCr322fPWmzfVpieLQwI&#10;4kvNmPVjtTjtWS0ly7eRxOswp4ZgqHxoSeYwxQfPpagq30t16V5M78vEq9c4mHKMMFzVBIVJlaXX&#10;vFGWJ0B9Lggge2MBWI8AN7EQ+4OoFjnuNXhSFEdFTY82rB4tQzNasjCMAKjGsKZBSCGIEYgYSEXF&#10;XgWXVWsZciVAxJCmKXUCmxY0fIfYFzWsTdhpsOSJL4cJIJXM3oyK7+hNQFwZEDDCTjjrfgvgGR5A&#10;GPGyTiuYy8hdaC3gQGV39ENsZvEEF0O2SA2qEMJJX7gDUwChhNTmmpFET2XlCN7ssl8v3J1kzslx&#10;g9Z9T0+fc6Yq4NgxC7L24Anf20jmXzQsvhih1hRonbk1aDOXF0koOkJ+GdaSNlQfraGrHg1cjkiP&#10;DkwNRBnhyJQAwU6SkyYTXbEbqUE7P37e1ho81r8xb6N4s08O4R1eu4q7hc8unGUPwkD4mOc8oYML&#10;mAYy4AWMNIzZa70RpOi0kdsBk1tjDAfZBEmhetHqh+wDT49Nxh+xWQhidSKEE2zYBtojtm97h0VQ&#10;1c3Hg7aDfBO7WnrNNwBTU+q3HwTztr29zhYRMrMLRQjuZgTTNssPTrtM2yuFcTRbPgrAosVISxOA&#10;pz1q80tjy3anJocgQcg27hQewiPnltEuemKWTikeSpoQhDEsC/L4H6XyuIQoEdo6hIE6tGZlzsdI&#10;xqY9mEW4yqF5a6uD+UPjrbIcTrsEbPuA35jcGZK4Ysi5i+dPnZyA0Z8EOIgGsnarayGxUoi+gXNm&#10;KHHSSAr6SE0VnvyL5JrpIoMz+WqGk7RJMUa0hlFviKK0EppT69uGfVbyePHSmZ6cdtr+erz2l2Ak&#10;guArZYOVaUi10gSS0pS5MDzOqWKzcIYEUWVhra6q/9RvHlr3BYC5Af9853uv2d9+/cfgwiz4VwIn&#10;uJtaVXJNmCOMMXsHosD/rt5uIL1sIxMjEH0iGShNE8EiIO5MDnpKdKbQUDGGYjh6evt5Lufyr+FG&#10;wh7CnabEPlFae2m4pdns6d9Eewvg6nogCBINfHKTp5ESL8sUP1bepSRA1d3dUybSwKNnKJKhjoEq&#10;hX12egLHbHKszJMtmAiRNZ4fZV0GsMjcou8fkPzx0IGHKmUCwJvFBO4hd69aDXgjc/So/b9/+z3b&#10;S/mZUm2VJbOrZYi5J4OgLJx6/fIFuzzMfEOwsCrg7wadBE5QePLsFGZFEpGxd+WGcfr9t+yJJ56w&#10;ni277fadKdtKJthL18btyNlz5I1ZsV5C85/79JfK/mgt3CxWKNZGmVeVzj6DNyPzh9ISpQWEYj2v&#10;iZyV5ZgbBF84mRDCIac2l7VXghjXy3SnPBAyaa5bp5QZVkxcAjonpjYCwyhSOntzypOcJAsuETBx&#10;BOUlOYK1N5drQyAHaHF+AR4BLa8SAKpchI9QMGnWUjDwd29ds7mb16gROGI3xxYZNxrnlUm7VQ3c&#10;FtuJtIH+QmMPH9hq50fH7V3CXJ/6wpcc/NJfGG2CZqF7Ku+RgaEGEMWvcHrNEyFRqsriKLuxYElW&#10;KqlihJel4dM8N0OrHRzzu2BZwoiIveC98ge0DXup2l4phPEZUhFcfeW75l0hlKM5XmO9qM3GruNp&#10;ODNhZ8h94AfRN+P3ldMiQkwmMJHt9m6xxk34lV0kcyGIuNyJeYu8DW9+95Rtlv8FEoSyubnFAxGu&#10;wWnPgdSrydQa8hEjLo9MOOcgGoxFkvXInyPPYlSDJKNonIzkZgN4owfbKWRJXLcfDVcIiaAwepMQ&#10;nDaIRC2mJYAUFW++s5WihCJo8jBnqgCMzOIsabCRBpFq6B0SMPsSIiyiL1+D61ev41sVtm1bNrnx&#10;jJIpcoosqi3xBjh1NjQIohokJ04ffgPkIASHNoXzLnESiwDkY0aCm4djVr2FVYimVOSSKpx5kxmv&#10;aNzEACHpMP+q+Cv/EUlIC4Qdedn0I+fPWS0+aR5lKQVRuRoMAIgQghCRzIAFEAIslNts4s6jxIpT&#10;cpXioiBpAHt1fNnq0TxMkqCsCs2NSyEswOF+phUg0CaQNkTehcwjQAgpB1eBCPEZmSaJWQvzjmuW&#10;LYzLxBKyhcw0DCTRE/gWFvAcXpVEJhMWwKbYc/lSIJZCWJCcxYxK7IYJpB4s4ybrJM8VsyS2rJrv&#10;MmkCjo6JXRPTyXjF7IVhPqUOlwTqmCx83VYB2g9HE/ZvXjpn0zDfuw4etEeffQFtQYSsw+/Y+6+8&#10;gRYUDSWMhGRpvYRcojCkNcylzFra5NMTE0hfMF4w/ZLInPmOzSCkVdkUMK2sTWk1x2aude2E+U0e&#10;oy0QDl0nNXQGn5r1owBSXRGhg1nyYirUHJTQ3gLsFAW8ZhPLQ+TkiNsqyON+sgUHPE1u7bMrpKYK&#10;l21m5LJ1EwdeQ9RALRWyqz0JQoTxL4DQh8X4Y3KiU9ZSQ7gOGo8cSEA1R1RN2+9dcfMnmPP5ILQt&#10;MJKE58m0mVwSTKKtADZD/mU8l0O2zJxP46NUwocOORnGTAyY1h4kBnO6htAhv0c/TGQoP4eyjdDc&#10;pXakXur/RBKY9W+x52uN0qk2fHcRzYBMIHmEpXa8u6dsWNlXgS1Fo2zfcT+e5uNk2DxtOHHjk9Fq&#10;VyaGcUll5tF4etjvTTBD6AYs3BCwEzcv2XQBcxfMfzZ70YKE1qYLs3b1/aSlpsGzczW24BuyaLTZ&#10;2jE7V5WQ4hMLhA+SAGqm3Tamm62UBoDyYVwcCKeGUbmQuGzjwXHUbwPUWpuz/HIM36lacjVgAvET&#10;Vri8wXpqigiCS2gBycYKg5GRN/0yGpgcZkSYFCHeAOnWl9C8RGrb2D9tCGl1duHSIsm5tlPTDcFx&#10;QoxqxqZXp+3M0JAts/fD5AfKb9hsV/ERy9At3MIsej1tT16at7E68kMs+2w4RuE6YGVhGT8t9pQP&#10;Ew/qTrQ44DzKmiQXlnk+OIo5zuTwI8L9QP6SRTEc+GMW0ahKE7OWYX7Qzjc2tcKmo1WAGZP2eQ1z&#10;YzU5LerZy3nMlzFyAhR9hHQuQUjY+53b+smFg4sDfVuFkMlfsxaBYQWBaHGIYo8hCmuCc6t84PAu&#10;on82b7QtEb6jnj19+ho4yWdxQkl7yd/jq0rznBK+uDCsCZj5LBEIRFFEJXBDQwBWe/vI1Pq2IV9A&#10;i8M7QgpBLARh8G8UgiYCLJ9EEWftYVdwkr0UkqaMa0XAJOAqrFKaFV0/N5O0I2+9S/mBWfYseB7c&#10;JqfbsvAUuFg4MwxMnj7yDmNdtv/5X/2fMJdtCNrQHNxbxISBqMARaPRhCPRaI/W9NCPVrL/2XwCG&#10;rQyDWa1EewhL8nuTlaCJsjU//9Uv2x/+H/8Wdz4Eef7JRBfAb03XJFJZaAUaf4Rg3F48q/hVKoqB&#10;Rm0J/6BykkLDb/0lmi0YMlCmQr+VhE2hr0rLCJOBhSJl16G95R0ySdcyfjHd9A3aFUAIaSdJYw37&#10;dgXaKu1SBvrp5wk+mJIt+I5NVkXt9o2bngj0oY5+dcDkxYmqOHr5uqXom4oRiwVuoQr6NkI32zv7&#10;7G//+f/kfObue/5BBPJaaFsRxrTL6pvaPaAKYIV6Y2igpDkMI/gqBHYV1xKZMZWZVUyaDjHaWiMm&#10;F5oALeCczMRixrLMv7SNYF8nnEPgGBeZuhGGRWsjRGsoOaF+hyNjZn0e1RIqc88aQJskzUKcrOWr&#10;0lIzbmzquAyIGa7wDij0gQFMyPhjl7CUnT931lZxXRpHGCig1Q1Dh/bv3WphaPvE2DRFnsEB7KsW&#10;so/3gJPSmJzPfvgB6JQsx9BoRbOIftUTqqoQ1hVybqxmUp5a+AS5/UzjiybbQhT/vTDw0sB1LcCH&#10;ij7nSIcgM3kKRnuS/GHyw9xAIrplmE25TTXiniNtsOh9Eu32EikgluGxSNVQ9n7mxSc9Q0N3ytNw&#10;7jE6XdsZt9ePknxsMWYP3r8FaWzYPvGJLVbj6wVRRMlMmoFxi0JUvPZ3L52xn/vsQfvKEzFUxviZ&#10;YbemnBrO9tTuqWfTk7RmJkFWWNLeSs09jVQRgkAWxmcwM+BD5tQusqlWzHMhQubijSELdfVaIgtx&#10;RLWYunEZ0wELRj2TaswqVSCsKGr/BcwEwVU2IiYLLwMrAhwrFD+k0BWA6oOZQOUKUCpeewWNjSSd&#10;PEBw7uJl87IQHaQ9niKL6xVSxfd3dlD8DWYMhmkV6WuY7KNdxD739HcDHQAJgKgNrEM+K/ouVTBw&#10;B9jA3IjZg/NjTzppQUyQssiCxSqMHIyTHE0JhrLNaMiUsVH3SJoQg+LjmTKXygwkZOGSn4E4lGZe&#10;zo3O4ZW1CUNoRQQLMF5lbDr1SBH6TVkfizAIVdLsoTVTWKTMFeLUlZVOccBiiYIAcJj7y6xFdREp&#10;CfV/GWd6bZpYvBckgVRCf0BRbEo2OqagFRBhFddq80mV7GMcNMEVIArmVIyQ0tyvoVb2YtrApgHA&#10;souZDKn5FaYnNfyaqwOkc2wiGAONA9ETDQGMI3O7ikr6KhWN/+LVUzaHSW6AcNRDDx1Gm+i3Y+++&#10;ZcePvEWl47QLh6nG19AnhAqv2oD2r1aMIvPkJ3HPCu9jbII5fMhayYpIN9EwsV5oV30gthwbOCDC&#10;BhKRdFTNRkvii5ghRLdmkWAHTKHzYDh/OA5cMp57RyJTS9E4kAOqzgzhZCuYZ8Ko45loEAPaC+qA&#10;5dBCRiCir186AiMlJrsA0dpAaYZWayPBXFc/AgVEU7ruLIRZXGkV++EuuQ8WZpfQQu8B8YNrcPpe&#10;QTofp9L7EgxjjLwsiUSJnCT4P8VhhNHCZEE6d5HqqsoxcsigpQAGCsB7jjnPirnjmkwOBhsYlTkq&#10;Pz9tLZJA0coupNHOkbK9Kw7xWoVIDF0AphotAGOTHb9kUc+iJVdAqLXbcB7O2OsJ8oWwpLVjQ7ZI&#10;oqoMY95ANfibJNtrxMRXh6Zo/2YKxqYmCAA6C5FC28CajKLpaWAf1vOsty6dxHkdbUCU/YPv0wQI&#10;NDd9k4nGTaAAciLfRC4NoWQcW+uuE+HXahfvvmU1zNVAe4M1M++rhTH7LxdAemsxzBkIbWhV05gc&#10;SjBX1TW95OQp4/eEj1WKfZzBt6nYRnhhK4SgDJFCgEErUyIQaCkJDOCTkpyGyK9AoJhzaY1SaN9K&#10;EP8kBKgYhsFlPrf1wPQXwHe3CVDxsQ4yH0GwsssBG84O2p6qhF1ZLtnEHIn9kOCngOuHF2owc2bt&#10;XGjWPuMbsKNXL9gX2rYDMwg2k/M231mHz43POvHjqUfrJAZkgbw0gwhHCoAoSRKEIfADswHM0a2E&#10;mCXRQJZy5Hqoo4o4DsJptI8u7TsMhATaQj2ATs6KOlBICPhpB/5oHEGLoJa+Wral8l0Y4WkZ97wy&#10;fnpeCeK4OQR6G9jHVRYPtlmyq8YOPsW+W1i10aPUxCNPTxm3AflUNbAXn3l8H75ajTY8RPmBrlv4&#10;A98FFyVtGxrMG4OXyOmDlvNjhyqGxwg/F/HJwXgsYMlgy0MHgi5XhcKdlXzMaUvYT2kIVJSwbOEW&#10;hcxJKy+CH+SaPL8tj2Hqg6lmhtBygKt8mGHBmzhROIF5juSMHqwtN05koVUX7cBDD7r5EB7N0Y4E&#10;3SqeCWJ1+1V+sSHgQowAU+nwv0dmOjTg0mjLQqLXxi1bnF9fQb5Z3Ct87iOhon67eu0K84tCAaZC&#10;ptf6hjgxWoRQwaBABcXR4PuIZpjUAGv5edoN2hQ5oxTSXwvjGUDwW0HrpFwcMwjrSQqThli3OGG3&#10;+zHBxoFNCfC9zXF818D1CIViIDWnyv66BhN1+Mnn8YWcteM//IZj2rYSOrpvUz8awQZ748xl+0/f&#10;eAmaHbGDlH/Z2NtJtvRbmFEz4Mxmm7wzbRsX51SvCNqICw247+7ELDMizR50FRqgOlWV3CL4+0F3&#10;dF78a5A2nXmOvrsAHeBfCgzRS3a6m1e5pIhh1LSDdGF2snbl7Em7ePJ9xukneOQgG9BnNeRfitXA&#10;R8zkynOj0555lCXJxJxt2b4T2IXpJzWBEkgmoM8RhQvD+Pth8BVSSScItjE7dfx9G7s5xHyt4OyP&#10;Rn12jrwywAfrtm0TPAwarYv8Xovw8MiubhtZmbO7vlp7B1eDNMVm29nzMp16oaUbtkLrgI9l9iaS&#10;Oww3LiQE1V27fB7m2Ud5nT47hOBdR2HvhsZGYIEJoR/ylZP7SoOYN+ZFLiwqqePCNKF/MunexYf9&#10;DKWNqgguwFgjWuHxtjU0lu+Qkn9mgno+uzbZzZFJfB0wFVDB2U9G0Xko09s/PGePH2hDSYM017yd&#10;+PCI9bWm7PmDm5CckcBmkxZB9R0kHX01GQ7LSPTbNvjs3N1VNBx1VsWAweXWgRqzBGC1wBxIOl/g&#10;XBBfinQQEyNIuUWcPk7XtZ2bye6IJIVEWGJC69q2gcS7zZ9Ca4P/R7IqBkJEM4btZB4JL4qEpBoe&#10;fnwwSiDvaja/F0CLwKgpCECmxjRMk7jvBbRqxykcuY2MqS1M5tTNG/YOydPGMKmoppImShVyz4I0&#10;+yCgfgALxRaARVtImTILwiZhFsIXBWThhRkowJXHQSBBGEyp2pViWloqOSnqkMQgE4KYLWWQY0fC&#10;6AA8IBpGySJJUsg6RicA06UMfmJ8ZPLyg1S9bHrl1xCjJeaLfQDgixmkb3wHDbNRkFjw6QLF8Dt8&#10;u57tfqcvbAxlMixLhIAweVYxXUGENI4CEazeMmn8YTBd1kWcxlEW0Gmu40G+KIQDCQ2whNHCdwBm&#10;WPU1ikQnimAE2BzITUTcogWTfwXXVLFRHENGmwUkBS/SaxWbUbHQ4mAV0SkTgmSlCISoSH/vEAX3&#10;R/iFjaaK1rl1g+29D+0Sv33wBsnHThx3G1jlEkLcL5gPUJOpg6CPWpiLEMxpAKkoBYNSRx6VKpyD&#10;x8kK/P9R9R9glp7XfSd4vpvzvZVzVVdXd3UGuhEaGSAJMIomZZmkLFleyZLsx+vZsZ/1Pt4d+xmP&#10;Z2dW++w+Ozue8czYXnlsOUiWZFO0KGYSBIgcGo1G51xdOVfdnMO3v/9bgE1fslDVVfd+4f3Oe8L/&#10;/M85EyCwrgoQp1anzsBhKqZYLWRj9ypDO4+RRutj8/D8B5gsP44iunfhQ1smIDjxyLNUoyKsH7+y&#10;4XGv2tzx/RD9CHYh5ZIaSsKtSiJ/XlaQMwRbUlxZIlqlbneI6mpEkCE28tAAyUEc5Gs//iGKDaoG&#10;m30ojsdXIg0PKqJ26Jo0fxl4vUgHygRQ/yZciTDPSFOavfhdjMQgz8yz5c28HfOH+b5tb7x/FSM2&#10;YnOQ0BORGdALz24tb9om56woqkSBZ3D2Bhg+Oj8xZt9fuQhPZYXnjByRtzwDurG0chknZ98CRITp&#10;MqgOqdJIEeOIVDXi65ah/8po6hxGnehfhhTnrB80sXMvZdPNIVJwONsYg0YBgjgB2+JqF3QaI0nK&#10;sYxzG2SPdqdmbXsNx5uhoikCpRbVfoFtHKjoJo3DiJxBxBo7UfYP+yBRtLVZKBEgZM0STfaQ/cIe&#10;ChfkdQjCc7O2g9nFwcBxa1E5K16Xt6EKuwadgJ/BaYC7B3oX7m7icI1Yd1PGdwWEd8pRGHIjWVBU&#10;kI6+UZo5gUjRu6W+c4frFboCGtJIWRIncopUL6QojGsRZ2zMplGotdIKDYlY0zS8pNysHYfnWn9v&#10;ya6srtgv7hN9rwfsf5us2IMA3NkB0KdUDc7skj02xxBbuGyoVLoek9ZjD44Q0A7GSVOwpsOpMeub&#10;m7LGuQn78XXQ7oExm5g+Yus84y06NfflIkTUdIRFeTMkm/R3kmexz+BWBvEur7lg6ym6ZxdBlatL&#10;O5bhuadAagZxxgYxcAsgpvMPjbnK8DK/PzY/B0m64AxKHf0bodvsyuImTnrPbpMKvvm/v2tH6ZxL&#10;FzMX+TdwbuIgsiUCiNd+tm1X2WtbO6Q1hzOs9yrVfXeMki34x6BePN+fvf/JrjEqNfsxRiAo6KMU&#10;KFSSYhxZcfUH0EtpriQOocsMoCM16VwBqYYTKjjeJnUn1FB82gYoXETZCYIGtCfaQ3oOewPPqwdv&#10;VfoMJcosGvY0jcNWF67bY0dnyCbQBZv7DKMX8KNcsU2J1B3KFLCBdFsVhA9d1aWPRJXZcV3S8gGC&#10;W/Ge5EzJMB8mmyInI8Qx2jhDPjpRfNQezrJQnAf3bqNvhngueeZRsXtkNDDEqtL3cQLDcip5X5M0&#10;X6ld80rIawHksQ9y5QBthNVxuis0qEMgQX+mCLLx7LEz/gA3I2L+Hs5aGK5fH3oki/NRwhl3TRUz&#10;BFTjzENC9z16/hE7PTPk3//pj7wUdnAH5HIQZ+wvfv5TtNQfVR8o//HHTnqrOIN3sXMssz/18Flv&#10;491XLL92x966TbM4bINMVCKe9OF1eXMnz7qp9KkkqUJQ/004ZhHWTdWscjQ0ZqJNcFvgmpv1tj8w&#10;OIRPiwOCHRSPVTZ3lwGXpDWJ2cNegqnlb/3sJ7Z++6If95qe5i/9uzuXCabRAaC2Tz3zEggWgSz8&#10;ySopZCFxotrEkPnt9RX8WPYubfPFHYvzrMUT76HrirslP0xq+B4c4Nt0UTg1O+qfPX7cu45ulY3M&#10;E5zf4ngNgopKccevA/ndu3LNCn1j9gEofPaxz9qpF75gM7sU7kALaXNfj5x5CJmFdlBGr3Sa/u0r&#10;V73TNBQ9NjvnHLbBvkGoDXNQj4I+iWHuGweZr0Ihz6PpeBPq7E6wv8N4hiwIWpaqXji7fiad9s5Q&#10;nDE7MyMLbO/84E/txvtvWej6rRt2nBNcBjHC1sG9uU51XJjO+EfhjeVtkIRfFQPRST5M9d0EzXeu&#10;WJkLHGMq7sBA0H70rVfsMJ1JM+TPVZ1WA13JYIy7pBQXQJcMiFYtH/rZIDPwk4qUfoeaX/nFh//5&#10;J1wAFgvyagJvsoyT4pN6CWLs+9OkvODhpAamrJNnc5JbDY5MM2sEI0er5zHByDI6h3JwXPesCloS&#10;acUsD6dJlYE7ENITeM0VNpqiKvESYsC8LkeNkFQxlF02fInNkydVOc/chwqO2n287r3OGqmgCZd2&#10;8+gUuwEZZ4nJwTMYNLVbJyBxjUsEZbJ7WE6cSYRpa+sBDh1pv+AeRkKpO21WhQP4MXKG+BndIX9I&#10;fpL7rNKo4lipiAB6Mr/jcSrq5aHKAZSQKkWh9wvalXC7CdEcQy6i++JnEQ85FJufqay6X2DtA64X&#10;h5RS4BhZ0sRKIzZIi7bgGslJDMAJCHG+EEa/K/4JCB/1vFyPsDTUnSIdUiwB4PEoBlawNUW8pM/Q&#10;ZXwuijH0EfZYJofCJG0tqJboI0GaWVU8+EGkK+GDCD3D2Ol48uuU3oygfDU4NcFn1GQtlunj2sz+&#10;5R98zxYwDHOPPmkPPXUeDgXpotdet6vvvI9wV0jZgTSi7GBycH4aytGsbojUTRAjr3kjTTiHh4Zy&#10;cNHiNnLksK2uLNsTjzzqOAlNrllrBsZncRRPErxyHYN3ee1DnJqHLfzOojWJHh986RQBx1GXPk/U&#10;nOOoxXav4wODtkWlrI887eMgheGQpEkZHQIxUOfHEgUxTVInbSpElaqP0IIEEWeo6gxR6RARNGu8&#10;TCBRgMjPXstBOA5ToaZBfaqWHMd5UnpXKevBfqaox0GscFjKhVUQZ1qiU523V2QdemVS+A3rw5l/&#10;HmdycbkEWkyq492LOC4hy+PAhOGAjMQYNzDah0w0MJyrpA7bNrwDP6Pe7wIAGb3AtYYNF8ZRgIPW&#10;RxpgfHYQ/iiKZWvZyYGM0DJrPwDBXS1eJpi6/v7qDVsG9R6MjtkwKPjdzortb4BIDmJ8QQLqi7Rv&#10;GBjCGPXZNKX3wxFajOA4PTx8xu7RUufc4Jwdopt0b7jOTLVpnptv06fgfZGGboE0NhKQmUuMzGD9&#10;G6NZy8OX9NjHedqhjlCZ9l/itN5aWSU9Q/uGJMLP/ysUUySDI6D8Y1Zm1EczexD49EOUHmBfxGhH&#10;UcdAaoyEh8FoC1XKr9gczcESQo5prldjAGa6fwq9QDoZQnECTl8OdC9WRnb4d5kIuW+gS3MviMxZ&#10;qBi0Obi8c89G+fyh8SFbCG0TXHK8PrMnwqNEzdv2+ZGkzWDMn/XHSX9At+im7BIdlQu3axRyKN1E&#10;AjRZJtLneJs7bGhQjENJInO6Geev2yhB4KH5IRAj0NtI2VKPnnJSnCbV3WmNuhlI0+jMEI6waBVx&#10;j0KRMRy+YdKcoaLtABts45QMwZnx2CNx5ExDDRvoPHHHsM223IA/V8lj8NAfcHJnkctR9FKB+52d&#10;IGgkXV1hCrYMsTi2VZyJbZzxLsZ9v6StUUHOCMwaG6CUcr7RZz/3KuRJyaDDpL9E0Ne5a+hncas0&#10;bboAby9LIC2dKf5QP0iNEJYBZEjdaAfoOu0q/NCBmj00TqfrjY9AwpDxLg5alUBBGYaE6BMKOEC3&#10;VLAyTDCUwVmqLi+z12iX8PwLVibtWmdvUu6BLdAsrAGAAPQtCEhVjhNfrt0R/8b68DwU0AVcoPTY&#10;44/aPFzRIeYLbpA+F6IWgB+tVu8BdM7qLhxKZFO8IaUyVVEr5F7FKeI/a8hinvTV/n7R20QGYlRk&#10;htjvhXbDKxG8KmWuZyja+jwG/9On522IUvwmqc01HOQ34IY9eyZtcwTDSQXrdCQQwjd68lELHaKJ&#10;5Ahd0GmL4R+a83aWN6xw430oAdvoXvQ5tub0YRqD3r2rhApVnoOMZTkKatj2ZrCvPwGxahBE/R9/&#10;5S/hsMkJ5nq6IS8O31nQQgXn4spHWw5wUHpWnQjoFoQZxHnGzoQBNNpcIx0IWJYinK88vCq1cgB5&#10;w/GJ49Slc1nvLkT6GNmXpZsXQO6j3hhN0ILKXNAIs47jmcFpe+0H37PDVFnPD6VIh/uWOfwE10Cl&#10;N/stR8cH0YMam6vQBgAguBchZ1GAIMY+eMqiDMJJf+jEcTsylPE2KNgYo3CiipM+BiK9trjGvt2E&#10;L93viT9ZCUbsvVLI7o4O2mEAgRpdYGt0U05Q9Xz35detBZ/uzNmTZBrirELIO3LyIZD+mo3OHHHF&#10;KAUMVw/dyuV5g8wtVLdzOfLDQ/1eGb15595Ne+XlH9tN+HnDdDj/zGc+a08//wJ1JsqoIVfYjxro&#10;3dgMHYkXb/mhGgutLmtzx+gYinHdJgXQw0CPzJ210NZH9leen6M0/CG7E2aG0d1le2SQlOFY0P7J&#10;H16wv/jLc/ZbXzljKxdwHkh/5ImUyz0uKL9tl29USVcCf+L4NBDaplKGoFldSnjLlO6XC6BdeL9N&#10;FrRNFVeY3ljDQyiM8WlSZxI2+ZsgUPDGwn24eUMt21++hxOEBw7qEpXyynLeVsL8eTYV3DGhJTU2&#10;QoSbFKE1ps6f2lZEaHJ1hMY05JngkCzcvY3zBKrPAMc8QlNjU4vnpVk/qrwSWpXlb8dOsS5S4jgQ&#10;aq+hIgD+7NKJuqf333nXzj10CmOG8PAeuWEHxHUeCwrGTcHl3IK35SAJQdGDcCRHrge/i6gLceN3&#10;MpD67vorsckVpXVQNI74Kq+Le+Hj7vP6p4ja/Ar3hIeLAuqgGOUAduFeKRrUH1NKV5Em64CK1ElT&#10;1OT5wOdRENdByddQcqqc0QbTdbRZdzmBPnwzoXjcIg4bB8MbDaKk5f01gJ2ValTlU4Lrk3NK2SMz&#10;jjDCrIGKHdr8XUZPqJKuWUUQqlzVeUOcM1znGinuePD+dbt87QZjA9r0izvNjJAz3F/LPnj9Z3bj&#10;3QtwBlC2HJ9TOkcuzpoMs7n1ELS2KQax9jAoI3DMxLXqxQRdV4CVr9hXfuHLpCox8kDbYQxCDWXf&#10;BinDvSXdC7rKMXZBcAczcIioxsmenLXOOzfMe+5xUupaQz3Ng1cVBTA3nYNXCT8tyjGrirjbViMC&#10;SmHEj4JULaMEu6Cj4p+0cGzFQWuBZpR2ZaxwBLn3FMclEeJSrz1k1ae6NEpQ0eB96njbYlZPRQUl&#10;8ISsFrIU8uBVSXXU86DCDZANWoSQ8mthROrMkhoAxQRccpXFIZ5ZjPfEiKbF42yAXMugaQwBXp61&#10;SWVpDloDYoic4ijGvpsmkc5coNXWApzEHZylHDN/QGf10LierXzMfrrHMEKutdsIWj+RXwujVtmo&#10;k/aGP4PybRG59w/PgHZAwEdOWlSP+gRS2eRh0sM4mOw3Dct7mLYqATphluh516MK8e5qFe4EaHM/&#10;TvhokBkxT9ktytfPnj+Jl7Br96jYHsRY7JO66CMAeHBj2QZ7cDagLAzBVVU6M6gqS9BNpYcTEKTD&#10;gzx/ZER9BuHfW6TBuvLsR0DNkD5kEWPMexXPhkEQuTr2A4GCwiu4fkrV+xDD2/C76qSYqhj5SneH&#10;zp4gvf1BEGTSSg9ugRhQXAFSW6dragT+arePvUq6ugKV4k4Cjl+V1E6R9EcGhwIe4gr6CVqg3cdc&#10;IQ1E3rtUag5ZA7AUqB0HXzoAFCS2gg7bJT2PHMH/K1Mhrh5v1V1I7wayx7Mt0RZaKUgR5DvsVyG2&#10;y3ECYziFKZDaMkhAALqBOKMt9sZGm4AK571FMCtOEGgGgRP9xKhQ3MWojRAMV7q7OCtsb64DIj6p&#10;aZ7vQs45E6quVndLkdrVflyoUZVrlFFRmiqNbtvD2SBEI332n/aMdo64NQmQDengDI5WHEROS66e&#10;VfqdS+OgB8UjU+Dq0kM8lT2qvRXchvlsCxSkhXELEPSnhycItK/T8mfdpdO1R9HM6BsFsqwVAeah&#10;gYy9eJgsSmHZ8fWid0CENu9ZZnQch7vfOnQTmBifZ68ywwrnrIhOwEkiJVpxbXtQhkgKCwVaooG4&#10;ShGq8EtFSUcYsrsJl1qo2kHwC70DPtl+sUpmSWuKqwcaJGeuBhIn3RontS5kWlkIV8zFPalDePmV&#10;V+GAtdy6qTp8gAD1PAUlZ6fGcJYp/IFDurJfsXfXtmwdpO0pqWG+UPaggjUbP37Kzv/ir1kKJzEC&#10;6q6eZHFs37Fnn7e3Fm9ZD53ygN5dg6BqkwkcclCBFgFjdJg9TwZsmQKCfpzsCpys77zyM/s0z2D2&#10;xa8xhHXMPnznAk5bxo1qKUMVaquaFSWcx3mOgvK3STuKl1cnSAqla/S5g22aI/VNe499gJJ1kNMQ&#10;AbRSknPwZt+/dNVu3Lhp20s3mQU4QCDBCBv6fx3DScqTS7/MUNH7OE8DiaY9d+64pzmOZdplJTMD&#10;AERllyqsABSp3USUICuJs55Fr7vJ4uypEkFCEhn4wvnHbL13zG6T/i9jQ+/jz4hLOINOGGJt95Hj&#10;PcCddVLtmdkZu4q4Rshs5EDhyiC2O8hijBEQY7/wRdu8dds23/qArABUB3RFjTRubnSYKn1mAS4C&#10;wnCvfayRsjb5/T18CPYAPk0KH2IJMKCMb1WEHxZnv7Q49ptvvG5H5o/DhUeH4cCqv6MySFOHT1Ak&#10;s0yxNQ95BwLsxKF++5Nv/8ClEjOQMseDRVpV7NkfvLZr504fIiVXtuzwpPUyR4nyPPuFT921AlUZ&#10;txcwyBjdDGXASZysChtoFK8275POAmNLeih5pdhQ/iLHl6kQW6UQgEQMN4gm4rMhKusikMj7gCGL&#10;bPwmBhhsAQXCwmDo9vJbbAZaNAMhGmnG2C7l3cCXMeDiDTzy0JEBKrN2IPGijHlAEi5xkhQFRDmG&#10;ighUMKDNrghNTpRa+68tLdnhY0dsgrEB+yB6m4u3ISjCZUHeo3x49UbLPnrzFVcGLPcX8NodVxu0&#10;SyRTA3WQYP7w2/+WTyiS8lyLfBFTnUODolKKUePle6rhRwuJUNlDI6onSRtlFI7I0Cn+kEJiw3KM&#10;GEpehkObW/2F9uD+yCkTouYgfW1GccIQMD7F+pLmZG1bIbQ969yl8WNEqKLWD4fUjRLAIHY0IBSF&#10;5gUypEyjQLkYHYyzqrQ6OFZyEkUYD2KwhGaJF6B1RMYdbyGGI5HG+VE/HbX5iIEcqM2CJsnmSEVk&#10;6AOkaeo97llDLJUuTCLIahXCQR10jEpTu2L3pcm+H4G6tri3o3AdnnrsYSInOH6kKG9cv01apYkC&#10;QT64xhDPFbDHJjhPmo3hgeTImIrEn0mh6JNE9YNjtkm6/f4eESElznmQrCzcmxwk0J0fvm6x84/i&#10;6GCEcSyiC/tWp0Vy5reY63TjvpXgQs0T2UQCROJce4X7EFf/k1eCDboDqTwE8rW6XUZuqRTDiVIl&#10;UIV088biDtWfDZxYPQ/QGIjVVRRVxeu37sAAgQDtDQh6msD+YdDfKtyXHEq8g2Fsl3j+cIMyEzgY&#10;rGES57DehC8DWiPCcjw2RKqE6h2UG/W5FuoLovzrjMLYweHtt5mxCTsyHqNiM++Gxu5i/LepAAxg&#10;cGM4dgMZqlVJvwfu3oSXWcMViDn5np4UAryBw8VaAN0GqE60LYx2FaMbJg2U2eca4GnR2iaJLIZx&#10;ehbvL4F6+TYBQhAlcs1Fh0hpoKxwQFdA7tZR2mqhRtxim6R/ZJbGCGp8kO8qKNcI6YY2nJcgjnMf&#10;iEU0iYPH35XPo4E1CAdf/UcJ4mK2BLIxTTuXBGmXCvO6jp4csjdJFxZAdVo6CXtQLVPWG+wF+BsP&#10;x0FteP5lVV5TSbmipDjp6YX7DJBsP8J+g1pAmX4cnpeqLIughcT1pN4g1m5W0CHIW+WBddauU0HZ&#10;oJ3+DH3DcJJo+7NFy56NMukqAswOKF6blh1JgtdlArkyRPk4hjRAZFnAeWr3tpGBgvXXIvbMDMYf&#10;Avwc6fw/u3PLzTc61NwjCJSe0b6rch+kbcsYFM6/F2F/xGdscxvDiREs45zLKAbQGZXuXRyhEDwg&#10;DACOkeRLaf01jFh2NAUnhl5jNVoOlNExIpnjhMbkfVFo1cJQqG05mx/HCvSDNiRqBdGl0WhBCCN6&#10;N0B6R4rLR/azoNxCxsMgrai7A5SHK07kSBPy7NQgU1xSoTsRnOIia9tiTxAL/mevsbEpv0WqSGTu&#10;Og5bGQRkl6yEjNcB/QINhgGUkjkIQrsQ+NF16CIhTOLzirOrnpQP4Fmu0oZDmYQ21+24tZxtnKzM&#10;IxR3pXGexN+cQjYnQCzlhLeYoYXms6j2bGvZDCpD5C6OSu49qzGbb/AEKTnaKw3R71JjD5Lk6yRd&#10;3DGaVdu8SYqrxcfWbBTydha0SATzME5GD73ZwkGoc61b6xskeJ7xsul+5nZt0yOYoLUb8bgEAqg0&#10;s3QbHgR5m5854qcLVe8wFJneC0H76Xf+FDql752anbTT8/N+pttlpvSePdgt+EtAjzd397wia0rb&#10;BJIlXYoEsF9wWdr0Z/yN/+of0CPxHOMh6v72zq6n0TO0y/CFup34zJ/zPvz2H1Gg1PCv3V700jjC&#10;UxPTvkzTJH0n/dEZKkDH/W6t5d08+6RNzoz6F17+kXf0/KdsZmben/3Sl7RfvBAV4eHwIdemXhWo&#10;Newt1ag+NsDr4FBgTP0sMc4Os5+iwHAZUL1MlqZTBPpthpdOTYx5Dz98DITV82enBrxv/ftV97xB&#10;Mv2pAcIA5Gesf9AffXqKOIBZYg8e+Pn1u3ZjYdUr0esuM1XxUX3UxzFxHYoF0KGPzHpdWnu06CnS&#10;SMU9OXYpWvVH0nE6a4RtJIFzOnWclnuveivM9GKOmn/9xj1PvfL2uX4yEP5WqeN9/53bVnviiH96&#10;dh5Lis3FPJZxzHfYiylsWGjmqB8anfYSNJQPlfb9K++/bWeSMCTuXIPe9ZBfa7e8KwAJczOzxN9J&#10;L4eT1axjwxHMz33mJfpSk7UrFIjZ6UaJjJCu96NkGwgy5B5IxujEFPZi4WHQNs41Rb730s1VP0+K&#10;aJOoVc05h5nSXQO50qyYHaIsoUHzswP2Jg34NtJE5yi7CfgO/+Ffv2XjPYxXMG9eX8bGhyK23aAy&#10;Z5DGgtsepdYTdi90hyneQ9YhSh9hyOFKfR1CMVE/0J8PeiBOkWYqxdmMzHyzt29RBVJ52R578tMo&#10;CHhTNXgjqXEr0zRtj/x6cnCa9gxXgZ7hHBC9jc6fpPEjSrBBqoLoJY+3HqNnE/YURaIIBweRKCOE&#10;YyIPVgpEIDSaCe5DmaqSbZtmcFmcdMoufA1H5MNZUPuEBqk35eoddI3iwrVCkLAyKIMGCqNe38Ae&#10;BG2KwZFLVJONA4lmQMiqwM41Igdt6L3dXWB4HCPU/ha9i8QxE/qVhVch5ZSIoijZdLuU2+c+hubz&#10;CHIQ4zQylwIWh/x/H/iaTVjFw9dMi04HwWHt9kjPhOU4YcSKTB+OsQ7oPKKVMByRQ7bN5N86Dl8N&#10;zk0ZZzeEoR+bOWUnTpyxa1fv2Gc/9ZI9cfYJ/l6yix+8Dc8Jw06URY0HPCeqYYDrNTdKhQuvwH1a&#10;39y06xf+lInrITtxZIZ9QXoA5ZTHefZwrGs4wUoRVHHC7oNwVJS75xnSrobncYDqqfpU/dCE9iVJ&#10;7zZ4JuNESA8/dt45uBffv2T3btzFscGxxJmN4wBq4F2ayssJHKwUjmsODliZZxsHIRpT/zgaBs6S&#10;nmniWKSZm6P00hq9fm7BDTwHWbUI9yVxYgjluW2J3Qo8IAjyR+fsKsbwWGzE6jz7/dqmdeeAi4G4&#10;k5CXhd4Jkfvk1QIRu7uwzoBXokOQRhWNxAkGylv0TuJ56n8pIiw1UM0pba1oij5nOThPAZwzORqT&#10;M8dsnDRXHCRBVavhFJHo4T6QS9KPrEccEm0MZ0OVuRFgtLhPBIhXIz4eYCcRLo4RlxTAocwQ4Y+O&#10;0aeuKacUp53qNhoih/9Kt/AJF4D9gBYjBVbnngsgHuJRKpLbr8PV6gdJhNTfFn8mihETgkMxRoPr&#10;D7STNpjU3uFZga40eV69VoreanCtkHndayJCWjoD4kBQMNifsBK9CucH6dg+EQU9olqQxsAN2l+U&#10;SXN5SXgnVAnGkMV0hOBvfREnhHY3lDa2MepBFGQDPmIiTXV3cYt76tnA5DO2gPzmBnCWNjCGixfp&#10;rVUwn71SpsN2eStMDy+lo0YgRVO5Su+lDtWsiegJK8Vn7a00iDy9tFpxHD0aFKfSo1RxwneKP24L&#10;KdL2DD31Qf6EqGh+CovOvkYfEayFTqCIuIYYSHKLDumaAL3BeyMoW5F0OSD7kb0Gr6cD3BXGgDfh&#10;g9VFjkaJS24jGIgK+krOSbw+TF0pKBQo7VJsm0gbx3yibtm1qo1f+qug00Tk9J8a6VfqkNlrQ9P4&#10;ZzHbxYGqgHxBccMRA6FRoEkgK+etgYPHaGToH0WuWzoUDiX9qQqk68lPumxEjZRgl9SZHK8eDmRc&#10;csrzFIakQEt7Fcvg9BG37QKDMDIRQv8pZabWBHrJ6YkQuOm5d5RZ4HNNnJRYhspeqBFRHDdxVNW4&#10;WFV3IqXXhZija3/+FUeoITbTjrHK50kng+TI0VSlmcyTKhiVeovypeo8oU895MQhu7pqd71C8j37&#10;8evfJi6fsC8/+5v27//FP6aX3KZDkw73R0BbQvYQAYqcOSH9eyAr++iIcfR5MIWjCqrYqyD36BaI&#10;wPRvKVgcO2CgSZ3JOcsdOw3adMpVfGqCCyuATuw4+9HgemQ3UgSF8/Q4C2CDNB0h4oJr0q8UrGws&#10;3vemJsccjWGgDypHveEpQOdmFEx7GG4Lk8orb+96k8kaTdZv2Jd/678g6BjxVt95w55jwDBZPO/D&#10;+wv23r1Vu71X8poY8czEjE2Qdh9Ip7xUBgoIzmcjFPWe/dVf8zXIsazgFUM/QLP0IFQIcoCkUz1v&#10;7olnQEJ79s63/q1XxjH+6Mo1e+6p816DYNbNO+L+EH3Px9Z96ht/Ad3UxsHJQj2heChDkx1cpi7B&#10;YwPZYLaVt7VPYRDpbqSK9jAN78d3u3BT63Yy7Xv/9bPcG1N91hhjI9t47olHaN3xCMKFtMnWs5xP&#10;P/4IUdQ5e/Tsw/bq9//M/K01r8G+3hfnLEmyXUEZjsyRh09616NB/73vvm4PP3mcALbljU4cdVXo&#10;KzwrbDqHBGyAt87e8ERDCiKPCSV32NIZUpjt4T57sLnuTR2lWvjMvP3kD/+lt3/rCvuS1iZnTtva&#10;7o53D1Rzb2TKnvjSV70+0FMNNoVi6vWn8AChUuHjoiccImDNIQJZCmpGz5z17t64aFsL98kqzlP7&#10;gU5HV1+8dt2bKU3aNPSuExSADA0B1bPfgILggI7qcbgMkYSZVUe2lIGRbPN/uSUUkDxApEKv/uCS&#10;/4U//yW88i2iY3qM8AAmz09bceue/eZnT/JOMyjQ9ua12/bwJFV9GJvf/+Z37XN//nn76i9+yqof&#10;kerpEgniQ42BYKU37kGshnOGp7m1T7WbFCDE4ThKebVKV3oOmMLwlRVGI/RhKQ5+N5SGANhL2iIR&#10;yX7hDW5iAOTkMXqK6IrpPk903UMgGkD/ddIQMVASy41YhR5VKTbNLpCpxgMlQR5EgoyjxKRMeorm&#10;QCkSXEeQqrk6/B+V++dQbsp2DwDpD0ZnrRAeUn9DXhQIELmG4bX18ORYMwfRS9CF+rjIEidP6bEs&#10;0GmVY64zeM5LdeG3wEURWtM3Yqtw0ip51rMeooKKiAHnhlienkJFhzQtEglIKdVxfJv8rY/qjYbK&#10;eXlYReD8KOdaeHAVGJUu2MM4jZDJC6B7IsVrSmwUOHdocpCfW/QJ2oPjBlmcqg4hTsfPTNlLLz5h&#10;f/qtH9hVxrkk4JiEhxGo2ACo4Cn7zd/6dYcuqTxYKdxvfvOP7cevfNMpxF/+xl/ls18n/cjm5mrw&#10;B62JsRlkYvc/+m//Hv1yWnaE5pVPH5uHXF+y0b5DVOTtkvYiZctYqzZO9mqe1DGoTzkJ6dPdEnwN&#10;eGTqHs3ECNIIKBRk7ckXXrQok8p3gadFAr30/vu2eO8BjqWKBUALtblQ9i59TOFEHKc3gDLXUNUR&#10;nJMh3vDC80/a0tX3rMHE9D64L/s45j0g8CjP8z6d0h96rO1ItbUhlPNbP7D45IvWf4MoNLRiR3/r&#10;10ATqGY6oe7YixhWjEsoiRxph4DyyVp9/FqE/K10TBPDFiVy1LgshvUhExBrcex0jRk5ARj0aTZ5&#10;Pw5Wj+eV4W9tFE2Ne/aRSW2+AEbXB71qsuljbGhoF6CcrAvopibTdjG44lVplFYEFFD8HfkNaRDc&#10;MEGBEoXiugyOHua4FHzgTFXb8FZoARNiY7f5t1KWEegBSisRENLLCKi/d4RxaLNUGxKxkQZr09g2&#10;GRu1wRzNElt7KPGyLdNVPb9RxVHCgWSQbTc0AbzOnmGvDlB2vs95e1qDPlCCva6Nz2co5GnaNhyk&#10;nR6pf/hQ1SD7IVqzIqhjgP3bo3JphsoutU5p4pRo2q86xHfh+ihl5/NMMWn2xtuv2X1SLIcPhQkq&#10;llhH9rHB0RqPWv/RnKJv+7OPQCaoOIxj/NXsNTPt2Vsb79kCOiO1Osr1gk7iqDlH9/ARqg8nWE8M&#10;PVFwiGtX2kicV6VfKJtF7kixt26gE7LIZhqpI2CA2K0y+QBIY5KgRk6keu9FMGRQx0jVk64hjSXU&#10;IEgQJsI3vYlQFGhz9IyMeZgAVBCJDPbQCA4koX4A3RNf26XoAw4mjvcwCGGY4GZ0CMcWndPlnNNp&#10;jsUz62N9tO+KZB/Cri0O5+0gZ8iAmpaKXqD+hNJJBYlpEroHcpFGH3aFVCNParob4xqbOJOquhay&#10;f4CScd04/wqOSEy6YNSl/tBrnrsPHDBkH7PES/oXA86/Dwj2KEmEuIFDImcKdwNUC13JmoqnK335&#10;86+tpTv20UcX4BTtOIdvcJj2AOOTNjYxzZ6Jkz6G47a5Yjs4oWHQP7wJ9h+BCuudJLshpI+4gAa5&#10;O1BLluyll57EUa7b57/4Zbv89uu0SNlgsDKZBnTGKs18W1x0lP0WIHuhXnlpnCAPeTWqmIMEbB57&#10;1ie9J8Pdodcg5C0KwqBFkDLrDb9tvzYVtX+80LM1dy/kKrBTai2iYGoAHX0MYxvHxpSpNlY1a5B0&#10;pCrINR3k5s3bNk+xBQOWvT6c+HG4x0q3lgm8VFQw98TTtrhwz6qL96hkRs9vr9pf+sv/B/sJjuHa&#10;nY9IlWXsxk7dTv25r9vz2NJJkDRV7ylPucHnNl75DqtDIcT8GUsfPemQ1REyUurxKJ9VjhLGHrHj&#10;O8H14Kdfcs/5ld//PYsSNNx9cN+OnjtHeq9oW5U7kOF3sUd0V6DllWx3H4UJ+zi4CgJRN7SyBJHl&#10;msSDG6dnp9Zxi6Duf3i5Zhd3CeJ4WmvI0Ue3AEVIeffhFJ8Z9uyLczE7BqAwhN1VZsd14pdDjywN&#10;TU7aL3ztl+3t7/x7u7e8BKWBcY0UfEyMj7OnsyBrIfvdf/dt711aytzDrj59rmQTOHoOtQIsUeNY&#10;TXXXlJgotkRDlpVdamEXuUBqPkBksbGajrK9v+WKAmYffoT9ELHrl67A01qi1UbeagOghJ/9Ok3A&#10;ceDR02gz9CbPhIA/TcCvc6hoQE5TjWKVQnzAi3/6C4y8mrfsRx+QVZymUnKJCK9EMMjzuXeHUWXI&#10;Es5lAlslTrU+qz2kuE/bQuvI0vLiKX38sxv1xr08cfohC02eOufFYfBWtq4z3ZnKKEUpGJoakeGP&#10;392zx47PWKR500JDcxYaT9hUeN+efPIhlDdlsZT6jgRBvyjh7nTTnC1IiwL4NURn+W7SrpOf9lBk&#10;LtpCKedlABAscXPKRAxSiGrUpm7FOfLGIivLoDQQ9A8vXmCmJZwUkDXeyQ3Qx4mHSzmsefAnMuR7&#10;a+LDsIl5hHQy3wZuxuizedOU50Z5MDLcSnuq1FntDuJsUlVA4sbZNM5DAmN1aBR0QUYLzlyBh615&#10;Us7p4sEIDZMwKSIWnM6PTgHJwGjyrKD6OJ2g26mqpQdJZQR38eS5vzKVKhkgT5CjWFQtCQZoFLhE&#10;yWxJxZJ0Su7noaFsqYq8f79y0JOI0m25awkg92yaVB+KIwMWnCUS1cNT1DiCMojigCidarSYkBIs&#10;E3GOTmQwOETQOMBljEMisWd/+mf/Gr+gaXPHqQ5j/I+cuhNHn7YXnv4q7Rj6yWsv2fe+94egWR/Y&#10;nTuXuL8G5cAB++af/D5K5CE7de4pDBgGSMiB2+lscErOjw8PuAa3QkdiGAzNztTl1Eh5kiUhf+7T&#10;4oSIk7UOkn7RLDDsgbs3lwTACWa0K8aXBp4owpO0Dzg53Q/6sWnVB1foGq0Eg1AhnAkc6SQyIqQy&#10;CiolsmxXaQmexxi9dRJE/0UU6jaE/uM0HqwrjYGhH2ZGZ4l02iapeJXLD4EqLpNqDIL9952Z4TNU&#10;D37tae6DcVEo0QGcuM//jb9qAVpT7AgLQD5lSLVhPnm1QCFV0RXEgKQoGFHlGNuEaG6A5ztFyjZL&#10;x/Y0KQxQ5CRpNvaST5SK1wyvQ84lzkcD+UOZdKmk8nD2OshcC2WE24nTBX9BTonS7VxDWwqVvRHC&#10;kSjzXHqsUzhNlS/rW4Bb1GENANqQ/APEtMi+gRRASjVCSoN+c8g90a2LSoVQsgwERBC24ct0UTJN&#10;yND7OMReD3SxN4AhxJRn4XNyw+kx0qZEnpGBSVBykDscgCD7IUQ/rhzpkACtP7rshxHGrTWpVsxD&#10;zs4LnQk1bKyvZQNooAB6xAuyJ0nJ9kGwnYUG0YQjs49lVUAmI9uHHGhfpyeaIK8JmxwB0awmGMmD&#10;U9AYtaPDIHmswwSphgkKE3qMVDp8ggBoFyXczcJbItUY2oBCcQ3C7QMav26wljgXKOZsmOMnr4DU&#10;0q6hyHMKlJ0ca12VPmAJSIlXeYak5WqgX7gyCT0L0OScX8IpSoHKeTaNsiiD5nVBjVXVJQRWsxLx&#10;1O06aRPxaNDdBGdKz8dxjuGvkmnwh3AYWasz6UmHBs3Aib0Dwf5q5K6tQycA3LD5E6RWmEJQU8qV&#10;5zDaB3cW/km+zP3hHG5jVMT3QegwKogS74vHec7sN1bIPRc5ZOCzVsvA7+LcSZ59FP2UQT6TPMwU&#10;KOhCHw4T3zvsAfGY3MRl9pGcsxIinlSDZxw6pQdVoNTD6WzwvPtZYwWf0tnienkBrltWmudXKivX&#10;gHHhYuiv66olRdBX8dGmS/kd7JxXX/kufKId9q8q1DFqcJpu3LpGAcAEFYnwj0j/wS4jmN6zedoH&#10;zM7MOy7SAkTofvR9kTS39MW9xV2KYkhdby+ByInHOG6fHvkqIlezZZz4Ks77IoGtnEk3dg2n/xko&#10;DMN4XR2hl7TdwTMyn/3YQwdpHzpmOwi/8nhBkLoogMRXcG7Sn52z//mVm7RDIIhhfaKQy0dGQdPh&#10;g2UZTzdI9XZp+Q7BE+OyQLaVuqxwjksfXrKnnjyvwBLVwcx3FN8OJH/JRL2z7SaiP/2LX7ef/NHv&#10;W0uNyt95z17/0Y9s//p129lZpzEyKDRycv7QjH39L/8adjjEHu7Z4p0F+6/+P79jv3h8wkKcfx6n&#10;buzIIZAvEBD2WglnD9+RNY7iaOzaj3/8E5uC5/TY00/Z7PnnbJ7OCdd/9KfWT5HdUVLxvQpcJ/Qr&#10;2CdcJpBOVUriWIzRlqF/YtZxBJPoW6FamiCj9dKeqSFp/+q7C/bGK3cALgiKkXufoGQDZ3hoht5k&#10;zZS9t92yhzKHqUr2md1M9ovnXoH53waZ1NirJABEgrnLT3/+y/b2t79pCThyRbjgLf4+Nk3bmlLV&#10;3n3vgl8pVzw1SxXNYYx9dJj2ReJXy2YigvgN2AfnMIm2gt4jcEmic4S4tqFOtVmTNvytPYj8HnJf&#10;mnvCKumjtr++YPk+eGqHHrKB2RMOee7wXIv5NQIyKDFUozZqnAGnLIC+iWF7PHQ5xQZ+CZQu2HfU&#10;Jp7HyQ5zHfQ3OwIRP6PMFZy0I6eOoxMPI/0UH4BGpkTu5/nIAdPXJ/91P/KfA545nHJkbBigIZQ9&#10;Pu/fuvPAbr13jTSZyHuUTtOPSV2EXwfWnZw7ZV84GrL/QIuAV3Yy9o1HknZyts/+9T/7DzaTS9iZ&#10;J0BjeiXIdQNwJ/I2SXry1hbOAw3/EhjrKCTrOmk1Va9sc9M1NmwVhSKiurrW+0STSdJFR0Zydmmf&#10;BG4Lw0Nkv0s6TqWxzz73ORwTUCspEW4ph4GwSSJTIRM81CxGLNjcQiaBknFOInilu/CSAlQSJXl4&#10;cgTU3yUCmtJAAyc4HyaO9gZwfKh2GyGN1yTSHcZgNOBt3WVkTTZLqgNnUeRNRYVaNEdEZwPLMVIk&#10;rHRWGGMQorFjFtQpmMKB5TgxeAWKGOvwdIr7NFWF+Ly9/4AeKij8aL/twDeZmWUsEGtRhjx69ul5&#10;CgvWHVmyg9BWcEhTCICD8pNE0iAjRZwWNX1MEv2GQVTURK4IxyCDkeobhs+FAO5BfM6vllkheBeg&#10;MPv0ngpHuqBwCVCaGJ2go1R2PGHPPnseJ65oL7/xh/bOpT+gyom1wgTXIemGQdt2Sav+8Ac/YBj4&#10;tKsqRRs4j17TAB6nRLeSX8YDYPg699fP74R2qEuz5pcpSqmQyhXiI86YHKMm79WzljumkMsDuSmj&#10;yGNUmvTT32080oS8mrFHnjlnQ3vXSIsvMu4mTEUfRFAcCg277UNeghhCtV1QqnYIRTExkHbzQPeB&#10;/mcgi24DQ48DT5cU2RFth3BElhfpl8U6pUlXRasYrC1auNADr//5J+zeEM/wNmsElyg1yuaCb1Kl&#10;fYVGP0XgQLGHQD/kmhy84ONRtIqDEoKISRAQxVGU8xPx+zBmh7j3LM8hzufkqPRZBadIm6xBOqpF&#10;ij/A+rRA0dR0so7BQ4xwVIVWkXaSjGFsG/CPmnyuC2eHs4NGyXDCG9LvhOQ0kWOcsSJk9h6BjVKJ&#10;LD2oDNaZMFVzS4NyxNCSLJ+LcFl8F0xonmbXL4CEAO+zruql5nNSyUuDfweDBAiRKQvSDFdoIZdM&#10;sINzgSGsB7IQ95F1UpldqAYeyhdX0aVOd1iDEl8V0oI9ZDMhZxnjip5kUDaOHE5RmnME+HsQhExN&#10;d7U/hOC2MSbaW4QLyF4cJDHH+lG+T+QudC8RynBOFCLOSxxeDs1YiL4fsJdzpCWoxqQSMQH/8jjN&#10;W/fofN/E+YtC+ouhD04Ok56FlL9ZaNgWMpM3UDLOqy+RxLso9Q6VoELJYqGbyKnIDZCUEy2KjXq2&#10;noUsTIuOI6lDVIqDjqHc8xC19zH2/RCMFe5O0q8rzP1mkZsc8iMnqFQsYBjZD7kJGvKWYfliiLZA&#10;utFTVUXeRdaQPVfHcN6+t8lj5m/ifvIkqhu3bZWsQauL04x+y0MlqDTZ0+yzHhmLHv3XMjj9cq7l&#10;9Mj4Ku0nox8i0JjimhPwF0sgzTwKGu4mbYTrvM0xmiDVqBCeAU4HjrZoCh4Zgi7BcpTnrJRaCx3d&#10;0DMkKxHCCWivHKQ3neunwJS93MNwq/pPwhUCORGiphRnl5YSERz9CI4jRDy+Dl59U4ctOTThDCka&#10;gH0M1xV9BbmKqsq7zBM85lDlKM5AkPRiURka0IYxECGhljkKQFCLtNMYxQnm+VCoo+YCXapUZdST&#10;BNBHQe0X/s3vWoFWB7sUPeg5hvuC9hAUjAB8M40rU7pQyLQ2jAItN39Ym5D1U6RyQEvBwSVAeYmu&#10;ASNfesj+u++9ax/VcN7oMvA/FP7PXPQh++JLn/7aD3/0ffQzldVwbM4+ctbWNhZxWAEdcEzk9KnI&#10;5yc/+oF95lPP2RjXL0MsMncbR7uHjVBj5maRAIl2Fy/98q95dy+8a9/+4z9k3NY1P55MeBvQIDpe&#10;0O8fSHjDQ33If9Ae3Lrr52sVT0201S4kRVAQU1Nd1v0+9lu6hK756FZNIcCpgi8GHcE/eeohbxNb&#10;/gCHTL9P0gA2SjHD2va6v7u+5uU41iIOSikS8aNJqh2ZvrB+5z7E9UUCL3Tb+CEyXUmsXdersQ80&#10;B7JKEJyHC3cX0OTxF9jdyICaF2tCSAxKQgrdHO3v86PA8yMDOL5opFq5yMCDBLwyAg9GZuxsrHrv&#10;vnaHlj/wznBe25WS14YPOcZ17zJGKE969NWLV2mMvMU+VREc4Ca0pfc/et96p8iKUFXvWkYRFCWQ&#10;ZyFsrqkw8hGgib5St1kCqqHUhH3x05/z2/C0JN8UzPi39/e8An7I7377OxYYPYJBT3sN0pT7FOm0&#10;N9Yh7NMYm2BB1ZFdFGGd/boPf1WFceomoABaIFK6L24Lki3246HpwxQ65kTw9yOk1FRoJ+vx0eXL&#10;/sqDRe8RWlxMTk/6jAtT44QDv8zBY7qzg5ebFf3xn+z7v/PFvxeKQ365hOcVI3yvgPdP0KZ3feWW&#10;fe3LnwbSItk/OGNXtq4yJ6RmEZLkf/DTG/bV83P25a8coX0woTG1q7t7NMCh9rm+zlPKjdr6vR1I&#10;Y1w0mO0ADY32MBXDaOombOQksISYeuU96umxJvvcZYyZG32UVO7vQoRg1QRNjVJySfmB/eyH38Ob&#10;OUm+7TRlkBnKmXApz5zg7iB0AVvgY1l9I8/Qtn12PV010VTqARHDVRcDtIOVVic/jzDQYTn4eINY&#10;yjHcay8hwhK7D2sehTzSjxdZpUueOqH2AcWoxlakBsFkwoQVOmjVNa9H5YQ6bhzJSNGVEcyEVtrK&#10;ysPaJcTqkq9sgqVv4a4fgVmdidXAh/GmgNSCkHE8XO3cQIxeCmXWhHk1ZSCRfbQGWqdBeL/JcNAc&#10;eiaZBddNkr9iTRpYlDYeKEPtIX5N2DaaDFtnCwtrTlqHxmRrA5TQLEJc4pzkdlUipNbB+Q2wczyj&#10;CsS+N96kMx/5zBrX2SgOsMMJccGVl1donkVOYZTOn67RGkqYu+YqhOMiREhplJyBqEY1MNowzbB8&#10;Sji13nnu1YByNL5Au0l5WgUJrppB8ARagCdAqFzFEtTs6SdP2fHRlB0J7tsI99WHl/fb3/g0/RM+&#10;tNcub1h3/eA+B7AEGdz4ECV1Q8CjyUgO6GuD9UAbsibKKbWQoxSaRFCkrqWDt1LDC0sBU+Tx3lIM&#10;aOu/XsZrB7LCQymSd/RWaZAENNOX5R6QxxZQlOCbCBYiABFon9zYa++++fG+oap3+ISlaa4XjQ7w&#10;JUAG+NVHC/lDyB0QHp5Ug1r3HmtcYrcS5CLHImexD4AN+QP8DkUlWEn31LS27GDuT/tB3SVBI3B8&#10;FYXwPsUieG7C1Bv0KeHjWBCsH15LGVhM0BmXi3cjmQRKUeTKevCHA0jIeXZYH86iunuNbGjypobW&#10;jJJkJoPwjPgMFrXJ8d3cLjy2QDeD59HvLIwglSpr2yDKUYVKGcuGkQdqUwTC00UmNHemhQwQKxFB&#10;EV5j8QPsTY/rywDP8jGXzyrj1YlDwF95dio7Jf/I3u+g9+Pk3JN4EjF65GTSY5BCIJRgAdS9N8De&#10;DOO9eJFBrp8GS90BrgVLQN+RJNFWGE85xGyqKvmje/EHhPBrwIVlYCe6J8eBmoJFKjWIbMp4MvKI&#10;gWtc9096VMSyPGs09sTkuF2/ukQEJAiP/UJlUh/PurPhA7HKG4jRVn+CShHBoeRigNU8n3lS7GPJ&#10;QQXuQ5OcL1wlCw4AvXHdCbzoaY9ID4tcHS3Yuvqt4OWezwMtttYcvFLT3/AGIvxNg3fldUWCBZ47&#10;zHrWMykYCUizBdTdrkOi5P4r7H/pIHlkuHw8Jx4xz6VTJRImElP/os3N++az93eB90BsgK6orEAH&#10;14GPQ0RsySRRIFYsAuxeVp41XkfO2jRYpKMmedkJIpYGlStZCFiKtByMxv5G7OkQm7PjcA0uw7Tf&#10;xloXeU8AzzZFbk9RG07Cf/a6fuUa5GZ6ATB2YRbi6En4DjUIWTUgkHt3iPAgIk/jMQSBsW7dvuZy&#10;qfLcR+mIzO6x1bUVO3xkDq8tb2v3V7lXeVYNKiGKyFvIjhx/yEY57zEwrTrwzSbec4N0TVJRHHmv&#10;GpVHYWDanuBv1sojetTnunhqHm6fDzQjL1C9fxSNg486nsM5cnj/4Avn7e98+227T+TaALbZoTJH&#10;g3iffP45e/XVn2Gv1siR71uAPhJywfY2du2H3/sheVnIZJTbFfbyTjcUqADopzpB7dt7GJMXXnjB&#10;Ylh/HqnyWzD28baB9rDsXl8uaq98/7u2/GDZXnvlDaaf8BxAHFJEqEPwBoawnxXpfapU7txjniH2&#10;+pGHz7p7unnnHvq1QHeDvOspcu36HfvZT16265ffV18FOw3TfpCGdZPo/XsMSk3MTnpXPlwgFUHJ&#10;KQiA5sL14ZkeO0tE1DfgPaD6qQ33KIInniIyv1+lUueRMzaoTY0eUd4wzXq09+jNM4YnnO6DO1rE&#10;zt+xd25fJ1pNsrJUWJDv3Nle91TNtUFVXoh9Cw8CTQiUi36rIotD5HmvQSZ/+acvE6EiR/xRXBa0&#10;hL15gY6v66t0jkcvYUuaREmKCiJchyDPUdZlPDvk9cPbGVVkgQ4eqlQ8D29J865I93hnxoZ5RlSY&#10;feUX7e9+83tedxBYfnvDyqsL9PuaIdU15qIGTWSvAd+1sCsFrnefAdl9A2T34xkvQIl/idlvgofL&#10;kHgvY4ff32nal8JJ71gM7gn6Utd8BoLZ3MSkizILVGcMYWcE5ckNkwhKDt2L72oEqheOmh/au3PX&#10;a23t+GJmpsBmKwpD2OgLqwSXww1bfv+mJccO29nZU6iHIqQeajt9jC8PbxwiRI02zUEurIsCDwb2&#10;mUsSYoaMT7v7PLMh6rZKaNWkG1MAYfZYRPSvlckrwMexMRjbCmzGlY/JwAhkgas9OuNB0BqCoTgF&#10;m/nmzbu2tkz4xCZ76ImnnNB1IIqooRBgFWVzRF37+/wkBwDnSXg0C6ISGYVyMpCOIIHgYK9YihCO&#10;EfXTwC0aUR8CigpSmhaiVMi1fGZWxibJ/UhoEhITYAib4RNWqZZSjcMUJsqz8AlTYtTfCyLaLj8g&#10;5CSEBiPNgx3XcfWjtFtXV8NNyA2REdjRwGN1CBIZEvNBWjFr4moBYRdBBfPIkyEMp1i/gYEbnkrB&#10;xCeXRbngyhaOD1BDnVAoDHkqwfWr0YyEXN1oFQYX8+SPB+hbQoWCytk6XGMhX0W5AYOhpPJ5z/7p&#10;//bPIUHcs1/51W+wl36FcsYZWm6/62DJEE7A4HjOzjzyjH3hK7/ErCJCAjljCEyN2+0RAqaoUiix&#10;znKyxJxVDpiokH+5zeWcD5GWeAwYSLFtuCckLwIBo4vQFSH/FXHoEhiEI8mOPR5v2gQOu3Ir9SJd&#10;L9lsn37uEQzOO7ZBR8p8ERiD0DJLrkETmMe5v6OHD9vmtR0Hwyk8zFNWOTs1CZqxaaP8Xd34sK8o&#10;rYytYEhu3bplA6cOWwaIoEpFQoMuoG2U+Xz/jAVhuOM7sN3dJiEnSM6DkPYe/VWUCxiDBPLJKxDm&#10;/UA2EfLQYvMKg4eNguNDfhLd1BNsyD2qPwp2GJuBG6vwXJuQ3ymvALDgDtfSovJ/fu3yvmp0JEOp&#10;Omg35FOKhgjKwVF8oq0VRm4FgQlqa0pTYWzkzMkY61o0DV3BgoabHlgdTsFzc8aa8wEGcJQYe5ed&#10;IocN2VMDOtxl4EEuhEaBLfKqQX4XAcKiqov2+YT2GK4WpaQiUSqHA4WMS+eGOXcX56pQBL7gmghN&#10;+AvWhf93WB/lfhORhtt7CmTEfFWPBF26tLCaLmlKtlsTzl9Bhg9GdrBnbdKdRVPq4dAjNzhI5E+L&#10;zQg5EPYHZ2viUDa4ZjlDbfRP/8AhO1Ydh4B5jYGXqzZPk7r+OL11tiu2r4WA5Sq4G3wB2FEyiXMP&#10;1NHFEMRxaoaoEgkEhjAEZNF6FdYRBczeF7B+d3HVPlhedGuO4qEJGbXvkCxHqCJIsv8GM9PAusBg&#10;MMjFAlcjwKC3xX4FXuMYFfZSnt/F5NQRvIVy6CbkQqx19X8QhEJnd4wXe7m654KJCB2iW3BBBBGX&#10;yYWHqBBp44wLHpCzUkOXuiCbW1LPj90WjGSMWACZGyEHjHdvgA8uRx2DlKiBnlpvD6dHOsHnnG2g&#10;1xbPeA99JbmDPU0Azn5f27EUEE2VVEkJva1KlhpM7y66dYgGcofPHLd7e2U6CuOEkpPrqJKJ65Ih&#10;0yTln3998fOf92qU4w2LOIZR6uG8vf3jH+AgvEcKYc/u3PiQHjQpORHMe5Wxo5fLxLhlZByRrwgl&#10;znOHGR7Zu2HvvfVDHDl0Gs7XPkHzYfoYLCPzZap6noCkJjh3kKCtj+qfGaDV/EaBvQmMSUAqiE8b&#10;Toa0R0m/Nz1sBWZC5cg3BUlNsBjIB1eOnTEccH1/eHLI/ubzj9j/463rdmRskiBbLdZxNljDz3zu&#10;y/bqT76L/asSLBA8JKmMgrSYyg3aqbOPeElgmjb3ugVsmanR1pOgu8VQzA1m7ryKg0QXVXvmy1+z&#10;+re/jS7DISeYaANfqofJvds3sV+ePfLQKTejZxVH6jwNM5V2uHDzurXX89ahAio7Os1OIBcM/VzQ&#10;XwyAYZIUB9CTXYXodOfqJbsCDKfZh+q/EYavMnR8xO6SVknM0YH7PMQlYE66fdKNOIKtZLYXhLar&#10;H17GvheZM3jVDZAMAG0+hcNZop1BbBqiNGkonyAuAKQsaDSemKI8F03CGg4BowcgCrgeGDhYFQLv&#10;HvBxNtXP80yw/gADPPc6FT1qFNrB5i3gtDbZB/ijVHHRIJL4B/zK2R7XwA07d4c8sbeC7kC8BI3o&#10;vwJNBLvbbf0SwAB7lAVcUrO4TzH7bQz58ICBqTOA2zAK7wf9wGDWfp73YnkDeYVwCzAjAEnn0z4U&#10;sTzHyIUw11YPLZDTxjahP9RPKkxuNYxcdIFWKwSb4A62gT6hftLWccon6kXOBWxGGesg3JkBgrew&#10;C47FJ8Lu8V6BEq7FApCxXtKNuhtuxwtt3Lrhq5ytwoPITg5QerBJy+d1Wune8X/98496nzk2YK+u&#10;7Nl/uBSyX3163L76aM7+8R99h7lEMPaeOsKMm02QAuaFLOHUgK4tIlA9yCZhcPcKN1FDuBIYPaFH&#10;rTDzIGgQswU2iPS42R9VIrOh/ogVMQIpHL5O8T088U1/Y2XNm2cDqMQuSFL4Np52H5s0R75rjDKQ&#10;BkpNZVryRmswyWsY7xgKS1NnpRDUH0KbNggq5CMkvpxMHp7w6SjfYQQSDKH+WQnHXuUzB1PAIbqh&#10;mPZw8A5Tc6/haCIwqRHPAczId5SapjrrYaLWKSstEmUPurkpefpnDIBtFlEMaZwXoS4l6mbpVeVI&#10;EaR2cVKpr60VBWNZ39igpfCqNcFX2K8YuQU6YqqzoBjwVZRdlnJBCEgQ5muUvSg3RGQMKqnP4EPa&#10;IRpgra3tM0APZw/PSd34hEwM4QBOzQzgGNRsSEp356Jdv7Nl3/7hNlIAiolHnBraxr408JuyNkyd&#10;/1/7L/8GOaKMExFFtODnoEbcchgKHg6yDL5IHA2iPA2prKHAY4TMwtLVSEilmXUcNaFBckI0qLKL&#10;gdqmMU0RgfTxfuKgHicH4nY8jHOOYvNVI97s+fjGXiwZts+/+CiM2gW7cJ2p8jgPsU4e/B8CBcfR&#10;xF4pJc2MKtS4B+WihXKCwG6Bz2dgBbfosaAeAhahpf3ygj0P6bBBdN1/dMwhmkl6W+xC1hjAC+vg&#10;GGp+LLMuvKW7d3BCWtaHEs7ZMM8F6PTjVyw2Qd81eh6ifNzUdgypUEh8FDY8wYhUBDLE8nAOFD6O&#10;FaofMhe/wBETuqp25AedL6kyEQkNOdOkODlaTdA8ETUkY2wO57w1edYKBBgPDBmTIIZnrn/j2378&#10;wolyf5fjx/twFFxOCbnSc5LhkZICxD94P8pOn9d5hfh2hTzxM9LEz3LoUJacs04nUT6J8Sb3yrWo&#10;54IcTKEs6t7skRvjypzz2dL9IUvEv87xkmOpe/Rhkbd5rwg2euH/8gm9dH+cD2dQOkAOlxt2W8eo&#10;4kxUIUpJeaL9uBb+jqMpYmYXh6RJuWhdHUA5n4KALgYAc6DVQvcQYAVzOBPDBHQgyYw2GERHDZLX&#10;3GHd4sEjtk+0WyM3LFS92d7CKUIxMtRya/M97gmjzLl6dE/thCjpxkiVtwgVK+8DCIOwIEM8Pq6h&#10;SmdbeBOskFASkazIWOJMpRzynAQhUglxKjSLcVBvCAKsLP9GYesZhXFKu/55jBhGDedGxFdNvNZ4&#10;ECn8BMgMK8j9U+2Bc+bIT3ymzponOwvsOeQLxC2ZPggMxZMQb4CsDCi//giJj5bgXeWkWR+VKfcz&#10;NFR7WQQ6da1Ug8AucuCmPPN7J+T8u05gJOMsLkIA7kOICpUIbOse8pCirFGDYVG3do+hiAGc1lHY&#10;0CN941wtQQd6rs05VSlw+e5l96T1n1doQz44MYWuojfM8l1boM/NnSsfghIVef48W9CrAmiJ8oBJ&#10;2Gg7/KxeLCIpVSE7ZchfNgmSbl+B8U673SDGNQ5ZcxDnTtmOsek5G8YoJroXuUeV8obtNJ1eizyb&#10;V3C0T4GOjBBVqgEliSzzThy16KPnGP1CdcwH9zkGDqv4BKyvXge5MFbEq9LMwbOXuO/t5ikbBKE7&#10;RcOo/SefsMD4MAZ30h7QQ6MDcqmO4R508OFcxhsgr5deWvPjJ46ytdkrjF1469or/jhdQhtwa5KB&#10;nl/eeOAtXHmfLJBvTz/7gh8n4f2n/+73QZ6RKDaZ9FkOZHN1bdlPMCvmMWZX7a6v+q8tVciSEwaB&#10;+s6PztoKjTQLOVoQrCb8cqHonXv8MbpCz/pZZtQ0aZ1fBrkjSU4PjhqqOKKuxv7NO3e8o/PD9si5&#10;KTt2dJR+Fse9ZoNsUzTlv/3uz7xVSk4HqUiq9SJ+MjPklRl7MTI67AfCCW+KnOYSWYM2qJ9kS3sd&#10;ifND9JuIQ6jro3kOgZ7X5hklsGNkRfwT88c9xgHx/Ft+FeMkJ6wA6VdbuN5tse1ajAlY9h+8/zMv&#10;DVDxS1Ro/dufvu4/2BMsxJvQuehV0fIOng/fpUekp2ic6dMHhnnE7JcA4QQbrFDp2ZV7t2z81ox/&#10;8uxD8L/6bHMvj7EPePugqf3wS0YH+vx3Xvmhl0wNUmEw50eIPNnN7E/WFkcTRYYe4CQBcKsU/T0o&#10;V5emLu+te2V6tqj/T//ouE+mwNtXOfN22N/r1b326z+FCH3TpvrG/NPHTnrzNNSMByL+4dlZninV&#10;H9hD9pxP7xBEETvCmaSd3Q/cXqgSrnhIEQM5IUVIiBeu2q++9AQeXdHrRedpXwvUSqfRrxzt2s0P&#10;9+zwQ5RHPNu0DE5CRmy+LVCZOuWOwYtM+i3Y5jAPEiJIrLgODEtkiyc8iMfp8/4ED5EcDi2v6R2A&#10;kvgwg5MDejHHELpa/5jNn36RVB342/qbXhHP/CozPAaHsqBFaQR/xz688JE9fI7NgPMWjg+h2HBg&#10;/PuwPK868hbj0a2LguXQRG0oBik6vJUUikA1wkw4vvg///tLn3ABGB9AVJvCKCa6rDmbk/+V9F6h&#10;TWh7wdkh0JA8CN82ablBNeZwQoDSxqP2SO94CKGPIuzQ2MvDG06iGZav71gjVcDBIHpkxaOU86ix&#10;TgsFt0W0NoXTuwWCJTg0nkojQsykIMUWxjtQyitBukEloFX6BmSpb87TAKmfTa00bJMot0QddN8w&#10;SEWZyb7MMBkFTSuCIAmh2Oe99X2MKQS3KlGf5FRt+lUDr7lWLaxiFiLdNOv96hvX7Y8WbtkQTdiU&#10;DuLPjmmczKJeSUdeuvI9i9wcVaSHEFMSCyM8Sn2k5jp5/acoa8WJVCMz0K5eE9QlUuYLJxkmMtgn&#10;pDopNdAejEWE6KpHqmSTpkA7+V3WTB4KBlvpHhy1zCP0JJBB4h5ocw+FAjHFqcohI3/lC6ft3v5d&#10;mNwb9hz3GgyDQIiBCEIxAMM1jwIP981ZFYW5mZtk84F8IcvbDKZstqM0+xL6w3PFMdR02ACbMAiD&#10;WudQIMzTweAji2x+9r23SL15ELJGjhlMahkt5JIPSwd8/KI+G6MTQk5kjAkRuR+MG/KiZ+AcGW5d&#10;QQFH5AudyM9yamT6lFqUSjkY9imjiIPKOvEW56vgKh0gax+fTZ//5OSSJ6UjfYywnC0FEp+85PBJ&#10;QerYbodzwIOdzoc4p47CZR28+JgcM8SZLxSb/iDkSloSZ/Lgc/xSyk/v4c/60j2qLNE5Uvybp8T9&#10;HnxOKu0Ag9fB5Lywh/ipTWWJUqHCBnUM3cPBVR68TyiffuNKl/kVPhnOB84idDSR4oQ06br0Gxmj&#10;3YIuS06YVJluRP/mr9Kg3FMYFLSJEiB7yHHY3yBe6mNCaERpN0SfFqz3puRT+5tngqcbiYnWEIXN&#10;XOYQcrLWuX7SdFQqdEG4RS4slLO0Gu+3SYy66+eidAlIFLcNM56AUA4MJZod0q4e11Bjz5fRD6Xu&#10;NZAp9j+6JVQ8eCY+96exFz7BRgIHSextBTkihGrGkJ5qpMV+k4PFOgq9Uy8NrCLHZkBeb45l4/PI&#10;IYLmZCImUhnGDtVEdQGEFwIk/VlltprLo5Q4IuvWnyiJUsMETtyBvGr2W6J3T0/SBVMK1Jo4dpr9&#10;Jic0jNParqK76aKaoBKmTXqpAiP/wd2i3euC0nN/degG/VQ4KSPhCJLosp9/1ZhDtbdOg7zlB6D/&#10;6Cae6QB0i+HgDM+NawXZaLGmKSqyUgS0Qtnps4BAsASwxYsgjYt379JB85jrzaQupHWi2xTEI+m1&#10;GPpg7OyIhS9dsCQVAmo09xGExEsg7xdGCORpdncMdM4/dcp8EPYEbHZSQqQqi3SPzdMRGMcMgylp&#10;9HDeHLmT9dHD0MT2KGXbvziTtbfees+ubqMjhuLo4EFbogFhSjJKaV8MBzCjmTncxxPROzZ38z3s&#10;zRGrc0852N/R8+eY/gKSskT5Z6DtCYGfPzaHAzRuo7NHvTbZj9de+QGOZQX/rmsTlFH20TQsNdjA&#10;1GgEzb51h+e8Do6qHIhIZsTWd0mR44CH0ctnzj3lTTHCYIzmi9pj6+iJk6fOOjSnXCh76YRQ7gAk&#10;3EFvYsCj8eMc+2TT3vzeCn7jYRs7NI5eS3vbO6C+CNIRmpzV2Z+3rl+z+zcugF7mvApp9SFSmoFI&#10;HRsPuqwNjexGIj2vH4c9CEK80Qngr2Ffkdk+shpDyYzXJutw9949ZDHkFUhTqxpFncgj4Ygnsm+A&#10;vUgVjDf12DO2DbLXR0D2q5/+lP2bn75Kto2Mh1QRyoizsW/+k2RJPynSUUYP/pj0FaLDU0TeNXMQ&#10;e+ptg849PHfMkrl+qTt0AqXoIHeJ27e9ECl4HzszGY96QwzCzg9Di+FvrhkeJ6X0h+Gzd739vS1E&#10;QVVl3CsIngaWlgBtKsWyFyNoUT+Trcqil5k9bBNf+mXb/f1/Ahiw5D33xJOMjiF4CBFeIudaLu0z&#10;rtFjhpJUllNgiLn+oJ/pxk9Dm2x8HKgYIyVFIEUV2cFh6tnFW2/a8BwMfwxoo0ubWxysQyg0PzlI&#10;lFeByY/RotSSCV2w1bkZ6oHVUKNGClAlf9rRUgz9nGuQRaOVpN0BAaoGicgRjiBGBe6/eXBG/Pgg&#10;C0q97OlHrEl90+bWfdtZXMCQA03D5cqCIFVLm3bj8jt2/NzTCE0UjhfOCWiV2lXzDBwiVgViD+Nh&#10;CGVqs7noWEc6kj4LRH5ShCmQnRS/z6CoBPGWiJAUxyvCqgJJamKp+hkof7zFZNx4aJwqgiQPnhXj&#10;eqW0XRMj3i9EQ5OU15ZgR9KZth8OnEpJ9mnPu0WLYB4fChX4EwHPwrwVT6tMJcMS3RzJpOJchKnn&#10;ho2Jc4Hnyn3UmOU0zr3hIpBK3Vjcw6jpHDhKlFwN03mvBRLZIBKokhJtiQPDcNHRiQFmlsBAxtFz&#10;RhXBySJYU1MjvA/Uj+uO06tiewOHidRYF7h5aw1uCmKWgtcwSplHIETkHcnb22//I+c4fHTlIUpa&#10;la4EBid199STv8jkWXQk6dIeClilgm2UsYy7mr1FhEByx1VQUbVKV7TdBNXah7+xw1qoXCoYxbCC&#10;TCliX1zfwrk45oySJr9jBRhqWGAdmKvCRhiamLMXnn2UMria+TiIcaow9so71KnjbBGJJkFP11Gm&#10;A6Q0asja/PGTtvXR61wP/CsQDzV7S6GI766scN9bNjc/yPXJ4cEgcZ1yhpoo+gqo2zAlrJr+qs6b&#10;mnKssrJ1uItCIj95hUkpaEO3kCGhf0K21DbaOTzSGKyD3J4D5whZ5F/81ZX4Sk4EZaMRnTHVMV0L&#10;fTk4+pz0mvwLfXf/ljN3cEx+4/6mmVE6v5wnGdNPXqKKqtz1k8/pLVwUn+cIvE3/PvgdR+L8crk+&#10;eekzOqiO2wMlEPyva9UH3Ck+/qD4eK5RF3LFtnFpRofk8PcOF64jaim0Aro+fVMaTfQBHfPgWFyP&#10;u4GDg2pytjsv79dvpLBczUBPz0aXoPVjjeVw8XND3C4+IIXrDsNnxNXQzyGcxSR7NoheKSMXW+wX&#10;4Ekaf8Hva6zSaZaGdM0Fi8BLC0Mr8JlM3oSakMBwoMrhQKFUcbAo7uH3yDX7BVcGXtmYdUeOiCWN&#10;g8K9QJUQL2gMPTY33k9gQhqI/X3j7potbRZsmSF8IdJvLT4vN1QVQBq8qvJJ6XdRB4S6d6g1aOO0&#10;qfOvnl+V5m2yFlX21T6VUo4rgL7yqnLeWFgcMRpMknAuYHhYF/SJmqjJEIW59w77MEJjSHVbdTqX&#10;NRLCKIRMHMAw6JPQ3QDyrR4BKgFXoKTUWxbnSNQDyZs+33PIP6gf+7kCn1COkioYfPr4DKErRMkQ&#10;W79LZqAfZ0IjHGRghQzr8/Ua1/tzr5MnTmIcOR4GWs3c5MbL2WuQyhJip+ncau6o7rrYLdtEN8ox&#10;zfXhTMOZynJtaBjioiLvof8RAXk5j07n+jGyXBvzmwAGkqDoHiMdNljd19CN9ekJeqrQqfXcOSt+&#10;9UuWnT8J8pe3bn6dvjhl5q3tOiSwh54KkXLUSxxanyoN7RMJpTp6BwjI+zG4fVQfvUOg6WOcEzgY&#10;1fUNm+jwvCvbFsOxS7JOw7s0oIRBz0PxMui9agou3y5z/xonXfO8hpwLZEGddXehWly9cgm0if5F&#10;Y2Nwr1I2meYakSmVdL739uvobLhjGPwwnMUEKVjbB62WIwpKo0BG/Cfewt6EuoJ+uMXx9rY2vdnD&#10;J3HGTgIA0DE3HbW7TLcvcD48T0rs83bt8gJBPyN6drdJW3p2+rEXATqi9oXPf44KIlJzrO2V69e9&#10;dwBpwqyteJMnJ3IgSDS+ZN30uwxPpcd5G+yhDbicdRzpLvI2jHM6TqVfhlQkVoCn4dFT6A42YIvn&#10;B9WIveGqoHjWH1x4z1VrpKCXuB2HE1mGozc/0O994/ln7Br9nK6xzivMSZOWkGRJV+glneP+4YI2&#10;/q0/oE8l81Nw3c4+9rg9+/RzUG/wK5B5ZQ1EqRBv9hjUGHYGLRqYewiauBNQd/MDKoSyLHRsZTTQ&#10;AD4QfsrKJt24c1SZTNB0jH3IcSJULCqQCRV3uB8AIACTVUp9mzTMPPGLf9GepHHiyWloQ9ghVTPU&#10;qaYTXUOKUJcpXSrbyYfZA1Ak0DkaRh1qtydtBeM2MTEMx2jB1u9v2jevVe2lzx+3F4A133xtyd5G&#10;0fyVb1RAVkr2R9+5TfOWqv11iI6ddgVHAvI55XLFdZwqSp8aOG57oEoa2hWC4yF1N5Fi6izRp2Z0&#10;VIkaoS3giEjd0TENUnYJZRMdPGrlHS6eC45QOhWi/0R6AOEFxlyCvyFi78zhOVIOXVujac08BL4a&#10;193Gqy3DY0iySMIx0niuKd00G6sCiqfp4jF0s/gtQhCS1KwnOJZmvqjMpoiTo1hePB85ZB2UMtvS&#10;KbMWHvweMGcOxwbNySLKLGDopLD5kseulEyJUhwRsguUSZZJ2co5mSYyunkNwjzKSQMgb95ccGiZ&#10;6minEYaVNbqnKlLE+Kyv08IcaD0UJBLc55r2UIBE2fkd0jQoO+WdB+HDpDAuZE/YcLSer+ywgT07&#10;T5nhEinmpuAejLLMbYJzDKhmnCi2IaU5SL8SSlnVf4FKD1JNXDeC4LgogU16G4QobgBpg6cWB24u&#10;Y7w2Eu/Ap8NhA8HcXGnbgwcL9sjE54D+SdVxTep70dZ3Ul166bxCNvbpUIiJck7ZKl08N+Gm+KQH&#10;1ZRFs1xqoHEy1PsQeksYJqUY1Pp8k8GIYUpzszS5Q7fT1n6TDokzkEAJFkj9aNiX5lRs4owNTx2x&#10;TTrzZRmAWaEUx8tMMgdjlzQO90CplfqCDLJm19foFgspWKMojh8DBcFjl5GvwusgZKH8aAkkrM9d&#10;v9AJpQz3iXqcUcMY+aQAP3nV2VQqC3ReB7LmOH88VzlVUgJ6OYcIOZD3pGNJ3mI6I/LIL5wzIZnR&#10;z0Ip+JN7n7gfer/ed+C8cHz2jhSOPipNo5kn+oUcnrY8N/c3OTr6+cDhcefBuOnlPs37ZWQPrhvn&#10;hUelwx0clG/cxyelxJJDveTAue/6GRnRe+UoOaePYyE+pOEwj3zX7CwkgCfPz7xV+xmMyilG/S6E&#10;spbDpKsByOHeeB//0u1rjpWui7vilxyfo8hB1hIrUJMTof4F7h0fr6/eG2yz5joAf5ET79ZHqpzf&#10;RUCKm6AI4iiRh7Eqc6XCPkMWcwHKDvs5JiVieaHW/dAGapA/QJgJzvKguiQSrbtHKg/HzJPDRmfZ&#10;WiONrmqhw3CMOF8VwSxWdxxn9am5Ewzju0yH0nkKgG6ytnD0qhuk5Qlg2BcZinU0cuPxR560V157&#10;g9+zl9hjCsw03kB9cpqMCthkOF9KvRjYV1n2f4bhpyp/VENF9VaJwmNRl1lnSBo5nB64XCDlGpba&#10;EsGT89bRw73oCvfHbDAV26DXhFDqYWpYbpexJFpolzb/2Pl1T4LFDsBJk7wLhXQIK787eEagjCBl&#10;KqMLsG80cuHwdI6AM0yTwSIrcspaKgsXvQHFq+Z5aqjngnA9049fcrh40KT00MU8U/FIVRJfBL2S&#10;E6hgUEMOdY4GOp+J087JrO3hoLnMhQwVzxV9Xia1KznM0RFYCJoaMrr9SG+kwG/8bWs+esXaH75l&#10;qcsfWIlSxC10d+XMk1aef44iMIpLCIjDU8fJCFR5jj+0BRyj49BhksiUHFTtTWkzoXXSjXjtOGPI&#10;YCxvJ0gR3qODsbI7ypf7pJa9fuQWY1+hI/oe+mwF+b3M9WXgZDBMmUGJoJBw4gYpgBCPaHFvBVRt&#10;F1ChCLiBfUL/7+5hTy+j70CXcswdQjnitDMAmmxT3K0NqXBkQ1sgnmDAopoasleUARocHmK69awN&#10;8V1pTh4VexAD3y6BqtFcEE7lxuoxW7hzkwxLBlnKAnywLkXsM5UEFbIeH968ZQv/9P8LiX/cnnjq&#10;edcdHI6OPfrYo3aIgoYS9synyKZDYckWgEM7NmFLFJwpXR8jDRrEtgeRc5rZYk+RvQ5DHpkHFmJt&#10;17a27cOrH9kSCFsZYrwKQ1I4O88884xzRtSkLOgN0Kcq5eyROIol9O7dxUX/4fkjXj80lEGAikso&#10;lx1krqDCIQIQ6QHpQb0UoEmv6BWQ3Z09ar/yG3+VLrMZu3KNggKCIyff7I0IQEIY/2B/tw6FAp74&#10;R2/a0InHLE0DNiGS6obvupdrW3WxB+0RGqxWrI5dbJH6DQ0GvBrIufakpo6rw3GEDuhNAj81PUwR&#10;0N7n+BkoC8Vr1yjZh6dHwaHmZ4nGI92mMuO2ok32hIJ/iZN6ecjO07295edZ5IGhKauuLNkzZ6dZ&#10;IPhGpIDacar7hmL2W+efRykBMzPHZZTIKTWBsYcbtbu1ZYdOHCHiBG6Eo9TWiVHGedJC8vYCODA5&#10;4FltaNV81zBA4jwp1Sf2jciXk+Txd0DE+iNjIDF4otVtjLaPUayCsLXsJBFNHd7RwsI9W90gAiKC&#10;iFIrHmJDqZ/DJh5/jHBdzVKKQLo9UqROCfGw1AGQXCIBgRwunAc2ixqZoKEwdtCEcR5aKHQ1l4rE&#10;UUj8Pc5GLICYOCWPBZFxFulwAIdMPDspZUVuakeNLXZKD/nhXhGYTTYZCls1yR71sup4WIAf4bER&#10;YyjcGg9M9fF1YGpF4AkinBSom1KJu9T0RnEU0cP8nodNKnVictr2UdZ9OGJ5usqWmduzvZmH/kKk&#10;iDIaYvM2yzhOVMuIxSJBFS1H3RR36fYn/kkApLIJp0y6Oc1xc1QVthFEyXIABCHso+A5RpF/x9mw&#10;AZS8SPG7ROt9VIJ2eIZCH7fW182fZo1AJD3WR+fQhOFohjQoUYIi+0W4BwUMjPqnLC3dsnVShoQq&#10;oIM0k+L+G0QIAdZe1Y81hHiXZ4yf5tZYs2xipHxDRHK4dbjOIBV4D/3Urnt7KHyUVJOUeBDlX2iS&#10;jkHRbRHZaUbKbVKetEu2/Z0H1CKj7AsYVQi5k1T77PoZu3Xjsj3/zNPOgVhZW7UFuo5O0W1xikZG&#10;Se5ZToyc0zVmo+hnbZIhUBHJzCcvRXhSAlo4R0rn+bn0HMaxjkF0CoLPKqpW+tLh4siECP5SEuI/&#10;OORJDg4v56xJefIcD/7Nkfmc+720iwwY33RW/V6Okz6vX+pa9Dv9/Inzxm/ccVzXT37S9XBqdwcc&#10;yr1UsCPlpSuQI6RUtjuGroF/66XPuM+5v/M7GSjBOvxb16I0rBwsuUP6nao09bv/07W/+aVPuACq&#10;ONZ7kBa+c698MsH+VIpNDoGcT2c5uBK9Dx4n/9aafHyP+oeuTV9oCn3XdWtdHRqpc/MRpc10HXoO&#10;kEhYC/6hfYljpo7Kh8ZnrLM3h+Pv2zafrUKOr+I0FAnwyuz5JvLVYjJzBbrAIP0tBmM5nDgGKW4K&#10;Naig1yYYkEnBkZS03LUEu4xgUqhXGcREw3L38xs4iMP25s2S1T56j3OR5gMF3q+SYuSzRdLu9HK2&#10;DhSK0J01qjzpv0ImbwgDoJR6C4XdQoHsk1JZJbAokLIK8LkgEfPJzvugICD1RJPiaMZIvWf72H8g&#10;jvk9shCk+wMl7p8gOEAQHMfRw61gIR9TXOYawZXYq1L0WueDfiLoB9ZAqJqMvtAxVh29BbnfCJx4&#10;Norm9eC67Hs5UDpmpKRnrnfibsOJ6+XpnEu6pUymY7GwhjNAwIXeV1WfG8bL+cUp/fmXimHUhbaK&#10;7qhjnGndjzEKg2736cE52edRop9knEC3cHoavC+/U6T78YhLE5UJ9Afod1EhJTlIFaBOIYlOoJup&#10;WmRQ4RHzQDODA6dp5jhuM/ARV0oPyJTQQAwenwL2gypQ5BrZ5SFac/5R+97gvH24dN1ezHZsGgdd&#10;hRYBdB03g5MhsUL2INLieVmuuEbKOGsfbC9CeKU3hzInBICoKJAOqoRJ20a5rzCBXgCHYwAnarIf&#10;B4XW8ZYZ8ENwcR/cvk32ZJdizo43TBeBZ4+fsD/4t//Kj+PZZrmPTnHPX2YWEoUQVNpTgcr8qUZ2&#10;wFM3YFeggANb3i4gvxDQ0eeDVJYrLa7UYmFnGA4jSH404+9TPr9H0KkBpLVyyX/myfOe7AgBg1+B&#10;xyTndhAdG4urc0THq+/vgjs0/Ivv+N7eHGtMlWgyHvMDcC6m547yvEKuaZka7C3tEiTI51fHYuym&#10;nnsPp7lJoNsrt/xaueBdvkKGgUKN737ve34R3lwKnve9tTWfjuPeI4+etyU4cJr1ND42AvLECItC&#10;HSaHZgnRS4c+GPnVLWanjVFsM2DTBboGsGcDZMqe+dQLtOKnKR22p459X1y4S7M2nE70RH9fzn/o&#10;sSe9r//l34S7OMGeLPgQ6L0eQQCDl/1yKe8NUG1bB8R59cJdfPAsDAMI/w8/RjcCfo9j3GF0QKBP&#10;9AdEcwe6C3zp7ABDUBEZBJvhxaw7a98J7Nje0rKfpXV/kOdN3y0/nc0xSiFDZTf9ZACDe8G2lyHT&#10;B0vZTyaZT45DBl+ZICngY8cwGcx6I7vTI40aY08F4zhmna0IA+coY55HuKda9sxpStzZ8J0QioY3&#10;nziVQy9etB99b9u++sUT9gvPEWkCP2ZQFPtSmnTH3EdQkzgAZXLZZUiY+0A5irBFeOzDgO7hMHVR&#10;NAWUnodHKbqwCK5ylKaBptcoBNgu40Fi7IJRKru492mIm9eZUn5/EaKhhHts3rX33oMhP5jiePAI&#10;+mi3uwTk2EVZeqBtETzjBoo5jvAogpeDmKTUPoEigPjHJgZuB2lRNSM+K9wPHDYESw1rOiwUWgPn&#10;C5I1yqlKBKaoVsqLDcRMpRSwsIwojhzH1jUG+bei0TSOWEKKEy8jNpQELdsBWdqiYGEQQr4cGzk9&#10;Ss5WqJjEkSSiUQdJcTFEVg9RrTdDK2TXuRLltQ5Uu0801ZeGL4NB2QfGrZB6LOPMNFxqiVQvxwB+&#10;susf3aJCER4I5HI/iNEg2utwTYLba8DHGZRYAyWzfJ+KL0qy+2l7nAfq1nC/PhRitSKHjg0Gaqnp&#10;6jm4e9u0v9bGU1O2Wo0IGWdcXKAWWi0Gp6xXxECh4GpE/jGaMzlDDdwsFKrINd6ndcYG9ynkUakS&#10;tedvMpivRyoyTVo7hker2ShbOJm5LBBzbggEAvgbSF+VNl2cdziVRJtU3NDOJIJCVFpOw+aKKKEg&#10;xSFl1nUIRbfD1O/YyCDGSm0vSOqsgSpGVTGVtTUqwbrZEFVLRc7XxGlCtom0Z5kqqypSpbXleD94&#10;sGinT592a9eHgpPTI5Qmv7ujbeheSr865wT1JXnB1ZLPAhJElMNzcK4ZClWmyzkQ+hR/d9wGyTWG&#10;EKnkPjCkKA+BaYrKhRTIGQuyoJwWB0POiAD8A4eM37jrUbWRhsLqvc7ofmzz3Gf0OffFOnOuj0/9&#10;H51ETnfwwlnRj5JdfUAzTtTYSkgKH3cvHVt/UyyqiFE/8xTZz/qk++OBk6T75MAO4ePX+C7umpV2&#10;UkpVfJUO6SQpftf+XcfSfXPPQmNE6D9wpnDedL9aTH6nv6kNh1sHfqWzqgJQa6qXKly18FpxHU/X&#10;qHPoXoR8xuAJTs0/AadjhUgYxy817xydzEADQ84wRegEBZz2YJrWBqS/CoVVotu6HTly2CjKt+3i&#10;SQZhglxXV0GeQMMZuZ2E19kEqQlROKBGadUKe5bbOXx4zN6/cInUNs+Xcu+07lFGkodc1fNCh1Qo&#10;kYdcjex2CHjQlwQ+6vIahPLx3OfP23e+/0PrbdUw8AQ63FOJtgIRAjREn/0EsqRgUmvFvt/DeSrA&#10;xV1dpw1GC7lhfQ8cZdQb7noEVOn0o2dpXXPPBU5pAr8kwVUXkExr3aa4Z1CVX/DddKlqm9Gky7dL&#10;WWJQVTGnxlmq8tbzboBoa56aEykh4LynscYE9eqAq1TNkz4T2V+VaUqzqgHhx4/JPSv9Zx+jrCBA&#10;RT8hnDe16leKVXiUnAy51gxjpBJ91W5QFaggPIJeVYBzlwnNakOvuV8bkimOoYaGS0vYGwJlUT66&#10;OKWjDz+FMVVaGeoMArwHvUCNyYTI7VDlGEC+Rd7nUJxbs8oIOJU3OXnYNk4est+7+o6NLWzbSa5/&#10;ZKwPugQVtOxHzctTOtCo7gUGs7ksaVVsRIkFFfdvjy7YPWxbFAc2gz2LgxZNUuAxM0Lre/Rcc4Hr&#10;BwY58synqZGJ2v0LbzCuJu91yQp9ivTg1cuXSBFWvT7ZFmxTKpX0kqzl6h4dZRkuu3x7l8cm2cfW&#10;EHWchwM3CSCysb9h+6ukBs8es7/w1S9gT9LYMUAP7N3EQJaCAjJN6Dq1nBLJf3t92bbXAlpjTzzl&#10;GMGtHLW+TIwY5iDY0YijHoHvMp3C+3IRbrfnFam41LyrFEUXNWSvRNAQqkMfIN2pQgk53h1lnKRR&#10;kKV2Yc+LNfasN5LFjofs6Sce9958eQ2nvmjD/Vmvb2qOcQAj8H5BNSHU3odOch9nCrnBESOLhR3S&#10;Mzz/0qdsHN6dEunHsaFNAvsPabqm1j5Zrv302ScZJdNn1y6+befYgznk9Ru/+ateaOoEYNIY6DZ8&#10;0TiCwMKh4ciyPfBqtB3ZoaCwRd6itl2CO561LlmVGjLdobJX+yfFaIgSz1N7roft1BiHWDznUGvm&#10;unkx/KJoiC7B8BaLewte4RZAwCH2CwwxHz9m4uQJN3i4QllmAXVUp9AsStyTxqaEAQCEZrZxOgPI&#10;TgoZGJsEvMHgaVL88sIdC+VrC97f/C/6/b/22xugEoLVFoBpmHFUXrc/+V/OklJ63CbG3rEvPV7i&#10;IQzb97dv2FcmaMUgiJWqxzKVfWqn227HKS0HCYFH1oRQHmUZhpluPINQVnBOUhj3bXLP5FuAwoE6&#10;4QOlQU08INgu3TW3tzkGhjwCxEhHFlpid+3QzJybP7RbaEDgHgGOnIYAOWErlElvFz6k8mqT6pP7&#10;wLgckz1T5SZjCLMgf3HHNGAwjFOidsdU1POiLJgNXaMpVALkSiTOFhsLv5vnBmqG4GvydVJ5X5Qp&#10;9sQJbYf3bpASi5LWVUtucZ24Ax48xh3j0Cw27dSZx6w9ioKAqPtg8Q6o1jK5ZjYDG62OQ1NjvZIo&#10;4zFaymvCbokoU1WaZQj3IRC6lCpwiLb66IuyDum/28KxLRGNF0i5DE6iTVF0IJEqNx4YG7A4HTBH&#10;mHfB5FSUNn2seDMlJwgL5GCRCrjXBkRc6JXw9GK2sULZMQKYhEc2RrXkLhPbiSa45wKEXXhekFaD&#10;pGqo+2QI54YVVjYgh8bJk3NepryeefJ5e/zcw3btnQxrsGhVHxlAyY9JQXLtPs9U8yKW1z6yhWUc&#10;ZKL2BJWQ6sLZZOJxkP5MWdBAdbSMoLigAdO5s05b6ik3UsFng9cwPrl+zTpRKpDWzdzGZRRRCu6C&#10;5po0QR0DEPTVSysA6b6xu+SqsPLFTdvMj+PwgLZm9+FG0N8Ox2N8KMw8HWiLIAv7IBCa13LsKERW&#10;UIIKaF4DhGKZ1PEIMzuUx88Q2ahibRnuWIJnUasAL378ktOCTeFeWVmMbUgGhjUWL4z4wr0CcpSR&#10;i4MheHoCMpL8T4aE70pl6zNhvjsHFvlQdVqHL8mbiMTEDBhvDKeMAb87OCHH4Ud3LDlEKCW9Tc6c&#10;Cwvc2zgHn6+xtnKS9ALgdNfgHCmuISQZ4ty4R84Yf8KDU3oGleSMJkvrzumOwXXopjVuga3BsfTH&#10;A6cHE6HLJNV2kFbU3zkF1yhnjDQ9m4dEC7/U8fjSevEGEdX1XSiNdDhXwnUpIOJnKU8+l8T55vGx&#10;Jvosf8Bz4Kz8nftN4Hy5z/FvHAw9D6FyOpzOKw5qIj7J6WjLw7PsdZNMteiDl0Ukn2J/B9A5yEuo&#10;M2bb1TE0ZtqGA0sM3QRZmOYk63A0C/AP2V/BaIl7TNInDVvDOarsYV2vBiJuEyGfI3q/9cb7VH3T&#10;cgMd5FGtXEJ3bICk7JZBsGGoNDcTLlCIUQAz5M0RFOActbd5Nl072e/bG+yfNGNDNJKiilJuRUmB&#10;EQAGSTPq+eu8qLCDJYzVXbAYIo1WRedE2ecKKLs4IkFQeaWk6yi6leVtnA6CqEjBcXXadMFtolsl&#10;FpoBpAIKtapIgMb5OI9CFXP9OZwJ9iaoDwObCR7p64icEyOx/pS+4HAE+N7l2QQZPRLA8KslhZ6b&#10;siG6lopQbOSWJMJ/fL3201dw2HHiMJBygk6dOIFjBPqtPlHoqjypyw2Ktpo4inUUyh6pKRlRGS61&#10;A1FKXgNLXSsYjrojZB0Z9rfyLmMSTIOUwevrEugL3VBB2C5OoodAQK/Fwbtun/sCLY2ouG1hl9Q7&#10;skNgJm7PDufe4x7Hjx6xC8WubVPE1oBg/iKB3efhNEEgcsNku9xkmKKxEeTn2ccesR4dU0Xt+P1/&#10;+S+RD9w69QJkbTsognAV52vsiJc7e5I1SVqPdeVBIMzIP/KqtkVNeFwL927YO6/9mGv3aeNCEE0q&#10;L4IOHaW/WAKvsYRuauBgFVm3KvfiRsYQNARJVydQEjVSrdffe43nFLUzjz5Jdf4g6y5+otKGkl9G&#10;PpC+b4Dmqp2HZEp7O4Je7mo9cVCFkgvViyEHAWRaayOlcfmDd7kWOOMgQ0u3rx6kOnm+PsH4HpSU&#10;+voStgI9w3PQiBalm0Osg8eeaAC+bJeOqqoSGsqKHTp91lbpi5ZMgCohZ3dvXbdIet1VFssB0poU&#10;CMITI/2MaZi2E599iTRvytuEN7aN86QBqoHBcaryZzgm1w0it0ORRYi07P3FFTczMU3jvzLXf+3V&#10;n9puI24vvPg5sh+kQQEcGqBoQvn76FSgiuR+/Ih3739IL7sti80x848ZSmnsRJrO4tJhMcmyKmdb&#10;RTjEt6DFjBE00FMSec+QfiZqwn6loRaQVWT0gQ3i9FOFrLXc/AjUEt7ZyPgR2632sI2kSyPg6zh0&#10;noAqqAdZKEBC0DTWI+pS8i27e+Me3WWnGMOAl3eeks7sIpyAABwyzSE5gqPVYOjTe9eZcE0arhyz&#10;udE5++HPLlhqnDTmwOPOkA7R4vzO7XtSpxYEgWmFchDglxzSkkCJjhCBjeBNhvDSZbTqeJ1AHtYm&#10;ImoSbc6C/ECOYmrvLJyosvmk8tLRETYtlUewvsWBUmvpFsJTwYERhJlD6CInHrHL9K95953XbSqE&#10;J8smVDRdA2pPKH2JTMlAdiEmBuVt878gTl5Y/0bAW7Q5CJHaVJqKbQSCA6EUBdFBmWuyraIQkYbz&#10;KAgP4fW4ZvXFycMRGIf75YbhgYa0gSQ1syeEYT9z5lP2hc99w775R9+yFWDWJJwBqhxQgBgSNjdQ&#10;KYYBRSDNyq4QCTBCw8XMQNSOMT+lQWpjc2uFh75PS1+c2Jkpors1uGnMnCF1uXKXqLZFWgJhf/S5&#10;h2376qso3wrIEt48Je0aqpgG4USnw3/o2SjVRPfvLLlUhFpu9FgjTXMmKQ7ETqPCInw3qjjzoG4y&#10;yoqseqRpak3osFR9qsdSB2H2NDDy0Gl78Qtfg4eTs1tMy1a6Vga1gwes2UYN1qJGj7kLNB+8S9Ta&#10;A6WL4YSrtXYF/gG0fpA8nDXWQWvBh91aN1nXjow566zW4K4tib4j2OKGZPicR2S5RxXMFI5cnuer&#10;8Qg7pChroBOHkyFbwVntp8KogIN87Mgpy394m3XPQiwlWC906APTtAe1BIP0PrTPA7/reWzTg+YB&#10;nLu5I8dco0lNbKeFMjAyqB5VXA31U+K+1Gbjk1ePIOLA7ZAbIrcEZwnrpnQZvrAzdPzXOU3coPs7&#10;uo8XjgX/4qnzeZwxpb94SGqbIgdbtq6BHBJC4ORClicFGkJOALQ5FsdhPXRmOWMOLeKgUsxC3P6j&#10;s6LT4BnJmRM3U/fIpbiLkvunixOiFmftAhgfNqOy9vxeiJjOwXuQGxWpqKWKUCg5Pup1pq8Kip+z&#10;8yVXkg/q2Pys9QiiLFVlBTPAKbMe1xHk/AdVg+wvTqT36YUbxu/RFi7U53f6v66V+/+Em6lIvQ1C&#10;oQBKHDo3tI7rET8FsJQKLjg9Oru7Rn3+wMlTagGVyN/Y64RK4fiI0wHOL+ADOwRNxCZuoGN6+BDo&#10;KjOykO8W18/EI85JBXOOOJoG2NksgUwxRhPri26uSxd0QEU8EWQA3cpzItQk0AwnN+zcCzOgXjkQ&#10;oxUzdHO8zQiB8RGbqi7bFghYKVSzHQZRxkk9RkJQLoJlW+ehR+Bm9TPnaYCK8XtNdCRBrND8Duh5&#10;BE5mBEe9SVpVdAo9WyEsIXhODZwCrZ9bA/6jNGYQfcmDpWk0/FP4lRG8sh7pvg6pHCAHMg6sPO9N&#10;kubSINIY3Mp1gpA9aA0BUgPiAtGOgMXlMDgH0n8x9dSCPtBCkXo4+AC46FjkokUqlgplwl8MKiuO&#10;kyZPGAyP1edSOcbPv1YppHFoqJw07u/67VtcG8/4xg2eLeaY55eCBK3W5wmQiSo8pQoOZpWKR3Ft&#10;Ohh47Z8SjpQKdAi5+RypHaDDPEb86ONHcCKgYcCJUn+sDnqUIkebmD0Gz3gZhIVK6fG004tqQ6O0&#10;uXpx7dI8PF7ZtNlRbAxFUONzI3b7PszXKggSKesHpF4HJasEPhFa4AQoGopwrZ//3GetMXoEUnvJ&#10;Hnn6PnZhFxMGCMCQOOghXpB0ZX5+hlgg6aVSOSeNUVoz0FrDq4AScvN+s1Xz3nn7dVDOPZau6+N0&#10;wdaBplOr+YyegUtOIMt2izHsL/bDb3X+l0+4AOGYV2ety3QHZhag1yGwjfLeLgH1HhmCD19/maKu&#10;Vf/Fr37NG5mcondjnHjNBxUq4Uhk5Zj7pfyu98M/u85+wr2N0p6CFVWwls5kyZ6C/qgAJj0oCfM0&#10;eFNOMCiaz/QRr581iGX6/Ean6e1CpSncu2szZDbkVJFLQ+eywiA/UQXbgKtBGt0WoEMN0w+sWKlR&#10;Z9bzlHrODU/4u1R87oLYFVRdyQX09ffRUinLWICgn0gPe35uzC4tLaKrN/zyPmgiUQFUEp/sl5eg&#10;l1m6fwpUlkwTjkwKORnPhv1qOeCtg2a99vo7/rEzT3hHjh0h+GrQw23Zr+4XvGeef45AP+IPDnF8&#10;ZFGB8K9+o99f/ONve3v4Da1e0y9sr9AiDUWBX5KSE87eGIaqMBJs+Zsrt7wYA6opivF3Vnc9rX0o&#10;luW6kj6JR691dY3nWfTjiZS3hrzv43Td6z3wHx4f9U4/elwAg1+kIhM0FHnH59ja9tc3dzG/8Oxp&#10;HNkrbHgKHEukv0Pnpkf9ORwjv3gDrxyOziRPqhGz7bspOzkiB6ZqP/rphn31K/P2S5+btQgLGQcN&#10;ya8yKh30q7RPWTePMUpvjSoeaRGSrJS3Iq+QDDPGroUA7eBoldi6npActChAHVyoDJ3y+x33SKXm&#10;rpO+C7dRNni0SfhUYXL94nsliC7UNyZKRKS5GonIY3b7/e+CiBSYPMo1s1njwIAxGR5QMuQJJ4Br&#10;QLEpKtOskX64FgkiAXXmD2EAHUeGj7oKDBk2/iZyrIxYlGtPYnHbKLcEUHSNlOEmabgkzliACEuz&#10;VzT1vILTo47cUQ/Hj2t+/vnnbWp8yP7+f/O3UKplCg0GiPhG7csv/BJcuBUg+5y9/f6rwNOkOjN6&#10;sFUeJggSPVPapHt7IISROCk7lHOQDT+KEDa6O3jxVLMQNfQgl1670bXH5uftAhtRjfTCcEC4HXxe&#10;hinSyV4VHHLyxsaGQNFqXDuOKwpXgzgD6tEmXg/KLoi2HRhKkBaAME/UKcQuPTBlE6RP1Y8GYaHq&#10;aclexOE8T94fTQc/YtRNR8Bdth5GIBScJ5rO2p+8/iGO+0XaX6C4icSVxqjBMwmDamWBhtXPDTec&#10;3aoLBSViK2/Rt61TI5LAOIRYuzYOS4sbUQPBKunyWJJKOYKGFgTL4uKmBehT1ipRUZT2GLw2Yfnb&#10;i6QeKfDAoe9FgdtRqAPxUXRfHmeP9hXput3egIBKUcMigytFBBevRmmrI0fmMI44zMhllfYd62tM&#10;SgdOF9x9mAIScTEOnBG+6SW5lOnBOPVQjoi8c2j1e1fxxnelZpzF5D2fVGB2lWJjreXsKGrr8D45&#10;wug9fodjygYmC8AzcQdkjYQwkdxEXvkIhoH3yotCkag6SwGDjiiuJouMEUWWcax4vM4Z0h6So+UQ&#10;OZ2Tn4VSqBBDzqWOKceSwyHruhbOwT7RNAHO6CJppTyEpMj50Vdbzhr35r7cEvAfGWLdL+/TntGx&#10;pMS18TSJXBPEVfGqdiZyzBAl9i8yCISiztTqSccSsNcOziEKg5SVaAAxyPS6RqUjhRqGOD6XwDKA&#10;DuFAS7fISTggovM3zh0m0KrguXE1rmVGCIWKCHJSzoUHqyG4VWf86OIOmhAiMOoH5U7gwG3TV0vO&#10;v/il6skH1x3iLk5HGC5L432OWOF8pGRwjFqgFJF2ntRGwSbDHQjfTJomiIgch7Oy2McYimFkb8ji&#10;mXEMFesO8lVoLTF1HFQcflmrRI+zdtEGaLch2keKhY+LH8N9e8j9YLLAnuL54hDA5MJBokEljXnp&#10;20RqFZkkAM2hTxugyGH2lMdaISw4IwpMQcLRD7EUMsK6a82EYKPVWTyeA2n+1ftLLiDVzCSlEQNc&#10;g5uGTtZCD0m6W5ObFSQVQbZdVTFpS1XEa/in1Qmy69AiaHLaRV8dZJB5kGghrADrJ5dR5v7g1Y+O&#10;V2pLjn6E6y5RjKXhrSHutcG+DSBrTagPcTjHA/SrtFYah1RZF+gSZF80xLYA5ydL9iDqWgPyjECA&#10;VFzSQM9P0T9RLVLUtFYyUeYzPqhGENQpQTCap/jAyRHrKY5ogwrMNDpyC5RkuQhPmM+IjhLFcU4z&#10;zLBEtuCdUp390LHnWbY+rg/4zfxECT2VsYs/+6ktZS87Hi20ITIbOWRYyHOEGD4D2pqw5e0d9LqO&#10;mYYvh46nLb0mCyjYxK54UdZW13mwhanXRve1sFNwob08AaYakyYBL6JslHCICmHklZ0ECEVhHE5I&#10;jr6XowT+afhp/aCJ2f5hb5lp3FtMTgD18jQFXZ647NHigwfeOv0Y55mK3ayWvAo8MlXpRuTcZLJe&#10;EWexgmM6NDvlTbKWUZyxPloHsacRIG0fnjldlMsgbjkcTfX/rC5FsTEN0npFnmvXqwOclDhGgEm5&#10;miaj1kYFEM9oqh/nlEIQbPTRuaPeNFmENQCcsw89BF1li0HvZGEITR88uOe98NznCaZi9u6b32cG&#10;BgV1SKL0HbbKE52lDyM/PBxjxh/Zqj6yLeyRIK0sNrfhLpd6NjUx7oUoMhieUr/SfvqnjXk1kK2l&#10;tWUc0pi3x1BVcRSDAC/LtapXIGCqLJctNHfCi0DD8TiHWqlss2c6fSDnZM/+/JMnvR/+9HVb2WFd&#10;KR6RF6uMXzRcRtyZB4UuSrDGcQxSiPZXrXLTCoAbuaG0V4aLNj50FDmueJEczhx7DeqYAnJWFICG&#10;/VzfXqXQGh1EwcntpRULPf9bf9+GP71PhPwRm3WF0mEqGeoD9uEDKmoYRjYZrlj7YVUI0iH4o5Kd&#10;GoAcSdf8rR2E00XciAnCqCZ3KZouJlFqZQQ5CDGvS3O46/RM0VimbTZOEzRKBlk8LJ/2DoNCXGKC&#10;9lEXRI0ehFu3laWA3eZBGlAC3AGVl5wXJyiOAtKgKnXG7m5NWBnl0iFa0/iRLk9IUZqMg2BiGQ/1&#10;n9J+EhcgSwUEDi+L2iYqxgjyNleAIH4IEP8nL/EUlP5IskFVvt6jQki9yjTtdJ2NNgSkrzL7NNyp&#10;P/fMC3bxx39kF9/5gE0+iWKD4A5vAHMBKkhhA5D157/4DZCXAteRAanyqforgI6xxxEQEf5LQOfx&#10;uIinpCLZzEGcpaA/DlqSwRlaoDP9JGsM3yVGigvDWUXwL9+m1xspuh7r6BAElN7QKI4i96KBnEU6&#10;9Ld03WyGFtCJhq/JIO+xGeNE0x0cTRGDY3Rj3WF4aBQn05Fe8ewnIR2rGWOeSrSv/dpfZxjn46wH&#10;j4LN45EqDOC8xeHa0FXQCvRz+t4H1+wHr12k8oh2ACCn4jEU6ZqPfw7kCzQLBC8HJMQmVWqOCRZy&#10;OUiTEhFzDo0WUpWTuE9ViLsRUp00McAot5ksG7d7WyhXkLcWpcT9tBhYo+igxD2FQQ5qBAApIWhF&#10;HOXJR61ZuI/DAtKRRuFtgyz2wSUJ8OyoDNawN40GOjJ3mOeK8gM1VOFFHp7EBM0r5Zg8dPZh54zL&#10;WXGpvo+FQsZBSt1du4yc7gf0F51B2hrjh6Fv42SIXMwF4NTgBHCXUf4t50GcASGxLRk693eUDY6n&#10;eE9MMAFlQG6J4pFUHCmcLDShjGmYfaD10RA+OSbi0bW07zinrlEoVpT3CEFq6X2ssS5KzoOuTbKs&#10;o8oYi3Cre5KjKAdJzpTShGwG5/AI/VRJuJCE/4iW8VEFG47X5YyODiY9LYHwbSvK8eRc6X+cj99y&#10;Pi6Mv+l++RXXdHA/gLdcJ09e68S+cpEq59T+FBqm1JduqpLUPXAIHDfHR2M12LbO6QrRskWYo9aG&#10;lXXn038DpPg8kCECTNactUJnKP0cxMmTbIsHpSbQdQxRG+cnKEYy11DBUW1At9DYNHWZ1xDVKNdf&#10;K/G8SXd6oF4xouEwmrgKmqu/5qKkF1pDHAynjcGxWZB6pb93SFUWIWGvggx0kug7rquE01InOEjG&#10;caz6cAL3McoEvR1a3GjfTsGB7CsSEOAkVEHS+3EYNNapRaCHYrMMtIYoutXH2URiXQYihaGXHqyL&#10;29PHymg/ydFFN5TqOwRkBJKg0qKAdEQ5gEPrOGFco+RXyKUc7gBp1g7OoBxpsBt0Ds+A9XPPkb9L&#10;jbKknJcf+FJBQI/Arkf6S2LDofRHvvMfvDLJVBInCArYf3xpuKwyA30YYVXTqdpM/LAYDlAH3dwE&#10;nStSoBOgeXgY4r0CbiXkfQIe6dwBaBWqIJeDmICTJDlWs/EaujgG//XYiVPuuhrIsIwcVoR+kP30&#10;OBuxE8dP2xhUEkr/XRFHFblYBt0qwEv+Jm0UPszR+b7OEw3006ZB6cR9a5HaqvV37PdoyfNnDO89&#10;igz1Y+THyNAMjh21Ey9+yUK0YdLAykql6NYyDn8roMkW9K978fNfpEXQDAbXc3qlnfXRRWnQO1KG&#10;kk9SjEJeVDWqFJp+jiGTDW6txj03sUstetnBIHT37FLCrIcmy7hiNByKGsztPFPaxTnK4iBNTM5Y&#10;AtT3a7/x23TbP2wLS6u2vrpCNSGUnr110tIVUEd6vAEwTOVSNnvqUXzqrBuP1OD3P3v5R9iANZsg&#10;MyN7FUN2tKcVtN5juOWps4ylogqzw/rdIFO0vbyvHQfVZQ/kkOeF8yu6jIJbYDaXqh0mNfj0U0+z&#10;h5r2Ac7dYSYtTDLGL/ipZwAZKDpAyETBEM+8i/NVAsm7QQ+5Fg461fJoqmGeJiAHMhAkwE/Av3K9&#10;DZGhFrJf4NqaoM8dHPMaeiIBf+uJJ5+zKI6N+NOiRCThk4tXLHBlfXUNEAbdw/k++ugjyzOeKUa1&#10;fhBnv01qVuP2xkC3e6DKIY7bv7NoX54dsrkvnrT/1x+9SVq1TqyUQwfhZyDPPjLp4e8U2QMpbFMb&#10;+Y2AQrdoOJ1n8o7HFJgY4JDsL/6fm1qAxwYyvYfDX8beEzxxjaNHT6GwwvYEKdPQC1//Za+e+t9p&#10;qo0i5iJqpNGK20l7/WcohsCaHZoP2GMnY/a//ot3OfiUtea3bLyUw9dJ47myKbiRAKON2j2EB20X&#10;4UI11ZvOntYh8typcEKcpxoQp5qxyY7IQKlcVFNTW1F6l8B9QB/gZSqpwX5DYct5wq9gswuuV3oR&#10;Bwp4vEOeOIBzl+TYmp+1CzlbpeEteCNSMGp3EEDQG0QY6ociw6C2FKpAlEJvEYWF41QUcQ4fh9Gh&#10;YHy+56I0TCAP1lWwcV4ZAuXyq+oVhFET90KpS/rfoVDIOaN4VLZbhXfwE7pR7+Pd/e2/9bfsxNyM&#10;/ck3fw+F5dlX/vyv2pe+/A37f//3/w0eZseNsKip5QIPSNOW+9JD1jeVdM6PqiLrpD9jrGUR+B0Q&#10;FEJ7xK59cBdBnyF9dwxHYg6ka8++9he+bt/5t//Mtu+9R18g+CzcXxWndHx0kDWTlsTzB11Cpdr4&#10;NHA7s+pqVFOusZHEN+uQ0yuWpQhADLmHphQca7C2dBuYeIV1jDl07A5VMM8+/yJxH2uI4xjAWVO6&#10;LYxirHCMH1+4Y9957QL3ErKTp89gVOi6DZpG3IAjhZzIcOIksKgYSp47zxmAxkWFFapoKzisfXAm&#10;mjgbQo1ossd0aPgdQnN6bKDwGM8Ph5/nFU3ywTyFC1mlekmv5xdc9NeAt5IihaHxPprg3iitYiHS&#10;GACaeeL89oiCtnC6tkA2FUk3cdyX2Jx7kGaP0mQyR6pkYmqaY2EkuTchPM7BkPx9/KJzuX51oITY&#10;0K4dBNccQ07xL92/5XLoJaemhWHnz6hUTAQGXsZMxpf/swYYLr6naNGAkBKgsJ6cE5+HZyO0SmpI&#10;TgdPD8dJSJfWXOiCrsB1p+ccruiAX+k8cnS6OIfO2eN9B2gEIseaiJyq92pOnqynZN4dn+/OjnIt&#10;9Hk8MNL8rOPJKcMusO4gcpTGq4LKx0HXRtWecp/jWvLsNbYdaTKQT5SN9quUoV4iC+iGdf0y2HJQ&#10;RbBGIhzqc5B2RAewHnqvEBpxigIVGXiuTS1HOKWOIfdMCMQ+rQbkLeh+5FiKQ6Y1ETclDTqkCkAw&#10;WyJnEDT+10S+FLGW8Zzk7EtGJKsq2kmib9iGkIXRSyo8YO9X+Eoi63UeUIdUYoFnGmRfpCDjtxRJ&#10;ClXGibnAtOHvLt6141mMP3w0pNO2Iodtf/q4NSBZJ6mCpFrNouVl2tjA5aHzfOcCyDI8tirclBEQ&#10;lU6HfZ7nXDhjTRAcDzS8I4rHAMYqyhpiwLMyVnUcSZpxVvv0XNFLEMyzWXg/cFUpf0PmQYRoCKsp&#10;BkL75brmmGRy9PAsTZGhXLAn9kjByRFappI4gUGbYALJ0vIqRiaPAQGfQLf20Nn6rJxYLsa0e8v8&#10;XmigHGUhYWEiNk2WaNOMsJ9AJ0uVtcYXtXAc5RB1vDKL9J9ezz/9jCPkK+sQx6FQOk6tTfZIGVZH&#10;BlywEEfHCgdsgFAH2IOPiUIAeqbnrma3i0sPnD0R302zCRWAodUpOBJXZxpHmrQrGRjpP1FBRkD2&#10;n3zuCfqkUUVNQ06f5/WTO9v2r9760O6sb4MEkW5tEDANnMNos84802XsVCjcDxrq230c1NjUqD2M&#10;U3fx/jUbhMT/Dmt9mjXZ++B16Fi06qE1zzB/j4Fgqafb5evXQagG3bg6gkl8k7BHWhHbdUB58dBf&#10;sjmU2GmFKejAScZKK90axmhrwjteCEWcB7y+EPIrpFJ0G49rjGKjlMmQJhGa2IcNrJOVKlULlts+&#10;CG62Qa8mp4+6GY6aTLNy7QNbuvIOz6xpY3CfMjR9bcP/68MhO3rsvN24dcNu0pKivL5oR+lVOU0Q&#10;rskrcr412WMIes4AwYLstiY31AFZVgncqUcBAUybzZ5wNldV+xqHWMdGH2JNfuHZ52jhBJLEsbDq&#10;Ls0r1dXGgVGgKj2qL1eII5ljXVKAEIfh8T2AV1dvlH0KPzyNLAywR8emZkGq+7FhTPihkPDGlYsU&#10;u5UdcpalpZHXRyYI+f693/tnjLmbtdMPPYx/Aj8dJzhOViYpW00vys03f2xX7qzAO96zGH3k/EPH&#10;HcKJ0WEPbjOrlnYdNCqOV7csld+0UqbLqMgpe+L4kP3s6pbfJC0pHazK6FCU58JzVxaj0iT9TWqi&#10;1cOR5bzaQ9NDAEa0sRKqrZmdAlxk49boVhAk6zEOdWCY+yJcsu3VdehJOxYa8gu+X1yGQMfGRiiK&#10;hSF7/2LBWktte/xzw/bKm/ftFz73qH3x+RLVBJQag8o0WclehKoDqoFCoBd03gAFCtLXJG8djpOG&#10;3CoyZY90mSLhABtYg3oVgecYWUC2CAeKB4CTVgZpKRIVSplqw2oDyiCqDF4dtBWtKkRLoFSC8IWq&#10;EDxLIBpJFmKdbs8ywiqP7pG+DGJsVE0ifkGGyKuC1+zB4VBFmmuGqE3AcZ0h4XduIC/nE8qgpoYH&#10;aQ8UHopaw5NV+SlUgzdAFgS/IwrRgpapEkyTj19hZMa1bzK2gipPpIxjVO369Zu2unAXgWf+5pF5&#10;+4Wv/AUKHrp2796qnb7yD1868QkX4OwM52H0xbHDOEUFB8tvUVE5MUFRAQjhg8X7XI8UF7A8RieI&#10;gUixGcuUzper9ymkmLRHn561Z578Jbt6bRMPfBqEf9F2GOyK7mTzZmyB4bv4NK5/Wv9AmvWBCwSx&#10;Pk51ThqlNu7DEWsn7ChVq5m+MXvv3W8xzJkhxPQNS+KUd0gXBCACNCHebDCn9ALnn0ZYP/XU8zjD&#10;ffD+lOIUgO7bTcZqvf7eEtzAhD1+hnmRnOPNjy5hONo2TGWUxmYI2q6DLiiGVqNMRVcy3urEHSZn&#10;r4axqhzVmq+vLqMchinxh0XG84+QssxgaNWEdQDy/QNg+en+OSJdhBiumpS4kB7JVZmZVHukjz0a&#10;Mo6jhHY05QAlOMEIqSVGS6WRuQ0a/cogSQa2tjftCIogyzWnFE0hJyK7yiC59BvrL/eMh+xePaAr&#10;etUBMrDQ3ILrUo2RR4BxrPgdL6XCJDlCaNgBKB/kGbnG7UeepYikl+RwyMmgHQm/6BFAKFAhg+U4&#10;ZVohyS5biBd7jks48D34HMpSF9RryeWQ+jx4yfHTlcrhbBPE6Bq7bDg5j9of+qN+1wAd0pXKaTuo&#10;huT3/Floh46rJsru/vi5hRBpzI4cwzzElh4Quzh+4qK5/lS8RymiNN6bKg6hfBOwILPugHLy9MTl&#10;5MmE8uK92oPiQQkBdGlIXQx/170IGRRqJv5TR8aO/+nPSAiPhH3JP1T1G8L46uX0hp6RblxfrEGd&#10;/kEsjbs+fBmCO7EYSbmylhW+iP8+dvjZz+iIAIEBdgFUkMALZ0MGIoajA7hvucEJ1jkLX3PXtkiX&#10;d7tFrhHHD13CqBq7sHafRuxU5fUPMyuRat+C5PE08n6SfmZztgOpXuT6Muvhox+FrtW0/uwB3UKh&#10;HLD3Lq1SsHTGjtJ8Oj6yx1w9CgO2lmwLAalTOBOGT6YiFlV25uH27q3nnH5r4TiUcOpjVMypLQPu&#10;EmlP1pX0ZJfrH4TzOaPZfaTM8szRXYaTs7uHbPBM1Jy2DP91C2Mg+UxRAaY+fGoUq/6RTVA+UURy&#10;6GlGsIDEc9xgHJ8BNEGcVdapAY9TTnYLpK+OEx7LUjVG7zbxv2LspdWrq+4Z6T/HTp/lEZGe5XhC&#10;miXTmuU3e+y4C3TVBkBIkKgnSmEeoNH088LpKoHIiE4CewIuXpweV5Pyoaic3EEmwjZz7AR7n6p2&#10;9r1oB5pLWoQf++kXPmvzJ8/CbUY/8Pl9BO8Pbi7ZG3sit5OHlGzggEkeA6Cn8hJ89HKT6EZ7rytk&#10;leK1bGyK/UeanNRtjLVtkPpu4QCLXhCnJVEfzsLSwgPW9wEBYNGmj5xgesqkQ8AUDKklheRSpIYu&#10;qEHf2BwybP7O5qLXgmMLXAuJnDCQvP026T8mevgDVFWgcjHq/WQFan4NDlQU5dDXP+Tncn3e9soC&#10;mR6uHR0cEheXfYqKcdX0AgpQ/cQrnre6eM82mOMbgw2fhGA93N+P/tsCakx5eRzbDBo5lU77D25c&#10;87pUAs8emkO3kVrlWfFodd/8oP8hXyCgcgZDcBKbpDh7BQpTOK+qHv0kc1vSaS9AfziQKb+RCnth&#10;gneh1ehTf5/iqAotTEgX+n10409jF3RYbVxsLUdAR/FzmNy5qAXvvPkqPPKujdO6Jsz4xNkTZ+wm&#10;4ED+8lVsasVu37ntKnGbZGJIgfsMW/fk1JVrPcfhevOt10ndt+35T33GHxwbgwbJNdaq/tZPv+19&#10;+P0f2PcIlZcS/X72/Ise2CxUhryfHBn14tgTbxc7evF1aDTbFAEBXPTHrZ/n8sShIXv5jYvIB8ET&#10;QElU2Q1GRREIu3QzGQy/W2XKDAUeIZ7BZF+//8VnHvKypFaTzbgfHOl4K7QWK1BkQdGjPzsx6e2C&#10;tJ47dMjfzO97NdD1yk7Rt+//zhf/Xuj/8l//Nfu7f/+WjaBxNEekUaXD2S3BJCG7dmHPNm4znff0&#10;EmSluOtKGkKSgdKZ0EqDrkTXzszk7PpG3a4XGHRGsj9EOOSYsElySh0gDCKeHs3DpOFjlArm0jDV&#10;2ZhjwSrUJwgS8RnaJqPt0AJtwgbUARg8FglLJ8nAvWMTo9WQQiXFc7QF1tAp+oyCZfI+Wg9r7tAG&#10;n09QZJpCyru4J3uwQCMi1KDRaoQhoHoWp1NkB2+yS9jTJdfloX08SA9SFD12pryxIFpXEF0PMUeo&#10;OD3HRWVoF9bJESbpcVHfJ3/JbJ4ZHN3qxn1nzYTpXrn2M1u/e9XOnHjUfv1v/t8sQjmRcqMNcPIm&#10;oaSGzCWRng3IWGpoJE2QHQLzpLvgyj1NXAXqS6LlmbG0tweev6ccMLxZjiG2cwvP8/K1S7bdIC/4&#10;YM9WLl2zqaGonXvqMVsr34OgwD1U1f+CSeADERse4loL5CVv7HEvCe4paIcPZYCY0HTyHhqEeszA&#10;2FzZ5wR4grJf7LwuFqCJ1+ITQmxQNvrBO2/ZI2ceJx8yzM5nEjBh+P3arr1POYyGOZ6aP0ySfdTe&#10;/+AtWqKTRMerGgaLV4lPFauC1rEu4aomcCeq7GwsLHvXBogGashbkYfTAT7MEtLTV5FcKM8Fn98v&#10;SiFEIP8gG2jCcXoarIPB99FDpEloVgsBAZKnUSlgH7j1Otd79vTDtnrhNcpEB2FnY03I+RyGBLiH&#10;xdncuIMWOUs+ZMDOUjsdSQCLCGbFA3WlWcgRJo2HL43Bost8fPyq4ZGIjAiOgIyAf3MvbVlbLJKb&#10;2oyVEUFRpDRNoFe/Eqd4BPlAFHCQDjIlUpgsELfEl7S100+O2a+QW+W/7rM6F+cR+1nQD5LJlyIX&#10;4fxA0fyNX3EM5AJPQp6cvG9doyyNXiq9dP92GwmokmfK48V7klzjKbIndAWScxHFOKqoMFwfn+P3&#10;2rMiMkV4VgoRHRGIAyiHrePofdw8VpqoBwUOWRjIjOsgqtJVaq6Wq5rh+ILd1EtEd6vzOUsoj4rf&#10;aa1V5qUeB4LmUkRVIUJQ5WvVybiB3JfIcVWRWc1w0kt5OnlzzvPVGkDWqsAzEFqnZyDIqEdMr1oA&#10;nhDv1bUigzw/eQiud4k8UNYuSG5FDQR7yL2Pd6YW3SqDDjAWw1MEwoyxCPBUHX2xDyw2movYLJD1&#10;Q8g4jgo9NjbsAZ7BGnLTAp7O9fJ0ET2CR1d0OY5sjGqUEpFHKQb0mwPiv0/UMQWEVeY9E0RINIAk&#10;95XpD9mRcy/aR/kJ23bdV9tAZUWgtTJEWbqBlin3ZIDwfmsBWJ7qgd0VVgJvApdTnr66tKr8NsC9&#10;tkkeaqnmxnN27ugIkDRNrZjYXaSsuohXRh2/Xb56y1ZQUPLE6spxIh8oOtaWKA7ew+BY0Pq4rwiD&#10;LUtMTvYpbQjwjMRYTAPljQz1c37IZgV61qBHhydOoh8H/zOPLBBJ06gXVjPnVdRcxDqr3wVAH9cJ&#10;TCyOAnLMbmc94njDCUwAzRqBYnKcX239J+aAzPi9ALUmEInL8fIsB2eOEIWQYyZdIk+ySKQWxkud&#10;pGMqoojd8Wyj0LLrEI8K+zV0AdevagmeOVLKN2AhbieATZCH46MjQnixURoj5njmiXDdFn76p0yR&#10;57nBVUkDSQrqi/PeJNwQjRjogy9y7zZlkXiEp04/xJYlskcPu/2ijcj+kBZTWWJ6mGcNOUt9kpqM&#10;DSjB7Qg3GwAI9Icil9dmyI7knm2BTcLW4KllRVJDnsdn570xRqZU9tZc9IOHBwyHvuf+lWIYwxPE&#10;42EVu97Kwm279NZPyMPuUtIX8EbJRWpK/a2NNa9/eI4cLnYXr2zp3oJXojfDEfp85PqHsDAsGvtP&#10;kRzcBm4BJeW2GXqJa1zdWuMZMRdp8gjVJ+wdrpHKF55vxek8PxRBW7OmiJE0C5fv9cE36tPsQe2+&#10;j/WQqorYg14VLok6q9N0kkHGVKbwcxqhTWPfK5V9bMiM3aAvxiuv/gR53HX6w6UMuExFhux5b5Vo&#10;Q5E+KQEVx+DtM4x6kz2ysemN0bk5gzx0bl/3Lv3kZbvMRPetR55jDE7O2wMeDLG2JMG91s5Fi/As&#10;njxyxB49dtaufufbtkV0sMpzGuD6jwMxDmVD3s2FJUe6pKEcdnqQpUiCBqkaEI2Otwo1HwQlbV94&#10;fN47e2ra6bkYbMdRSOQjQGP7wNJqApeRbOO1JlNRbwISfbNGszXaJ4RmHv/AjS1qwdIM4KSgxuzi&#10;u8yB2AzZM1/CaToyC2YHY7S4ZY/OsCEI0zoZcoYopEncPwnj+rUNu7ncZjOUbY5ZDWUSvAOEaB2c&#10;rEMkt/dqdCLkYjUEcpV2vHke8BzJYWHxZf4mx0cvN06dh6yJwur8GGLjq/RRrrmUvBqVqDyHqIA8&#10;6ApNvJhVhAEVOUY9FtQITFNplWxXXi1CCCyHR7kgkbsOXPY29ewIB4pB5YUeBCO15FfIphIgGTe1&#10;/ZZcymno8XA1aEsGtktOEREj0ZzAbZHBAb6hKcouQq8dVNSkvXiQGT4n7Plnn7MrCwsklLft9//F&#10;vyLcHrATZ87SQfUuodQSISnljOksBm8PNj2JZ+AcmSkBK/t7kFJwTpivhWEmX0G+UR0h6xAgAiS3&#10;1iihrKMAO6xNDAhq5tCIjZIDuQSeOwLJr4FS3tsi/G0naR/es0Ngrx2MSQUFHaa3iQz6zt59sFKM&#10;LQ6zyGUZmrrguaPA8Icp6XTNsagQoAIbiIk5H9s3IYco59kzZWneXdq2Yjhjx0+cBicfZgbG+4QM&#10;u3YMVuzQkRkcKdjQYMmk5RTGsF7AK/xPayt/h8gCcoVyOFwPLNqp4QHHmGxhFLw+FDUxYkCbDEMp&#10;x2V4bAK25H2IfZpDAxEF+YvQRKq2ukM+JMEzqNJYCmYpa5VhTcoo5wgtpvdpcNQmpy0C4n3gNRke&#10;wYiD/M0PCKLlGeN9y/dxjgvPVc9BYbXs9yevIHkOfBdDZNEEKCuOl0IhupEFhEz8irR0x0GsYrQK&#10;PtRXCyOqDrtyLsXo9HDAwnxO56gTTrkyXGRLkLB+J1KYmnbhCjiWMoLlrkvjHtTdVU4dPrt7L6VR&#10;LjxGtPm38sK858D1OPiZ96t3gkyPYK8QcAbeNuuq8+vfUplIHA5RC2dZ95DAQLnf46h47CENzOxg&#10;1JS3kKMuSEzQmtjduC5Wi/N5jHgCxyzKMSMcuwOs3MJJ7VIel2YvOuKS9Lz7n/Q9zuXHQZYUsxrS&#10;RRGKFH1NZLzEftY+c/lO3RvX3Max1wwxxlG7JoP9KLQM+kQN1Ni9BFc4RTwTspo4K3Ur8vs2fwd8&#10;4fw8JxlirttdAwsmwtkBBEcApHvjb0HOExbBjDXTPlDp6534Nywy8RLnQp5EX4fEs0NQ9YPaPjjN&#10;HduGPX/Xo417cJoSqSECAyDt3i6T68lhsKAJ4ICB/kcxWjPcOLk5dMi9HfbRPhBycdiWH2xC1qwi&#10;gwQnOAktuAoP6AG019rGAUxro7ggJYWRUulhDSJQC9ZwXlASkHAfFTkkQngGBCxtDINfsvPMXnt4&#10;fA5ohMCYe0sON4GOgwwCBQLHuQqE2jZKD4rmcNgmMucoOyzj5BbIF7VtjaaP9d4+PzvmA2uHzsMu&#10;CO6pUw6qVuyCgdV/Ybuz62RCYwPidPlWq/kBZir9/GsWwmab/F2N/VjBkVKTRFWQiJhbgkEtElmd&#10;wEp9MVQBliQFIYJhiO6vIpvpQdSAvbIY0ghwV538T5ugeHjmMOsBKIvjBpuHIJQ278A2A/QmirP/&#10;Wzh8ui41Edu8e8WKzO4JQM4Ci+L42kDIgjx3uBjipHSpnlJOVLq+TVqiRgC9Rrfpvrj4BgQIGM0h&#10;dJBypusMZRSMpI64RZoYqnfDENenBoYKEuUUqHW+CMrSD+qoqqn0A6OkJvje5Pgee98nxeNDYJSc&#10;hVjfNM6UhsKqim0EuClH6bxy7B2ei/otqFQ6B1u/B5SoHLLSGvEePVcg082jh7MQ9Zqsw8qtS4AU&#10;kGpJG/TBVk+xD3bIi29gV7wshLT+cctjcz5851Xko2rjU+coq0Ufal+js7RL9GKV+NJ/2efsKQAh&#10;9hU9hQBNguT6lVtO0pQL95nRGw3HAcjxDLUesmParlhUPq4fOCrf9XXwkv7n8xD00KZ2/dJ7duGV&#10;H0CWo1qFEso9qi2233uTmcXDduLEPLAkDhH8mhKEX1V77fJ83AgDrQ1yIm5RgiqHDERsHADIwI/a&#10;Y889Z10qSIoTI/YadnwnPMLonT2jsRHmH/26/cCidMOdp0Li17/+dXvphWeRqZBdojT02//q96jM&#10;oIqBfXJ0Pmn/43/79+ztuzv2vR98327fukPPrT2XBlLVhsacgK5SfTdknzl/wr7x556HLIj+wp9w&#10;+szpsiB5/j7rp6MtBgRSZwmgCu4E8t3/8BHWCbBxfEgGgmgQVKlJ+YjVY5Sy7bAHkvbmpSVL9oXs&#10;8qWKPXpk1I4fn7b6DgpgHGFH2falYKwiGFXyC5RuWCsTtB3IFkUSrDVQsHCCC4rDMpWhxDB0ccDy&#10;REZqYJbNTYC7Q9KgDEP7SUxrXbzyKK75kgwUSI42nCK8MMiYKggqbEaPzVfbXHR5BSpfwPWJB2gE&#10;ovk7YlW3EXTNJohBgFAOVDOaIlhWuU+K5hXdiNEtIx/goUg8+BG9h2H+RGDYp8IjJJoyDJrLpPhN&#10;WLXPA+pBolAN+eGHj9p3v7nmGJtz82eJUGbs+S983tXiTuKQ/uC99xyi9uu/+Veox/0xPyvKG7A5&#10;Imvh8qopr+G4BAJ7rjmMZvWgZzEyGDeuWwxJtQuhQYQzYrcuXKVj4aS98NkvOHy8Ud6y6zcW7PAo&#10;YxIKPZuZG2JadxHmLQqSieRFIgzlQxOUT02C/SqSAM6CnUzeonEbRAphlpJirTXASwq/ArlMZDB1&#10;bx0di9vt66/aT378HQR42j737C/YZXLXuzQzO0RDoX4+c+29t2Edl+zk7Ig9MXPUbtHwC+/bOcAi&#10;QwhAUetqRb9ypgVfpChxyvElxGlgOMslgfqoUY7ybQ2cfRxm1f4PwN50IxkoV1HjFuU+EzRT20Gx&#10;y5zmUAg+CmUALL4E69anvKwGqhFH9tQKPYHAl8iHtBjWGuS5V8CFx0Z5ljz0BqiA2N2aFO1ISWhR&#10;pILFRhY4tv73ySshIUE2sOuc4yA/mkDWUigP7ByOJNiVDL40MZ9TlKmyPymfFvfIjTlH1LXsRzG4&#10;3hbsExbenUKOlHpFiO2OBoc9y0c4lPKDQqL0N9Q714UyZB+4HKCTe65YnqTbzlwP+0fInfKjQc5J&#10;HsA5T0LNtG9wNUCfxJmWspCjhqPI+7BRB84IhkclQzKEIuQ0+VrljxWY2T2OzWl4H7KJAVF0HEaG&#10;NTPINTBijUTW1EwxkcV0bnm5ygOqjNKR81DUukU5x3LqdEg1ruL/OH0Hv/sENVNJknPcuEqyiARb&#10;5LcpucY+Wgz0hqFvRHVf+tSLn3ABVL3DfSvqGiZiq3HQBs+qDNpOJ0bWletw16KHKePAU2KtDiJ2&#10;1kIPl3vDFSP44VlybSK7ik2u9T7VfBNnAAQbox+V3HC9KlPsKaibvUNZ1azFO0MWz9Nbwo4TSBHA&#10;4SC1ohBfWcMAxMZWFwOanETmMOZ9PZubOEEejMoIjHb/JF9KZHJccuN2qddv7QHykXIoQwQtXgmZ&#10;rbg+DYXVV2yrvGjNOEEb1VbBYE0ZMdaLCdfhSQhVyBulzR59IIp0Vo0mpmFwpwiQKaUjuyDLOUAQ&#10;tQNqJDTm8Rlm7MQ/bYV0226t/dDWtu+gQ5ldlMNZhQwkNBlWsD328BN896i0XrLd0hpknh1QOKSI&#10;QETDX0UeroFQ37r5gfWRd/3518rKIrIg3aZgm93LcncxRiIs5TSSwwbY3+RS6XGkxlhC0ETyUpdY&#10;oYerDx7QAXrNJg9Ng9LFydZwP/jH7Ha788FlbDCyzS8q8C6K+5t2/tyTOKx09CbYq4KQFyHrDRDA&#10;ThF4PLhznafMxaivEc88hJ7RLvJxyMTI9BlxoFk6PdC/DKhV5fLryBwOJPnn7OiEPfXCF+E77NAn&#10;5x76nOuEoxPnenMQyc6dfwrnbNDtL20BFzBwz0K84TH4cHC8HHyM/Y2Y36X0LxEcplRykonpY5ib&#10;kFeTHkQ6GX5KM64Vy4P8XXv1oh+jC1g/Ov3xl75Cji7jvfajb9FsGMQPHZuGCKtS3OnZOTs0Rykl&#10;cvnBhdf8S+++5glZU1M5+ov426Rf3rhxE9JVxY9Xytx60N59/VW6q77un5ga8mYp2w9E4OnT2l7V&#10;GOIBtYDeqAwCI+EeCJSarDHd9bEHcaejevzsmimSs2O+FtCIKhWggrerXgVjlpPD5SPw3Bu3xYLI&#10;TZPrpwXnv46a1fWqrPmH777jX3z1e16Vnk9qE7BAR98Cut73t8yjc7f2qmy4ynFRVciR4KMuJDyG&#10;zqSyXr/GI4Tqfo2eDxnlT9FNG1sb/u7yHS+C49VZX/BnaWDz2voN5LZsge1tn2HF3mGCgL/0F77h&#10;v/j88x45TqcLdW0Pk/duEER993f/EdkqsjLIX29x1/+NX//b3l/8tV+n4eaS3bj4of9gacXbhZRM&#10;FZI/Mz3jPfPcC3buoRMgaIxAQJ0os8XSgAf29NPHsuH6hXt6djt7Oz4zA+lNqH2EbrnxyoT/6FzZ&#10;Zo+QAirG7KM3mswSydiDAizHdwN2ZKhsJ5GXLML84a0SQlix432zdodFStIv40PqNb1EHx3xzC7Q&#10;tnp1AWVElJnnGajxyy1uLiOtr/ptIsEUMPUIbG6ncCmXrDRQgxgKGRMhYr4zYNoy/I9FdUxTNnAE&#10;1KSHp37xg3dQjls2GeFh4U0HKO8TbBtDCScxsOwCkpWKKvBcEYImD7LBzQ7L0ANNE0dyLjYhu1D1&#10;xiKoaBaQY2RL0fMZtYlGI/AjP/NeMTNjbFxFBor2WiAtcSKTbRiCx48SvTHLqQlpbGDuuD3+4ucs&#10;e2gCklQQIseAmxHxa3/5G/bUE0/Yyy9/l+MytXhs1n7hi3/efvazV2D7QVAh5YC4scE4PQYnSYpA&#10;A8eUPqXEAydmSJAsaY88wlilzGTZvvnH/9y1vo4IVaD/xAK3rnrvmyCWxSLzpQaOoJi+YW+++y4O&#10;yg02WMfug3JpYKZ6gOCUOwXElmYdFK0MoZSIlsGzjhyfJQ1BxEzL7601EsuQuRKkE7fpeVJhXaYe&#10;f9oi2ysk+yFULF6zk1miMTrYTkGOC+RRFOw3McjV5GuPjRNC+fXYl3I0BOdrEx85PE3tNpA70Ybq&#10;9yHDkm6gJBLCnLrxap2iRMMsPg4iVSVtoucCLFjIHDLgNKpkaOhhy9+HXIgSLzGtOEeVidDE9OiU&#10;5Znh1EfXwJ1ClYgFRIVD1khnb8LuVaMx9WZI8ns59So9PHAcpCnYNqxNUDk2/vbJKxLMExXJkfn4&#10;1yCKkpMGv+lnaKqihx5omQyqSIBECPLjOXYLhYwSQz51NH3p+CJNof9po47TxlqpT4gCD1ffwsas&#10;Kj3ENYBzcAYpdPYE79EoCk4g5cYjlMOCUeHzuha135ZfIlmu8bzlxLnhkzq+zqv0LA5AC+HXsYR4&#10;yZHRGWiJ4NKjKglrcM1ClLUmClSmCNIoQuRn7oHPKOgRWqe9Wsa5FBKQh0EsR8/tGZ6BpssLNXNR&#10;MesmXSwWua5NDlBc68fe08RrBWZCB5R6FaGpTNmfkBI5M1WutY7DUeXcqooRUQMM1dLsbzU9jJCe&#10;F7LR5FpWiZ5Vl19mvWscT/J2kMLlXOgFXYv+J+Wu/7mf+S6vVM6YEMEGx4lwPqHBGvmxnjnOujVg&#10;giPHOB16n6gNqCZb8Ukd7oOS5Qk+vSEQToI+Kng8nKgMAUSLa5D8yrnrUHnAbbt/izrQYO+0Onvc&#10;1x6O3QYpTPTkKKgzmYUHKwS59NFRdoAr4Xw8IWSs1H6YsSddEIQbtsl4FEjm0Bo4JITeQHYZnUG2&#10;gDKNUjNsG1xjibTYAL07iiDmURzaDegdrdVN98Qdm5zrTQTXcaSglxRxwED7QpRQR4I7yAZBGo39&#10;knSGDreO08F2nDEkBH6DIKqsUTuwyvrSOAxHsQCxyM3uksNP0GF2ja+DV1//MLNfWRP+tw/BU3wQ&#10;EbOClGszXACdTkkrzo56TxAxc6/gmsrpgzZWoGYksRXaEykNo0Q2PG46waDHKPvs9svfcanC4ZPn&#10;cZLWYFFDrUl9ARJxw6799CegXexF9NoO5KAOctEdmIY4WGK9hU6x/tgNOeK9MDkPnk8H/RGg1K5D&#10;P4kuQWASUCGMg5ugZvwzz523UYYlvvvBdXsA5SRB+W4G+omaGMYJTjMMkMRAoMNhfLMN5VwJ6Vdl&#10;E70NAMfZnyDzlW7cuwfKtrN8xyH27W5LjS84Rg4HO+fl0PWqmEOIoOSMej0qldTnYnhqzsuQQhuG&#10;/HuH4b8BAodDNOYcIg16+rHHLTE6bX/yJ9+0b/3h/4+0oU9PqSzFip7d39ryri1ANGZv0MTNNfb6&#10;4O3X7IMP3mY20ag3PkuzMCgC127chKyOnmaf7Kr0FYWsGUWaedVHOWIA27ICKJLnedfZcxroK51H&#10;opCNuUsgTIAczXh1UM97VE4NgQjBfFcTewRBX2w6rse9Dr55DagBD+7csfsfve81KB1VZcEWKFgZ&#10;0rFSsgrqRVRT00fRHUqknVWqOk3VShVnvQHKUQboyICuM93bu3Prvm3QbHIex32iV/E2KYOOQNar&#10;VgperFCz89Sz3keaVvI73iM8y3/wf/27Njd/lGv8WB+gE5EIRl1s2o9/+rrdu7tk/iojE94o2xB2&#10;+Pa1NfvG//QP7fSpE3b6xHF3F/qPxg7I3uk4Ctr5kirkrvVvXb50DS++83KuWQ8gKpwY9yroAaGl&#10;LoD+vX+zCCu7ac9/asyOnxuxH3532c2+SaQ61IvTqaxJeUysCKyKUii1LE2pxrvXt+3GWsNWbzyw&#10;m5tAsBieKNDw45SnaJPID4zRsbBFXllses1D6iEcFcoOxihnCQFt+xjl3ewks3JkhECOEGJdqlIT&#10;8swT5JNlDBVRsXflYznYV2UL3dIWXvgmTiMKR34XEZPrqcCmVoqPKZ0oVhSAjIYMEZsiTSQTwyFw&#10;beucbMisupia6xd+cyAyaoIkpa1r0vkVwaGjFbVwbCkV0itEiULkisVdu7d4G/cF48G13IJPdZxz&#10;vXHnln0GRyHDuogXdQx+VT88lId4iHXqa2/SIfFfk8YUl6UAsqOUkbhDiJwTBkV6inhVkheDVTjA&#10;JOIE3L6hHE4Gnv7KNkq80IQWDErBPeDLUDc+7FIPkRjcD6LMDpy9aHTSnv30L1mqfwzDX7Gb199G&#10;35EW4i5CpJr6x0JEoEGCcpQ9EOsmCKia0IxNnoHBywwZdQAkqt7drmGcSAWOHrYOmmaI+ReN3UVr&#10;3HjXnh7rs6effNoWKJ3a4bM1Ikm0Ds6oymlBB7irA8lkhblPbWIZ+SY8sy5RpabAK8L0QQQxvwAZ&#10;4shQrstG1CwrTTXOQUJcEU8QGQjxO3XDbOIQl4kQNck5pGNyX9XiujtOER7jNGWe9a1lGyRqXQKF&#10;pPsTz5GOx3Bmzj5+hnQki0ZgoGfsNgkbRbKm5y+10cE51BTkT14zOQwXyiIN/C/nR8P2KnyJ4TlK&#10;2mCf61jlWZYJGDqkSAPkarUJlXbVBgVA43ljb6RgPnY0ZNwl8xyOy5CEcV7WyE2E1olxcvA9cGpY&#10;RZR5EydWEZtSIC59qbdwzfL7+Oa4Z+pnonvScbXeuK3O73b3hOJSal7PX8/AOWMcU+9vEwmwldxe&#10;UfDiKlv4rK69IMfu4+fjFAypELHDtbfSrCFdlUivcgEcU8gC1tQx6zURXYZXC6q0pccz4vG6V4Bj&#10;qjS6ye9hLQh4wYFEDjDOsFI4P3uC49SRBXHAmALo7hPerEPlQhgJNRJTGlLvk5NXxmlx6CHHdHqP&#10;47pF5X59oTHcqvqA6BL0s1SknESSStzLwbUKudOeD/GsVeKdbpLaw1i5UlHtTs7lnivnuFl+3Bq3&#10;9wn40GGw+gM4pEHQnATpzTCpQR4v8s6KcUzRIsTwl3yFCLSA2rlWYZmjrNFxgjKmMW+A6Mkg6onr&#10;/NEa+rNAjxncFqXZbI0UZcq6xSwzXzCKoFFhmpGpFj9Bx+fNTZWyx0iDMliSxoYxAtYIsl8vwtNk&#10;XcsIYb7ahiecBWk+cJxyqz8lY3GK8jQCG/52Hf5rL7qH6BS4rjRjQ5ZsGD7VOhVgFPgRdE2washY&#10;+CQIFM4x6zo5GGV90ZMIkOTwQ/s37hnrPwMj49w9QDbnj5PeETKZR1eUST1n6L3Qw/He3dsAgdgF&#10;kR8j60IWBjb7+uIiOg99gmO1y7BPKPR2dGTGOW0JtaWHf5vlIYc2lu0qwECJplr9ZG9SlKlu37tl&#10;G2+CIuIYnPjKrzDTCFnH+RIS3yMAU4+GAHQLEhIEMUIguXb1bpCMqzyFoL7HeRv0jThHwPiZJw/b&#10;o7N8BmrK7bsLtkl7d7WeT4LSabyHvOwigaoGhkIQZi18T06BpmOnyZRoz9VJVeq9QdDbRQZMFrdX&#10;kRf0lpBdrmFndRV9fIjnghMDGNKDI5sZmbRJUsoTU0PMv0qzZylnf+RJu3ftQ+RWnLIj9uTzn+N9&#10;wwQjZncX7rPvyLqgi3YJou9t7CC3BGacY/LQDBwmqByAH9/+zrdIFVN6rsfYP2FHGOR66NAcz9V5&#10;Dg5xUx8idYdV08Yh0FTRL5abD2x35zo9rAiCqBxRGamCNqNfSBW9GMHOlMlYbJaiyDZ/YE/xMRYZ&#10;O8y3/+zF77dXH9gHMPAVAI5T6q5AsUKUnUMx1NDtSdYgCogTUfUWXGNVkUxMTbJ+9+w6M4tE60kh&#10;U2m6ymqN6Vprt+7esjgNTU8RzG7Ql6NHir1O5U6ob8L+zm//NdBo37733e/ZX/76N8hUHWavoeNQ&#10;Bkp9V/AX3r16yf7gn/2u3aU3RpTeXq3Ots2hD2b6cp63ctdW3nnP5j77Wa6HAFhBHDemW9V36RP9&#10;3/X0cVLP7/juMm/8nTM5fcXC4IgDKrAXQvgl0oM9rj1UB3rHPtFCOW+J3AZ5HAicKIIz03HHF7q/&#10;ikHMjvO7IFEWB2uGbHGzbXfLaftwt277DZwdoRXkZRMDUXsMQlySHGwcwbdm2pGlPbgCHU5aa+cs&#10;Sy5GvJltev928Wgr1IULtekCGar0iLcx5fke5RXjlJiM8DvmWYBmHAZtyrM52k0UDA2HUiBPLUob&#10;AzQG0UyIPlKbmt3gYyg0qVP9KkTyI5DEYNEAiHkgmHr8YhaFBZOQiUclToyQAhGQ1S9DPB1FA45r&#10;wr5UZKpIXlEgB5BdAXGToQBxQ/Fe/Og9jocSZn3GJodA97r25ms/sMTWKTuKcMoZGSKdtoUzsUo7&#10;74sX3yECggugRkJsvA7XiGlzSFqhsMu+RiEzrZ2uzDhIwOM4sZkc3Sv7QAbha0zNJ5iKRbkYKNH2&#10;CvW68KW6RGRVDK26EG4SIQpNrFU37I/++F8w1I7NDFnzwtuXnEPVJKWhSEz18pqtMT4NrNuAaAzX&#10;rktTs4ce/px9+nO/YW+/9bKNHyozpuEwcrAN92QdyJva5MMzdu+ju1a9/pE9RB4v1cyjFFlHIsQS&#10;6VHBtiKGV2hGpynsQoTUeAydgCICQeTfQrdG2MgxFFUJgmOQFCptJVh7lAFGTvXzQwovUbBhNv4Y&#10;O/4jrjeRHsTJIYLi+Br8VkOuojjtXdZNgziHiZg3iLCOUna1fuVdmyWlvMowu0GMSWlpi007jhNX&#10;c3C+GrG5EkntHuRA2JFLJ3IvQoDkbK0y4fcTBZIkYk8RRSe5T6UXNRivh5JRZ9MqXZDFg1NULDhd&#10;DoFmmNAh0e0NTYKX8+eiJ/6mlB9NFhEkSQdOAHIlWRQNQEGJSLo0wiX1BFqM8oihhOWcqLFYDIfm&#10;oHyTz8nAowIEJKBjeb46LzLOuVAJKIgDB8Ol/niPnJakQ59xaHkgnJ575fdyPrhGrb/jWbJ3wlyD&#10;ZFwOV6ZJgzjuT4pLqJgmUStS5YGC7LA3OK/OrS8es7SS2yhykqWIAkIlOJFzNHmPrkeJOE3Q1rpU&#10;cMJq3J9GFghxEt9LYH5XSDXrwcU6PcCy4Vzy0oXzebcZtSnZj/rm/q3NrS+9OB6fPFCA7DMpRjmo&#10;eml/uxfX41A+LQTrpcIQHcp1tJWxxGKH5AiheDkxe5D1Rkb16U70Hu/FaHFsn26sERysGMYkzlNp&#10;Ia+6DHXI1PrKCVRrb30wxnn0rJtci4qAlOZTaZmKdSo8U30mAVITZd1z8HOSHDPKsUvJKWQKRGQk&#10;bMfH2R+tDQ53w+7d/xH8tiWbmjnGupkdORS3CXRPBPTGMjhsDFsswXsiTYWzkaRhHygmey6BvugE&#10;n+M6p6y0h2PFaJVHTr5k6/s/RT9BrA9ivPsq9N7BqcC4tQim27aAzHfQURPoC5xn1qtRpeBDcskx&#10;JRM//1pevMXjQx55FlUcLfHFlimR77IPWRXktWPjzN/LwAEtEmRqgUr0JUjx7woo4Tb82wTUhiZc&#10;szd/9jKOP00oCeYHWSOfQY8tDHIJrtE+vOQwnTwvv3nBmlcu2O6DW7ZIJqF9YdQefeI5S6EHksEK&#10;hH2aHBKo0hIeeYMO0mZP0EslBKIZ53d024cfRUkn6f2/+OJJ+xqFEEN9yEyyCjK0CZE/YiePHyVY&#10;xQlQpRryE2Gt1BOigJOpbADGHQDZpz5AjjvBEw5YGNRNwl3fx6FZvYsNwQnDZvTB2wrhIDJi3k4/&#10;+SWKG/rY66BqBKoTh44x+LQPm8YgRpy7EUaSpCk7jWIrIczZ5Q8vEhgft7Mj4wAPdTiK6HacIgme&#10;sgeu4zmy2mKP3n+wwjDHVafr5HQpuJik6ZZ+997Fazi7gzg60/iSSXqJYGNCD/3e3x36hAsgfcJn&#10;eIYUHCDzvj0CUf7KrQ37k5++ie0lYAQl1O5PwmUcGYraxGAfchGyo/QZUj8czZrTS/Irx8U5L+xB&#10;OULSlauLCzhWBCCJUUSIPYMTNjB70mbye/69O3c8pa374AXGuPdM3yCBPrYam+0vkZlA71c5jgo6&#10;Pnj/AuvAfCIyZlFKetWwc5dM0dLiMnP56rQZmLBnP/OSVQmehvpj9tu//dc5L7JGoKQmYQrGqvRF&#10;uXj1hv3D3/l/Woky6jC6evTQpHnqlQSl4FKbUtH+lHf3W39inxsdskkcREpf0dMEddzbx1qQH9jX&#10;/EL6XjEvS87Kuf+wmry4Zu2WOM9shcHSPeTH6SKOENLcCk2U7SJYgq3V6luNRagGcKTADNHXDKTF&#10;Q/1SEhWbAxXZLXXtnf2KhbjxoRROFYtW643ZFAojiaDmOJsGpWkkvdIkEcjvCaUM6aYWxIPNQsK/&#10;tNS1N25/j+iIC0Luw47Uq+6CeJAtvG6mA4cCJ23pwZKLPirbcM8w/ONMbuWPpK+AilE8ZRScGtUQ&#10;H6LsSW1w4xm4RmFy2ELrFG0oMhFh92AIoUSMaJpUmhZRytalcBAGClJQsILMiSDZRGr1LydASlx8&#10;gw7vkQUQ6hbBudqH3Fuj3jkq3gkR9dbCBdrHZ6z04Ib905/9MaTQQWDtcbh415gjMeU2MlPeedBE&#10;/mykyeHDbLoijmSd1AHoCQKiwYlKwdYxVkLORuBYlGlOtsqMEAIFUkFJ1gAEcTTKNYA0bhFFritt&#10;wCwhV3uMYUB5xTCum8sfEDFfZHHZnKBkMpC6BS6fc2A4SvCsOH8J5K3dSNvf+K2/Y7PHH6fpSxHy&#10;54h99ou/wiDMXXv3vR/DrcBZZFN+QJQwiON+GsWRohGLhojWgIJ9iKckj1HaGBv4aeBHztBqG9ep&#10;XJPR74Go7IUadoz3DPCeHUiZcla2iDqDNMkJ4YyqOZEcoyRRYIGKFZ9UcKy25pxKNVb6GAQCKShY&#10;C2e8D3Ko0Yinw+fqVIYNkTrQ8yJVYneJlrNjgzjuFRugF0ZRnXBJX5SBxePq04LjEcAhFJIj3pd6&#10;MujnOoHCIhyGPPvik1eZVu8dApM2aymUrKkAA8fLp1pNEWqLlBL0CxYWx0vGFnlRwQBMAh4avVuQ&#10;p4YcVa5NFXHqXsipDgwZ75Vz0cLh8Wj/rpleauxHHtc5Ka6RFnLB2XAC2Nhh1pnrFoKmjp6SSVUj&#10;arfrPa5IQD9//Lzd3CT+7TMqAM8CV0IFCMghDpBjdHD+Fk6fFIeMh2aWNUmjN9EFVaEUyKHWR8ZV&#10;TpWiO3HdhPqM0elUGVo5ucry6qX1UcM+wFecOxw+9rvjD6E4uW1nu3W5QoelxAiRuG+cUDlk3Kc6&#10;MrN5uROeh/5LikxBlRSZZFc0AvfMdLdaZ12bDqi15qW11x53v9dP/FtogYzAz3/J6dQnhPToo3Jk&#10;dValgqWU5Hz2vJ0DhBM9gbk9kBPeK3QgT3rQ75J6I4Ng4X2EgEAhkML4sBcLGCuuk+SOK3pw682H&#10;dPweDoLroeDTtRUUrttjP9Pnok1wtRUhzUIRVIbrSnvsWfYLSW/WQOYQbhjBjQ8q6zzU5ip6864N&#10;DmzaQHIXOcfZ6A5w30kqitFD1WG6jo6gM3CgkKkOulhFP0EcnQ7nahHQReI0KgO12yuvsY+ZFUeK&#10;vxd8QCdtjODQIcjHoktkuXcccORXdA2XgmUNOqwbS8h1cTnio+Jc9hRl/Nxrn14LCdAk90iRLfxv&#10;miZOIkPIIgIjp0YCkaNQQzw/ZQFkE9Q+vcHvL125Yo8/e94Oz85aP3n1GikoH12nCsUGHLk8dioF&#10;ar/EKI7VV35CQEwzxMIm/KMCDhvv++BdBlxW7W3WpgmtIso9yEFXQNVn63SbRm7JsnThxqKMeRZy&#10;q9FaoD0njkzR+wJnB2eyQ1rz/uoV9Av1oZEcl87gT1KIatQ3MDRCynmAXdHz4C2R8qMDKE7oh1cu&#10;cbwO/XVO+AMD414ZysjW3qo/fXTeS2OjkCj0PlgLuekpUMA4JeGQYqjCZPL09ATFYAm/2aVvBOh7&#10;dbvq37U1z0eXHX/xKy7tKs5RmbPeWLjvb9y/TXODNnSYCfy4Jk4hHDz068bGjs+1eCpUUgQQoCGV&#10;JnSnifxmp8d8+jp577z5sq1vLPvnHnmUvmJ1siKbdvaRcz4pTBJN2HN6WzBg1EvTS+WLT5xluGfT&#10;9iHWq68MXRX8Y4dGvRS2CHXhp7Mpb5omZnUQVPYagHPQiyF7oOTEW9ws18uVIOstgO8gPKoMuoi5&#10;ScyOopUEQEDNjh87BbhD4MwBCXJ9Cno8BYQaxSP0+qGHz9On4zDoV4VZUk0QtRJ6o0mtVceLImvr&#10;G6v2/vYu7WbwALysPfXIc/6RJx6hYB8PUvLJtWhulex+oOH7zPpjwkLSnn78Mfud//t/Z//sn/xD&#10;5GdbFZ9+IJ7y9mjityUnBbQtGd+3q//0fyJjEvVnZ2e9+TmaD+aymIEO11G1xfsLFBVG/Wefftp7&#10;/NTDoj3IS3dsOTSY9opCPJaAdeBPdI6A68e+QOmGBoYOeZT8+5rJ0GIB9V0edgEuAB1lUSgoQtrh&#10;+50snnGGdr5jVqF9L4xCFgrz6yPEwG8jGClmSokRYB2cJUX4aZAIpUbUVqCmTQNPSW0PGizqAzqI&#10;7he0IXEyFEXBFVKeuFbQBm/RcKdk75JyknMi5Z5PEo0xjVzlwjsgIWmMgpAuWr26hyahUTUbapHr&#10;xxXg31J96kgnbhKAp1PocqTUIVKzRmTGtEBSyuKzuXOhiEVAVnWL5uMIKXAKnIfhiKvcjyJRqZym&#10;2lawkCKFiicQoq1lDdSPDm8ctGH3Fm7Y9HjP/t3v/6699JmXmFy7RStwHFb4BiEI6Q2afB07OYDw&#10;gDaCok0wumCZhkcSmDQtRepEkpcu3iKapWqHDaomYurUuMowxiwNcFK8JziUthoNhuTkRUk78qAo&#10;p81hWFkLom5FKE2iWVw8DKly8XIElD6g+gaF5/LzEOjFKRuG7/bsE+fs+z/+GUFY3R4hutwY3CYV&#10;cpfxAkv23NN/zs499pSt0XWwKVgfgy3HaY3Nq6nK4sukcHpKdBnWgDqX+mINNbG9rfQf66x22xnW&#10;y0WTVClpCrwakmmyripZ6yiDPEUFGQxRHXlI0S2zSxSZZiaJGkdFIUr3MH5xnss2chBi9kKGXHyL&#10;CDHOeuxQGh2ksq1JpDRBifgqFW05ZlWp5H+Pv5VBPTZpJDdJV0l8Lsf5cV1L2R6M/QBtohpHLfxp&#10;3HZgonnQvLa4/I5zzuB7yXLrs2wrRUAVjC4ri6PEv2WdEKw2DjcCAWoCmsvb1bitDporWdOe0EyQ&#10;BM6t4Oo2snfA94KvgkDGkO2kroet2watUxpQRPoYX2r0pVb9VHjzLDkR+1Q8K6E6cmJEtsdFYG/i&#10;TIA2umpRKRIuK8l/kqx9Dj5Ihu7KajdRY+/qvbAY+J+cURlWzoEMysFrY7hSpF+VWhanTk6WuGFa&#10;sw4GTdcIFsZasf84vxBaIYVK67XwFtscX50jxW/TPhJS5rPwMTaRCg2EiqqbrFs21kJOe5dzSK5c&#10;ulP7VuvHeRxKCJ9HzpgrEuD+FWei3zk2tSS6Gr7rZoW06TkpWdLhmPz/4xf3qfdwre7FwTW3S49U&#10;K6DgQE6wFqLLXirwZNGaPFcKjDhmmOtXe/U4xx3srJBWB2Em0OmE9nDUeC/OjloQNAkOOCtGnWfH&#10;rzXzyaUykPFCI4dzzp6jgrENL7Hr7XIOLkrHVrVaR6mgBM9YqASyRArco5AoCjJSra7xLCpWgfhc&#10;2LzC81wisCAFiI5o8NndKkRw2ktMwCtS5WwD3duzL7LG3B0BX4n1i3As8TMD0E+CGPdWCz1NGjOJ&#10;nkynlDGgHF+thWJwy2qsu5EibMO1ZVoyoQj3gVw0ySYgDy2CJiG4QIks2YEe/Hih3bdkKsnjgivC&#10;cnfRz1GcHjWQjNF2QXIr48w39i/7CpmQ/BT3i66JWprGZvOH5u2tl1/DQSjBFz3iOLQj6FpIZ45X&#10;uAHKrus5zsyzkVlm5jAkeXGPFims8z6O1xYpxjub2+adfZF9RODA2lZxltFI9thI1abSJXtl+5At&#10;1VPQaNIcF2eXwFoFG5dvrRBsltgfcN86RduLDIIDgPZR3apitSwov+gY6yA8dJqmwVba2ZB9Godp&#10;n+dwSiq8jxb0OBpN1+4jm8p4anuUBP1yrfqRzCxcqyEKwvoGxw6adMGTqxLtQGfxNB6myODR9fUV&#10;JKGD3hoHsTnKeXhO2Om7t2/QBumat0Gn4gKO7NT8MU/0oWZli+61SZubnvWq0GQ26GZMQ0GvSpA/&#10;o3YeyMZ+qQCLIGonZmkltH7He2t/hb2mgDhs7+wtAwpt8xkqRGtl74mnnrQvfOXr2JiMvXD+GHvw&#10;pG3uws3C1KrwKsnx0ukUDkkRvcjDZq8w5NM5c130GYR3L899aPq7njGOveOaKQACgVcfL9KTSTs5&#10;f9SuX7vqPbh7B6d2nzRvzlM1qxz1JlkR7VqlvwU2EDV6fbSKGaEj7UZ527u9TvANvzDLgNT+ySkv&#10;C+/u2NwJmzt9xoN4zwxB0GJ0O6iUN8LsxQH4cbNTU4Bj0s1lnoRHu5RJO4IT9eGFN6xAxKIUcJTm&#10;ckmEQLq4xfNUd4d9uGtboL1Xrl9h2GkGZxebjR1TASPpXW/v5RKmuGdnDh/1MsiF83HYPVIKzp9A&#10;M12+dtGr4WeMw3ceYMZUqEaFZIIcrEqNBUGrik0t2xs4T7rpJnyY20DJqyAFH95P/P/b+/MgSdP8&#10;vg973srKO7Oy7qur+u7p6ZnpuWcWu9jlYm8cxIIgQUlUkLIYhmXZjnBIf+gPK8KhK3RE2GE77LAs&#10;CmFIBA+ABAiQAJaLvXcHszszOzvTc/R9d1fXfWVlVmZlZlXWq8/nqWlgGAJDdoQP/rHZU9NdmW++&#10;73P8nt/x/V0E72+H52jJnnIYtlbrIGIET0OoJ0d4ioTewHolfquEe+txtdceDMCgZasJGmy7i/6/&#10;g9AdoNyCFYLM8oFtxcWQ4GShcDRPL5+zyVQZPKQa4UjNw0QvEe7fx1ooqFixOcZ6WfsphdDcVIVK&#10;jAuQFUMUJa4rqLZjYdvjSY1Y614GqOIWY9S4D0vFd3ksn1s2PAYCe18YN/yC8R19bvwBD+BzR43D&#10;EeESKzNSxnjhxh3GTDIDgYc1OnRPkBVzgJJ79d3XqRy4RIn9vxG+8su/FJY2lqh0dzU8WHgXBgCj&#10;i+Kc55LwMDs3DCxN+3p6lCT9CiXnaW43zv6wNpum/HICurhra7y/vrwZzp87GfboqjpM0GkBab4P&#10;gzW+SmQPFhn3NTawZA4u2D6C1S68Pfa+R/xTikWogrlIxVStjKWHt8PX/9kfovRdx13Kmh+uhaee&#10;Ph++/JWvUAXzHAH01yhlQcZjm0MGk//g8oehfJLYAfa3TFPJAxQgdIQonBXC+vaFYt1bu5yXUZaE&#10;zJvQgPFkTZT3LvEs1qLRotKlWiAzp6bCAqLawWqcptbYuojTRjW6rQdI5MhD5COT86G3Q/wMLpXt&#10;zfVQQAgZ+zQzfyKsXXuPHiaT4QZ1Y46RRbaw0KRKI2XLKYOhsNWN6v7F2CwExbaKID8NlIdFENl7&#10;BN0+ful+VQEwrif22lIR4ABaPZMboKirNCC4dH1DLCojKvNgXbiJUExRXNHFCIJmDgg9zj/yqxPv&#10;iSUVJs1wVTFA0Md4QoWeijS7bsZcRGjZPOuemXreETmF0owpUSEpgom729aekqnEIFrGoauA4UVa&#10;mOBzldgciEYCMqkidYhivscZ6LBhKkA8HeWCuC7mqhvUDtddMvi8hzR0AEMU8lKh8TzE2l0oXyJm&#10;wvKxNAdrA+dkrLheUDB02bE0R1/gWl+iz76lImjYAI+OQlXm7NmPqgx7pLrHkDi3nFU+y/J3THxw&#10;L/zhfiq0zjnPvRyX31GR6rMR0rX71nVdOPte5zWiebzBAkEHKEXOhbuwoiLoDgxtm99r0C2YJfvO&#10;eeKdAr+XeE5MJEiG+XpCRViMGgQ1fZXZ4A68gLXjWzLdqKbCJzq8p2LFfyhJ9RjEbvxJnu8cUkKA&#10;Ixl51+DuJPfgnLD3/QL9ZHATUr0L3Ynz3a2AdoLGEEg5UjpGOYBTKBWg040FnrOBgoB3o1CnEZ8o&#10;62WW8XKMm013nuap7C9KdS03yp5jSFlEkj3vEbyfJvB6FCSRIc3pgcMTnEPCKlDS7P3S2INmIo/2&#10;BLNW8BhsIPZFZYzwBAwdm2mqnEHy/8KrReVO19uaYtKqRm4WBdHYMDm1VYzNCHQdjSN9QJmgFENv&#10;fXmDLESqb19+P/b0OcQwrXEGRV0GSVJYXXoEr+I9QhfOnj9HggfCGkG/eO9RDFPZZPs6PGt8hJhm&#10;EPRlRg4hMG/OKzIrO9Ck+za1r9inE8O4I7dFe6FFPjcOUPfXB+uPwgoGrGfCbOweAIRIniED+/DJ&#10;DmdLGdfEM2T4B7tMr6IdlNteepYg8RoxrFOggF32054/47gcbRrZZ757NPi1lhfFdcPc+fNhEuRP&#10;emhYaoOkBDpwoxTiUobPN/EIVTGcrdo7jAJYhHHdh7d1QRDf/eC9sEx1UTNid1Dcrt+4HN2gxuCd&#10;PTcSZqaofQUvPPPUU7iqt8I7b79J1j3II+7zEuUhFh/pHlb+gGbDa+VtxmuJ9pWrozxvDLogeoR6&#10;a13Wr0mc3PQxeOvqFhXEQbxZw9WHdyh31Im9lcrw5K/96E8jn7CHnh3t7RFluwV7YclvaGPAnpAx&#10;zXncQK8wUe8MoU404+SMwEdAlk6eOZ1MozBp/PVApPbwHhWQA8Zt6VXgkPFs+mrhKhyCJkp13LlU&#10;6d1nHybHJkjYmlU5JMTmNHX0pqndtxdWKcuSCSg+lFf63d//3fDw9r3w1V/45fDZL36eufMceJbG&#10;wVOvPB8uL94EnGpEb0lHTxXoqrpIBnqXRqyQvU5JjMB+HTL+Iq7eOrSRw9Ve0H2L0rYOQro/d5ry&#10;U2s0r56A/llnvssxifcqAwgt1RfCQ3pbzYydCIP1+moKfcT04iF82banr7JJfeBgg/FbTK6NYG+g&#10;nF3Z6Yebby6Fb76zEuuViDcVgHjtvXNspsp2wsjZMBGSXTTUMlDonhOEVVgwM4OQTLj/8i4IGIZQ&#10;nlgm1Hu+BSnwHRmllrL/Nu7E+iJT1HwZp3bXw8V79CI4hh/4JgtywHdgDBCOdVNEQYABIqcr4Opr&#10;w8xFyhS4KcLH5l1DMFPhQGNcDHBWQUBuch2nwedyP61iSIFDIZsA8cL/b6aJ1oLXaIGp7PVB/Yxv&#10;MaOM88jGHN0n0xwMD689ginBNDgABWI1DI43I+j1H78Rnrz4M8TiTRKf0QxXcKF9nZTlhdv34zNK&#10;wF+bFDOcnq2QSUNWzxip2aeOIaApTwHcXuDgKszBWvDL028IRrRCAOiAimXzQfjy5z4ZTh8/HnaW&#10;7vH9yXD95n02nZplKD/pwP8l93/+zx7HAiC8cC/pAlVIavXFwGVju9gUUZjq8Ex46oWXY/bo+YvP&#10;h9r3X8MCewclCgSUA/aLn/+VyJhaIJVm3IhkWNKaVafWDbEDIGwLD4HrqfPSVUGG+oyfMc3d+kMp&#10;a88oYhmOydEah4Bg6QzZUhyeHgHKaxzQQYh9hCBN19umqCJjKW6hQZImhlFULy+vhnH2vYwVa+mJ&#10;FYJl13FfHFLzapDeLZMorw+4V4p1dH9tFdqZwpu5Gs4enwn3aPI2QYp5nV1/99I7dEz/RRi4DBPR&#10;CWEtU5ZFpUwBKsqxgDJ34533/0zIzOI6luZ0Zeves7yDMLoaBysRFTKPm3ikDfjsH7LPtR0Ypmjh&#10;HnWRfL8AYxHBUcnGNvSoY9Ag7kQsoE2yllgrYqvYJ5Ve1Kp4mH2OiC12mqIzMmlpE9KOyJK1wAyu&#10;5gu8eD5nKmb98P0MyJg9WEZhsLECt9dC2zGB5EjUQuooCNC3dfuM7+KpkZFqgKCC84ed9jOEgmcV&#10;J2a0/CwNbyYnxwbRDzdgTMbPiHAh02Iclmicz40c3r94xVITnD0NB4WCqJtJHSpL3tukA/4Zlft9&#10;ninSaIxiDyQezC6iibpRjRdVwXS8zCAqePHc8ju7FGlJZE6kXZ4TDSj2zjmKAJpAkxAb5Xk38zYq&#10;l16L4uz1eYwmFWFXAEAXxAsjEAFa5HrKHvNE4pIwIJx7SjB9nkFzCW5HMitdT9ZGT7YlA+QdxlX1&#10;2GhdgICMuLyhKe4kmumeDKD0xGakPPsow8xMtjxrAV3yBWwplDriZslcHqRRZX6Q2luTZ0HWhqB/&#10;YizjrFGeUBKyKHVZwkSoc8CeYL3DS1CxmNhRkoS9qwZBhVRWMtyLB6LAoqjzDEMcdghNGcAAF7kV&#10;vWT6jFGKBNEgxMS4V+NvdC9JO67xIEL+468WBrS1CCt4BdxphbJ7Lx83PlEUyEQVm/DmRuwlRBIC&#10;cmiNBK5Nerl5Fiys+eWfIZMQoGAQRe8GWYPLIEIznMlnMBQtStxoblMaCaWUoqCbCP9tFOQarUqk&#10;uRZCMoYDcA5hfe4UdNUPt/YmMUZ7YVtkjH0bQPnzJf1WQCRVJNto9svryxiAkxTvnI9KpqEAx6an&#10;2BMb6rYJnckfeVCY3xQZmsqUAl4IkX8RNRdsdHQ0mab80E6jmQ6VCrglS7jfi2FrF6cjQvDGlQ+p&#10;b7WbtrZXE+totokraqEJNVp7MQsTBkPmC1n3IKTDFCpND7bC9uINEp0olEuqrVnK9mijbkW6vbOR&#10;7NJbaYW1yAwWyVfIJvYrrAyV0jlQmzYtEIz7q43PpCdI7+3B91oPbqZDuFWHiJHzzNexhC6+8mIy&#10;R58r5UMO79Rd7qfh1bj6YbhH/60ewunG1ffJ+l9CcRdhraUgfrAzTgtrvbq0nJ48dY5S+sQllkpw&#10;hMGkgvJk/UUqHKR2T59FfmUHc9gwSdJA55C6CrpUkQNNENANYuhs35Nw7st4YDoYEDZqFmzRkNxH&#10;YWrDfGrFYjo++kSi4pfj+vff/TFg50By+9ola1PS/i1NHpJQIbo6OTmSdrfrydnj07CKPp6phyij&#10;dJwn9vB1FNu3r78fOsjjwSEMaox0kX7CT1I8PUkexDrGuNJavljCNcW5prFzure5xvjB6VmHYrGU&#10;Ts7OJ4sUn01fejmdGp7wZMczgmJGhSt+Zb/uUpIpX5kMXzr5CfQFi/70W9BUlv5XpLqivW9tUkIA&#10;VKqC9VEESi1w4Gqc4hbCygrU+khXOeQ5ghyFvYEquL6AtosVSa+BYTatJcUj5A61jDiIA1g9exw6&#10;M1cSfDEP1poIdhg4m9wH6mZobJCQZxVix3LC7z0IrP48ysEsXZ+X8Mm/9Mon0bbp1IvClwNJKcOY&#10;uXHsgKrF5aJ6yBu6EbVkOKAydBW0WGCQKt7GjB0gJHsQiq5LRaJjjO4ENT2+o/tIZEeFIPb54X0t&#10;ee8n04pulMhMj663YCLrHBmZjHUfxp0HveJA4N8mmJIOsDa9ahOTs/ne5fDDqwsQVj9MToGwwLwP&#10;gM/bKFpNDggcOawukN1Dg8azF2ewZupYCAjqVh8EaQ1lAKEEKqM2nyVlPAOc7LVZlBVh5ieOT4SX&#10;nz7DstQI9l1AiMAUKBY4BeNY5fAYcD6M5dNIsYwl5M5HDJYJjBIc+sHNe2Hy5FMgn4N85yzNzh4Q&#10;FwGTQhD84AevoyA/DM+9+jJ1wHYQ8Ig+mLoZaGemjhFIPBayQNx2v7amG3oEP6wlxBkRJJ6XwMjn&#10;UbQLupBZwy3QMREBe+gMU/QP24I1QHBCC1bmH0Dp36c47SHWRJWgTxoJhPm5ORTS+6AVKGukw9ux&#10;voz7doCszQ5MvDY0G9bIsjw/QxA/ZTmMldikCdosWUpXQRKJnwXx3aBQYh30ga7krHuKANlBgQT/&#10;wQPOIWTwVWg/Zd8evx5h6ShA7OEUlVoUUekP6nHbYIYoCirBfL4HrXRIuNB9jsMGFx8uKN6ztEeZ&#10;udU4U8QQR2X1gPVqYZFr8VewtLpI/OiChDqNz/FcmGmUhyZVkfq46bO4M0SZVCR6IrT8baaWgi6h&#10;24ZCVQEHxR7RMu4xSmmHHWJjlCYqcBZZ7bDWXX7pM2YL3TJ4vsqPF/C5WcqmYvejZaraxHd5ltLF&#10;/XU/+R90zDjYR8+xxpVKjH9bVNlxiNaKNMd78m2PLpFO3IVred8MTCI1OF9cx3pZuFSlSPevXngF&#10;p+dSehpE+bPCvii2DI0Zclsu5qkW5I3/9B7wAkbBuviDmxb3qN9RKRQ1Ez2zN1fPuaLY+JnH2LFF&#10;I5J70NkllLHENTmspO7+4Zlh+iim3KdBzIwIu65hkROcmriVoSGe61r6nHgG+DUaeDxPYxDPO+vt&#10;yFkp1ik+k+fGzFcUAXKTooLepU4jlMVCMG+efYTWH7lPGVL8Xbe1pUR6zBO2xjpxHespbxgw447Q&#10;g4HDOZ7BAyKdsJ786RFYrmI9iHDhAz5nbdhUFU8Fim5ef1duOC6vMZ5QQ1Y6yFCA28BqVlDZzVbI&#10;M1G+2buPv0ZIrjE2R37asdosczbBRP5TIs51GAG7S4iCii5SjYaQ46DdAwhXPAOcwdrUMMoce8EZ&#10;svDvxs4jmgoNUCn+TFi6sxyI96CB7qOwQSzvuNl27Jt93CYJ28hRvsKOI2WQuBESHHaKt8NSe5we&#10;7ewfSQN3HjUYN7HFWdZosk48NGUm6ORyinCJU4N14mu3WAt4IY0JVS6MgzKe0nhkq9yPo6CN00Vb&#10;vmpGrnJC2vAsWr5BdKiEogOSlkxrqIOEj49PEA7J89ivLLFO05Uq249ihDLKUY9uPBEp1wvEJ1lZ&#10;Xgo37tzGmLxF0XPQauT0jSsTMYNzg6rwM/TpM4Z3bWU90gE8w7AklpIzA9+cmplPZlECjRGvVks8&#10;i7Il5y5GRKpiZX7oZIkeWqMEFmZQIJsoF1OT4+H05HwyRTPQWRCmIuvYQFF5sH0rZmCuYhSnKE4t&#10;skp7GPk2t7aD+nBtmOiENvtLlx+QK7rAJ9tUZpg5doZSHcXEZAWZBKSCTB5ImtYC45yybIk0bMd5&#10;D2EbL5oIUxv9Yu6p59A9dqi/h5sZOjrE/Zoj5r0EPRjGYVB8bXTIc3bk9gQEEcEqF3PJChUQdlZj&#10;/HqSZ+0PDXGShh7Uk9jJgrW4cvXH4Z333yaJdyRcoifVCt4Xy7AMUKxZ96uGlHspeOG52oMnFkm2&#10;w9tDTV10GtaLBPMkSzhRtoxw4fo+mQDGf//w7ddBV9Pkf/Vr/xbeCZQ4/tBKgGcfnacMiSF/9OYf&#10;h/M0IS2nxWTw+fOZdHv7kGKiuzAo2Sgp3qJYPCiDhl4GvqyBRE2MzYbDkf1Yb2abRmHdFpNWayQG&#10;agU3Gn3dJKxwni6l05VMmAZa76O4Gee0jYK0t8tiS/iYuDtovCnMAC1CHzMae4129fPhwjPPELBe&#10;iAqVrGqTwnuXLv0kfILaL8VanvTY12maRwwRi2I9F+2/Kv5senTB7NBK0YoLVQJF97aoc0aQ/MAQ&#10;BwetHEaag9LbBx48XKlYqFRkgIngp0eByhnkx6KKVriYsRYIB0pFLmaqyV14HzqKTCRlHvu4TlNc&#10;TlABb/I5CI4ZU33ufQC82uXQmGZfoQOvzeamSe9eXYRQn3gphIvPgoaVwoPf/29ZFxA3GIaMH/ZH&#10;+QrWvzUYblxi/Fh7jnMUQm9vcE+Gl+fAFKxxxGEVzi0Bg+dxKa0sPsSNcoGaY8+F3/idP0Hh4hqU&#10;jOPz58KFJ58Lrzfeikru53/hy+HNd/4UN8Bm+NwXf5lqzUux2ebFZz4VfumLv4iVkg+n5qao/D8E&#10;vI17lE7yJ+boxLBMXAo/dyDeE8cu4DJBWYfgdskGM/PkYFGUAKZLirGp4H0yVXLukbFBLhCMWyKc&#10;F4WlmKXtMvI9IGcsgw4KRRbG7L6q4FuXZsBg8jIKq1yagzCFH2kaP9P1DhWsYeYDuBD2iAfIs98E&#10;GYQO+dsph2FoFaMBJpmHMbf5fLtBk1AEwjs3H4Zp3Af9RjccB8a/D1J2QFzaHerSmIpObR6UZoYJ&#10;HXR0jwyVYUJ/buU3UKCimxtlQGZ7CP1a8TvGHhIkj4iBCSiAGS/WvZ5ME1kySH1LWBRRUPP8FBF2&#10;hH9HJc0zqWvQ9RHRVLlVkbOGE1vNM2DYEh0Mz6rePYwiW3jts0Z9hIGoXiRMKQcGkiEOsEzspehu&#10;LG3CV4X429SUsHs8HCMybJUgyzqY1SiqzWM4mx4I6J37e1eOFHMB3WGPbQYYK/TzvkqE7lMVpShA&#10;od2oprE+vjgBnEuegFDEEReVJxUrbsf1MOKjy6ANxoOSZHJCROlcA2g2uoXjCByDeXiO1RFxXbwv&#10;32MPXDVdZJ4aXR/8yiWirypnR66Rx2tjL5UB4lRjtpP34wcVlnMOH2AuKsT+iWi447EulfNj7UWU&#10;WQmELTOANvyeQrfDOuwhyJwXi+bw2EN4DM9WmXu8NVHwcA6sj2hsX85rYOgKH2sKWqRaslcptq4X&#10;w+F3ruNNeVaMseIRCo+eratYQI0CaQ2mx3dYCTYwKW5EAY4aFr+j+9x2XtZr65Joo4Kt6gR3ip4C&#10;VhHhwjvM5WjerrF7Dn0xH2ndUBC3K6rf/O57Gh0maMgMTU7hCMRxMEBonrMBr/34q0Z5CjvGHxmy&#10;GgkYJBgdekBizDKKUgF3UYGzto7rbZt1IRgHAY9coNTCeYww23doDBeRN8M9QkBAFMycm3/mHK53&#10;MtFpyVNRSWd8CMZQAU2TVkQsVXxFsnb3d8KZgbVwbmSL2pokPE3s0b2AM4UCX8UFnC3T2JHYM13v&#10;k6znPmEQKe6wCgpAHf42RkiPRUhLKgzsj8iN3o8cLjkRbJVL40s7GP1ZNm4ChGwPoVgFrVdBsT7i&#10;DsrAKkadtbMs+j2Ga+0UbZ8m8AK1CUtoYFCW8RTkeEad4O1N0P0Ht66FN77/XeLTdC0WwvEzpyLa&#10;f533W5QJsSbmHh4smEbcO8+BxgroTKzof5JSF2OTM4RMHIY5wjY0+IqALboMO8RsG8t1kgzCeZSu&#10;feRVA35pBmwLGT8z9Ry1RaFx1mQEY/vzX/xSpCCNgl2AGcNirl67AV/ChY0M111X3yG2Dvk+gffD&#10;vdala4caCD0ai7FjA4anaGkKFtTGq1FBuapRieABZU6swE94QWKYRoxd496PUBY7KGMjuP2kV0td&#10;lFBkxgABCjwzxiAijxsY2GWMemv9nbrwLFUCzrJX8AnouQNdbW+tYzgBRMgL+LOHUrx4awF2XQmT&#10;0Mj6rVvI3nY0Ag6JzSOAD3cxyCM8EKaaGOucZW8GWMNDELoM6xARfL6LphnPSo89Vj8QrGjipXnz&#10;h98PX3jpE+HiU89Gfo2EAHxA3iPDTqLs5uAB33r7W+EZ6qENfvrTo8n2Zj59+23cS1jcukK2CHru&#10;AG8ntM7ZI86ojYWgACoAN1ZYhFlaLuxXJ2Kc2R4LYzaGvd1WOCDdvbshd24mnCRgkFp68WGHQKmm&#10;jQpZl1nMJr73xymwkyywAeCiCjdv3AjHgC2n8P1aMHSomiW9eJ4FIOOGsgudvTo2BA4TFlais+ZU&#10;SqV1Y3syoE3C+iI1ptobzG5QspZxFsFpkLjWsG6CPsLTysZ2S+YcscEwz2jZs1SML7pyeIAWt8w2&#10;MniIVp6rJq+bpsfBZFePGBljjYgAgo/dZy7AtNEtiDXJRnYbMHPctxNkD1781CfC4TMvhGp7mcyh&#10;fNgC4dpifUVX4JhAvyi4MGURFonMdPg16t4MQbAFON+ehx00UUUhWmAwRQpGxMDEa7cfhB++SQr8&#10;g5VYnRw9PmwRyHpp91K0YM6eeyp2h9+krbwwuaVKugj4Agyvim+dOnvht3/7v6d47KNwC6iWpA9c&#10;j49gIGRukV07hn+/AYOxAOQwFysSd7HAFmEU91pwPVp82IZKQWQLFBmq7FxGLJMz82cAhRkuTzID&#10;rhfm04JbJvjVd7FE8galsJdd/CQpMLoBkFmYSpYg2yyZi2UYTwfl/nAbJYI1nmZMC6BgRdBYUSFb&#10;z0zTtuaANOcV5tgh1mFihPWFOZw6PRuuYElXJmYRatnw/R+9EZ546Wew3pgFqK0ip0IsXR7Fo0bs&#10;xeAYi0H8xZ33+YhXkxgjG/KYPabQ10VhPIAKEarXRwIQemLv0BsjzRgP06XoqesUg9mhDxUylaWM&#10;Qd8KdwS/bZQUcD0YgLQDecEqELhROQHtME6F92JpBcbSindkXSFOmZpWmzTsF9mOiGp0qfWiQPJs&#10;6J4XnTykXEj8HboSgfJ6hYgvmkDEMbo3xsXxaTxD1hOE1XNIjlAyXZJ+5hpwaPwSY/VJ/lFRZex8&#10;R8t/FMEcEWupABqwFMeR4Od53CQizww7GjyM0Zf0ouLgdSpPUTnh4BkrFnUy/mfGlbEsGmy6+/iU&#10;Z4qCGP/huFFOoEHPKbfiuyrJ3EumyZ94b76t4icSX4KR+zJY3xv4XgqzUOFMkO4xdk/FJI6ZG3Im&#10;dc8We+mTB198/XEsQHRDqp6ZzMAvkSd4X1dGBVHegohRj4n04/Ny0BDkwHvMWQWffTQMgdPPrCQk&#10;VSgHh7GC4ibzV8B1uJ9C0FWICQhcpBs08iEC/0QaZSruVkQm2acDaLMzuMh+sba6STUcGKvIoft4&#10;QAKSdBSzaFmDuHgsoEqZfNNQA693/RQqKTQgj5SElBvuh2ffuFsVayAAR/5nr7ljx+P43OMD+KeZ&#10;901QjwY/exjuVmXv4hIq7KFIUMagg0zxWhGFQUIqBpNReAj3px5buQhdU0LJ3rPVyl4U/HsIUjPj&#10;2yA2djM4QCkrW0HerFS+P0ANMt2i+xD7vWu4LqGjfQxbk3gGFFas+g68Na1T94w1SUhwSAkWLwMg&#10;6InIESR+fHo2eo48cwrnMiWX5HOb8Jg6isQ4LQKHQVn2BCAYWx6X1dTMcfozNmLLnE28PDdufIiy&#10;tRVlkohyjXha+8YucpZbGFnvULbBOF47FxQpDlslBKWHAufZ/OznP0/dS9y48GR3oUUZKFH3MdAs&#10;HfyD48hKMvFbIFkK0crwcHL2iefCMLFsly79OHTffiPyjMsomVlrdxHvW9Cw1sgHURwne3KoRjkh&#10;0EqyB8PosXHmQH8AqCPPelnfU1RYPkJlfEagXkAMXWs1vPjSK+w7xkb0EOBdAIRIaKEowXcAPQyz&#10;aSEXl3ELHiCnVcCVpwfGBHIvS0FpbAhMjJPsICpHQDwOJ5pMsZcqQFlCTtqsdRGAyP2rwyB0G+7i&#10;LavD/+VrNZrKClpYP+2wNxhOEIxfQneRVreQXyK8+8hR46T38Ka0UGah9uiJUXlfpmjxyflTZjvG&#10;or8H7GMHQETE+uH9O8Rw79CBgMAs1mFjcZl1ABE3GY2bwOY8SlHZ1b3aYR2bjDGPpV+iVd/Cnfuc&#10;JQ1zMnSRNxkVMxTjLKVXXjjx6bDcWQ/fvvJOOvjk02Ph5odtrAAXZjTMmkVJXM7tG4sErrUI+iXw&#10;EsSixxf7tMjZ3aB2zNgkPQyfipp3Ey13C8RD7Xigs0JdEgBYhG4Ly0DkIUoKYxAQqtXpMdAbGtFy&#10;CBW8Brlto+mb5mx8hVbHEOnYc/p1CVqouFEw/5VtAiy3V5i4GUFNCAbLnEWq40bN4Z6LGXoHTQ4Y&#10;h4lFsEgs55HMoXJk8raRUZEy5ZVtl6VEZiJbMwNRePEIWUDtY5NlLDEWjU2OkCQM2k2NKbjcVwjT&#10;NhJuADyLu/BiQ+yRZgp0imUaXUrce5cUXquR90nDHqKEQ45U2l99+ULoL7FGSHCwmugSOuSQq83v&#10;4QpAvIMWypp5j3Hn+L6oi4zGnZ/CYtkG3dnhsIrEjZLwcPbcE8RFXQ4/eu82VjjMXKYIPLsLAxgb&#10;mQp/7df/dvjGn7wWfvDdP8UCqtNafiV8Y2GR+pTAsSCaN66/Hf7L//warslvoVTVSfZQEFD3h0Iz&#10;HZTzBhGoDaoxD4IsHiKUDrHy2kx7l4NoAsihrgoYky0wDjnQLooWjWnyGYjWw1nDT1eFGA187PW2&#10;sRZQbCtjWBMbxCuCKMbYKIUK4oYD1amDCrEXncM2jeyLWHdYItzP0iOK45bKHNbZBDVqNuhcMAyj&#10;2dmkgwKxAC0s6pNnT4YmMRbGxBRwsx+fGw0fLiyFzNSZcPX2rXDs4osxqHVsfIgeY8Mwe5Qc5mSC&#10;yAxtJwYKF0P4va+7u+wz81DaMw+lvnue8T2UEGbBW+ITxA5wAA0+V6mWODLQnK5Fa1wljEOXTw9X&#10;qQjnUUcKGBsMV4FtccA+DMN1G8FNoOtXcaeAPmKBCEnWxtpGKsAqK4eWp0DAGeway7RAsyqNjlOl&#10;S2HJSGTSXI9Ui+NXyVBBQUHm7opv23s4ZJUSEQ/LGjhLlQmOD+u+H2Oj8tBpLB8R14B5MtfoalM4&#10;O19+z6C4ZEAx87oIGIPKAhQj6UYkRQRtX2TK88XjZKZRGeJ53IaLEADcS9TJ3wXgiDqK66ui5stz&#10;rNaGTGUOKjWsTfw+b/A9Qwvck6ProdFogSl8/abPQVHkQ7NdCyqY3G5AuuZ7UTnhHkeZUSRVcLXK&#10;npqw6+F8fEasSYfBaakUVpyPWS/W2HUzKeWoarcUxe2ZfKzDJGIfF9rhsw/RIosXRAQOVsv3pRH+&#10;Zs80KFlSbsCoEVgMMq6NtOXOqQC7xnYgcXz0aYn35V1EKe/xfoage9XnLAaACJRxhiK80T1MHUVZ&#10;hbSkIhy5TlS4uD9jjreH7xgDOOheM1HwMJ4Me4n0wvN4mPsem8Qz9o+/RFfjcnl//m17vDJhAQqy&#10;Ch4YUZHcOAYXgrVFx44OskcjrgJyrVImUlrAcyL/NWi7Ud/DNewnrCtC/gAk4kD653spAtS+qH3A&#10;gjk8A5/7xb8W/snf/3vh0dJDXG20ewNFb2MI9Yx9YCK6QqEMEKtCjK9UUBoeUcqDgIheEtPJpGif&#10;uhnpK6FXYkK9NhXAnfv38Hoscv0AVeOfDH/zb34+LVIiQuSRGcd1cw8UEmu14fTm1Z8kMxT53to2&#10;V6+UWATZ+Lmr719Knzx3NjkxOwzqOJRWxmepcz4M/62FgeljEGqaGJ+G7CF+qZ0s0/4uok+sn88a&#10;ZOwkC6Td1m5y//YN6nWuxgSpmxSPja5U4qqevvhcsmoA/SABW2jZY/DRF154nv1HNad9U5m1PsA6&#10;QnmTIOFL8FYU5HuEvUwQBJ8lLgzlPzFhDLcke8E5gC+3SDzLJHvchhMB7T+4/yD98P0Pk/MkKkwf&#10;O6aylW5trSUfXMIVuPAgHavVEnm1yVGgXunQyGhCDBZKaDtFKUt2QLlGcAdGVzk0UGbfsY/SJhlF&#10;yp2CSjIx11UM8ipgTjZfSIkNRKyDVvKsciFPrBo6A3tC7G6apwH2LjXqdj68k95dXU5W2bccdE+R&#10;+3R9c4NWRfC2wTJHgehZ7mGdR1FW450PKBtDrURMl8NkFj5cJeBeD4EAwqjPhuA9QU0UcO6DOkM0&#10;J3RtXCplP8gVS5JRuu2cOfkUHbmqyZ984zvQMojkmSdor/QE69yG5g/S6mEpmZh9Mnz3re+E8M//&#10;81/4DwdPnXg1fet73yX4oUZkNCYMaXwl8k/PnZinwhvaFv7GxZUtcNM6gSjUX+BEzVeh2v2VmA5z&#10;CLQwhdN7BCftbh1Ti7K9sSMqs6VACJyck8gMy+C8+cJYuLu0CcPlZMNlSgbVoHXVyUVl4dFmKL5C&#10;y/Msy7K2vcgM4F48b3X1fqjj0OXIAatR42AdTJnDUgHjPVRTRMp5nbUkYlEpTN8YJAMXGoadW1AG&#10;IsKkQZLBWaLPAKqQu+kDEEqQevVBCev49xEHhNtDGXJbT1lkjLCXQVMmwD5HgYY6pAd2UZdksghc&#10;9k8OJMUC9/AFOV+Reh/HSPHbITXjgGCwYU6iLG0I6pkawmeKyDOCXS4xSbuDbXZfzSyL6RIlLZwW&#10;FfWI63HPdUro604xhccGkQYp/eTdq+G9a3dpuMYF3JsnA09iNpD68gD1/mv/7J9wX+IvKLU9Nlqi&#10;OdxlVH84PmtlbvaP3/we17uWDdJqCH4qEUFZZM3yNB/FjLHEPBlEUGSTnPBdnqGPjVoDzM9U03KN&#10;LAQ4oU3ojIp3HXN8JwaXcI347JhaHovZVWrwGZgYOfpN4CSbzm2EqePjce3U3g/xtSSkhg0y0T74&#10;ejZPhVxMuGs0FMsyb+9TgcMuwy2raGVFoLstoLEKEK7BfGmmikaFec0f4oAw/VpIKDInoJl9NM1J&#10;zDOhsem5GSwBODSBOgdAqHWq21YJXtve6oa3Lq+4kPFVAYPqcSIjLKHklU4iHEK6EBq4BKk2VmJN&#10;7bsjVKsf3UAt9+Nx8BX2mGAvQYXMgW3NQV9SV6wmy3crOKrV6mfwF0ifHeAzpa7R0tGfxhhK0JYk&#10;4Y3lEjHgkfGYYQAKyLX8j880aRklt0dKcD72ozOV9+S6EKd0GpVMSOaAZ7pnzss/R1ok//JaHqbP&#10;raDE5rxEnxjcxSAk9Q81H4YXfZD2lkIZi7R6gHrBskQNwkdHLYv78Ljo3xLeYhBOBDrh74/oRq7o&#10;nOy/5rn1C9bUUHNAH4yR//rPXAN+4/lcwI9nlF95j7+Fjfiy1/v+IFqGKx1z8tVMuTAiRcypCq1F&#10;Xyd7FaFy1iaOkWsG1Wj4EzVX7ncAHfgk/+thUZk+pgTxjnJ4g7CEGstt1o4119KK1YH5gjwCyjga&#10;i/NmAvoJmTzP98xgbbDX7k0MvGSthMci5Mc+S82uh/6l2BCS56g1yku7wEH2bTIrQThNeosVdln/&#10;gQOkC9eozcfWEer/fO4+Zwk0E/pS91erdf5eFzfUv/hxdsKawnjSRdwQviM0p9YYYXA2J8sPx/xf&#10;eBnkCm0njlcfuBZmA/6m5qrkE+7vG8nNs01j1BcWm+A6D+bnKHcJWvXzCpCOQYkDaJSqPK6FcMQh&#10;0GBsy4Jl2EeDVSu7dftG+szGOghkGsaphzNC09ySvJbvsJSQHWvn2WPPzAgbRPbYjLVBlPq+WrJa&#10;A00xuWOkZZpLIoMekOkAnQvrkGY4SQoFEfJhnJL6d+7dJrs/R+0gUjvxC+1jES5TD8hKtm/88PXk&#10;Oo0vx0cr+BzrKMX58CR+rFLkT6w+lvND4iiefP7V5NyF56M/U1/hLhrYJrCf/uJecx/tAiuMsvpt&#10;7p1nDbZwBwA0sVWZ5ATjOEPxLvaGjTkMD+9eB1FBRrMGzuvCM9x3fApqYe5kB5TwmSKjkkUCcpff&#10;f0t0JakAPw0jy6enp8NzFy/CuvH3YinjBqPtmH52jG7gS2Wcx3WCbunIkMR+h9JE5vh8UsXaHgYx&#10;gDTUwpLrl9+jLhPZgBCl9KXsLwnLFatoY0cBhBQRpYcSfA6+JT0NU0RjFP6cxyfZ3Gl4SEKr3GS+&#10;WyGHFihPaTaEIbNJkxofpR77e+Jkoix5RDXhlnWLtrYpjFbEHzocxoiub0I3WbT+AeI31KSyxM88&#10;os1D0m0nO6zjBsGIWZ43RRZYDrdRDvQkKZC3w5kssSZDI61EzV9t2HO+3yP/GBrWJXRAQTPPL0cl&#10;WtxMEw2vjKydIc31eHKWrJNzZ85GOTaqFoqmZpZhfreQCNfl20n4uSdfBEAL55MH976e5mJ6DQeB&#10;BSEDBFURJy3EYwM300wGIfABVOYZyp4/SVVW5BWFdujkSj+aOj0adJySXoEQn+SAYV5zfcqA9jk0&#10;qAwhO4R/skqU+ocPoRWYG7s1VMRkQyGTuateq2wlmHQNcoIfEsEokU7iXFZI9hFKllnfBxIrsyAe&#10;EiPx9f2I+3vK1rcbFKWqIAzBJTls0G6YqdJgEegPyyoulosmJUErzAuigmFGGAIC01wRwxcqQz2L&#10;p1ZlklX/SCmCWUP+mmxuyLknz4br778blTsF3oC+UN6PHIwnGFBmdc4DAu0sKjUyXqL66YPw/jtv&#10;h5F8Gq4uLeGwpoEkptsNUhNV3C4+/2z48MrlsE89C/FY76kDvw2kpTnvMvVw+uzBeDIoPmX8mTsQ&#10;xPffeI/AFrRB1kIzVLO0BFHVcYJb/Orm1Q/oofSvA3/S/fvm26FAo7IqZle3ucCeM1VgUNnsKHDY&#10;IPtqkFQDRbxM4F3Xv0mpfOI0zbs+/VKYOvlKuAvMpt/kEOVCoS+cKCRoE8I9oogV7AoUps19/T9B&#10;YMw1J8OGke1SkCYLox60HD8+1GGIXwAEkweaOgSDhsjvPiS4gQlh9rZJJ03zp6LyUiHS96C+CJbf&#10;BKM+hk5H1CyDHx8u4j/YQlEbY96NcI+f+UyZwmMEV6HgWcG0DNNtsyd24R4kaGMMBr1EvQzh2fr2&#10;NjU0WuHnXv1kWLm5EG6/dZtxH71U9oG8lO7MhD8cROGDQeZTAlsgGEqxFrf+cbqwvUPYf2M4cU3i&#10;U2fP4vdYDox9zhZ/waSg+hhdHlMMo8CkLYbRXXymQmctDemSAoowRIQXZi1wDw3NYQrcy32T+WmA&#10;UChMMopPYFujruMzYzYLWgN8QtdARK33UKYwi+P3Ee/KNgbmXnJHlUheCkukblSOTEdUexN+hk8z&#10;W5UxlsRId/xWET7hOwZt0WSXbAsEJb8jxlGs+AJrGBVA3lMRUMFygEaba3TEIn98ZpCFzN6xeF49&#10;fyoo+hkN+OL2lmzgb2ExeQnvoe0lQLaCE0I9KqkqHDY1FQrMexY5PPw/nn/Ty1RaVCSNETiExwl1&#10;KOfjQrCvKs01GKXCR+XQomwDxBo4LotmNYCEB+FXCdDrILUjSpzpsUouzM/PhPOHIzTBW6UDeC9s&#10;wEO3+ZEGNHqFsBhYXHefZXGuGF/BOzkEJbePv7tGeOjj2VJ5OOR8uQWxNgqbqKqCNsg6YHjhV3d+&#10;UE0UttYCUXFSYc6gqKlku3dHEOLRnV1Iow+OloS14N7uaIS54n3gZ649ayFhC9sK+8o3DzBA3BPv&#10;YcbFIWfWawcJcPz4696tK0AY7SQH/ygRfOOzhJSt36JcYVDcF3mDrMgD+YwBn8j3TGuzrL+1mGIf&#10;MWhwi3PaQwbYgNJ6OXb1HsFVcwBsckgJ+6i0OQODLRGs969eIpp8DAP/VQwx6YkxsibSt73yXNMc&#10;7gE/M9o8j8Y6ho1oUGMVBa00d4oFARaGvm1Psby6wVxJYYX/jBLgphtgSKVGJQ4Xj768OoGrJVIH&#10;Fx/RVBEI/tVPfQYBj0xEPm5sEBSMfBqmarVBnIPEY4zPj4QTJ+ZCngab5wl8GpucJWCXwN47N/FN&#10;rsbsrSmCwIaQu+NjNZjciBQe/bL6Ni0MqNFeIDCsgF9Vt5RulNPPkQ0Hf9zH4LU7vEUyVRAOmY/G&#10;gf7ROkFVwqElfqxrMkAMx3h1hJT907R8WYvK8AzPHsEIloe4Txxr7sW5hu5kMxGs4Fx7TkcJHBvF&#10;P+o1zk+o/33WfIQgsrPUnxihlscUxR8NsIpVsWFUh+lU3A9pS3nO0p/cvv4f/1ksgF4iClZi2+5T&#10;4wRo7MRsuPrhZfyBG2RuAA2iD+z606YuFr7OT8K7a8B/9xbuha/90R+gK+CygAckyLoyc3v+WeTX&#10;5FxI2KdBKoTbUyqDXMBzyD7nw8SxOeC7PI0sl8Lyw7s0aybbAsXwCPYk2BYD0lpZsRE0xnyOuJoc&#10;a6+cL8FLNBaUg563PufGml6jpPufoILtOTq/n6E3mMc/pqlzDacOXofhvNkO96GXVF6PrBr88Rt3&#10;0/X1ZmJEd22oiDCuk9q4RwT3Mc48h4/FUgDlIfjj0+NhAmSnCoa4i5Y6xN8YOqFCWqRY5hoCcgch&#10;OkDPhwpWidwb9SyiV1sI2uHJSthstHC1EeGM9VfhgBo5h/iKGxsLOKHpHhI8pBJm4NdOE4GGkudh&#10;KrBwsAh2HWbCZJo4a2vlMfgNoo1NljhdoBj4AHpnVGk+A1tl07W4HM9RsBiMBcm219ul9Y8HH+YT&#10;7wvhcfKgMaSNaRwUaAFBgp/xBl/nmVZYlejUjt/+8Y8jk8zgHJapyxUNDIoBQ8yNsjOMle+xNl5f&#10;Bz7YvvZBuPd/+q/CZz/9M+HWyka4iCJUwFrwAQr0H77xo7S9t8c/sX9Ypy985ecpTfx8+M3/9v9B&#10;kMJG9CX2oPwymjsCJ7V/1L5oJPPO4TO2V5RzyYH8eFg6KJsiVfoLKLccJki72eQ+DXKlj02QyrRd&#10;ph3CfRQTkEUc631SeWvk+/bZg3iAGNizF0+HX/mFXwmf+/QXwwRWxB0yQR7+6B0CrFCl4MNWkCyA&#10;6h2CgjVgBkZlKnBk4EaZHkCc+gjI90bHanOd1jAWBwJJP0VWRJHn7HFAGvRKsWGnRZpGxk+y5nyX&#10;w+X2jXC4YgEthGwWX5oBaC0Olj7eYbogby58GC2agyZjIQhkZP5sSCmyNoRluX7/AQ3j5nh+H+to&#10;hVokY2Hl3s0wfWKKKNoVeoBgRMDEJjjcP37jjfDP/vBrNEvdjWQhabQxElR8UX2gQY+TyBGChXlS&#10;CItK82Ipoq6KJ6+B9mFKEBN54BxSrXm4jocSzIBPISqEmILOII2oZMH4IurAedtB+SZKmHnD4HwI&#10;I1GBkSkYACMN8mtUVlQYPGciLDne91qFa0Ty2HetXZE20xWj5GZzVORUBMmqj3U/9KHyFB4RbxqV&#10;FtETGaKBFJ5Rf/RP2WTUYPd4nNAWDRrjsHKOYK6slVdygJTkXMkf5sitQHE++oRL9BV4vVeqYEFw&#10;8Bl4BU5PUBredNWhCu7gdxmZa43uwWeMwbPCYsWUxCwBQgRmEIjfY/Z+7FNZcw6uvcJY87RMapfI&#10;mimEqBfsEAogSh28DZawzWO4H9OI32fNvYeSaIdmZqa89lV8UPATfjLMtVTKpi+ObCczROiepNHr&#10;yenhcGZWX8sqSGw3vfz6t5I6RZvOvvjFsNOfousxFT6X2yDS7HfhyOCy55aBbu6Va4C6jWIj/2F3&#10;eb7GjS/3T4XWcuSPl4MP+Q7zgO+4PIMHUBvfi7SiAgxcakaAM0pTogtc77imR7QbD2h8NszE73ET&#10;+YTr7R776vI8x/J4HPybS91DqBfHEEPi6UfXxxXnASIhH3/1EJixcCRraFS2Cq6oOMFkabFcTKj+&#10;CQAwjtCsRd+YSNr21jZ+H9EXUqExrhDadBrIwKuJ6iYw19TWfVpn0F1aRCbFFZiYbdGNiCI0hAAu&#10;kDlm08cB6iUconDksYIM01OJLOZYXUrg6xUwkIq7MfyERAGC4KjBUCxQRQYaMO26kK2mKDBJCUVt&#10;CJ/atuX/eW6f6PvqiOgQmgRplMeozWFqqyvijjwPKvWXkB1l/HwGS7/1o+9x7VB44smn02MnziSm&#10;FdqCA+GYdigSlMNA3WDeV65cS8wA0KNTpkT+3Pw4FWOHIQKIGDkjAGDwbBFF9+JLY+wV5wYmbAo4&#10;WwWPOkgrefBsxn9gpg+KJ+vM19ypNK1vbCbb8Nd9MtCkkpGJkeTUp8+EUZAxv2+mmzEVfRYVJZZj&#10;0aPI2Qdh/vhJUCm8UhiKLYzfCny9AM/kBEZSkj49Negicib+0Otrbjb9K7/81USjlpRUihMX0IWh&#10;Sc+W0DJEKTXpUXIdpWNuE18WbtvAB3ucCt/DGPRPnDsRXvvGH3N2KGaKr/C5518MT00/SywAsg5k&#10;DsU5PXvqZPKv/9W/BqLYDKNDQ2mZtgHW2Sjid21S0t8YJOXk5vIi3R6sJ0KBMsYWA8+Q9eOWaKAY&#10;XN8Ab5RWadOicfIePH0EBs6xHvAaaMtzZwDkxAReGSaEd8gTFA1gjhpxjf2kTnbA0iqtKhiHOgRt&#10;DUDKpLU+q0o8Fi0F8BtHEOgemQ2DP/r6t5My/p8+Vk8OJGuDyPAch5hlo+X6HkKNNaPyTQViODZS&#10;JC2Fg4jCcQABVNH+i6zrNq4iFZ5ptqFn51q0vGjBMdjIfrEmSZ6gCNdllLENouJgZlyLKzHdp1Sm&#10;TFmLRXdjSlCawToiUSmE0Wbj2iyGGie6cixPbB2JDqWRCiiGWe47yEG3suE+izRIlGEeF0QTZSJJ&#10;64wby4BMBV0W+6RDqukPYgpz7JI2myMJxJx3iFdCUXDu64uj74SYgpa0fF/GF+mHzeuhaCFiIRqF&#10;D4FWRHPaB8mKgnmeN8DzhSpsemjwEQACjnKsZL4yXOuE/UdXwmu/dxP3ZSsscd9h0kEnIbpdXH/r&#10;uMzyMGmLougjNtXnH/7df0BBlgb3xLJDobPZFysCc+uAohzQf4LDwzhUWFV6MPl5nhCwIpGDCAI6&#10;gvVlMacnnzlDyswnwj/93XL40fe+Dux+GtdkI3S3H1I4KRuaS6QeEun6JBD4S8++Gj772Z+jO/pT&#10;IKDD3A9GwM8ICuk+ZbSb7E+yt0owWSFMANck7HudIDJdD+acy5hYOO57EEax8qJCTNGzdKpPQB3K&#10;CeO235RKthkQC0RVJpQbL1cpmCUSxpra9yLLvuQQhkNZ3E5oAVlaGlSoV9HEdVotUWGPnPfmfiaM&#10;kqa6S/DZINGmwyh5bRE8mO0wOdSTk9WwuPooFCmqUyDdNkfkaae1jjV6nQ7Ka7Gw3hNnzoUxGN/X&#10;f/C6CBbCzJ07eiHaZSD8eOSkCeiX6RnBbLqg/cZiDQp5jO4/1l6XUU5aY4890Cob1ikw79+70JQD&#10;ZsA6sO+6+qISwaXKwoYMCkXT9dPK0xUqOlxG4FjNVGYX3U4IIccUGVwU0Cp6KHG8Jd2qwMkcRbti&#10;RDIWvejmAcSoEqAryImAzURFT0j+SMDDmPmOTFYBq/IoCuZ1ur2csxHkfZRUF8l0yKM/PhQECoYe&#10;kSquF93SAjaIjVYmjAeFFDrWMlZwxbFzTXQxsk4i4DJlf6RhJ+hcXTOtXmtAMIMo5JgV44XRaRSA&#10;VKmgcXm8NqZjM0/v4/6pSPiZu+ocCeRW4YJOXMMjZciOz2VuFlNkcStvl9lLG+EN0vphrBBOTpbC&#10;s2fmwnMg5GMFPQIbBAEuEcz0dlijxs03v/9OoOhQmBndDlU6Xf/pe78dRg4mwudoADj5yenwAYL2&#10;3aUxig82oH2TbrGIGaAKoujCAHsjH4oR9x5lxicirwF7QLaNr6gr8R2Pl+OPChIfiV5AVfzO3Vhv&#10;lhIaYL2cr+vI714f/45rwVp7EW9EeuEz7y2dRgTSx/k7/3usiPFOvEceHhMVZccIXxJTtGdahGDj&#10;RUf/07txtP4o/axnidRE62DwZqKBugefWu6CWKzVGYn82ZoFxehuohcNHoJR14J2MihWHJsedQk0&#10;MJ2XTWl3qGWzC+Jj9LhIlLLF4OQ2fMjob1H7BNd5k2A55YhTAjXkWECthJ204LfIMhRuUu84cvCj&#10;ZAQeX8AYeoC8Omi3kKwYu6xXlsy2datzU39IpdJCgxkE+i//wlfDNJ4MF1qExfNkENowxqNGk4HK&#10;L778anj66afC5PRc0kSZ++5r30O+NkQHEzMBTL88gTIxd+IUQWmnYyQ8RQuj8uK9YjQ4qFBEU+Gd&#10;PILzjMGPwicqk8fzgFZm+5Vkcwt+SCVYiybaNPOAnnvWGtrZ2kg6hG5MgGQNnSZNsYSznjTDHIqI&#10;91vHc9KgX6FzBaxIbly7ypRIoEcpvUHVc5QaajFR5G11MTz33EXqUr0IMjYOrUGLkhdLIh1LzfJI&#10;Bp/Mk94Zzzg7ztGHVqBLiYpPo5HGv+MZ5614D+mTta3h/XGuygfFsWm3v/o3/22Cna+En1x6hzY4&#10;d2LYzs99+efx6lmMshUHURqiwzyoFIGHCUXIMNQp1FfMJ1uADy9eJMofpfrMRiP5r3/r74cF9t7u&#10;4zbWlWt2CIsqIH+Gkb8G5xVwN1s3ynRoeXmsNcWew7gBE+graVYCco6io7hcBYw4zSj4hBAlw9D5&#10;8akZ3dLJQ2qSrBFwOILCftA9TLY2qQC89jCuY5E1gcDCWQLjBlfXt7Ec93ERNVGmZrSGqA5aJdIN&#10;Xy4RbtrlmQxRbLUjd5MpIS6mubw9UiflCELoRdCJEmkr4ly6EMsobQnIluiSTL2PQnD/0TrEDVPF&#10;khXmGzBXFDTnEGKNhxZNfm9/kxTNMlr0QWI6xgHPQbVmwOSZs+gxmlmLgo0SKt7jGUMqIyyWaTe6&#10;pqwJkMGysK9NCesqZZGj64LdNlLZdBBZEmiEykycgzxcRqVSKCLB06MFV2RjJE650uPYIXGIqJLL&#10;PiDEZoNIQWKHJrGcRCOM2ayT5RBhWQQtDwhPUIrYaMSHlCw2MrULc5yh4M4naJz13dd/RJ+edqy0&#10;aiVei4xxUoE/8+EKlQItAGP9CAbI2iFYMQeM9HVckWnzibEYGICMq8J7KjkgZiCK1eEpyhVfDL/0&#10;V/+1MHXsFHFWBdJHsmGBrr8PH1wPd29f5XdPtvcnboliZL/0lc+G/+Wv/zqHdgohp/WHpPOkMA/P&#10;UQlCzdOQcrAHQoj8A1sMLeJsThBH0VyBwcfF9HqXFMaFO/T0iSfDEAyRJh7RPXhUOA5G4Z5IS8zH&#10;OLUadGb3Zs9kl7Wz0qERmzGKFOXL3i6EvMYy8lp8uEOiu2GC4mb1y/dR1GqcegQq9FgnJadP7ZT5&#10;iXLY3CH1bwxUbGUX6H8WN2YgJhLYGyvRYmOWvp8ATr5Pif4czGoUNKOF5fL4VWZMkfalfySOPEUF&#10;zMaeFuk6cJ/ZD1EYLUrVfDxF0AwKLAJ2EDc+XdaRk8QMo7DZHbfNJI+EH27PHO0u0UZUaLQX9zkz&#10;rrV0jxKbopAmuuGNR9OdrDBQeMP8eKo8G2bBmVBe+1VXH+NBqcoKa9xgXzCWPmdpHyalx4mNYpDc&#10;hO/ajykioTBvFG5uKlTk+ImLcxz8gcR166RFmI3WrjFyCmBjgTq4iRAezFyHpkAXEcuMVSUnRoYz&#10;EqiSwo7ch3u1oQUFfiQrPkM5is9j6pxbnwYj5i2tTOKqYvStAsM+YCpznvUSze9QNNHuoDH2j+Vh&#10;LCgnfJcbc2AxSFln2f8O43UsrieDA307QswltHpumlu0SGXGEMi0UsNGJggjmJ+dCy8fo0ozMZ3j&#10;w3lcN9l0/d7lpDzQCsP9WyD2dyHSFvNroIytp5PDleSrf+VLpLRdI/bkVWq8pOHf/+rzYbC9mZ6Z&#10;ySWHNc5jpxju/B4I8o6GqmoyqwdMaN8VsyOsa+Kuui8Ro2cf2M7I76xuHRfJ390hZ+m/mVo0aAEj&#10;XVOIDCTMlZMyVKp5H74XFWuJjO/xTrxXi7UTMvM3g2D8zNTSqChz3/jiQRB8fJwP9Mn7nHe/4yDQ&#10;+/g/KiVziMr9R1/zL2NKURNQTuAj3F10rEcLBwVgFSNWlKeMwbSPYtbC06GXwOqtKlM+y+KEKmLG&#10;U6l0gOWQXrcNv6P/GsISxDHp9lGYKejYpfrqCij3LOmQTVyIVoit4YKyZ98ON3vEM4wB0lilo0+Y&#10;KqNkcya2ulRuxU0O48SOGAwLxChNwFv2qSaNthgz02LhKAJRdXUPoJzHecNfD0Hzmwj6K7QUODZ/&#10;Eu/DtPsh8TldXsT94Vr93Be/wnxYH8aRxbVtZszthw8wEkndJG5LuaFhv0YbkSppprF3k718WFlj&#10;j8ZAfyB91sH/WTtqM3zzm39Ez6Zb4fSZJ8IzL3wiLKxsEiM3Eu81Oj7OjgyQlrkZLtNtvat7k9Oy&#10;Dy/OreGVovmvY62MTODJgufC5/cJqXhIq4MVSvnrIbCtyg7zb2wSltS4hfw4Fiy/P4xhMc247dun&#10;oWlVXPfeGFhdmHphWIJIb1KGdOfeHf3bNYlT8ArfcqXiWnEZrtS9cP/W3aRC+ql8pL24G1FAuAh7&#10;hAcGt+enf+E4MW2ktdK2oI0nBkbHeoIMco3xbZbdtzFtkXAVq37vUgoAAowyQ+UV9hW++pe/GP7h&#10;P/k99AeAE1Y+x9gnilNUCxjCa0cMG8hlFYS1jZJlNqBJzhrRIpYlXOv1Ou5pvIgL1z9gDHjxGBu+&#10;AbabMzwo7zgR5n9lOty6dYlztR/OnTxDC57TMbV/fZtY+72NWHB0gXhox09GQ8oecBgo4jKMwGrs&#10;tYD6D5IycV27RN0dAEM0yRPdJWD62ROzaRVOao+FOi4+NWcF5D5WAwwyPeiCu2AZ7HIwB5NCAtTL&#10;Z/a1GEt7aP9bIEN3yRdtwSRKoB5Z/O6WL5+bPxbjtupbm2lzZy3ZRQ3urtWjX1dNU8s7nyul1VIx&#10;2aWwGNKOQB0qrrFIcl9aBcBBtCAoIgUXOWjrqoBZo2QN8hmWko2jdeMwNxpRuVhoy/I8ayfIhiCe&#10;SDKmp4kWGPcEt46KDlZpdA1o2cv/IJiYvab1Sd56+tzzLyS/+tV/LZw5fQJXSDf5xre/Ga6jtb/1&#10;zjvpUG0oqcBcKPWeHpuepWtpIdy+fh10rJzSByl59uIz4d0r19JVAg8z+KK18O0vwrnkEGL7p730&#10;4cPbBMLCMKPfBAaLpPXQ8KKOCYIPxTQyR9xXA8xrfOJ4OH78VLh69R3Wfzs8BVz+8qufB3If4v05&#10;lI1b4f/+O78R3vrhd4jFqEcEY9e+CazLMNVTX3rp1fC5z36JmIcZiEhurPKhxc2RQbklbJEeR4dh&#10;i/TShmNkzVQ6tGitfcIIWc9B5mExr86z/7vbn/+zWAARHlGWQ5SqDKU+B2Co7tMwylUXa9FNsSDY&#10;6tojLBhcvyhJthoA+4jpWH0YZ4xhQvDniNmZIOD9DkXHxmCgB9IaqU8buEst6FUjZ3wdV0Ierlmg&#10;1PIB9HL+mYvh4QffQxk7GbZgerPERiy1N2NsYR3ksTDXpQLxLAcbdyjjr8PMF9aWKBFN80ue8/hV&#10;ZJwWW1KUohrESoQyFemuw3vxBUmJMYno+pZB0qZ5iixaWRKXd9IBYVKg7XNtm8Bw0+8AbznMuPcg&#10;Asun8yiEGfqGCh/aV0/7kntJfxYNlFt7by5TYEmdjMmjATHFHxQw1pgTy/egdTUa1meAsai4eMa4&#10;X2ICAhlCfERrC2IWZZ7ORJIXTTYGi1tTMROxC7O1HkYe2NhO2SpI8anMTcek8Y0dArh7DFVS1Y16&#10;iACKyQbcFSQacmYO0HVcQVKpNX5U3E1L8j1G7yyYu7NhLRm3Z89O0Gonft4b6MQx5XCtM7k4zn0M&#10;GdsetPcNDGawjlv9A2b7GC1q8d2I9ik8WBfjk5A8zJlUOYT6iZliePbsmfCJi1PJqWMVkAGVDs7H&#10;7hJrWUcJ64bNuxvJb//WP+KeexgaJ8KF4cFw6jxnZoACU0juPap1HmanKTD1ZNhDkXtl7liYLk3g&#10;op9KfvjgDgWpjoUPrvcoef4hG44ByfyhbRRumLrqLONWSDnTiOLg8o08iPcU6hQC4DNfCjT3KGpE&#10;cd9VwqSbKMn9P/vgVV4DgMy//cPf0Ev8RB7C71x2tNp8ly33K0dXcuZ5hx/f5/zCR3kC42DVuWcr&#10;67kHMcAboVJmESzrWsgLPv7SLXeIsZmFFCNKC886AJkwlEFEMPZMg/6M1zHlrwX6vUWcqQHi0bBl&#10;nwz6Zmy48PgO61bBTVQmbgoZQep69FdCW5xMDHyTtAQZ7GhvX7E6SoOVXNvwFdM6MyhVceKc1B4K&#10;k9VeO5wLCyKarjrAmezG5BtWCSUjdj9nQibWFUFI6NwgWbEy7BW8zToQj+7dobDjCimdD8ILL70M&#10;rebTLPIvXuPZx7A8omVRZZHEgfAKCNNxvEy1iXE8Cy0SA+6xPhmUkmsxLMV6Pqafz8weI1RoLEwM&#10;nWFjWHvGIk3fvfcQ5OpuODE7GV1nr/3gO6FCfaDT1UJaKVcS44i7yN8Vm1Li/cAFxg9/o0wYN9uj&#10;z10f79ceFcEfLK0RQzUfPvNzX2IPxsJxEvteePbJ9NGDe4lFvs6fu6DrjQSGCeLeTjIAlEtkl0qm&#10;ivcdqtfKdg5R+lZXluApoPqsrTSL2xWAg7Y+3H+MfROt19gTUPCoSm2P6UovQ5N50+YgRUFDL2C/&#10;/JQFV+ZYH2gXNNHquVOz8yi8pRiDC6Qd17VpCQHW0hAk6bQAuqeyaJ8mgZ8KxpbhBwfIF5W+F84/&#10;EY+LPNzz41kwKdEzKL8zfMTaXcY2lmk1gPKcWHDMavV3CYHZRSnE3IoKsAbGfgSESO4Yr1LgsRu+&#10;+Uf/OOxQT2oMGbt0+2F44TOH4Vuvf58+WQBUJKus0DrAuD5ZODHDyaCB+fkMWWq4cBq7DeioeBRc&#10;uLFF4gqbhsUiE5WdqyB0+WJ9D/YBVCszLgKjTo4OJ3V8vQwtVGZPJdWZsxQTq2DFwsirtQhVdu9d&#10;DXcvXUl2YDq0r+dwgnghcveI5Snilx6pTiSjuKISMuFu37mdDFQ5vMRCFXB/kXWW6F444FCLJbTY&#10;NIP09iHWJMUvzEJ6oGiEyB4oqLiYxcQPzvdw0bCpKocd0EADmSODxpctyiDvwCKMTF1EA9qIxGKs&#10;icIRoYTyA7PkELlnbjJnIQpJGmcl/+t/99+lI/dntdCSK++9F5658EJ47Y23UAqzkZhEX8i8Sl77&#10;0x8yDyBUxtWhT8Ha+k742te/hxCBpFlTmzD22EwZqutqhiTxE7EQC0NSMCeTolAQgNYkBJ0YYNpG&#10;GbLUta8YwwShawlWsYLqZAld/vBdfm4gWDNkzjxLnZHVcJ1eEv3ejkIwDAHDN0Euhfc7MHv4I/A2&#10;1gUHOS/CifKkk8mDE+PnEGClziZ7R3EYEK1WF7UJpXgQoreGCcq8aInrFg+INS9kYiZxlAsolSCI&#10;bAGfUep8G7cjKMvAga4bDhsPobwzCgqB2DAwOC/da1FWmE9B4dEnLzoHtIt1FnrEe9EbJMtBL9Ox&#10;eB1ELM9akLETskB3lpFOsKg6bHKOQ7jVwPIDXr/3AOj42AiZuw0Us+NUscXFCkOenhrBUuqCyuI+&#10;4L573C9hDR6/9oCyEX8SCyN1tDBW58GG9ZiQaAzqDoqPChlWu1ewptEqZt9zIJsKK7PyKN8c0WRM&#10;8EhjFqjhSEKbsiWYgsoEdGPgc0SgUCqtJaPQ3meMbCZXHb1U4B1XRCcYTzMqc46T53ORlrIoNXYU&#10;XnhQAq5XjROB0v2nK0QLU/XHJtBHwfNHyJfMVIXEz7yXdKkgV0Fg+z5SAhg7x6bAPUw80R1qNqpV&#10;N1lNaMOnyRxZG+5jJuHRPYlJ5Y2o0ElcjCuqCcwBlYoreS7zcpxyTL4enx3/Ed1SCDXXy7PJXLVQ&#10;kTFxLSI6JCHDgLN8rhJWBOmvIIxmQLLnJkbpgTMO0xyOAjDz6GHY3bobnsc9dnpgJ+S3ue8Og4OW&#10;N+gPlIOmMiQs1Y6dC3/7P30lvPmnb4W33ng7XL25HmYe9sNLL57jvIewsE7cCg1UC+OzYby4BTJ5&#10;LNxu5cJ3Ll0JT3/5y+Hh9XZ48/JVxgrdaPwJVXJeY9YkPFZ15xB6180UEfm4xsyd6/kG5/tIcLme&#10;8jj+zzZzkcvlDy/5mb/4d1Rx+dyYRvmWuycOJpLhujqGQTMkWD+/5q2MY5RXQI6cUYwlnqLy5Z/4&#10;cqv40+WziH6yF1npEQNanoAqfnTdR/+n/jsxWkM8Dx5i2WMUYfvFVYaGAQUZW69D9iCSgxoDFHGk&#10;1DvCmIY6BOczfApd8Rm8IrLsLmeT8aUI4sQKp6ViJa2MtMNGA9fnAQXA6L5q8aqNOnFHZDFWC5Np&#10;hboIPRLFtpnWDnFaAyhsIMq8ckmHDP0e7SsGc9SVJXSmxxpR4A48kDAajJfh6jjB7t00j2Ye+yEV&#10;isQJlRAzgACM12SFQbwTzo3ChCkJOIlKSxPUhNVCKSonJZQRvhCTG8w0RTEUcIR3j+FyrYa1nXa6&#10;vbmdLNy5RwLVVtqobyYWD7PJNDG29PfZTu5cuWZ8Wkr7nKicX792I/1HvwPCw9q092mKubeeIiqS&#10;i0/X+A4GV6+R3r97j0y/oqhhShfthPoTYX3pUUolWo4S/fpAE8dGR9NXnnsuGXu4SOXYU+nYWC1p&#10;E7fNWaTX0kA4c2oefjxhca/0wvTTnEZ4dodEsXYnbT3cQVGj+m25mPaa9USXa2unTu0PooI71MRo&#10;cd6Z9z6fDZN80dqt09KpQ4KHbldj3agNi3xWDlApGLZIqX3OLAkXqWsqYm+xRWo0ufmJ7QTy0NHY&#10;2FRK1ijskVSk/WZEg22ySxxy2tpt0pFELxM0SRzgIc+D6MjwPEw31teSzaXbURHNZPIp8WxJFWWN&#10;AH32NFpenCnAKOhflbdP8giewBRULSkxZnQrlMBhytQUE71bIyO1dHt9iawsqhQ0dtKdJtcNEdtG&#10;wkCzt5MOzR3TU04seS5dre8mj9aukbX/Lv0qCUmC2qanp8LJC0/QDWInWaDXIDoO65E/DJOzY0ye&#10;zD2yKDME5hMf7omLB0zf5jilHWImAIeOhDvca/sEWgN1IixMhd0iwFHNVWi2qu8WNxkqMYobzJR4&#10;HAvOZEkrPXP+qbBAERWrH+6AhBgM3SNA02Cdam0K9xrKmMw3U0qHh8fZfK2YRqxUV4Q4hLVRzfh8&#10;gIw4mKZoBlJC4R5jdmAMsXQAv8cDg4BAXwU9A13h31o6Ck0DoukppEcHGXHEnETGhOllSFHUHXEz&#10;5gjTYuOhnciU/BQgMTLNLfzP/9V/+V+Ev/VvPAzP45u2iNvKBsgMBWT29h9EJkvwHUolSggEqsbO&#10;QqOM4bIBzTGeooIFrQDTejAgU1eerlbdQSpLdqLWjWm2pUGdm8zbbDSZ9Q6HwXHJaFUcKVIDorMY&#10;f7o9FBU02AZdzOmaBWEPhJ/86QLMT7yQfVEBRCpsb+4iBJh3nC9iEKHdRyDcuX03nCGeytgC18Sx&#10;37xzI6xdvhRq778TqrdIBmCPd0S60FNV5vKOQWGL2I0Hjt+1As1YQq2I62e5eekrmx1mHVlTlIcC&#10;iQe7WJgWYTNegE1ijxDsxBJSiJtAexh6VGqpOMi47UGlsgLBImBrsSjRPgf42HEant5ejRZxFYa/&#10;BL1sURwvS2DIzEQuNNYSuo2Phg/u4dY4cz5sd2FeFEP7xIXzZHFSWZbnfPYVCpMNF1hjGuzRSO43&#10;/4//MIqVOqdR5Mxged3mQqUH7A82GT/sF4I0KkCYV9HqQ/FCwwcNxOQASSqgXOsu73GdmZHGegwR&#10;0hmrxbIOWRED950/ooG6rnSJGr+BakTq+W50O1oiowcCFIW1I4vrzRngel89BLxDUQlDnjI2lZWj&#10;1OwqxoiQb0w4YQwqKQWfwY+Ig+eSTWKvIQw+t8wJt8JQYO9kUXGK7BnvCtHrxYqFrKANM6s9NypS&#10;A8Z6RhnPWWGNjC5SCfQGxoE5/ZxrwzkWf5WG4/h9AP+JLMbz5li5BhKKc5JEo+CH/i3L7mpBCry8&#10;I+Nzj6AnwmsoHUK/G9CTKYzCaYTb7BTN60BeRnDZVuAZCajq9tZN4jJ3wj2qk9brD8LN2wjZ3Fka&#10;yeJepzBQyAxD/2UQc/mU60JCzMhQ+PkvfyJ8+pVm+MNv/yYJIQu4vE6HWYTn+ZPwxXkrbbLqN5vh&#10;azD/336A4Th/Pnzjv/tO+PzFl0Jv8zqbI1JifB38iDlb+uSoZQH/Zr4sLDxHlY0h+PtHa8TGMT/X&#10;iB9FY6QN14rrYIJR4XIpWEQFSlRWuZchBf7n+ssnYuwc/DCuO/xbfuJLd1hEbj7ifSpg/tNn+v7j&#10;z6S9HI0fpe8c8iFHw8tyFsSiQEXR4n64whQfv4ZROsiSi/cBkUjq0HEVdxSCJrHMugWpzFSDF6ot&#10;wsNonowAFM0dxtjUYTuCsR+VOcZD5XBKJRDzRHytGSETxG2tguz04TG5/aGkS4xTi+qo9eXV8OzL&#10;zyXdArFF+/AABHiZgPkc/GS/06RrBdn3KEoYzaHe3U224BGW6sEvFR0SGZI2xqgkPTY0lBSJZTKe&#10;eQ/mCEKCUYkUytvkwRU+Oh8sTvQaRTlIMaxoyIPAtFhfhHhSwziOZ8htYS9ifCW7hB5Ic8tRuni/&#10;CiK4mpDIgIIzRPzUkK6wZGbuuIoSsqUY7yk1nKXz9q/92l8jk/NhOHH8hKEXyR68//iJ42H+xAkU&#10;EgxpPAcWjzx9ejopk11ZJvaWNh5JdWScoR4i00cAUvCCgRxauoLm1cmDO1dgqbiTIaTr6/eMN4vx&#10;VpXaGNUfKhEJEpQYQIky4F8D4dH9laRaIqYVfpcDZj+Q+UivEA5VZVG2CAngfAE2AO7IOfhUeidO&#10;T8XM2Cw6kPNE5DsymK8mggsRUYe+dhv1ZBwjyZYDWZQxg+atFCva6L/lG6KhxLAnDc492SEgqdAk&#10;YItd7y1DMjE+muCZIkxgi/0lgYl+VE36L+20tg3YT6rE0NkqgWvpAgIzgzccYNhvL9xPHtECRxoe&#10;JKnHGDOBIPYT1HEnSVFMM+wvCmyygwI+Q4sY0VvQxOT61cuUOzHrtUOFEZR26A3XObQFkgbNuY5L&#10;Dxf5PcEoHPdMJoOjIAKMBaZGTBPMpogytrVLZsdAh06YhNwbe4CylQWe444sP2gXb9KDgAVEyLC6&#10;MNY0j3TfRwnJaQkg3J20pfTpH5SWSY3r0oxxYniaA8ABY/E8dLgpyVTBKmUi9cYS1fIsCT8JA0Z0&#10;d0oxbixLV2lr5PSp/Jfhb9w4TIcQSWghb2IBC8/D8N8hQGkJMAyDah/SswBZPTFEdkivlewS6I89&#10;FBmfjA5LJSoNludXPxKxUIDqplEpc+ysFk9h7ghGLXZkHId/MO1nS4mxP57CFOU1bCyH/Vtv0lTt&#10;IKU7aPK17/zj0KJaYPkANjWQozkXcVEoY2MEw+ONZI3V4jvYfACcWGV9kCZ7pJygd0WZ1O3FR6t8&#10;jvAlLoqHR6TCTCLKfqS3bl2L1kNsAoeANaAQoqbT6hD31sLAfbBL/B0MY5IDZiLAxtI2Ctc2Spg2&#10;K6vA3EdNE0f47xD0eci+cwDguCgBwPSKXUv+57H6iqXxsHf9TvjRj94M3//+a2H53u3wAn1A/uc0&#10;75spHw/vtVgfqia6FipSefYNICQqEyxmRIYGINZJmG0ea2W/NoFCRLIFEnS3ClsRKeSJlu9IQGQV&#10;kLjB2NgC6dKgKqzSIeYF/lyDj0KRgNsZEKJ8mczSA/z7/XK4Z6M/FcbdTnhE/OIUsW3gbdGwmCuz&#10;Pyih02eeo9/Tt6nkNwWkTybUzER4SIVeagsTK/GQrMcQpnBr1IDt+7g6n7/4SRAyqhyTYRPCkTIm&#10;AubqmI2o29YYKNPRYsM49g/2c/TDeTHAn+mj7LCmvC9D6rGnfDEKRYOfD4DWqyI3KDFoEfE65D1K&#10;i9cg/HWZ8G/dmHkEU6RPtAwP8e5HwtOF13UZlWu+5oHXVnE0ImoqTCrDCm4FqrRoFpbl4VWcMFUD&#10;FU1Q3Pgyy+h9FP4qTH5NhEaXg0qzSlrkpPzT88GRiy8VRj4BYSDekn/b7M/rHINB4Z43tHv+4lne&#10;hjkZ4EyvD/ZCo4Lv8x1RsPiH7xzwTFUIlboMGz/I+hASDV+h3YZudNZkAF6VB5HN8VNC2BT5sQHi&#10;ZI0eWxWQZYK+C6xxfWcJ8miFl8vM+HALy5WO1MQU3ltcirWVZKyjoyfCM5/5VcoYnKL23AS0lw8r&#10;DzEaoJ9ZxslhICgY4c/irjxohbuXb1AuvBnOFy6ELzyDATl9J0xfmCB2heqWa/TYaZKh3r4bXn7l&#10;pZD5ygvh//qbdL5+fij86O2rgnXMS1cuPIfDomLMArBOrjmCAqRqAJrIQMt2ttZAYxc4/9KaZWnk&#10;fv3w7/3vV/6Tx7EArr/rHUmJX44gf5ZY/sWPz5AOPPuD8HFpMopF9tqyIwdkFItSscJRgZeOjME0&#10;fIMTJGsIebwZ9pnL2N2cGCqfadbqIYklOVq6WPajnGmEiWo7zI2C4tFMtZQ/UvK4NL7M3jUbXmRu&#10;FAE3Dq9XeWkTg5fLgwYRs4NA59pIKGF9BT4wTD1MBJxCu8jnZkJKl1AX2yIqpZEA5cCTDeS36XKG&#10;sJqKSUD945RYH4J3cB52HjAfFDzqMZa4dp52HEPQTKu9y7xYEWhxY3PHCqFcjyubcXi2SvCuCUJ6&#10;JhGsxs0a92YF4OimZ5jsHAutIe2wpdePtC1WUrrGKBWrTqwO0CMuzQQGNgKkG6UOxdHMcSbBumyx&#10;Frs8U2/UIfGubfaDZ7Fnwxi9F544h7cDWYhiqwEYs0tR9pSdVVrAnC6fiaohmZJhLBmL59CyGbYL&#10;sPHtPmtsljTJCZEHTM3PM1zWjY009lCFvIc8k7aMhXacenL09rvGlrJAucKDpnwnsxOFVGUqltnB&#10;sHBPdOsh3AmdYTHgjRqOts5xX401iy5f1kzZoqy1xFQEFnjPhDR5mzJNJd1ng3SBJNZjeJSGQ7lk&#10;LDfKLZ4O++YNZjqsMjvAOqtTaNgYR31sZpLKELOsY49+kEfNPT1mxi7JInWNG69sKSljkZtkmbZQ&#10;ZvMV2hSRXBKRZE+UTA6DNI8X7tgZaJFkwYe4k7t7awAupSjnWrjEu8RE7+NhGYW27KuUod7/Hsqd&#10;dU5HiH/0PDE1FGJRWFA/5mZ7BGMpy5TnAO4ME7iVm4ILeKpiDN4UdUIMJO4JdRIDYgalaa7kEiZT&#10;IF52E3e9dUfkuEkdQhggGhtFOR7vIgMnkwztGIIk0LKPViq0ruA3YBp0K9kmbkcXmEGRBsZhEjIx&#10;XCY0/Zrqkl3IBuxQB0pftUHgrSYZi/xtXY7RSQgNwusjeG0YRqdwAAoYDPe2J4h1YrrANLvc3+QC&#10;1FiYRYUf4mH6u2jRxDih0Okz1z/v+RHJ6Zo9CtFJ+L6Ek9l7NleWw35w0nQ3Pbbgda2g+RNexTMg&#10;BAKIoiU+XiUbA+Vq8+7VpFZbxG32MDx7qhZurOwky1s71EETZULbR+lQm0THYPEHk9VlDkhSxbdM&#10;9++JMQ59Ntylv8IuCQG6/HQddGIfHGidceDW5JEwECYAu2U0rj96h+m39AcpAH/vUnRW4YFagPuZ&#10;NggU0jNGwCaeRFSjvCKUgWmdv+WvpwnSXNt6wMHkgHLjA6SGBRDfv3ojXHn/cvjv/uu/E/brayAE&#10;1PLi/jUUP1s6DKFUZWBeS5bZhsmpSBiYLLdGrHB/eA1ELcpXRjEaJ009gxKww5o7/iz7lUUJVTFj&#10;WFgZ7CuC75DaYH2ebxNSmYF+is3VbRS7YZiLWargLft1rNQhiL/E9d2QEktwSJOy/QY3xtocoHP6&#10;IbEgFA0kY3QpZLCatmgpPkn/J/uqZOi7krIXZr9al2cEy3mbfRqnLtAW9Wd6MPXGZstsGPp2/blg&#10;IQiRPWewCjv/QCzwBhhxJBbWDwVMZYgJOm6FhajCYTdDFioMkTNlHBksnGt4ttAijIQetXG9dM/q&#10;9FQxs5laF8FsWRgD4WNvHL7XErnjMO+y3haPZYkic1WAGoOQ5ywSlsXriKlILyaEoMNAP7Awxwx9&#10;F3hu9AFx75h2zxw4zjBJY92YE/MzTMEzWICJfuRi4FmMnc+OcC63j+fI7KHXXc6i5Ws8ZzJ8XzSe&#10;8NTwD9cFZQCFrItyLX0fHK4rj2BCXMvnEVnkO6IhGc7ikWKG+tur8nEelLFAyRTcjbVmLBBaAiXp&#10;s4YF1sikihLxLHQoAcJnDBgjIUPHdhSxHih7aaJGjA59bshqbpGM0kcJeOEzX+TMgOaTEb2fP0Yv&#10;NooqL32LfmCLXEu9qPkvgnj9LD1XQJpxx+x1N8Py0r2w17iPEH9Ek9l+mDn9iOZ2o+HGznTYvLkS&#10;KtBM9RSKBo1oH40m4a1vT4bhT62E/8Wv1MJ3v0WT2msEkueb8CWFPvQB/dm4VXpytTzTVoQzi5Wd&#10;43dWm3+LhmE2Qi9H/2bRXd4oOOxtxMd8W5qTBt0fP4RNQa/AFHQulh54zwWHTlhh6BYXM4+NqKV8&#10;hevct8jvHA/74HdUeND0Iq/Mi7JSYjyDwjyaXYeXWER8j2dsYfxh5sBKu5Si+PgL5TuGg3h/Y7VI&#10;fYsCvZyraTXwBKmNTDVQbYX1aWQOcFBkeSqh+9AkyhPdMyzOAr2iRMr79xDgHYxXkr/AylLcoKwd&#10;XpNC9RTGzpFscPzGkh5iqBtOYO1G150B6ylO0gI8HGXH9XLerI4yIsU4YczyB+az3wNYIL+fdVNR&#10;07CJ54pxHcXKMY24uH7OHvAnKrkABsYdGZ+o98W/pYu93W1cZHlmbugKHhRKzPMNOo6zX/C4PQR9&#10;hYDSrY0YW0e5ecpXcP8hAvZ5UozXzeNVUOGxRYfKCG7CqHzbMBZXHuytTRlPwoKQxZTT+IgWpKkM&#10;rkjQSRQsNjhcvX41JXYXBxMKDzynjcJSQwEbYk0s/dSmLMQ22cAjE+wQSmkDj4OouAriuPXUUDgG&#10;uigbbGMW3lSuDmF/HSQF+EAZ5UqeY4KdaDqxXGkO1KwyUDtaL4gVhZAyJqwTQ9wCkWsTU7VLEptu&#10;arMhWdBwh8SrE6fOoowSp058mDLA3lqOIaKlyg1WkNhl3Y2JhcuNfR6ihMoe6Cf1RDAA9UJpBKF/&#10;UKFgZ3s1pUB7cnpmNhyASsmTDOVRD+qgiwhjDhPaoCI5TVNME8ua65splfWJlyckB2VexbwzOsU4&#10;8xySblrtkHbFfLOgkItb9TR3sJvkSWDsk2mV7gCYoPgRb0+iYzbd28FBDrGVQPHdhy5yr8HZGKQ+&#10;FxtBttwOWjKuyDK1w3RFFlBmzDRo9JcJkkbgSawoFmYpeNCz+HaFrlMQD+u2mL2Vh2EexUNwT97T&#10;Oj5EcNgQsW2gG4ON1geb89jlki05oUkgVFJGVcRAwyjwl2yRTLBDtd2tfVKcN0DvICUL9+1DgDbF&#10;Ar+Mip2uJZGiPOPts4ladNE6dLya5UxaoonWv0yHwR/9yKEYP9epgDk2D1VkRrwXYQDuxc5wvUyL&#10;OXG9SgIRfTF2Qm223knD737rrfBtIp4na1jJoGDT5ykj0d0OGfy7IJax6eNAlXpmKEMWgj2kD1Ce&#10;3zsomMvLCDHiHziy0QVpNqiiqI/iZm0iBiWDgIgo6cEBFNFTeDk+ZkVW4ng4fvJC+MznvhK+/e2v&#10;hSsfvo8iUovpyKY3P7hzFwa5gyWwwcxhbih4TeOssNLm5+ew5svRYtfv7lx93ioFEG9c/jCcHKU4&#10;MLTGAPgfBwwmTCZZKI1wyKijZFFUFVP7LvHtiCSafQduCXtFuMOMxlGma1h5fVwA1syxr4SWcbTC&#10;YCKJhwsBTuli2RhMACUUtFPLzd3q0Cl2b5zylRCzaEGP/ljlwYmwukOAKMiaa1IiQ7Sngs8BbVOC&#10;QCWwDXcbmRwOD41pAy2cZu+tyt/lYI6P1MLC0jpoYTm0oZ3Vh6vh/HPT0YXcweIpgL62sapyGA+P&#10;XzhSI1Xwu1wEBUrxhx0FWTgf6FnDHYbAWQDVRLAQg0IchqARinRzn7xC1koGWYDBVrGeoeYoPCVJ&#10;XcgyVuibm0Lo0K6uO5QTog/5NzB9C6i9jfDBCY/1K7MFQ4I2oozFBaRcM9FGukRhQv65hjAq3DVK&#10;LBu8Oos9HhS3mskQSY6RBqVBUzLVPAh4CYRAhYBin9zkgIxnlGkFFIOyArrn2mOgGtHv7nMlt+GE&#10;WG9NlAyhjgcXRTPfTrmn4ZFHhwi+QgpBdGsMZBsIXIrbEK+T4ezqDqTeHq4qCm+m0+nYeCEZGc6l&#10;41iNZd6r5TuJdTGfHCyluovWttfTWw/uEj7RoPRJK9lgrm9TQqfbrSS7jYN0cugwvHJqNDxZnk3m&#10;Dk+FZrGWHj9xLBkfnyVjlfhIlIZstsxxy9Mh4mr6/k8eJv/N3/3D9FobgYlm+sXnV5J/61PL4eHe&#10;q2l9/XJSytxPqwOLFMUGlaY/zgFM/k/uDaTvL9eTwvmX059fWw5/9dR7BOm+ktzZ6IX3w1fS7324&#10;mvylueV0ZOCJ0LzyhxSHJp/98Bj0s+GZ1g3HhrhTLKD0w+YYYiEhJWRCRPQSWqPLOzRxkMJq2E2V&#10;LtV+vgOKzKboLQeRhxB5D2XMELGoMMjhCDVIbdLnWYKdoE9Aq3xu1i5v86aqtUgImCz3i6iv8bR8&#10;j25j0CQivN/CCwIalhDbldsjlqqUjvUfRWVS7LNLdrzJQW3904kq3p+/ZqnNpfA0u88BUnUdpID4&#10;1qEa9b840Qg1C3/vggpZLsCCrSgGiUVPNZZslkwDY0YsdwAiwABT6Ck/dE2xMNrUUSnXPZWHXlTU&#10;dnFB5kDUfaa1IQ0LwepzARgc32LOMU6Pf2Ev8purz8WsnmEV3l/EBZlA/UCoW5e12hkvZaF3iFvG&#10;79HwhEc24R0iQHZOb/OsPZATByAaJAihnOIeUfmxCKlxj9SLT0bGp7BnD8I5QnqG6GYjStM0rpVY&#10;rBJz2MGtbmds0ZYYg9ZCRjNgC8BqRO/Ai+12Y8dtmkRSLmSKTgjb0dOicRMLlHM20Wyp0wb6RZar&#10;xVSpYIAHiWK4JHHlee7wqMKScw+NlCvVxED8XRKemgAEFeRVLJw6NU026TyK5H7YpJTQPvrAUcIS&#10;/BKeZ804ExyOjCvmJ39nz4gvQzfzjCMdmB/rjwszUmWURQbRG6tc0MvG2sgymH+YRcGWdsz8HaPq&#10;vfJvfwjUz5AV1hkwjjGjDBp1jxzZBx1v0jnnsIsrkoz7aJwAAjAf7kg4Fs8n5p1Y7BkABYASlMwi&#10;HrZjJ8nYh9YyxooyLis/HCBzspDzNHGmlPxKFkmAGCIhITs4CVp2P6zZmYhiv9mtVchB/QClb/xc&#10;2BstJdn125EWDfkxoxw/J2umN5TCPCCierTadMQZxR3bbNJpAHBicGN9GQCrlmyscOBQprKHbWxF&#10;slcIQtvCvUSAGw23YAMw0kPqXanJ4iZAACFAiTpWUgxAgKRmJoPCeHpImQz7om+XAM0OD8PXCvFC&#10;fLEQLMJCHiKv4IgJOzMPtFnqUCUFFmN4dDydpsM4gZ3U6lhJOzDcTpNMRO7LNWlxwIwK0DhumIFw&#10;WAgMwAPihhQpqA3c2rT9UXzexWQPFsihYqgiPFhaJCKwwkDFwJ48NhI41hBEa7Ang+H8pW6ugk+r&#10;RLTTTZWZGc/CLpEZTa4NzKPeJT8MxrzOWJYYH83J8Kxco+k5bjnSTg9TLG8Y1gCHM5clEzW7lxbz&#10;QOZjQ8k6AbAbzX66ifIB1SKDB1ICVKkqPQNiMZgaBPvSyy/hEgf12t1Jf//3fhemtR3Jz3HBG9AL&#10;QXeA/3/81tvhmYvPw28OaAJ6OvzyL381/OHv/5MwPdMJiwvCwBXiwU5HZc30beHS+7hWnVfsVIBQ&#10;t3WI8LJuPVu1pFhK2PAxo65PrIvlFKxF06bbOy27ojV7sC1LhwiNyZFXwSXs/h75Mgd7ZIQOtkD+&#10;u7TiMnXdl0HEMja7ybYgRGFrUUMRNVO+R7EYxqj4zG6gWApvE5fIwbLzsF3QZ6lx19qeDM0HSxA1&#10;10T1hCKSJAdQFDMUsJ5zoyhwMOQKLogx1jO7TuZul5gBLCfh4slaJtxZXyIDbji8/sYb4dSTZ4hB&#10;GWR+WJ0w8xYOzXZv688EC+UG5MowSgleVg5uAQXDksEpEGjsB/NSLkZETCtfesrtYyTAaMmkTDCU&#10;mIuMH2ZEbaH9SFXwECCnWNCYMybqwC3NVEOxgnKgUQO3ZVtd1hOxgDJj+gAH28OHEqNCJllaVDIL&#10;J4XUXeaYjMOF/IsxIQSI6+PcokiywQoUBZvjVHznkcLFGBcnsg+CxrNU5jCQsNqPDBUY4lH8g5KA&#10;z7R4yRSNhUQZCYvhiVZQ8X0u6e4TP8LjLS/B8BiHa+bfg6GSToOuFzgT1JqCAVuBewSUuUJ27QzK&#10;TqEIAw6byfL99ynIjNtxBBQUPtA9NkkQNiVb6ovJ3e3VUMcNm4VehkD4r769nGzvTYakNJc8AC1N&#10;WlniBZ8L2dFXMUNHGWEVoQCWhCuzXCOelIrCWcq9jI1OJy8Vnwn/4fzfSn5y5RIMuRZOTV/A2s+B&#10;1PwwKcwQ85TtowyepXEsiNelhXDl1kZ49eWzySt/Yyb87qX9ZPppgsnJqvxx48nwweGnQq6xnzzz&#10;ia3w5mvryaXX/5MwPAdKkhuG7ofpFgbj5syQ5aXOyvnx+CPkkax4Jtk/DF2CzeU8bDD8ETcQJmav&#10;D2Si8SxE6TpzD3ElVh2axFyUR0WRgC7P/sjbuLX6Nl+BrpTcfFNK6LF3JjGx7T6Be1lRD/pj48Ro&#10;4ZW2J0ztqkEHgqQ40CZBoRPGa7i06Jecy+4SmMx+UDaFGHyUEPgGfxvT5VY/fq0uLwPIMwD48w5x&#10;RCo20dUFL4aXReTNL0gzNuvVmBEZVtEwo9z10UBTqRBdsuaYxWStOSXfKONC050pXemW3cWoNH61&#10;jJFKQU5WA9rnuj2bw+qy5+xJ8x5EEWeNedGWmGjDZzGzjs8MC6GDNM/X0GIn+HEc3ksD0NhfEaV4&#10;fuIq63HhB4IvFQfJbKwxK2LOQFGwmaLnKW+9OZ6lIWex8+MnTxGHPRPXrWW8EgqUZX6qdLIuotT0&#10;GHMbRRXoFzQGNxvzM3nLfc+juJgV7ctYODsTcEsUDGgHI9UA+tIQHiDcdo9bU9lk0UbRJvfYMNfY&#10;KL1XBeSMSr71M/cw4N3BQRAkedow2aun8NxkuM4Aetd4Cb2gAYrVofabrr+4XyjWGHm4FQkfoOuK&#10;mciid8YBRqJjjVrKX2SALac0/g2tsWKArZ8kzzFKcNDxkd2j3DR0YJyVLdqMD2sSK50ZpMwN31Hh&#10;U7FV+bbuF8kF0ZVtrOcELQEroOaKeLg1ChbPBFk36x9dhn1jpsiqA97LpzwLb0IsNg+v9TBW3mye&#10;/Z89jgWA1jQ8G6C+yp05alde/eBSjGc/fep4qJAcZmIKhwHlOQ2bgC+tikZ/mc6b1LTEFuhy5ktD&#10;L+IZAQGD3meRPVvRLY6c2a6HwiqIPvyoyH2i14qklF06tAyWRirJxqruscPk+AjtA2ocTCZwgpbr&#10;92/eROlgwDjPC8RDdam5ZYdaTOroG3dSQgCWMCgr0Hm4LNyNlUWQoUk4hAQt1H7EmtElPhJobjsX&#10;AYejHMg6/CaMgUVHMx4sVJJCdQy4dAal8REZeaswLzYb2KmA6gicCsERbgmTjwIfYoRnwV9gPBCJ&#10;GZZ28dVC6bFwHGyOKPfn39h9iMSo0bFRWlo8GQLyEPrj7xI8b0Y3YRzmR0xOqgUcZcxkC6EsNOrU&#10;a8GSPOjgxwXB0Val8CyhUaXoch2AiPr1OlohqfzAq91GK3n5U0+nTQL7N7fu8RAEr1wFngngCMR6&#10;mH764iukOp9Ibt26hYXUCHf5+8H927hLduC1Cjf0cQ6349olI/DW7csEo0+EKx+sxl6NFlIdJyiW&#10;K8N1Woi4H1/44s+H4yi7yygzIyg9BYSgVuQCbes3iIeTYRsc2kBxGRs9FvegRt/Q6RqsjHgE+7tV&#10;ONQmJAw9/VJ4tnQi9H7y37NWTgFCR3vVdy6TZDdhbKynwgZVgkAxhxpfxn8ccDhkrip9urchJ2gM&#10;RgRTO4YVVuPQCQmL6qhI9WdrEUXL4JLuYV1MDGfDuxzIMteBc8M0jAVk7zCma3y/tE5aMrE+VegA&#10;OARXn8oI92OSZlw+pFXV6Fwl9Dk8A+MgeFi3S0Dmc089GYoI/R6169b5fXN5KdKBA7eNkbSiVSYN&#10;u/66QQqOGzhchuXFMmsZj27gqDyzCMb5xfgphQQy1d+1+E0MUEDLGHQZSHYyP/uBKv5EnDg5cFtV&#10;OdaYefCFuFceMhGM2PKHvZHhuRfeV8ci55BvwO04U2hT7AUCz1vBzH0/ur9ZHvAQPudeKLcKjPh9&#10;xndU+JU58Dz7rsk5TRZQ6ZbZepo1wDpADI5T5dQnk+esJGVvWYuDkRgbKLpth4YKMUE1XMwK14pK&#10;Oso4HSlgrg0KDOMubm2G3cxeqA+tw/CkC9bEhAbWPovbeWK0GAaKawjsYjhzdjTMnT8VHm1zjpqH&#10;4RytZz781lK4tb0RkrlyGAABfcQ+/oP33w53LwyHL+TPRwHcwkgTqd/tcn8yfxudnbB/pRaubYGc&#10;btPeBQXjTHY7zNfqYepJEBti1TqNk+Hdn3TC77y+E24hPC9vEz9aagVa9IVPrEyGczMvhDdeg57O&#10;boTf+PpPQAcXwsDqvXDvERnpg1jWx58NbV2//MlbRPbxeZDu+THWkP/i1qJ4M04UCJQxg6d1WcJY&#10;4p4am6cA7SMs+CJkwYqzL94Xyop0wVbGnRfJ1e0mTe6jgEhn7pmfew/pSfjSfbKszdGPyja0TJgH&#10;ojPSi2VRKgSFD+VAjlLQdlxYWQpWt5hDr8P5A83VFQ88zP1Rrszo+NjLXrq+7/kxgUeEi8lxBecA&#10;GrBkjkqjiGAPA0OjaBsPiS3tMri9chiUWZAGA+F7orMsFFlyIUtsoN0S1AVVMGPYBaiabknPIlNn&#10;/qInyigUOhPp4B+GosiKWhRjVS4Z19PHuMGzyrXEI/OdPjiEa7xPiR//9hsGkouGuVeYqiguxKSB&#10;kjhfUWlPqIlnrmmuUIrZmMMjk7ji1mMylegZWZKxDIMB3ypfZmCqyC0sLMI7DdVQAKBMQbdVqh54&#10;Lw1YawwO8x1lSkyGYo/sdmI9si3osUzdNEMYMngLKkOYVHSfqY1RCmkKDxQeCpVa2YYyxvAFUXzr&#10;gU7OzccEOdf74cJtPkjDyaMkAuaVTyscwl3QShGgFnXRLGtkQopGoK33CKsPh3gedEfL+6VJMyM1&#10;6OSDon2ul3xBuqvQnX2HGMOOPIT1NHaWElVhHHesiJyGrjyBwH7IdSBp4pLeR36bmCfvi0WBAQui&#10;V8xYNjwjhg4Ng/D14J97rL/enH4GT1t3BQQMg2GI1nylWcY7RYjDQLh3fzW8/vZb0D0eK+K8xifw&#10;vrGHHfapgdvSLFMrREyTwFMt0j4NP/w0AftrKCgz05NJg9Co3Trt/IiDx6cYMiQMlA3JsVA6HqRN&#10;vHxUag+r7To1ROt4lGh9iHwwCKyN96lE/GXGQvzQvuCF6GmN77GPyaACoYVgNEZkbAQmmSXQEQWM&#10;IEzKMmwSDF0BJUG4cMNDMxHcVYTNEBq3QqiDFtqD4Iv8aCXETTdgmEhhMz2sJ9JGwx+M7h+YD+t9&#10;9HP0b6vda21H9IkP3BCYPkgW7iL3BmFxQHzUPjFFVoEvAu0dCPFRPTuH9qUlQ1FNGA73gHCNv3CS&#10;5oelEJ3xLAfUQSpwQNWUmSjHhi3j9Emkxs0o1FTGYiVoB8frKKXc+XAfGJkuS4P8DEBUyzaQfZX4&#10;LEBEYlQ4oDiEB1joGLuAj0AroYYPuoybdxlCTq3TwxoP0cKhDwpw+crNsAxsbPFX4294CvMVSSQb&#10;8t3L4SKKhdbba997Hb8z9XqAolUnFaIuYBwmY2C2EFQtjBPMWEDQkJ0aLj77MooTa4WlgD7F2uZo&#10;OfFUuABK9uTps2j0O+G9qx+GLfzxX/rFXwn/4Lf+n2FlncrL1MSxTYQKsahVrC8G8Y1B0KJv1F4L&#10;t+8vhiZa/gh1vBKYV1RJWDLLVbhmeK5hGPzOOAs83zp3gyhg/TpKCYJ3mPtSkEiEAKGMlbTX4Hlk&#10;DqKEaJlGhY7gXS2/HAJ8AKsxFs2EkRqobumHLJmrGAQoItChTBL3ndZdWmIPWO8D6LJU4p4UhIQF&#10;hhUOQR6aGRsfEjJmvaBdqvjPkym8ATUME9y9ePNOWEPxPVzYCTexHpeIGTLb9fGrRWCstGRMhIgu&#10;NnQ8CzZFjlY02yfjjKUvOGAqxG7pPmvgS3o0GYCLxLlCJzL2SOKRVkR5pUdfOotUbozzQ9LF983O&#10;UakRRGuyttFo8J6cO5Xu6IqC7mV9xh7yJZ52xMwjeoJQjWeX70eBwjUqiyoDGkGeA0Q/LMrTEdU1&#10;zjD/Zl+7CCQVT0YThTVgIN+T9hBT8D9dnWxHFJRFznwVK9FK4HPjuO4pW1NEsShzBhkZ/Qg3SCi5&#10;j/J7C6aM+5T97ZEFNzFM7FWuDkKekGQxB6KyRKArSSrQzuhUmcSXEgG7WP/lU7jvq3zPczhCDSeF&#10;FswYKTN47nOhtHY5FEYZE3GAY+MvkPK/H7721k9C4/ZK+NLPfiWM5viwQw279zeJnaR6NrWAinvL&#10;Ybe8GHbDZRhvEp5+6vN0cThBhu5IaC3cCJdvXAsrzf0w9+RJXBf5sPch7rpcNbRHX4ZWdsN7138Y&#10;uss/Cr/19y+FLRSpiQEMmtlKmJj6XKiOPqD1FujI/gSD+hDjYISSJ+w1ay4dQdKQhMIKutKIZG2r&#10;owXcSNUoBEWUt7cscyOawxqy0CI/ZkYfSgzwC3GuA8+PUpL7SRsqQEChPAOEhz2xJy/S0R1Df5J+&#10;oDCELyTF/UAMeT5ExKcd0HBcNyhjEeOUBpEPOxgsvSx0Re01rawefOsIzeP+TgLE/wBk0mSrj782&#10;yArnmcRBGS5AjBEKTBHkRZ4v7ysgoFXmeCO+V4Quy8R6Gvcoj43KEedQ74xoTDSpheP5TJ6sO84y&#10;Eg1coSwK/AE3FLRvogdxUJqtPB9lj8DKo7hUxDBnuESguYiVfFQDycxEebB10aDk+J7JF3vwiR4K&#10;ogqXyog1zAbYJ0vraJDtU2YjpZGu7tcSbjHRDutiobSw+NSvQ+B7miwN5XPl9KDblOBpEM/YYD8Z&#10;HUbH2CguK5IRVIYtM6UXg4HLvAkZGuMvECPOukqp+2Yx7VK1kgoIGKdmEgGufGiGNnK7OMnoh1nH&#10;oNS5bUu/LolSelRU0A2xqDDWPVDna4SmGGNIqQ3Gzpoxfl3H0oman14IgU+VsBirzPPJuka0wqOQ&#10;pw7RslQqX2Y/WuIpKm3w6zwAjvzS2DOVRXlfnjhk19owHCjYbYxrLpLnvzXWyYrkc0pAIFN5K9I2&#10;J4R9NjFiD6TfUCD2hThgFfoWLQBtI5ihPI1qww7ZlCsbN6HzHiUyRsLdxhXQu2GMG7xmnP9PXjzO&#10;7yOgmYS44Br22EzOTYcuZ66DMia92l7J8iHqONMUHc/CT6hQkD66dxegZDosIyMa9FHOEfPeoVVf&#10;sKfyHAZfBuMDgGRw4YMwyZiaeHh2Ubxh6bG37yC0VIZ8G/z9iHjlGm7mSeKeK8iupPXXS/94sL6p&#10;ibIdtadSfiYQaRJ7Iy1S3jYDxiZmYYpCC122zW0LmJR7UGqOoAFzPsXGB4yG3tbpukUTQU4t72l6&#10;DHLKm2BzLSIBpfSYqwp1uPL+L6JQrIYSAfnGm+4vhMCH0CkaCL8TLV9FraAFIvCENRNwnNO/qcLp&#10;SDEpsmkVKdsKGfJYsU9Cm4aFgwRRVdkxfXIt8FY5CEKc5yDVOd2WJR5MuhwUnOpQc/RZcuIt4hXx&#10;fijQtBy78uYMHuDUWyDKAChfaZ9TyfP3kCgxuEy2xunEhY5kY+cosGY3511SGbtopMRk8mzWi+lk&#10;oIrWbp8+CmiplBc8BO6x5ogmov6EPiJua2sZP+Rm5HIdcnO1OLuYBZpqLp34/TAwQw81HVWQXlTt&#10;UBkL4blPfCLMU5p6Ak2jaVEYtAgL1ZykfsWHFCOboI/LJz/5M6wvBcl+9gt8laqBtWw4deal8Ic/&#10;ei288pc+FbIEVL2P7+aQdBkrPpbA2lHq0Irh+OxPZNC0XBhqXwpDaI31BIyYALF9HPKc21C0WBf6&#10;Rw/f8myG6FS43mFmgu8ucVrhIqRv9vbvh63Mdhhu1/gGa8bcDbDrFKrMnxSYoTILRaAUpk8VjcZA&#10;BEg+mvJlsOk9KssWiqRV0kCwdeMthBwFg9ifh3A4JXVZetqmhYPlngmKrCFFjp9/OjwAKpyscN2d&#10;zXDmieMEmuxRR2MydCkec/ODD2AHSsJp1ms+nMN/rHZ66Yc/5tnMX1Jkf+RUA3BN98sqlEdl5aVf&#10;tRk5l9oa/4KC1eTraCEJlgFCGG6ABgut4EmP9S8GWL/IkZEamulKSU+AQTVq5+LsrvcAkHSW3yEV&#10;0GQkjHQUNS5J2wv8nWdLZ3zfH60MacX/swPxbyILuC1nk7XSj6Sm5pfVrHKMW8nq/ITTlCZHZe/V&#10;7pDP0LPapnMzMlaJZ1bIico4WjedoeG+0d8Jje5iOu5y7pe3vst9kRR4gccqaBpAGqQ+U2uDQJCk&#10;Ha5TM2J1gyhisi7GhtG0IucG2q2m4cT8Kc6X2T4pdDsTzjx1NkzNDaNxX2BujJKgI+u5ELYPt0ez&#10;Z12GsCSenSU9cqJOkMeDcPcafmnG1y92w+sPV8IiPWE+C4w2C6fP7W+E4yMNutovhZWhg/BqHj/P&#10;zlNYcyPhW5fy4TKZLtcW3wlltMU10sGnT+LzXLxO7YyxMN0junkB2G7l74QfXF0OVwfQ69togMwv&#10;P/s0lgZxB2xCz4je3QmCHPm8h/kv5Ekfsz5tAWJnddeaFS2jHVSQVDYQnO4DgYQdTPWFcId2Goj7&#10;MDd7ITxx/KkIFW80NigCuR0toGgBuJfcRQgFbgRBsHf852dKwAi58re0abE5tWc1sj32wL8R5ZHu&#10;4D7QAkY8+0KZR/7GmunuRP4m9aidHBC7oOVLtAiZPFvQBYRnJgr31EoVOjbV8OOvHKnpdgpv0npE&#10;KbyLr2t9dTNqLdazcc5Gm6g1KjeE0TpklsU6IxI/Y7dWTxerVD+7s/RPh6BkNQCYN/c6goB8Tt1a&#10;QPCOickkJVOKhBOqBfM903qtvik851kT4vVHnu89DD7z/MSaL8oL1kMlYgjaTvFZua4G3g4PD6EZ&#10;tJk3Fg2oE7WbEIH4WzlPyqeUgo6m8nn2rffkOSSIk+qzZebKdWillM6CZnmua8VhbmE5alkZaW+Q&#10;lf5b01INohZFsAUB1UHjmgllq80iYDjCROhgAbiutBtlDKSyghLoV63iy7eDte1akPDMme/zDKH5&#10;ahUUgLE2qLGR534GbmtJl+G1A8jQQ4pQUhAOTQ34kWeRVRB5xSFmGzCfyQ3JHpCa2y8fauCPNsPG&#10;NFjf1IrAjXW01iyS2mrOtYDcLHMQdWT2TjeJmphwGrFNbAMyF43G2jV1ZRrQXhXeYOyK+0fgbAqM&#10;SNmGZtigB14N/i4v2sEfaDD1EFCV/y6TLj078jJVxu/SM4q9I46lyZ4ckHlSKq2hT1Th9cCz7APV&#10;5aEl9hMF2u3oIdThw8wQPk324uYgwcaULThOd/B7N2/Cx4oUr+RMs5Yg+PQys38jshiIzvpAPeg7&#10;h460yxrU0J9EQ2x8O0BPqhJ8qkVfpypoxAQNwwucfUsqLK8hC6ktNjhA6HKBHjhCBSMI59bmOlHY&#10;w+R1d9PZ0lhCJ16wN5hdg7qmRAskCAYS/ZBFBECogABN5YeH06Fjp5IUlZPOzIY4wPMRUNDMbUJn&#10;gRKib01fzz7KlEqWm2CEoBHsXisDkXHE7/k7L//qoWgt3LmRDpULyQSljPuhmu6qW7HZfZzAfAkV&#10;vpTYWbw2vEWdi4Nkz2dDxGYxcVCgfKCpPmksQH52VVbtNmggOqmZz5FQ8nkcTg6CjExslP1g5IpZ&#10;HiPDiXwPQ5ZxcwOu07uIPsqmIFR1uMZoULUuCCzF/KdcOQTO9p49ddxAHYPBwhtvvMP6YZBCSKou&#10;Bm91TWPlmXb9thFaG2VyH8FlyswoRAfUli4sriSDMIQOCzw+cyxd7i9Rra4Y1sjFPTNHdH5vk3ET&#10;pb4KVkt2xgy5v8eeOkeGRCssPlgIb/zoLQoAjeH8pvs2Dm9IhLLVCFjM97lnvhQeNShnfYuAHeaL&#10;bOWgwaRgmD1y2jusCV5IFEf8O4u3w8F7LdSjw7CMD6AIEap8HEBH+gUMcvDkjQ5jJsIQ9F26lhpd&#10;uzBGI15tFliBse3sEd3IujdhPPscCtS4mP2RJ5iIaNfIsIy0rIIzJ8Bq1sGojBCBSqDCvUcbYSQ/&#10;AkEDf6HwTFToiUTwBvp7mD/zH/39x7EAFnZrQPT17RZNLGcwoTFHZ/GbEQx3YeIsnYEnQ/bYQLi2&#10;XcA8ghlSBOjFV14FqiF6U+gVpdCNfvwykz0qO8yRZeEzaAQ6Ua2xToMHQFpi62G0BsSwxijvMqWo&#10;+rCntt71jy0EejCmwegDYJ14iPTo/blxhAgOM+wUa5FBedeU5RPe5xCwtiWIPMYMIG6lWzosESrG&#10;5qE9Wk9FRq0vkeHxOYoRewHfDXuDu2pqMGsEngpWhEeYJWM/SLYRJjBPAuCwtNhDff+cV0zEWu4k&#10;gXYYVgiwErxh4HCPfdtBNqBod1djYMkOUbWwZOZmpHYDwQJDH10Mw5P4Bsi6oLBTjPrtUs3Spq0W&#10;OysPp+HYOAqwfgdSd8swsnl+Hzslls+eZSe55wQK3SSw0xRdozEkSpsoupjE3bHQWcenuNYOdxdu&#10;woRvh1fG3sPkXAWaHQiPKO6xWl8MM4V+eKVyKsw884kwMwRDzF8Lp8baKFgIUkxsOEV4sPKzQMCP&#10;wjXKmG/lVgOpF+G5J+bCl58thN97rx5mUQZ/+Obb+Psnwh986y0ynJrKcngJPj3O1ujQM2Hs9EgY&#10;IuqXE4xbAWiZ9c0mG6xtk/5KpAVnFlAkgHEzvTDDvufpU2fzvZEaJvYOijh+jubS/XBng7Pdfo0K&#10;xvvhuVeeDo1V/FOPbtBscDcM0nB4Flo/OXEs7MArVujxs0v6sNTR40yrVETYMlJnPJbsMwYBig/k&#10;iDIHD4TXqYAgXqNBJOSsfzhLfob+yAKNO+m8DR2Y+iVKhisD2tR43gcuF84VnkL/iLRHshwKGYoU&#10;51/FTNb78RdBSinwKPUDpWchLyKduYf9eGjFwj3icaeaKMogypk0p9e7i3LWgZ/1CMiCh2MUwDUZ&#10;h0Jc+EV4S39jh7M2gBEYe8PhYyJjI5aUHyU2oxv5KeNj8hHWQtk4MjaO5I78SXlm+qeKkcaWQnoI&#10;aMNza3CZ6XEaMTycukr4k3m2NZ5cB8/UAedgw9YCGHEFjGX9dhSXJBj0gLQ/eDlnUUOaGKHYN89I&#10;dcdAhk908Rhk5/gKKB+eJ5+vD9aXyrDne3MNhZm1sZaJipvwkBH0Kp3C3sJ2REQzRk419/a69Y0V&#10;DCYCc4ncF+bYg07apDEKFjSQR9vwXssTGPRl0KLzt3jfDhBenrW1K7d1qvRbNtmbEvwRsRnrzkQ+&#10;xeyjQghvdz+FKN1LCwW6P8p502StqdHDIDelV/+zdUz0v0qDBvNZDVhlW3eayqxuI2DC1JinJvPa&#10;Lu2g4B7d28QRlVeLNLYaZeRqOwaMHcDPsgSbDdXgOUB9qKBkI4wy/5G4pyqPm1RttQUQOxZ51Ipp&#10;+EmDPkxzMY6CtEx0Hnp2jQ4zGtxfjN1qtAYMWr1evUFAqs37TWji4sUXQuvuQmhQDXqACP0G7+VZ&#10;07D+MBxMz4WBJz5BQDnniXUdwCV1MDYegRtIAT2lD4/cjQGC42TY7eB71tgcTMDxCnRzTkEfVusQ&#10;D3/2ELBNCo5VEGjWs+jhHwQtTBQG8nGOg26LiOuxfHRRJYkIy8TUCNAxFHrwVYlDgUZEqeiYh1mC&#10;Vtj7ZYnKpoyKPG7FhC0Lf/Q9I+vF4CWSQyyE3dVFqgq2KDhF9VRSdErkmw6PjJJaN4ylh13HQnQZ&#10;GNVok8IQlgBMY8SUiNwh2QgIcw9ui6L4iH3rKigosQ2xMPibMXrofClMRfceK4gxFxwCUVDq40H5&#10;Qi6S4w92HfPFsUOyoB4W0Zkn6niF5qAdmJe9brib6gh9KMoQVzt2H8UuQ+EijWZ3P5EoO1gJgzDX&#10;KtH73dYCitlhOHvibHj2uRfD3cU7VKxchRk1w5PnThOlfCy5i3JlfqxNQm+9eSkZ4KCM4SgfBYGr&#10;/+hPwh+9/r2wcXI+/PoXPh3mZo6HL38KZv5siTL262E3rQXTSwplCAPLqocm34Kx7aW0SaihCLA9&#10;awRs/cHmTYhrCm4FI0Lo2ouGUx+LYIFKU/zJFKFWOEGfk+o6a9lmzeDM7qlVS7WaNXj5K0yRG6f1&#10;HpUIViSjVUSq6d76KkkvOaIYPYAcWA52juCzCgehj4CJ6VYwDCWeRY964M8FULgB/h7o4Yjvb9MF&#10;HCyeOiwZhHsZdLKGwtiEYVcKEyFFaO5z7yqpr6MwlR2U1Xqfuc/Q6oBrekTbLzcQIEy6n2tjueKT&#10;UaGk4FKFwnGiqFZUFR9//GKZIWeZObQg8srvogwyS4Mp9Psf5cOjFYrEwhA9Axoh0pPKUUR4ma3M&#10;lFQTBKO+N1W1I8EWqcbfud5Kp3I3g4RMgeOW0Cy0yaNz/M/oV31Yomx+orLmQdpHK+2YW8f1Ksv7&#10;CDJ2F2rn426F9ea8QcOaG1YMNn3LYKXxwvFoMVaIbK+gFOlhMUJW33Wj+Shsr+2EthG2oqCgJ+kB&#10;TJvPJ0f1TzhXUQOfy/egGwst1WonmBuBh9CItJ1hTiIbSYbCUwR6SId1MmOWQdSaWI3nps6GCxd/&#10;hkDW0zBC7CkqV5MDEQWg6dLETYfs9nEY8VZYfEi/F/q1LD66jbC4GzbrN8ONVfaO5a+h8A+dejWc&#10;KW+Gv/6Fl8MMRly6+zbMOh/Gp0eohv1EKIydD0tLA+Fbr10JP/z+D8NN+r1kyBAg1SCcOnk83Pju&#10;DbJbQGZIh7JQ1cIS6cf9a1YIJYCJGhxE+o6Wn49WvIWP9OGs469oI5zb+INaMP4MiPch53W4OEtB&#10;qU/B6GcJIEHBPpglmPR+6KF8Ldy4DSNHqJBpgKUTkucGwgv7vxgmSWPL3L0Sq0Fv94fDVrkVnmCN&#10;Hy0q2Ephev5MOHf8HAj5Bv7XFXhJM6K4drI+Usiki6OXtINuA+3Ce9lXlXurn5pOm+O5Gc5VHqUK&#10;7TQqHgauibp2VGKgxceGhnzO+AL5OgXVUZiYN8oMV3EWpDKEMTLg46+J4/MgjCeZmAQIScNPuZT7&#10;D6CwUJof5UQkSKWoh/DvgcajOHHFQKweK33SMdvMLBAvgogR2mavqBT5LFLZyJYD/4WHK9StNuuD&#10;NA7lGQpDz6hKnLzdMwqiBWtPqTIKb+G9IlaoSpQDkw8dITrIOr6D4oE+gceGc+nLNE778dA9TKUh&#10;bNH8cW3pId/Dp04dIYus6V80OE40zaDl2sQU6wrCBN+gBhHAVptjjYLGmbCZpejfPopeGyXfl2tc&#10;RbEbwlrBJ4v72TUjc6y1x7wYJvfyvBM7hyJH4S6ymPLQlTymWq6QUddNrAk2SquB9eV1FGBogt93&#10;NjfTB3c/AGhHaQHVam/vpg2CmjXOChjCVSL6T7JXZZQQKummh6U0qWHEW2NCBcvUVnlYE4XtADkn&#10;u7d31SB8RLnG8qVWiH3cjHIAIeA+mbqJCGa+IGfwBRXZ3b0m+mOSHK07OgZj9BUzJgzMI5hTdE5j&#10;oQcPUu6alSafTbivaZcqz3YB58nK6LROWwD3XkX30cMl1pY9GR7B+KRGzbGzkWdKJ8TX0L6tZ7JW&#10;HI8p7Q8e3qE5KIUFua+ekjLKtbzMOCqBmI2NdTL+csk81Xj14drsNk/NiwPGs0tq0+5WPbm7tRBa&#10;JVB7UpM7dKy2mElCixgyrlBkUW7h39MEj4yxGvmpyXD79j3o6DBcOH8WngnIdWcDqwii3gV6GsbC&#10;LpOORK0U8v6NWiQKL1Y1arMYuAchWgNbOh0DuJg0MHsHCzfH3wMobh5GUaZ4MDh8Otx9KZiYmevE&#10;gYkHMQoqdLQocD0s/ggt+0KIUewVkYPF1mtuobETvFVhwwlis3fG5r16WLlDEAIaaxXBW+MAjBr8&#10;hMsr00GYwcQTmPkgwVVDOIozIAZdhDx5nkDm9bBOjnov3SHuC00B6lb4eVj9eayQ6eoRzvaz+OJv&#10;FUqDfaxBoKIYc/RBDl5+4UkCXCbCaz9+D6a9DbNjohCOML7VB1XLllfXqP+A5bFtGWIEMlbTAAc/&#10;Zi+w0KYVKdBu3rgeNf49rNNJKvdeuHgx3DaIBU3+C1/6+XDpvXdDCWvqixDF9d1CeHp+JjzHsi3U&#10;H4Z//HA79BuPwrmxTli4+T2Y4Ilwfmg3TB3eDfsF+r7Q4JLsNSFM4cPoynp/YSCcPjsWJlmzBazv&#10;77RvhsPZ4yBcY7gkDSwAZt2FWVOKvACdyGrbKGQdGv7t0xZg4BHBWmytHeajK8z9g8DGCUicn62w&#10;fyhcKBAGIuqGaCqkRG8AGLMjBBfseVht/9AkwhoEIXJqaIi1KERiJ7aY9eyTDRE7kiNEDvkZQ+lu&#10;DcGoie5OB0EYsqOhX5kNDU5YCaGnop3gwLchnUKojgzZJ1VTa41zzVgZA8p/lXWowWyquI205kwV&#10;irSqBQ8TfPyKLQ7Ye40J35c5yAwcrgFzKl78ipGBwsQfXdrSi9dI9PvQtmaHJfENypCqVKi0WkUR&#10;jxR/ruA+Mr6oynt/FULWVmwrsmCYOKfRPEpoFRcONKYyFkUi9yOcM37XLAkjwA0+iwojgrSSokDj&#10;ghkiKNAwAAt3mS7uOPpbpCUhDNorC2GxvYUw2UBoNZknEdb9JZRCkVOCILFMDQ6s4eoeI412snaS&#10;e2RIQcTSRjjtolh0ccspwKXxPYyfCqmFogG5HIGlIFUjoyhj3eHw9lWiaHdRLgnA2NkbCK9dWqHU&#10;+GH4yy8wI3hznn5YCrlD0MHNlYGw8GghPLz0fni08UMU7PdwC26H1XWesVfEcp8O5555Olyc+yK0&#10;gTUPCjh5dyB85jmUy/ZKqF0bBxWGelsgoq3z4f6jXHjz+kb4599dDN3ilfCLf/Nz4RG9tAg/DN/7&#10;wZ/EVD5TuHKgkF32OktkuehcCcTagBKrbu6QEbK8chtBitJGuEafaGWNC8qacM0FenHNhtOGEJTn&#10;UEkxCsiRX1lbJE34n4KybIF0gfBVEOCnXgxnZ86grI2FmR1QjbWr4T4u1WTkqVA93g+nN+9SWO1D&#10;3K9z4cKLTxGIp2GIO61Wgb2DDN7HRQyvlAZFF6AM+JN0AW+DK5sCaYAnJjSeNlAEFJ4sfN00yjJI&#10;nRkEur72yUjyGggIOmbDkbZReeet6DWA9qXV6PqTrKFv6U/EywBF6pZEo/jxmfFvehlxS4QR9Gqf&#10;nWjQMAaChZISEfu+5LFVjNMcdISQBtXfpfy7QVcoRlmCvVCGdPHu43qS91LbAYUJtzkIPoKSxUDA&#10;c6DimWJFpD0Gxhk8UsToywxTYv5UXNYNR3ppvDoGbXIdU+GFh4Sz6cmMUfwYZBweikY6OxWfI9eu&#10;99UyskprdggEmr5CrrK/G4inDFujd9IO/XEadPYeJxp8iKjuIsiwz2P10BNZX/iQ540FjkqbfYd0&#10;I2q8OTzp7diJc0qnsEYTRutfxEA25iqQYSEy99uANfsj2ZpGxRhAIypvHDgULlygKNbyHZFu3MXJ&#10;ysLT/BtUGqQLT1Fyj4rfBJ3R+XqeAmRDeGmmeDbu1UKJSAsoifHpFuygKG9Tf6NF0JU80uwFFU6K&#10;goKiIWPhnfTdo3I6/EolSnrACHIcZVyP6gUqw3WQuTwBZnjMEmth6eZlw6Ir18aXkABghYjiYFha&#10;WY1ztcmx/PAQnSNLmASXE7NIU0poxgJjNuW2NL99BK2xIgnPcFbbnEufIRLXgnZsbaC7uljIQl/M&#10;AbmzDUI1BGBiO4mnzp1HJvBvDHK/o95itVbTeanXktQI2Ituc2gI9TBU0S+6jU0CSw+S0Wfmwvn5&#10;SdBhgl7pwySK6h6LdMZUX8tFIH/Q55IGgbR6PZ574Zm4d2XmZGXjwV63iJbYT/Y4LE20W8s8GxeW&#10;zZXTFnUunmaDsmjD+0Q7Z7AsLVXO5qOK0mQMYsijEEEJKa65hKBdhV28n2hYCzcRBO6+/JlOo7Lj&#10;ofHl336gUPQi0bGjw88XWIiusGp9A02TBWXydn0lOMxoQnKtOZxMoL2xkK5sPcLTAkPAKhipzlAn&#10;YhIXyDAKYgE8r0j8NIpHcYz/E4+Er7eOVt9b22CsLACH3EyAx8/Vreqh1PqQeAY/JnQZq5F+aLww&#10;ExSMk7Pj6f/m3/k3ky/8pVfpVfQoHaY/xte//Ua4cXOJZ1HWH0hOWZnHOrKvkHUZ7J9kwoIcz+f3&#10;YVBbCH6OIAqPaFGDwmDbMLUuTHkRSb8XnqTzKRZD+oPvfx90EgsJYi32imEVK4324+HnccGMnhgJ&#10;/+j+9zh8RAATs7NH7YvfeONq+KUXQdXK8wgwULa7i+Ep3q/gsjXZ0F5UNVwrb954gAtnNHyNsV8h&#10;gvFnX8qFU0S/Y3aDkpQhbgiemhAtqvbygLCCO+tPafr3QQMLrlcKdUp0J0DOKiJC5K6ZTRuNJ+rA&#10;PM1lL6KcDDB38HXIBTQFhmTn8ERXAszNaMwybsgN0DYbddbmZ8MhVmMLbHwPRrJOawCgCNpEcA++&#10;P1LJ0ZSNQmNEYW4iVFZ6w0ZJ0L2ZnlowM/E2dpV9Ii4D5l3CNByiVYBokgc9pwIs7r5Hd96798IW&#10;h+bB3dth/vjxj77JnM3Z/OjVghFBrFHJUhLC95gXbE76kPHwWRROUhnvH2hY8L7uBV8KSZVgESm/&#10;7HdEFGTuMkuRAa7ifrhDWQ+RVy3BmC/MfIxnPDo4uCoG2gyB+2LZxVsoIFQSQQjL/VEEmMYSyhdu&#10;oGFQ11EyFmTmVa4zDqdOld8m8RerxCnukV5ojGG/vxHvb/rlPvUBLBpnxdJKlUwfUmm1NjUmKpxR&#10;RYrpcH1oZXERGmVePc8QFmM6OMK5QZPi+bkycTzjI2GEPZkeyREXKHMDLWbvVjYr4ZkndkOGWMRD&#10;mT9VWusU4/uD134cPnnGQkYzRBnXiKUkzv76O+HB8iWUojWseTpON9ZYOwX4fDh1/JP0K5lmjwfC&#10;6MC7YZgzcXq6hiue9hfnPhNOJj9DBP1QuHasEi7RTPJtsmWqo2sof+3wkw/fQfk1LvYgXP+736Aa&#10;pylaCAYYZRcFPkMXZnDwUGUOFkcShXq0vgBDxhhj/mFQJMkYFOrFMP6xGlkzT1xAEMzQT+hEWFy5&#10;hWB+GDY6H3BmURCbKH7djXBmhnjG4+NheOrT0NuvoKw+adp1eHj5Srj//h+H7MWxMP/pnw1z+xfC&#10;5uV3aYRJ759Z3MXdLGm/XSo5P4GyuB8uEw/5/tU3MZigyxqCAJrhdBCn2Y1ICKcBYeo7kRthPGKo&#10;YHSZ5ZMHHTZGye7wCl2bUirsY7wSUkpdLActmiInaUrTsZjWxm98/Y8fxwLAt0U+pFxRKjm7dCDC&#10;FQ2MSLB+evSamJ4i9oiEeOgw8hRJmmXUaLXTvIYSNZaikK/D95soM9aN6MAzVHasf6NSGCPxVXpB&#10;ZOQvxq9RQhlDhJliKDhg49BUaliBo7GhXDnWiNSwStrLxq55Rv1FZEblxuJn2uj4aqBBU0jhKrxv&#10;2Xj7OKkM6HK1MTIPgW6Rc7S2cex1rsmheAyC0lu/SIUWpC554aVXqD10H56wFx7Qd27m5JmQQ5GI&#10;sdes8y5R4V3SiK1RscR5Mhxnx/c4lyNkhW2i2I2BpND4k2MFT0XJMCLf7KZiRqWCvWSMWeSHhdXM&#10;+JDXuK4WAJPT6GNMMEwtbibrKAzncdefZnVQaABXrD/xM6cZF0qVs7eCj7zJTurciWwiuRP3Zr2K&#10;pHPGWDH+7bV+IgARlw0+JMVFNBIj1bhTPQEao8pWDdcdjDbb9KjQ6U0znks3qemRop80xkQ64rrk&#10;zABS0MoKFypnKqYMo5u4/3BnaBxCRobl8GhEhYs4vANipvcH8NgwthgKokIFD0zwjsSMgGiYZMLV&#10;q3iAIL4ymW9VsgPHQcWBrUE5kcco06dOnQhTVKIdwHMletplLDt0El/jx8KrnhnXaAvvVReZtUf8&#10;2w4ydhB6mJ7rIJ+GCYWB5uDBWZSFHm7QFpkGGeh1xAj/qUpEeVkO+GGNEAHuh0fStFt7UQ6uPLxv&#10;Dy8UoaNFVuOO7qFiJtnewGqk4eFJXABlAuZNZzJO4LDfTRTuBmvaGp5VjXnHHaFvyvHqenQy+p1B&#10;BJi+lkUUP25hPLRxM3nfd1VKDLJ0091pm1NaVt48+Q6bYPpiF4vVnir2D7dvEltCWkgJpoYVw+Zq&#10;hdNvIemhDC4sL4ZTxReBkMdhAywqjMaA/j4CPqIw/F1m4WK9gb06xIKE49nR2uNZrHkkNoYUGRK8&#10;Jo6SVMBkj0PA4yLS8Df+xq8lzzz9NAQEIQCOVFD6PIy69ZDIFjSLDCfH5mvlGQ+gK5ZHIdV4nsQO&#10;sZpYZ88SD1PWWC0QB2WtBWmuXr3COuTJRz6RGKx/9+ED0tv2w60OzAKh2WBnfzCzRVxAJzxDx9Ln&#10;EUrv/fhumH/pS7hQ1sJvfm8jXHxyHCu1GSvtnQWWPoyxJp5VEI/aTHiwVg5/fHkn/BjELDNehBkQ&#10;5ApMrNLRBpXsMA5Le/u782t2M+E+zy9ShyC9CzskvkvDVPc2/BL3ByX9OaU5DxxpYkRjQgcEMGc5&#10;nFSnVZAPgr6YLlaFkfVQemLAMc8Rms0Q23Uwcz6EEWpYgHLWIFxqcYcq7ljKdGEJbYdBFOssBWHW&#10;cF/tIET36WJcYO10V1nCuYgFbpqe6b6HKOKbK1tC9GGD9KMNCupsEfNhQ9JNrLZtkliauAOmOYiv&#10;fPJnGQJCgMMErRzxHahBN09ssoYbSkTTDYJa+VvqhQHHzfxIiEk/0rL0rZXqv6UvXNaWto+vIyI4&#10;okff8ElepoKjtELYxL95T8vdb/tD5CTxLpwX6KdMrEwZaL/AT9EcfCy7cZAa0V7jMvqkvu2tLoKi&#10;kPACQw40HjRmIwVROTRlDhe06cHqn2nlyPK2qe06NUNUMi3+UxmdJ04PS5wznYWxd6l70rUjKYxR&#10;ll0b2SbFDCSKsWRAtTIkgoieK7AmCudxg6AUIyCGaZ0wjEZQRlkzlnN7cAkl+2Y4MTEQlhHAWqmZ&#10;4cGwUn8Ufuvv3eQ6FEdiMVptlJn+InPeDEPDWNG1C+H08efDcOFMSFsoBt0l2mNcC+dm2+GJYzWE&#10;4hwJBXU6gZ8PH1wilo0kDiuDvn37fRayGE6+/GnQvIPwzd/5e/F87ZOEs0ECiufR1ET3IaWOCtOL&#10;e5BBEWhtIYR3+AC+ARPB6MgSSwfSUD1DM7pjsedWpTjJAchCV41w6/1VEoL+KKwSn7aFYWUIiHE8&#10;szRTHR3VZQI/2FwL6VIjbD36fRqvUsyouxVmzo2HM3/1q6G6PRVWfvRG+Eb7vwmFeZoUnvrLYa49&#10;TXrujcg/Fui0fOXGe2Fx/Q5j7BBAPIbVjkLPflhzzLhG3e0Wt4Pr0U+I3H6QohKKTNEMQFzKHGp4&#10;mx4PmRCURZIEPIx/Y0CxCKaaHbm7UdxYA5YHvoGxDH2a6BSZpAyS93RrilSIICuQ0Vy40dFrY3OZ&#10;pI3ROCZdbwrfWPiKIpfd3Q7GKcJa5ZExiFGZ3BH71sEno0HL5314uOMnG4ZwA9AxlCw7e4vMUKvC&#10;LFILucU4sBgUz1g9l/KkPb5vTONRA0ZUFJ5jryALfmmgmdboybJytQZKpuhYcM1xXozPMv5JpUnU&#10;MQdPWLp/H34huoughQ+38NzYK2gY5PkEngNjL+89uIvsNjENHg1SfAa+RbPK0MDNvoXCtcu9RZfk&#10;BV3i31o8xwamxmfavHF6mto/9HJbWVwIQ3hENqmu3sW7MIzr0/5CzlFFx0rTOwAgKsXGXan4EEOY&#10;UvY+giYljO0JXGvbuL26dgXfW0AjWwyn5z5BUPoFZNhQpHc4Dt8nNAB3ovFNutFYO5gCwjv+7i9x&#10;SaMBGRFJ1jcGUfNBNDq5UNBFoy3L+aZAKe9LNBwL5Ibu2xZuWKv9xjYDKKGbroWKL/faITU0wxhM&#10;7SxUqml5aAR3Nmm3oKUq03mMtz3kvu7V2WPzGA4UnwMRy4D2xjFCywMoVtZdEnmz6bFwB3Z3uHf3&#10;LuPeJ2bxJAoWISoH1nfa41rQuBx7jAw1fo8u4XhqCuEDQo/ajG8eL81TZ56Gb5GMQ8sGkFJ6IooW&#10;bgMgrIbl/kJY661xD2JVUaiX4VNzp58AFcWNjO7z4MFt0spX0FUYC/x4iDArhpOieCcmUk2x12N4&#10;+VoNlFr3cRABGS0+rpKJu+m0mgz9bawQ1IQ98kE30O4RPxAyaA+H3ZxyD5Euw0EErsGcZlQKbbr+&#10;0bKCsant241ZbV2CZxz8Udiww/7mWebAsBr8RFHz0VXAujzngI1rIDTh0eg2ZS7DkoG5DPJFBaZC&#10;ym6oCl1zt0VEEpSsHr1MhsamGCPPJuB2n07bORmgblieV0Vo41NLmmSU9nCV2CLA0rxR2TD5EoYL&#10;x4owogVQjC3SQtAyt7jWOAkGupJ+6x/8bviTr38TFwkljUG7mjC0PSBUs0KEXaPbjLl2cfnxZacf&#10;iT9m1il0kcsDEG4FwZVnbD3XGaVFKL+PwOTUwdyYLwkXhwgAuA8jkPmBghFQT7HrKITfJtbq6u1b&#10;4ZPn5sOzv/wr4cq710KDYis7O+QD42r8/j2YDIGsnybgeLnDHsJ4DrGatjeoQ3BAMCr+vHW24MST&#10;WAXEBlm57/jZJ8I9AkITYyt47h6+JYO/9bW3G3vhWG06LPRXwibDyrWhB/rUgJOBsKJ0oZ/Nwijb&#10;wLdFFD74TEihlT4lios99gVG2Kd1gFBuj2ty1DIxuFtFrMKByZ+6EGrP/GzoUwU2xnyoXLAHRK9x&#10;WM0oYm9wER2bO8mSHmdNIBAUMmJoUTqI6aCz8MP1dZjYWoTIt8lw6WD9CmezuXFNZS+6PVzv+Qru&#10;cu7bJ46shfU2RgB6GwWyAxN5/JKhGwPli76mbJw0DJ1wqNzc6Jrkd9GEuM/qcey9xZ3i7+y37ho/&#10;97xFoUW+vELDe6mIewaOFDduKYKHFSajU4jZ3bfGwTVAtUTfqBLjzjIeG9S1QRLWHzzA+myGR4e3&#10;olUaLUmEnN/VyFDwyCz9W5cySx2hehvN6cY8pFiEsTGroscQZiYBsi8cY7+PMcR7kRE2qL1gpliF&#10;uM3RkQkyfck4HHkFhgl6MFjjWUUYLedfKcgy5NMteAhjR7DauNMeZzw+KmMJyrO1Sro7K2EI1+te&#10;HUQ9j5scV83aPokpS5c4Q9fDGcrtnxs/SwbjL3KvKeL/ULzTNZjwbSx40GLmMpkZC9WdUyE9diHc&#10;redCvTgdfrKQCa/dfS+svvkWYwHtXrmBa7QS3rt1LWx1tkFFQQVxYR0WqMlBsD3iKP448Ih8Ogde&#10;XdECXhl8Kccp0FQAPRkrgHCBisGe3DKSobbCWuc+9IfLt1Onid4SisVGGJo+Fp6YvYhweTpUC1QC&#10;hc4zhCKMdahsPH4pPFj/enjnxjcE28JUZiqc758ON7/2tfDazN2Qef6p8ELhPwhDN4ph49pKWJ9Z&#10;DtlmGj648UNqhlyDT4MycCKM9enB+9A4oEFomHOgQmYmsL0zNORqrC99nyklTdwoPNngeF2YMfYL&#10;Y6UvquaGxR/4LkJQDcfGvdKM9zNT0HoSHWKVJHuOPTxdBQD69A34oskEogcff/2tX/0rHpSfvv6V&#10;WoG/86/UaP7VGsz/4f9vwxmctDyuihAHLQoChuLfMKd0pJxLZiaG6CxLADmQokpXF+GSsfoqWqrZ&#10;FKXJuXBAIZnMIAVYUIYi3KsCg3VUxsop8R7cDW6m6gSTgDErHFRIZGQ+S1tMpUdeoAwDO6eAZiah&#10;mzqMH8ufj7TxrAhbJXvmEIjRYlU0xVKLRkECSuVrA6A+KTFkA6MzMe5JJEzrRGhSaP4QhkHsAD13&#10;NjCleulwqUZQ3RmEDZo7As1S8LwdBWHP8vlAwwOgKhm6mMYAagThAfcYKxMszlgsBDM6NkEn7wnS&#10;4i8DJcOWgFGdiuiSGUgROlYAw5IUwApiXWEovsSIsu4oKzVcdWPEgvQogGIK7Pz8aXibDLOLW4ls&#10;L9w2uVIn3d3LJPMnng7by/co7AQsjgJzguDLz//8l8LBH/7TsEXVu9++QqmBNSxJ4oCqxLoMgcY1&#10;Grh26az9+qPDcGmRvkMogAa5WgyGLvNh1TGzp2X2KE958rNkZzZ49vK194DXj6OoUtYZYS8qQIl5&#10;9r0c/p2//evhxJtXw28v/12YtEgC8Cw0VCVLLjeEQoavvazlld8m9ot9Ym/67Z3onjI2rIb7u10l&#10;cJJrjMVqIwC6CMAdhMVD3DETWD6H7IdIprEb7pH7w42AgSs8r0Dq/IOwAkqwsoQLCpd6h4w+u73q&#10;StCllocuzKYdQVYVh0uhfGwM0lL5xjJGgR+mUFZsQkZRNrKhwj0slA7l+9soW/usbRHE5/HrsHtd&#10;yjx6/YvyJtKe9PcXvgSgPvbyur/o2n/Ze48fZW7D7srHbvQv+Sez/4tfj2/08U8Jov+XvQ5AztYp&#10;Qri+/sG/7JL/L7wPjfF642N3/v6tTX67xc83P/bu/2f/SWvL//ENZU6+Pvqr3zoI93Bz/L/1Wr4R&#10;wiV+wu/9v/C1h+Gff+fvHV23zF/v3gjvhD/48+9d+vN/fvxfeieazb+YMCCZ8Bd/8vE7/E/9++OE&#10;8/F/8z0UtqMXf39kqPxP3e2nn/90BX66An/RCvxvv/GX/zpy6v/2C1/83K/9RZ//9L2frsBPV+Cn&#10;K/DTFfjpCvx0BX66Aj9dgf+frcB/8Jk/Kfz6K9+/6wN/4Utf/eLvf/7f/k//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Mmn+7wgAAAKYBAAAZ&#10;AAAAZHJzL19yZWxzL2Uyb0RvYy54bWwucmVsc72QwYoCMQyG7wu+Q8nd6cwcZFnseJEFr4s+QGgz&#10;neo0LW130be36GUFwZvHJPzf/5H15uxn8Ucpu8AKuqYFQayDcWwVHPbfy08QuSAbnAOTggtl2AyL&#10;j/UPzVhqKE8uZlEpnBVMpcQvKbOeyGNuQiSulzEkj6WOycqI+oSWZN+2K5n+M2B4YIqdUZB2pgex&#10;v8Ta/JodxtFp2gb964nLkwrpfO2uQEyWigJPxuF92TfHSBbkc4nuPRJdE/nmIB++O1wBUEsDBBQA&#10;AAAIAIdO4kD1mXPaDgEAAEcCAAATAAAAW0NvbnRlbnRfVHlwZXNdLnhtbJWSQU7DMBBF90jcwfIW&#10;JQ5dIISSdEHKEhAqB7DsSWKIx5bHhPb2OGkrQdVWYumZeX/+t10uN3ZgIwQyDit+mxecASqnDXYV&#10;f18/ZfecUZSo5eAQKr4F4sv6+qpcbz0QSzRSxfsY/YMQpHqwknLnAVOndcHKmI6hE16qT9mBWBTF&#10;nVAOI2DM4qTB67KBVn4Nka02qbxz4rHj7HE3N62quLETP9XFSeLDw2lkbpxmAgx0tEZ6PxglY7oP&#10;MaI+ypLtc+SJnGeoN55uUtgzrqbO3xy/F+y5l/QAwWhgrzLEZ2lTWqEDCe2+McCYXxaZXFrKXNsa&#10;BXkTqEnYG4wHV+fUYeEap/4rvpqpg7aYv0H9A1BLAQIUABQAAAAIAIdO4kD1mXPaDgEAAEcCAAAT&#10;AAAAAAAAAAEAIAAAAGxXAwBbQ29udGVudF9UeXBlc10ueG1sUEsBAhQACgAAAAAAh07iQAAAAAAA&#10;AAAAAAAAAAYAAAAAAAAAAAAQAAAALVUDAF9yZWxzL1BLAQIUABQAAAAIAIdO4kCKFGY80QAAAJQB&#10;AAALAAAAAAAAAAEAIAAAAFFVAwBfcmVscy8ucmVsc1BLAQIUAAoAAAAAAIdO4kAAAAAAAAAAAAAA&#10;AAAEAAAAAAAAAAAAEAAAAAAAAABkcnMvUEsBAhQACgAAAAAAh07iQAAAAAAAAAAAAAAAAAoAAAAA&#10;AAAAAAAQAAAAS1YDAGRycy9fcmVscy9QSwECFAAUAAAACACHTuJAjJp/u8IAAACmAQAAGQAAAAAA&#10;AAABACAAAABzVgMAZHJzL19yZWxzL2Uyb0RvYy54bWwucmVsc1BLAQIUABQAAAAIAIdO4kBbIfK5&#10;2wAAAAoBAAAPAAAAAAAAAAEAIAAAACIAAABkcnMvZG93bnJldi54bWxQSwECFAAUAAAACACHTuJA&#10;rixiLMMCAACSBwAADgAAAAAAAAABACAAAAAqAQAAZHJzL2Uyb0RvYy54bWxQSwECFAAKAAAAAACH&#10;TuJAAAAAAAAAAAAAAAAACgAAAAAAAAAAABAAAAAZBAAAZHJzL21lZGlhL1BLAQIUABQAAAAIAIdO&#10;4kBDVipeNv0CANELBQAUAAAAAAAAAAEAIAAAAMVXAABkcnMvbWVkaWEvaW1hZ2UxLnBuZ1BLAQIU&#10;ABQAAAAIAIdO4kCZyxNkUVMAANFTAAAVAAAAAAAAAAEAIAAAAEEEAABkcnMvbWVkaWEvaW1hZ2Uy&#10;LmpwZWdQSwUGAAAAAAsACwCVAgAAq1gDAAAA&#10;">
                      <o:lock v:ext="edit" aspectratio="f"/>
                      <v:shape id="_x0000_s1026" o:spid="_x0000_s1026" o:spt="75" alt="IMG_256" type="#_x0000_t75" style="position:absolute;left:15943;top:18798;height:2025;width:9165;" filled="f" o:preferrelative="t" stroked="f" coordsize="21600,21600" o:gfxdata="UEsDBAoAAAAAAIdO4kAAAAAAAAAAAAAAAAAEAAAAZHJzL1BLAwQUAAAACACHTuJAMcV4mrcAAADa&#10;AAAADwAAAGRycy9kb3ducmV2LnhtbEVPzYrCMBC+L/gOYQRva6qoLNUoIoiiXmz3AYZmbIvNpDSx&#10;rW9vBMHT8PH9zmrTm0q01LjSsoLJOAJBnFldcq7gP93//oFwHlljZZkUPMnBZj34WWGsbcdXahOf&#10;ixDCLkYFhfd1LKXLCjLoxrYmDtzNNgZ9gE0udYNdCDeVnEbRQhosOTQUWNOuoOyePIyCS7atyoud&#10;z9q0vZ/sOenT7tArNRpOoiUIT73/ij/uow7z4f3K+8r1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XiatwAAANoAAAAP&#10;AAAAAAAAAAEAIAAAACIAAABkcnMvZG93bnJldi54bWxQSwECFAAUAAAACACHTuJAMy8FnjsAAAA5&#10;AAAAEAAAAAAAAAABACAAAAAGAQAAZHJzL3NoYXBleG1sLnhtbFBLBQYAAAAABgAGAFsBAACwAwAA&#10;AAA=&#10;">
                        <v:fill on="f" focussize="0,0"/>
                        <v:stroke on="f"/>
                        <v:imagedata r:id="rId18" o:title=""/>
                        <o:lock v:ext="edit" aspectratio="t"/>
                      </v:shape>
                      <v:shape id="图片 18" o:spid="_x0000_s1026" o:spt="75" alt="u=1227724809,2129406772&amp;fm=26&amp;gp=0" type="#_x0000_t75" style="position:absolute;left:15932;top:18848;height:1947;width:3016;" filled="f" o:preferrelative="t" stroked="f" coordsize="21600,21600" o:gfxdata="UEsDBAoAAAAAAIdO4kAAAAAAAAAAAAAAAAAEAAAAZHJzL1BLAwQUAAAACACHTuJA02kh/LwAAADb&#10;AAAADwAAAGRycy9kb3ducmV2LnhtbEWPQWsCMRSE74X+h/AKXoomLlZka/QgCIpUqPbS22PzuruY&#10;vCxJdPXfN4LgcZiZb5j58uqsuFCIrWcN45ECQVx503Kt4ee4Hs5AxIRs0HomDTeKsFy8vsyxNL7n&#10;b7ocUi0yhGOJGpqUulLKWDXkMI58R5y9Px8cpixDLU3APsOdlYVSU+mw5bzQYEerhqrT4ew0bPdf&#10;71Z523+cJ7twwqJTcver9eBtrD5BJLqmZ/jR3hgNxQTuX/I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pIfy8AAAA&#10;2wAAAA8AAAAAAAAAAQAgAAAAIgAAAGRycy9kb3ducmV2LnhtbFBLAQIUABQAAAAIAIdO4kAzLwWe&#10;OwAAADkAAAAQAAAAAAAAAAEAIAAAAAsBAABkcnMvc2hhcGV4bWwueG1sUEsFBgAAAAAGAAYAWwEA&#10;ALUDA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szCs w:val="21"/>
              </w:rPr>
              <w:t>深渔民带领下到指定滩涂体验赶海乐趣。起裤管、带着特制的工具，到浅海滩涂捕捉鱼虾、挖蛤蜊、等等。。。</w:t>
            </w:r>
            <w:r>
              <w:rPr>
                <w:rFonts w:hint="eastAsia" w:ascii="方正颜宋简体_纤" w:hAnsi="方正颜宋简体_纤" w:eastAsia="方正颜宋简体_纤" w:cs="方正颜宋简体_纤"/>
                <w:szCs w:val="21"/>
                <w:lang w:val="zh-CN"/>
              </w:rPr>
              <w:t>。您可以尽情的释放天性，把它们收入囊中。</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中午时刻，前往餐厅享受美味午餐</w:t>
            </w:r>
          </w:p>
          <w:p>
            <w:pPr>
              <w:keepNext w:val="0"/>
              <w:keepLines w:val="0"/>
              <w:suppressLineNumbers w:val="0"/>
              <w:tabs>
                <w:tab w:val="left" w:pos="2364"/>
              </w:tabs>
              <w:snapToGrid w:val="0"/>
              <w:spacing w:before="0" w:beforeAutospacing="0" w:after="0" w:afterAutospacing="0" w:line="240" w:lineRule="auto"/>
              <w:ind w:left="0" w:right="0"/>
              <w:rPr>
                <w:rFonts w:hint="eastAsia" w:ascii="方正颜宋简体_纤" w:hAnsi="方正颜宋简体_纤" w:eastAsia="方正颜宋简体_纤" w:cs="方正颜宋简体_纤"/>
                <w:szCs w:val="21"/>
                <w:lang w:val="zh-CN"/>
              </w:rPr>
            </w:pPr>
            <w:r>
              <w:rPr>
                <w:rFonts w:hint="eastAsia" w:ascii="方正颜宋简体_纤" w:hAnsi="方正颜宋简体_纤" w:eastAsia="方正颜宋简体_纤" w:cs="方正颜宋简体_纤"/>
                <w:szCs w:val="21"/>
              </w:rPr>
              <w:t>乘车前往</w:t>
            </w:r>
            <w:r>
              <w:rPr>
                <w:rFonts w:hint="eastAsia" w:ascii="方正颜宋简体_纤" w:hAnsi="方正颜宋简体_纤" w:eastAsia="方正颜宋简体_纤" w:cs="方正颜宋简体_纤"/>
                <w:szCs w:val="21"/>
                <w:lang w:val="zh-CN"/>
              </w:rPr>
              <w:t>集美学村，游览陈嘉庚先生在此创办的闻名海外的</w:t>
            </w:r>
            <w:r>
              <w:rPr>
                <w:rFonts w:hint="eastAsia" w:ascii="方正颜宋简体_纤" w:hAnsi="方正颜宋简体_纤" w:eastAsia="方正颜宋简体_纤" w:cs="方正颜宋简体_纤"/>
                <w:szCs w:val="21"/>
              </w:rPr>
              <w:t>集美学村</w:t>
            </w:r>
            <w:r>
              <w:rPr>
                <w:rFonts w:hint="eastAsia" w:ascii="方正颜宋简体_纤" w:hAnsi="方正颜宋简体_纤" w:eastAsia="方正颜宋简体_纤" w:cs="方正颜宋简体_纤"/>
                <w:szCs w:val="21"/>
                <w:lang w:val="zh-CN"/>
              </w:rPr>
              <w:t>，参观</w:t>
            </w:r>
            <w:r>
              <w:rPr>
                <w:rFonts w:hint="eastAsia" w:ascii="方正颜宋简体_纤" w:hAnsi="方正颜宋简体_纤" w:eastAsia="方正颜宋简体_纤" w:cs="方正颜宋简体_纤"/>
                <w:szCs w:val="21"/>
              </w:rPr>
              <w:t>龙舟池</w:t>
            </w:r>
            <w:r>
              <w:rPr>
                <w:rFonts w:hint="eastAsia" w:ascii="方正颜宋简体_纤" w:hAnsi="方正颜宋简体_纤" w:eastAsia="方正颜宋简体_纤" w:cs="方正颜宋简体_纤"/>
                <w:szCs w:val="21"/>
                <w:lang w:val="zh-CN"/>
              </w:rPr>
              <w:t>和被毛主席誉为“华侨旗帜、民族光辉”——的陈嘉庚先生的</w:t>
            </w:r>
            <w:r>
              <w:rPr>
                <w:rFonts w:hint="eastAsia" w:ascii="方正颜宋简体_纤" w:hAnsi="方正颜宋简体_纤" w:eastAsia="方正颜宋简体_纤" w:cs="方正颜宋简体_纤"/>
                <w:szCs w:val="21"/>
              </w:rPr>
              <w:t>归来堂和铜像广场、陈嘉庚故居，在这里不但能领略早期工匠师，精湛高超的工艺，更能感受嘉庚精神和华侨的爱国情怀</w:t>
            </w:r>
            <w:r>
              <w:rPr>
                <w:rFonts w:hint="eastAsia" w:ascii="方正颜宋简体_纤" w:hAnsi="方正颜宋简体_纤" w:eastAsia="方正颜宋简体_纤" w:cs="方正颜宋简体_纤"/>
                <w:szCs w:val="21"/>
                <w:lang w:val="zh-CN"/>
              </w:rPr>
              <w:t>；</w:t>
            </w:r>
          </w:p>
          <w:tbl>
            <w:tblPr>
              <w:tblStyle w:val="7"/>
              <w:tblW w:w="92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9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c>
                <w:tcPr>
                  <w:tcW w:w="9226" w:type="dxa"/>
                  <w:shd w:val="clear" w:color="auto" w:fill="FFFF00"/>
                </w:tcPr>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lang w:val="en-US" w:eastAsia="zh-CN"/>
                    </w:rPr>
                  </w:pPr>
                  <w:r>
                    <w:rPr>
                      <w:rFonts w:hint="eastAsia" w:ascii="方正颜宋简体_纤" w:hAnsi="方正颜宋简体_纤" w:eastAsia="方正颜宋简体_纤" w:cs="方正颜宋简体_纤"/>
                      <w:b/>
                      <w:bCs/>
                      <w:color w:val="FF0000"/>
                      <w:szCs w:val="21"/>
                      <w:lang w:eastAsia="zh-CN"/>
                    </w:rPr>
                    <w:t>赠送</w:t>
                  </w:r>
                  <w:r>
                    <w:rPr>
                      <w:rFonts w:hint="eastAsia" w:ascii="方正颜宋简体_纤" w:hAnsi="方正颜宋简体_纤" w:eastAsia="方正颜宋简体_纤" w:cs="方正颜宋简体_纤"/>
                      <w:b/>
                      <w:bCs/>
                      <w:color w:val="FF0000"/>
                      <w:szCs w:val="21"/>
                    </w:rPr>
                    <w:t>老院子民俗文化风情园</w:t>
                  </w:r>
                  <w:r>
                    <w:rPr>
                      <w:rFonts w:hint="eastAsia" w:ascii="方正颜宋简体_纤" w:hAnsi="方正颜宋简体_纤" w:eastAsia="方正颜宋简体_纤" w:cs="方正颜宋简体_纤"/>
                      <w:b/>
                      <w:bCs/>
                      <w:color w:val="FF0000"/>
                      <w:szCs w:val="21"/>
                      <w:lang w:eastAsia="zh-CN"/>
                    </w:rPr>
                    <w:t>或</w:t>
                  </w:r>
                  <w:r>
                    <w:rPr>
                      <w:rFonts w:hint="eastAsia" w:ascii="方正颜宋简体_纤" w:hAnsi="方正颜宋简体_纤" w:eastAsia="方正颜宋简体_纤" w:cs="方正颜宋简体_纤"/>
                      <w:b/>
                      <w:bCs/>
                      <w:color w:val="FF0000"/>
                      <w:szCs w:val="21"/>
                    </w:rPr>
                    <w:t>厦门灵玲动物王国</w:t>
                  </w:r>
                  <w:r>
                    <w:rPr>
                      <w:rFonts w:hint="eastAsia" w:ascii="方正颜宋简体_纤" w:hAnsi="方正颜宋简体_纤" w:eastAsia="方正颜宋简体_纤" w:cs="方正颜宋简体_纤"/>
                      <w:b/>
                      <w:bCs/>
                      <w:color w:val="FF0000"/>
                      <w:szCs w:val="21"/>
                      <w:lang w:val="en-US" w:eastAsia="zh-CN"/>
                    </w:rPr>
                    <w:t xml:space="preserve">  （2选1，视导游当天带团而定）</w:t>
                  </w:r>
                </w:p>
              </w:tc>
            </w:tr>
          </w:tbl>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color w:val="00B0F0"/>
                <w:szCs w:val="21"/>
              </w:rPr>
              <w:t>老院子民俗文化风情园</w:t>
            </w:r>
            <w:r>
              <w:rPr>
                <w:rFonts w:hint="eastAsia" w:ascii="方正颜宋简体_纤" w:hAnsi="方正颜宋简体_纤" w:eastAsia="方正颜宋简体_纤" w:cs="方正颜宋简体_纤"/>
                <w:color w:val="FF0000"/>
                <w:szCs w:val="21"/>
                <w:lang w:eastAsia="zh-CN"/>
              </w:rPr>
              <w:t>（赠送项目，不去不退）</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szCs w:val="21"/>
                <w:lang w:eastAsia="zh-CN"/>
              </w:rPr>
              <w:t>它</w:t>
            </w:r>
            <w:r>
              <w:rPr>
                <w:rFonts w:hint="eastAsia" w:ascii="方正颜宋简体_纤" w:hAnsi="方正颜宋简体_纤" w:eastAsia="方正颜宋简体_纤" w:cs="方正颜宋简体_纤"/>
                <w:szCs w:val="21"/>
              </w:rPr>
              <w:t>是华夏文旅集团斥资28亿元倾力打造的一部文化旅游巨作，通过闽南渔家百姓寻常的生活场景，讲述下南洋几代人的生活、创业经历，集观赏性、体验性、文化性于一体，从多角度展示闽南当地的渔村文化、民俗文化、妈祖文化、南洋文化以及寻根溯源的始祖文化。园区在建筑风格及布局样式上注重体现闽南当地的文化符号，集休闲娱乐、餐饮、购物于一体，着力打造成具有浓郁地方文化特色的休憩园区。走进渔村老院子，寻迹闽南特色民俗文化脉络。</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color w:val="00B0F0"/>
                <w:szCs w:val="21"/>
              </w:rPr>
              <w:t>【厦门灵玲国际马戏度假区】游览【萌宠野生动物王国】</w:t>
            </w:r>
            <w:r>
              <w:rPr>
                <w:rFonts w:hint="eastAsia" w:ascii="方正颜宋简体_纤" w:hAnsi="方正颜宋简体_纤" w:eastAsia="方正颜宋简体_纤" w:cs="方正颜宋简体_纤"/>
                <w:color w:val="FF0000"/>
                <w:szCs w:val="21"/>
                <w:lang w:eastAsia="zh-CN"/>
              </w:rPr>
              <w:t>（赠送项目，不去不退）</w:t>
            </w:r>
            <w:r>
              <w:rPr>
                <w:rFonts w:hint="eastAsia" w:ascii="方正颜宋简体_纤" w:hAnsi="方正颜宋简体_纤" w:eastAsia="方正颜宋简体_纤" w:cs="方正颜宋简体_纤"/>
                <w:szCs w:val="21"/>
              </w:rPr>
              <w:t>它是世界首家、全球最大国际马戏旅游综合体，是目前世界上最专业、最先进的复合型国际马戏场馆。灵玲野生动物王国是国内首家集动物展示、互动、零距离接触体验及动物行为展示的动物互动乐园</w:t>
            </w:r>
            <w:r>
              <w:rPr>
                <w:rFonts w:hint="eastAsia" w:ascii="方正颜宋简体_纤" w:hAnsi="方正颜宋简体_纤" w:eastAsia="方正颜宋简体_纤" w:cs="方正颜宋简体_纤"/>
                <w:szCs w:val="21"/>
                <w:lang w:eastAsia="zh-CN"/>
              </w:rPr>
              <w:t>，</w:t>
            </w:r>
            <w:r>
              <w:rPr>
                <w:rFonts w:hint="eastAsia" w:ascii="方正颜宋简体_纤" w:hAnsi="方正颜宋简体_纤" w:eastAsia="方正颜宋简体_纤" w:cs="方正颜宋简体_纤"/>
                <w:szCs w:val="21"/>
              </w:rPr>
              <w:t>动物们闲庭信步，游客可享受零距离的接触和互动体验，白虎扑食、棕熊卖萌、细尾獴放哨等行为展示。这里既有呆萌的“神兽”羊驼，又有灵巧的鹦鹉，还有狂野的棕熊老虎……动物王国总占地面积350亩，这里有来自世界各地的数十种珍稀动物，位于其中的“神兽乐园”包括白虎园、马术体验营、鹦鹉馆、野象谷等多个主题动物生态场馆面向游客开放</w:t>
            </w:r>
            <w:r>
              <w:rPr>
                <w:rFonts w:hint="eastAsia" w:ascii="方正颜宋简体_纤" w:hAnsi="方正颜宋简体_纤" w:eastAsia="方正颜宋简体_纤" w:cs="方正颜宋简体_纤"/>
                <w:szCs w:val="21"/>
                <w:lang w:eastAsia="zh-CN"/>
              </w:rPr>
              <w:t>，</w:t>
            </w:r>
            <w:r>
              <w:rPr>
                <w:rFonts w:hint="eastAsia" w:ascii="方正颜宋简体_纤" w:hAnsi="方正颜宋简体_纤" w:eastAsia="方正颜宋简体_纤" w:cs="方正颜宋简体_纤"/>
                <w:szCs w:val="21"/>
              </w:rPr>
              <w:t>不仅让观赏者赏心悦目，留连忘返，让人感受到大自然的浓浓爱意。</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zCs w:val="21"/>
                <w:lang w:eastAsia="zh-CN"/>
              </w:rPr>
            </w:pPr>
            <w:r>
              <w:rPr>
                <w:rFonts w:hint="eastAsia" w:ascii="方正颜宋简体_纤" w:hAnsi="方正颜宋简体_纤" w:eastAsia="方正颜宋简体_纤" w:cs="方正颜宋简体_纤"/>
                <w:color w:val="00B0F0"/>
                <w:szCs w:val="21"/>
                <w:lang w:val="en-US" w:eastAsia="zh-CN"/>
              </w:rPr>
              <w:t>15:30</w:t>
            </w:r>
            <w:r>
              <w:rPr>
                <w:rFonts w:hint="eastAsia" w:ascii="方正颜宋简体_纤" w:hAnsi="方正颜宋简体_纤" w:eastAsia="方正颜宋简体_纤" w:cs="方正颜宋简体_纤"/>
                <w:szCs w:val="21"/>
              </w:rPr>
              <w:t>结束行程</w:t>
            </w:r>
            <w:r>
              <w:rPr>
                <w:rFonts w:hint="eastAsia" w:ascii="方正颜宋简体_纤" w:hAnsi="方正颜宋简体_纤" w:eastAsia="方正颜宋简体_纤" w:cs="方正颜宋简体_纤"/>
                <w:szCs w:val="21"/>
                <w:lang w:eastAsia="zh-CN"/>
              </w:rPr>
              <w:t>返回酒店。</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color w:val="333333"/>
                <w:szCs w:val="21"/>
                <w:shd w:val="clear" w:color="auto" w:fill="FFFFFF"/>
              </w:rPr>
            </w:pPr>
            <w:r>
              <w:rPr>
                <w:rFonts w:hint="eastAsia" w:ascii="方正颜宋简体_纤" w:hAnsi="方正颜宋简体_纤" w:eastAsia="方正颜宋简体_纤" w:cs="方正颜宋简体_纤"/>
                <w:b/>
                <w:bCs/>
                <w:color w:val="FF0000"/>
                <w:szCs w:val="21"/>
              </w:rPr>
              <w:t>备注：每天潮汐时间不同，行程会受赶海时间影响， 在不会减少景点行程的情况下，景点游览顺序可能会前后调整。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9" w:hRule="atLeast"/>
        </w:trPr>
        <w:tc>
          <w:tcPr>
            <w:tcW w:w="1240" w:type="dxa"/>
            <w:vMerge w:val="restart"/>
            <w:shd w:val="clear" w:color="auto" w:fill="C5E0B3" w:themeFill="accent6" w:themeFillTint="66"/>
          </w:tcPr>
          <w:p>
            <w:pPr>
              <w:keepNext w:val="0"/>
              <w:keepLines w:val="0"/>
              <w:widowControl w:val="0"/>
              <w:suppressLineNumbers w:val="0"/>
              <w:spacing w:before="0" w:beforeAutospacing="0" w:after="0" w:afterAutospacing="0"/>
              <w:ind w:left="0" w:right="0"/>
              <w:jc w:val="center"/>
              <w:rPr>
                <w:rFonts w:hint="eastAsia" w:ascii="方正颜宋简体_纤" w:hAnsi="方正颜宋简体_纤" w:eastAsia="方正颜宋简体_纤" w:cs="方正颜宋简体_纤"/>
                <w:b/>
                <w:color w:val="00B0F0"/>
                <w:kern w:val="0"/>
                <w:sz w:val="21"/>
                <w:szCs w:val="21"/>
                <w:lang w:val="en-US" w:eastAsia="zh-CN" w:bidi="ar"/>
              </w:rPr>
            </w:pPr>
          </w:p>
          <w:p>
            <w:pPr>
              <w:keepNext w:val="0"/>
              <w:keepLines w:val="0"/>
              <w:widowControl w:val="0"/>
              <w:suppressLineNumbers w:val="0"/>
              <w:spacing w:before="0" w:beforeAutospacing="0" w:after="0" w:afterAutospacing="0"/>
              <w:ind w:left="0" w:right="0"/>
              <w:jc w:val="center"/>
              <w:rPr>
                <w:rFonts w:hint="eastAsia" w:ascii="方正颜宋简体_纤" w:hAnsi="方正颜宋简体_纤" w:eastAsia="方正颜宋简体_纤" w:cs="方正颜宋简体_纤"/>
                <w:szCs w:val="20"/>
                <w:lang w:val="en-US"/>
              </w:rPr>
            </w:pPr>
            <w:r>
              <w:rPr>
                <w:rFonts w:hint="eastAsia" w:ascii="方正颜宋简体_纤" w:hAnsi="方正颜宋简体_纤" w:eastAsia="方正颜宋简体_纤" w:cs="方正颜宋简体_纤"/>
                <w:b/>
                <w:color w:val="00B0F0"/>
                <w:kern w:val="0"/>
                <w:sz w:val="21"/>
                <w:szCs w:val="21"/>
                <w:lang w:val="en-US" w:eastAsia="zh-CN" w:bidi="ar"/>
              </w:rPr>
              <w:t>Day5</w:t>
            </w:r>
          </w:p>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kern w:val="0"/>
                <w:sz w:val="24"/>
                <w:szCs w:val="20"/>
              </w:rPr>
            </w:pPr>
          </w:p>
        </w:tc>
        <w:tc>
          <w:tcPr>
            <w:tcW w:w="6063" w:type="dxa"/>
            <w:gridSpan w:val="3"/>
            <w:tcBorders>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exact"/>
              <w:ind w:left="0" w:leftChars="0" w:right="0" w:rightChars="0"/>
              <w:jc w:val="both"/>
              <w:rPr>
                <w:rFonts w:hint="eastAsia" w:ascii="方正颜宋简体_纤" w:hAnsi="方正颜宋简体_纤" w:eastAsia="方正颜宋简体_纤" w:cs="方正颜宋简体_纤"/>
                <w:color w:val="00B0F0"/>
                <w:kern w:val="0"/>
                <w:szCs w:val="21"/>
                <w:shd w:val="clear" w:color="auto" w:fill="FFFFFF"/>
                <w:lang w:val="en-US" w:eastAsia="zh-CN"/>
              </w:rPr>
            </w:pPr>
            <w:r>
              <w:rPr>
                <w:rFonts w:hint="eastAsia" w:ascii="方正颜宋简体_纤" w:hAnsi="方正颜宋简体_纤" w:eastAsia="方正颜宋简体_纤" w:cs="方正颜宋简体_纤"/>
                <w:b/>
                <w:bCs/>
                <w:color w:val="00B0F0"/>
                <w:kern w:val="0"/>
                <w:szCs w:val="21"/>
                <w:shd w:val="clear" w:color="auto" w:fill="FFFFFF"/>
                <w:lang w:val="en-US" w:eastAsia="zh-CN"/>
              </w:rPr>
              <w:t>厦门-成都</w:t>
            </w:r>
          </w:p>
        </w:tc>
        <w:tc>
          <w:tcPr>
            <w:tcW w:w="2070" w:type="dxa"/>
            <w:gridSpan w:val="2"/>
            <w:tcBorders>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line="360" w:lineRule="exact"/>
              <w:ind w:left="0" w:leftChars="0" w:right="0" w:rightChars="0"/>
              <w:jc w:val="both"/>
              <w:rPr>
                <w:rFonts w:hint="eastAsia" w:ascii="方正颜宋简体_纤" w:hAnsi="方正颜宋简体_纤" w:eastAsia="方正颜宋简体_纤" w:cs="方正颜宋简体_纤"/>
                <w:color w:val="00B0F0"/>
                <w:kern w:val="0"/>
                <w:szCs w:val="21"/>
                <w:shd w:val="clear" w:color="auto" w:fill="FFFFFF"/>
              </w:rPr>
            </w:pPr>
            <w:r>
              <w:rPr>
                <w:rFonts w:hint="eastAsia" w:ascii="方正颜宋简体_纤" w:hAnsi="方正颜宋简体_纤" w:eastAsia="方正颜宋简体_纤" w:cs="方正颜宋简体_纤"/>
                <w:b/>
                <w:color w:val="00B0F0"/>
                <w:kern w:val="0"/>
                <w:sz w:val="21"/>
                <w:szCs w:val="21"/>
                <w:lang w:val="en-US" w:eastAsia="zh-CN" w:bidi="ar"/>
              </w:rPr>
              <w:t>餐：早餐</w:t>
            </w:r>
          </w:p>
        </w:tc>
        <w:tc>
          <w:tcPr>
            <w:tcW w:w="1309" w:type="dxa"/>
            <w:gridSpan w:val="2"/>
            <w:tcBorders>
              <w:left w:val="single" w:color="auto" w:sz="4" w:space="0"/>
              <w:bottom w:val="single" w:color="auto" w:sz="4" w:space="0"/>
            </w:tcBorders>
            <w:vAlign w:val="top"/>
          </w:tcPr>
          <w:p>
            <w:pPr>
              <w:keepNext w:val="0"/>
              <w:keepLines w:val="0"/>
              <w:widowControl w:val="0"/>
              <w:suppressLineNumbers w:val="0"/>
              <w:spacing w:before="0" w:beforeAutospacing="0" w:after="0" w:afterAutospacing="0" w:line="360" w:lineRule="exact"/>
              <w:ind w:left="0" w:leftChars="0" w:right="0" w:rightChars="0"/>
              <w:jc w:val="both"/>
              <w:rPr>
                <w:rFonts w:hint="eastAsia" w:ascii="方正颜宋简体_纤" w:hAnsi="方正颜宋简体_纤" w:eastAsia="方正颜宋简体_纤" w:cs="方正颜宋简体_纤"/>
                <w:color w:val="00B0F0"/>
                <w:kern w:val="0"/>
                <w:szCs w:val="21"/>
                <w:shd w:val="clear" w:color="auto" w:fill="FFFFFF"/>
              </w:rPr>
            </w:pPr>
            <w:r>
              <w:rPr>
                <w:rFonts w:hint="eastAsia" w:ascii="方正颜宋简体_纤" w:hAnsi="方正颜宋简体_纤" w:eastAsia="方正颜宋简体_纤" w:cs="方正颜宋简体_纤"/>
                <w:b/>
                <w:color w:val="00B0F0"/>
                <w:kern w:val="0"/>
                <w:sz w:val="21"/>
                <w:szCs w:val="21"/>
                <w:lang w:val="en-US" w:eastAsia="zh-CN" w:bidi="ar"/>
              </w:rPr>
              <w:t>住：家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50" w:hRule="atLeast"/>
        </w:trPr>
        <w:tc>
          <w:tcPr>
            <w:tcW w:w="1240" w:type="dxa"/>
            <w:vMerge w:val="continue"/>
            <w:shd w:val="clear" w:color="auto" w:fill="C5E0B3" w:themeFill="accent6" w:themeFillTint="66"/>
          </w:tcPr>
          <w:p>
            <w:pPr>
              <w:keepNext w:val="0"/>
              <w:keepLines w:val="0"/>
              <w:suppressLineNumbers w:val="0"/>
              <w:tabs>
                <w:tab w:val="left" w:pos="3155"/>
                <w:tab w:val="left" w:pos="5780"/>
              </w:tabs>
              <w:spacing w:before="0" w:beforeAutospacing="0" w:after="0" w:afterAutospacing="0" w:line="360" w:lineRule="exact"/>
              <w:ind w:left="0" w:right="0"/>
              <w:rPr>
                <w:rFonts w:hint="eastAsia" w:ascii="方正颜宋简体_纤" w:hAnsi="方正颜宋简体_纤" w:eastAsia="方正颜宋简体_纤" w:cs="方正颜宋简体_纤"/>
                <w:b/>
                <w:kern w:val="0"/>
                <w:sz w:val="24"/>
                <w:szCs w:val="20"/>
              </w:rPr>
            </w:pPr>
          </w:p>
        </w:tc>
        <w:tc>
          <w:tcPr>
            <w:tcW w:w="9442" w:type="dxa"/>
            <w:gridSpan w:val="7"/>
            <w:tcBorders>
              <w:bottom w:val="single" w:color="auto" w:sz="4" w:space="0"/>
            </w:tcBorders>
            <w:vAlign w:val="top"/>
          </w:tcPr>
          <w:p>
            <w:pPr>
              <w:keepNext w:val="0"/>
              <w:keepLines w:val="0"/>
              <w:widowControl w:val="0"/>
              <w:suppressLineNumbers w:val="0"/>
              <w:spacing w:before="0" w:beforeAutospacing="0" w:after="0" w:afterAutospacing="0" w:line="360" w:lineRule="exact"/>
              <w:ind w:left="0" w:leftChars="0" w:right="0" w:rightChars="0"/>
              <w:jc w:val="both"/>
              <w:rPr>
                <w:rFonts w:hint="eastAsia" w:ascii="方正颜宋简体_纤" w:hAnsi="方正颜宋简体_纤" w:eastAsia="方正颜宋简体_纤" w:cs="方正颜宋简体_纤"/>
                <w:b w:val="0"/>
                <w:bCs/>
                <w:color w:val="auto"/>
                <w:kern w:val="0"/>
                <w:sz w:val="21"/>
                <w:szCs w:val="21"/>
                <w:lang w:val="en-US" w:eastAsia="zh-CN" w:bidi="ar"/>
              </w:rPr>
            </w:pPr>
            <w:r>
              <w:rPr>
                <w:rFonts w:hint="eastAsia" w:ascii="方正颜宋简体_纤" w:hAnsi="方正颜宋简体_纤" w:eastAsia="方正颜宋简体_纤" w:cs="方正颜宋简体_纤"/>
                <w:b w:val="0"/>
                <w:bCs/>
                <w:color w:val="auto"/>
                <w:kern w:val="0"/>
                <w:sz w:val="21"/>
                <w:szCs w:val="21"/>
                <w:lang w:val="en-US" w:eastAsia="zh-CN" w:bidi="ar"/>
              </w:rPr>
              <w:t>睡觉睡到自然醒，早餐后（早餐提供时间：约07:00-09:00，请在此时间内用餐，过时无餐用），自由活动。</w:t>
            </w:r>
          </w:p>
          <w:p>
            <w:pPr>
              <w:keepNext w:val="0"/>
              <w:keepLines w:val="0"/>
              <w:widowControl w:val="0"/>
              <w:suppressLineNumbers w:val="0"/>
              <w:spacing w:before="0" w:beforeAutospacing="0" w:after="0" w:afterAutospacing="0" w:line="360" w:lineRule="exact"/>
              <w:ind w:left="0" w:leftChars="0" w:right="0" w:rightChars="0"/>
              <w:jc w:val="both"/>
              <w:rPr>
                <w:rFonts w:hint="eastAsia" w:ascii="方正颜宋简体_纤" w:hAnsi="方正颜宋简体_纤" w:eastAsia="方正颜宋简体_纤" w:cs="方正颜宋简体_纤"/>
                <w:b/>
                <w:color w:val="00B0F0"/>
                <w:kern w:val="0"/>
                <w:sz w:val="21"/>
                <w:szCs w:val="21"/>
                <w:lang w:val="en-US" w:eastAsia="zh-CN" w:bidi="ar"/>
              </w:rPr>
            </w:pPr>
            <w:r>
              <w:rPr>
                <w:rFonts w:hint="eastAsia" w:ascii="方正颜宋简体_纤" w:hAnsi="方正颜宋简体_纤" w:eastAsia="方正颜宋简体_纤" w:cs="方正颜宋简体_纤"/>
                <w:b/>
                <w:color w:val="FF0000"/>
                <w:kern w:val="0"/>
                <w:sz w:val="21"/>
                <w:szCs w:val="21"/>
                <w:lang w:val="en-US" w:eastAsia="zh-CN" w:bidi="ar"/>
              </w:rPr>
              <w:t>温馨提醒:</w:t>
            </w:r>
            <w:r>
              <w:rPr>
                <w:rFonts w:hint="eastAsia" w:ascii="方正颜宋简体_纤" w:hAnsi="方正颜宋简体_纤" w:eastAsia="方正颜宋简体_纤" w:cs="方正颜宋简体_纤"/>
                <w:b w:val="0"/>
                <w:bCs/>
                <w:color w:val="FF0000"/>
                <w:kern w:val="0"/>
                <w:sz w:val="21"/>
                <w:szCs w:val="21"/>
                <w:lang w:val="en-US" w:eastAsia="zh-CN" w:bidi="ar"/>
              </w:rPr>
              <w:t>（请尽量中午12：00退房，把行李寄存酒店前台.）后于根据动车/高铁/飞机时间，工作人员送客人前往厦门火车站/机场，乘高铁/飞机返回温馨家园。结束愉快的厦门之旅。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 w:hRule="atLeast"/>
        </w:trPr>
        <w:tc>
          <w:tcPr>
            <w:tcW w:w="1240" w:type="dxa"/>
            <w:shd w:val="clear" w:color="auto" w:fill="FEF2CC" w:themeFill="accent4" w:themeFillTint="32"/>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kern w:val="0"/>
                <w:sz w:val="24"/>
                <w:szCs w:val="20"/>
              </w:rPr>
            </w:pPr>
            <w:r>
              <w:rPr>
                <w:rFonts w:hint="eastAsia" w:ascii="方正颜宋简体_纤" w:hAnsi="方正颜宋简体_纤" w:eastAsia="方正颜宋简体_纤" w:cs="方正颜宋简体_纤"/>
                <w:b/>
                <w:color w:val="00B0F0"/>
                <w:kern w:val="0"/>
                <w:szCs w:val="21"/>
              </w:rPr>
              <w:t>服务标准</w:t>
            </w:r>
          </w:p>
        </w:tc>
        <w:tc>
          <w:tcPr>
            <w:tcW w:w="9442" w:type="dxa"/>
            <w:gridSpan w:val="7"/>
          </w:tcPr>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lang w:eastAsia="zh-CN"/>
              </w:rPr>
            </w:pPr>
            <w:r>
              <w:rPr>
                <w:rFonts w:hint="eastAsia" w:ascii="方正颜宋简体_纤" w:hAnsi="方正颜宋简体_纤" w:eastAsia="方正颜宋简体_纤" w:cs="方正颜宋简体_纤"/>
                <w:b/>
                <w:bCs/>
                <w:szCs w:val="21"/>
                <w:u w:color="000000"/>
              </w:rPr>
              <w:t>旅游交通：</w:t>
            </w:r>
            <w:r>
              <w:rPr>
                <w:rFonts w:hint="eastAsia" w:ascii="方正颜宋简体_纤" w:hAnsi="方正颜宋简体_纤" w:eastAsia="方正颜宋简体_纤" w:cs="方正颜宋简体_纤"/>
                <w:b w:val="0"/>
                <w:bCs w:val="0"/>
                <w:szCs w:val="21"/>
                <w:u w:color="000000"/>
                <w:lang w:eastAsia="zh-CN"/>
              </w:rPr>
              <w:t>成都</w:t>
            </w:r>
            <w:r>
              <w:rPr>
                <w:rFonts w:hint="eastAsia" w:ascii="方正颜宋简体_纤" w:hAnsi="方正颜宋简体_纤" w:eastAsia="方正颜宋简体_纤" w:cs="方正颜宋简体_纤"/>
                <w:b w:val="0"/>
                <w:bCs w:val="0"/>
                <w:szCs w:val="21"/>
                <w:u w:color="000000"/>
                <w:lang w:val="en-US" w:eastAsia="zh-CN"/>
              </w:rPr>
              <w:t>-厦门往返经济舱机票；</w:t>
            </w:r>
            <w:r>
              <w:rPr>
                <w:rFonts w:hint="eastAsia" w:ascii="方正颜宋简体_纤" w:hAnsi="方正颜宋简体_纤" w:eastAsia="方正颜宋简体_纤" w:cs="方正颜宋简体_纤"/>
                <w:b w:val="0"/>
                <w:bCs w:val="0"/>
                <w:szCs w:val="21"/>
                <w:u w:color="000000"/>
              </w:rPr>
              <w:t>当地空调旅游车；</w:t>
            </w:r>
            <w:r>
              <w:rPr>
                <w:rFonts w:hint="eastAsia" w:ascii="方正颜宋简体_纤" w:hAnsi="方正颜宋简体_纤" w:eastAsia="方正颜宋简体_纤" w:cs="方正颜宋简体_纤"/>
                <w:b w:val="0"/>
                <w:bCs w:val="0"/>
                <w:szCs w:val="21"/>
                <w:u w:color="000000"/>
                <w:lang w:eastAsia="zh-CN"/>
              </w:rPr>
              <w:t>每人一正座。</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lang w:val="en-US" w:eastAsia="zh-CN"/>
              </w:rPr>
            </w:pPr>
            <w:r>
              <w:rPr>
                <w:rFonts w:hint="eastAsia" w:ascii="方正颜宋简体_纤" w:hAnsi="方正颜宋简体_纤" w:eastAsia="方正颜宋简体_纤" w:cs="方正颜宋简体_纤"/>
                <w:b/>
                <w:bCs/>
                <w:szCs w:val="21"/>
                <w:u w:color="000000"/>
                <w:lang w:eastAsia="zh-CN"/>
              </w:rPr>
              <w:t>酒店住宿：</w:t>
            </w:r>
            <w:r>
              <w:rPr>
                <w:rFonts w:hint="eastAsia" w:ascii="方正颜宋简体_纤" w:hAnsi="方正颜宋简体_纤" w:eastAsia="方正颜宋简体_纤" w:cs="方正颜宋简体_纤"/>
                <w:b w:val="0"/>
                <w:bCs w:val="0"/>
                <w:szCs w:val="21"/>
                <w:u w:color="000000"/>
                <w:lang w:eastAsia="zh-CN"/>
              </w:rPr>
              <w:t>经济型酒店双标间</w:t>
            </w:r>
            <w:r>
              <w:rPr>
                <w:rFonts w:hint="eastAsia" w:ascii="方正颜宋简体_纤" w:hAnsi="方正颜宋简体_纤" w:eastAsia="方正颜宋简体_纤" w:cs="方正颜宋简体_纤"/>
                <w:b w:val="0"/>
                <w:bCs w:val="0"/>
                <w:szCs w:val="21"/>
                <w:u w:color="000000"/>
                <w:lang w:val="en-US" w:eastAsia="zh-CN"/>
              </w:rPr>
              <w:t>4晚，不含单房差，如遇单男单女补足房差或加床。敬请谅解！</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lang w:eastAsia="zh-CN"/>
              </w:rPr>
            </w:pPr>
            <w:r>
              <w:rPr>
                <w:rFonts w:hint="eastAsia" w:ascii="方正颜宋简体_纤" w:hAnsi="方正颜宋简体_纤" w:eastAsia="方正颜宋简体_纤" w:cs="方正颜宋简体_纤"/>
                <w:b/>
                <w:bCs/>
                <w:szCs w:val="21"/>
                <w:u w:color="000000"/>
              </w:rPr>
              <w:t>用餐标准：</w:t>
            </w:r>
            <w:r>
              <w:rPr>
                <w:rFonts w:hint="eastAsia" w:ascii="方正颜宋简体_纤" w:hAnsi="方正颜宋简体_纤" w:eastAsia="方正颜宋简体_纤" w:cs="方正颜宋简体_纤"/>
                <w:b w:val="0"/>
                <w:bCs w:val="0"/>
                <w:szCs w:val="21"/>
                <w:u w:color="000000"/>
                <w:lang w:eastAsia="zh-CN"/>
              </w:rPr>
              <w:t>全程</w:t>
            </w:r>
            <w:r>
              <w:rPr>
                <w:rFonts w:hint="eastAsia" w:ascii="方正颜宋简体_纤" w:hAnsi="方正颜宋简体_纤" w:eastAsia="方正颜宋简体_纤" w:cs="方正颜宋简体_纤"/>
                <w:b w:val="0"/>
                <w:bCs w:val="0"/>
                <w:szCs w:val="21"/>
                <w:u w:color="000000"/>
                <w:lang w:val="en-US" w:eastAsia="zh-CN"/>
              </w:rPr>
              <w:t>4早餐，</w:t>
            </w:r>
            <w:r>
              <w:rPr>
                <w:rFonts w:hint="eastAsia" w:ascii="方正颜宋简体_纤" w:hAnsi="方正颜宋简体_纤" w:eastAsia="方正颜宋简体_纤" w:cs="方正颜宋简体_纤"/>
                <w:b w:val="0"/>
                <w:bCs w:val="0"/>
                <w:szCs w:val="21"/>
                <w:u w:color="000000"/>
              </w:rPr>
              <w:t>3正餐</w:t>
            </w:r>
            <w:r>
              <w:rPr>
                <w:rFonts w:hint="eastAsia" w:ascii="方正颜宋简体_纤" w:hAnsi="方正颜宋简体_纤" w:eastAsia="方正颜宋简体_纤" w:cs="方正颜宋简体_纤"/>
                <w:b w:val="0"/>
                <w:bCs w:val="0"/>
                <w:szCs w:val="21"/>
                <w:u w:color="000000"/>
                <w:lang w:eastAsia="zh-CN"/>
              </w:rPr>
              <w:t>（</w:t>
            </w:r>
            <w:r>
              <w:rPr>
                <w:rFonts w:hint="eastAsia" w:ascii="方正颜宋简体_纤" w:hAnsi="方正颜宋简体_纤" w:eastAsia="方正颜宋简体_纤" w:cs="方正颜宋简体_纤"/>
                <w:b w:val="0"/>
                <w:bCs w:val="0"/>
                <w:szCs w:val="21"/>
                <w:u w:color="000000"/>
              </w:rPr>
              <w:t xml:space="preserve">10人/桌，8菜1汤 ，如人数不足10人则菜相应减少 </w:t>
            </w:r>
            <w:r>
              <w:rPr>
                <w:rFonts w:hint="eastAsia" w:ascii="方正颜宋简体_纤" w:hAnsi="方正颜宋简体_纤" w:eastAsia="方正颜宋简体_纤" w:cs="方正颜宋简体_纤"/>
                <w:b w:val="0"/>
                <w:bCs w:val="0"/>
                <w:szCs w:val="21"/>
                <w:u w:color="000000"/>
                <w:lang w:eastAsia="zh-CN"/>
              </w:rPr>
              <w:t>）</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rPr>
            </w:pPr>
            <w:r>
              <w:rPr>
                <w:rFonts w:hint="eastAsia" w:ascii="方正颜宋简体_纤" w:hAnsi="方正颜宋简体_纤" w:eastAsia="方正颜宋简体_纤" w:cs="方正颜宋简体_纤"/>
                <w:b/>
                <w:bCs/>
                <w:szCs w:val="21"/>
                <w:u w:color="000000"/>
              </w:rPr>
              <w:t>导游服务：</w:t>
            </w:r>
            <w:r>
              <w:rPr>
                <w:rFonts w:hint="eastAsia" w:ascii="方正颜宋简体_纤" w:hAnsi="方正颜宋简体_纤" w:eastAsia="方正颜宋简体_纤" w:cs="方正颜宋简体_纤"/>
                <w:b w:val="0"/>
                <w:bCs w:val="0"/>
                <w:szCs w:val="21"/>
                <w:u w:color="000000"/>
              </w:rPr>
              <w:t>全程</w:t>
            </w:r>
            <w:r>
              <w:rPr>
                <w:rFonts w:hint="eastAsia" w:ascii="方正颜宋简体_纤" w:hAnsi="方正颜宋简体_纤" w:eastAsia="方正颜宋简体_纤" w:cs="方正颜宋简体_纤"/>
                <w:b w:val="0"/>
                <w:bCs w:val="0"/>
                <w:szCs w:val="21"/>
                <w:u w:color="000000"/>
                <w:lang w:eastAsia="zh-CN"/>
              </w:rPr>
              <w:t>优秀</w:t>
            </w:r>
            <w:r>
              <w:rPr>
                <w:rFonts w:hint="eastAsia" w:ascii="方正颜宋简体_纤" w:hAnsi="方正颜宋简体_纤" w:eastAsia="方正颜宋简体_纤" w:cs="方正颜宋简体_纤"/>
                <w:b w:val="0"/>
                <w:bCs w:val="0"/>
                <w:szCs w:val="21"/>
                <w:u w:color="000000"/>
              </w:rPr>
              <w:t>导游讲解服务</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rPr>
            </w:pPr>
            <w:r>
              <w:rPr>
                <w:rFonts w:hint="eastAsia" w:ascii="方正颜宋简体_纤" w:hAnsi="方正颜宋简体_纤" w:eastAsia="方正颜宋简体_纤" w:cs="方正颜宋简体_纤"/>
                <w:b/>
                <w:bCs/>
                <w:szCs w:val="21"/>
                <w:u w:color="000000"/>
              </w:rPr>
              <w:t>景点门票：</w:t>
            </w:r>
            <w:r>
              <w:rPr>
                <w:rFonts w:hint="eastAsia" w:ascii="方正颜宋简体_纤" w:hAnsi="方正颜宋简体_纤" w:eastAsia="方正颜宋简体_纤" w:cs="方正颜宋简体_纤"/>
                <w:b w:val="0"/>
                <w:bCs w:val="0"/>
                <w:szCs w:val="21"/>
                <w:u w:color="000000"/>
              </w:rPr>
              <w:t>含行程中景点首道大门票；（若有产生优惠按折扣价退还相应差价，赠送景点不退费）</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rPr>
            </w:pPr>
            <w:r>
              <w:rPr>
                <w:rFonts w:hint="eastAsia" w:ascii="方正颜宋简体_纤" w:hAnsi="方正颜宋简体_纤" w:eastAsia="方正颜宋简体_纤" w:cs="方正颜宋简体_纤"/>
                <w:b/>
                <w:bCs/>
                <w:szCs w:val="21"/>
                <w:u w:color="000000"/>
              </w:rPr>
              <w:t xml:space="preserve">儿童标准： </w:t>
            </w:r>
            <w:r>
              <w:rPr>
                <w:rFonts w:hint="eastAsia" w:ascii="方正颜宋简体_纤" w:hAnsi="方正颜宋简体_纤" w:eastAsia="方正颜宋简体_纤" w:cs="方正颜宋简体_纤"/>
                <w:b w:val="0"/>
                <w:bCs w:val="0"/>
                <w:szCs w:val="21"/>
                <w:u w:color="000000"/>
              </w:rPr>
              <w:t>半餐、车位正座及当地导服，产生其他费用需游客自理；</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snapToGrid w:val="0"/>
                <w:szCs w:val="21"/>
              </w:rPr>
            </w:pPr>
            <w:r>
              <w:rPr>
                <w:rFonts w:hint="eastAsia" w:ascii="方正颜宋简体_纤" w:hAnsi="方正颜宋简体_纤" w:eastAsia="方正颜宋简体_纤" w:cs="方正颜宋简体_纤"/>
                <w:b/>
                <w:bCs/>
                <w:szCs w:val="21"/>
                <w:u w:color="000000"/>
              </w:rPr>
              <w:t>自费购物：</w:t>
            </w:r>
            <w:r>
              <w:rPr>
                <w:rFonts w:hint="eastAsia" w:ascii="方正颜宋简体_纤" w:hAnsi="方正颜宋简体_纤" w:eastAsia="方正颜宋简体_纤" w:cs="方正颜宋简体_纤"/>
                <w:b w:val="0"/>
                <w:bCs w:val="0"/>
                <w:color w:val="7030A0"/>
                <w:szCs w:val="21"/>
                <w:u w:color="000000"/>
              </w:rPr>
              <w:t>纯玩无购物（客人自愿加点需签署协议）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 w:hRule="atLeast"/>
        </w:trPr>
        <w:tc>
          <w:tcPr>
            <w:tcW w:w="1240" w:type="dxa"/>
            <w:shd w:val="clear" w:color="auto" w:fill="FEF2CC" w:themeFill="accent4" w:themeFillTint="32"/>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lang w:eastAsia="zh-CN"/>
              </w:rPr>
            </w:pPr>
            <w:r>
              <w:rPr>
                <w:rFonts w:hint="eastAsia" w:ascii="方正颜宋简体_纤" w:hAnsi="方正颜宋简体_纤" w:eastAsia="方正颜宋简体_纤" w:cs="方正颜宋简体_纤"/>
                <w:b/>
                <w:color w:val="00B0F0"/>
                <w:kern w:val="0"/>
                <w:szCs w:val="21"/>
                <w:lang w:eastAsia="zh-CN"/>
              </w:rPr>
              <w:t>费用不含</w:t>
            </w:r>
          </w:p>
        </w:tc>
        <w:tc>
          <w:tcPr>
            <w:tcW w:w="9442" w:type="dxa"/>
            <w:gridSpan w:val="7"/>
          </w:tcPr>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color w:val="000000"/>
                <w:sz w:val="24"/>
                <w:szCs w:val="20"/>
              </w:rPr>
              <w:t>1</w:t>
            </w:r>
            <w:r>
              <w:rPr>
                <w:rFonts w:hint="eastAsia" w:ascii="方正颜宋简体_纤" w:hAnsi="方正颜宋简体_纤" w:eastAsia="方正颜宋简体_纤" w:cs="方正颜宋简体_纤"/>
                <w:b w:val="0"/>
                <w:bCs w:val="0"/>
                <w:szCs w:val="21"/>
                <w:u w:color="000000"/>
              </w:rPr>
              <w:t>、成都段交通食宿费用自理，出发点至成都双流国际机场的往返交通费用自理。</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lang w:val="en-US" w:eastAsia="zh-CN"/>
              </w:rPr>
              <w:t>2、</w:t>
            </w:r>
            <w:r>
              <w:rPr>
                <w:rFonts w:hint="eastAsia" w:ascii="方正颜宋简体_纤" w:hAnsi="方正颜宋简体_纤" w:eastAsia="方正颜宋简体_纤" w:cs="方正颜宋简体_纤"/>
                <w:b w:val="0"/>
                <w:bCs w:val="0"/>
                <w:szCs w:val="21"/>
                <w:u w:color="000000"/>
              </w:rPr>
              <w:t>受国际油价波动引起的机票燃油附加费的临时上涨差额自理，上浮具体金额遵照各大航空公司的有关通知执行。</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rPr>
              <w:t>3、此行程为2人一间,如出现单男或单女参团，无法安排拼住时，要补单人房差。</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rPr>
              <w:t>4、因罢工、台风、交通延误等一切不可抗拒因素所引致的额外费用；</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rPr>
              <w:t>5、自由活动期间或行程外个人一切费用。如：酒店内的酒水、洗衣、收费视讯节目等一切私人开支；</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rPr>
              <w:t>6、儿童不占酒店床位、不含早餐，儿童因为身高超高而产生的费用自理；</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val="0"/>
                <w:bCs w:val="0"/>
                <w:szCs w:val="21"/>
                <w:u w:color="000000"/>
              </w:rPr>
            </w:pPr>
            <w:r>
              <w:rPr>
                <w:rFonts w:hint="eastAsia" w:ascii="方正颜宋简体_纤" w:hAnsi="方正颜宋简体_纤" w:eastAsia="方正颜宋简体_纤" w:cs="方正颜宋简体_纤"/>
                <w:b w:val="0"/>
                <w:bCs w:val="0"/>
                <w:szCs w:val="21"/>
                <w:u w:color="000000"/>
              </w:rPr>
              <w:t>7、景点内园中园门票及行程中注明不包含情况；</w:t>
            </w:r>
          </w:p>
          <w:p>
            <w:pPr>
              <w:keepNext w:val="0"/>
              <w:keepLines w:val="0"/>
              <w:suppressLineNumbers w:val="0"/>
              <w:tabs>
                <w:tab w:val="left" w:pos="2364"/>
              </w:tabs>
              <w:snapToGrid w:val="0"/>
              <w:spacing w:before="0" w:beforeAutospacing="0" w:after="0" w:afterAutospacing="0" w:line="360" w:lineRule="exact"/>
              <w:ind w:left="0" w:right="0"/>
              <w:rPr>
                <w:rFonts w:hint="eastAsia" w:ascii="方正颜宋简体_纤" w:hAnsi="方正颜宋简体_纤" w:eastAsia="方正颜宋简体_纤" w:cs="方正颜宋简体_纤"/>
                <w:b/>
                <w:bCs/>
                <w:szCs w:val="21"/>
                <w:u w:color="000000"/>
              </w:rPr>
            </w:pPr>
            <w:r>
              <w:rPr>
                <w:rFonts w:hint="eastAsia" w:ascii="方正颜宋简体_纤" w:hAnsi="方正颜宋简体_纤" w:eastAsia="方正颜宋简体_纤" w:cs="方正颜宋简体_纤"/>
                <w:b w:val="0"/>
                <w:bCs w:val="0"/>
                <w:szCs w:val="21"/>
                <w:u w:color="000000"/>
              </w:rPr>
              <w:t>8、行李的搬运费、保管费和超重(件)行李托运费；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9" w:hRule="atLeast"/>
        </w:trPr>
        <w:tc>
          <w:tcPr>
            <w:tcW w:w="1240" w:type="dxa"/>
            <w:shd w:val="clear" w:color="auto" w:fill="FEF2CC" w:themeFill="accent4" w:themeFillTint="32"/>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lang w:val="en-US" w:eastAsia="zh-CN"/>
              </w:rPr>
            </w:pPr>
            <w:r>
              <w:rPr>
                <w:rFonts w:hint="eastAsia" w:ascii="方正颜宋简体_纤" w:hAnsi="方正颜宋简体_纤" w:eastAsia="方正颜宋简体_纤" w:cs="方正颜宋简体_纤"/>
                <w:b/>
                <w:color w:val="00B0F0"/>
                <w:kern w:val="0"/>
                <w:szCs w:val="21"/>
              </w:rPr>
              <w:t>推荐自费</w:t>
            </w:r>
            <w:r>
              <w:rPr>
                <w:rFonts w:hint="eastAsia" w:ascii="方正颜宋简体_纤" w:hAnsi="方正颜宋简体_纤" w:eastAsia="方正颜宋简体_纤" w:cs="方正颜宋简体_纤"/>
                <w:b/>
                <w:color w:val="00B0F0"/>
                <w:kern w:val="0"/>
                <w:szCs w:val="21"/>
                <w:lang w:eastAsia="zh-CN"/>
              </w:rPr>
              <w:t>（不强制，</w:t>
            </w:r>
            <w:r>
              <w:rPr>
                <w:rFonts w:hint="eastAsia" w:ascii="方正颜宋简体_纤" w:hAnsi="方正颜宋简体_纤" w:eastAsia="方正颜宋简体_纤" w:cs="方正颜宋简体_纤"/>
                <w:b/>
                <w:color w:val="00B0F0"/>
                <w:kern w:val="0"/>
                <w:szCs w:val="21"/>
                <w:lang w:val="en-US" w:eastAsia="zh-CN"/>
              </w:rPr>
              <w:t>3选1）</w:t>
            </w:r>
          </w:p>
        </w:tc>
        <w:tc>
          <w:tcPr>
            <w:tcW w:w="9442" w:type="dxa"/>
            <w:gridSpan w:val="7"/>
          </w:tcPr>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颜宋简体_纤" w:hAnsi="方正颜宋简体_纤" w:eastAsia="方正颜宋简体_纤" w:cs="方正颜宋简体_纤"/>
                <w:color w:val="FF0000"/>
                <w:sz w:val="21"/>
                <w:szCs w:val="21"/>
                <w:shd w:val="clear" w:color="auto" w:fill="FFFFFF"/>
                <w:lang w:val="en-US" w:eastAsia="zh-CN"/>
              </w:rPr>
            </w:pPr>
            <w:r>
              <w:rPr>
                <w:rFonts w:hint="eastAsia" w:ascii="方正颜宋简体_纤" w:hAnsi="方正颜宋简体_纤" w:eastAsia="方正颜宋简体_纤" w:cs="方正颜宋简体_纤"/>
                <w:color w:val="FF0000"/>
                <w:sz w:val="21"/>
                <w:szCs w:val="21"/>
                <w:shd w:val="clear" w:color="auto" w:fill="FFFFFF"/>
                <w:lang w:val="en-US" w:eastAsia="zh-CN"/>
              </w:rPr>
              <w:t>A线：金厦两岸夜游+友铭堂+红地毯蜡像馆312元/人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颜宋简体_纤" w:hAnsi="方正颜宋简体_纤" w:eastAsia="方正颜宋简体_纤" w:cs="方正颜宋简体_纤"/>
                <w:color w:val="FF0000"/>
                <w:sz w:val="21"/>
                <w:szCs w:val="21"/>
                <w:shd w:val="clear" w:color="auto" w:fill="FFFFFF"/>
                <w:lang w:val="en-US" w:eastAsia="zh-CN"/>
              </w:rPr>
            </w:pPr>
            <w:r>
              <w:rPr>
                <w:rFonts w:hint="eastAsia" w:ascii="方正颜宋简体_纤" w:hAnsi="方正颜宋简体_纤" w:eastAsia="方正颜宋简体_纤" w:cs="方正颜宋简体_纤"/>
                <w:color w:val="FF0000"/>
                <w:sz w:val="21"/>
                <w:szCs w:val="21"/>
                <w:shd w:val="clear" w:color="auto" w:fill="FFFFFF"/>
                <w:lang w:val="en-US" w:eastAsia="zh-CN"/>
              </w:rPr>
              <w:t>B线：金厦两岸夜游+老院子闽南传奇秀表演=350元/人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方正颜宋简体_纤" w:hAnsi="方正颜宋简体_纤" w:eastAsia="方正颜宋简体_纤" w:cs="方正颜宋简体_纤"/>
                <w:color w:val="FF0000"/>
                <w:sz w:val="30"/>
                <w:szCs w:val="30"/>
                <w:shd w:val="clear" w:color="auto" w:fill="FFFFFF"/>
                <w:lang w:eastAsia="zh-CN"/>
              </w:rPr>
            </w:pPr>
            <w:r>
              <w:rPr>
                <w:rFonts w:hint="eastAsia" w:ascii="方正颜宋简体_纤" w:hAnsi="方正颜宋简体_纤" w:eastAsia="方正颜宋简体_纤" w:cs="方正颜宋简体_纤"/>
                <w:color w:val="FF0000"/>
                <w:sz w:val="21"/>
                <w:szCs w:val="21"/>
                <w:shd w:val="clear" w:color="auto" w:fill="FFFFFF"/>
                <w:lang w:val="en-US" w:eastAsia="zh-CN"/>
              </w:rPr>
              <w:t>C线：金厦两岸夜游+灵玲马戏表演=350元/人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8" w:hRule="atLeast"/>
        </w:trPr>
        <w:tc>
          <w:tcPr>
            <w:tcW w:w="1240" w:type="dxa"/>
            <w:shd w:val="clear" w:color="auto" w:fill="FEF2CC" w:themeFill="accent4" w:themeFillTint="32"/>
            <w:vAlign w:val="center"/>
          </w:tcPr>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 w:val="30"/>
                <w:szCs w:val="30"/>
              </w:rPr>
            </w:pPr>
            <w:r>
              <w:rPr>
                <w:rFonts w:hint="eastAsia" w:ascii="方正颜宋简体_纤" w:hAnsi="方正颜宋简体_纤" w:eastAsia="方正颜宋简体_纤" w:cs="方正颜宋简体_纤"/>
                <w:b/>
                <w:color w:val="00B0F0"/>
                <w:kern w:val="0"/>
                <w:sz w:val="30"/>
                <w:szCs w:val="30"/>
              </w:rPr>
              <w:t>温馨</w:t>
            </w:r>
          </w:p>
          <w:p>
            <w:pPr>
              <w:keepNext w:val="0"/>
              <w:keepLines w:val="0"/>
              <w:suppressLineNumbers w:val="0"/>
              <w:tabs>
                <w:tab w:val="left" w:pos="3155"/>
                <w:tab w:val="left" w:pos="5780"/>
              </w:tabs>
              <w:spacing w:before="0" w:beforeAutospacing="0" w:after="0" w:afterAutospacing="0" w:line="360" w:lineRule="exact"/>
              <w:ind w:left="0" w:right="0"/>
              <w:jc w:val="center"/>
              <w:rPr>
                <w:rFonts w:hint="eastAsia" w:ascii="方正颜宋简体_纤" w:hAnsi="方正颜宋简体_纤" w:eastAsia="方正颜宋简体_纤" w:cs="方正颜宋简体_纤"/>
                <w:b/>
                <w:color w:val="00B0F0"/>
                <w:kern w:val="0"/>
                <w:szCs w:val="21"/>
              </w:rPr>
            </w:pPr>
            <w:r>
              <w:rPr>
                <w:rFonts w:hint="eastAsia" w:ascii="方正颜宋简体_纤" w:hAnsi="方正颜宋简体_纤" w:eastAsia="方正颜宋简体_纤" w:cs="方正颜宋简体_纤"/>
                <w:b/>
                <w:color w:val="00B0F0"/>
                <w:kern w:val="0"/>
                <w:sz w:val="30"/>
                <w:szCs w:val="30"/>
              </w:rPr>
              <w:t>提示</w:t>
            </w:r>
          </w:p>
        </w:tc>
        <w:tc>
          <w:tcPr>
            <w:tcW w:w="9442" w:type="dxa"/>
            <w:gridSpan w:val="7"/>
          </w:tcPr>
          <w:p>
            <w:pPr>
              <w:keepNext w:val="0"/>
              <w:keepLines w:val="0"/>
              <w:pageBreakBefore w:val="0"/>
              <w:widowControl/>
              <w:suppressLineNumbers w:val="0"/>
              <w:shd w:val="clear" w:color="auto" w:fill="FFFFFF"/>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方正颜宋简体_纤" w:hAnsi="方正颜宋简体_纤" w:eastAsia="方正颜宋简体_纤" w:cs="方正颜宋简体_纤"/>
                <w:b w:val="0"/>
                <w:bCs/>
                <w:color w:val="0000FF"/>
                <w:kern w:val="0"/>
                <w:sz w:val="21"/>
                <w:szCs w:val="21"/>
              </w:rPr>
            </w:pPr>
            <w:r>
              <w:rPr>
                <w:rFonts w:hint="eastAsia" w:ascii="方正颜宋简体_纤" w:hAnsi="方正颜宋简体_纤" w:eastAsia="方正颜宋简体_纤" w:cs="方正颜宋简体_纤"/>
                <w:b w:val="0"/>
                <w:bCs/>
                <w:color w:val="0000FF"/>
                <w:kern w:val="0"/>
                <w:sz w:val="21"/>
                <w:szCs w:val="21"/>
              </w:rPr>
              <w:t>1、鼓浪屿实行实名制，游客报名是必须提供准确的名字及身份证号，登船凭船票、证件、人一致方可登船（小孩无身份证可携带户口簿.或出生证明）。如因自身原因漏报错报证件或临时变换旅游人员未提前48小时及时联系我方等主管原因导致无法登船，我社概不负责！鼓浪屿实行人数限制，轮渡票需提前订票，订票后无法补差价补票。小孩身高如超过1.4米，需提前通知我方买全票轮渡票，如因客人信息传达错误引起无法登船等后果由客人自行负责。轮渡票临时补票无法保证与我社预订的班次一致。船票购买成功后，轮渡公司不提供个别退票，如游客临时取消行程，需承担过渡票全损。</w:t>
            </w:r>
          </w:p>
          <w:p>
            <w:pPr>
              <w:pStyle w:val="5"/>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textAlignment w:val="auto"/>
              <w:rPr>
                <w:rFonts w:hint="eastAsia" w:ascii="方正颜宋简体_纤" w:hAnsi="方正颜宋简体_纤" w:eastAsia="方正颜宋简体_纤" w:cs="方正颜宋简体_纤"/>
                <w:b w:val="0"/>
                <w:bCs/>
                <w:color w:val="FF0000"/>
                <w:sz w:val="21"/>
                <w:szCs w:val="21"/>
                <w:u w:color="000000"/>
              </w:rPr>
            </w:pPr>
            <w:r>
              <w:rPr>
                <w:rFonts w:hint="eastAsia" w:ascii="方正颜宋简体_纤" w:hAnsi="方正颜宋简体_纤" w:eastAsia="方正颜宋简体_纤" w:cs="方正颜宋简体_纤"/>
                <w:b w:val="0"/>
                <w:bCs/>
                <w:color w:val="0000FF"/>
                <w:sz w:val="21"/>
                <w:szCs w:val="21"/>
              </w:rPr>
              <w:t>2、入住酒店需提供身份证，小孩如无身份证必须携带户口簿方可登记入住。无携带身份证或户口簿，酒店有权利要求游客去公安局开具证明，方可办理入住。</w:t>
            </w:r>
            <w:r>
              <w:rPr>
                <w:rFonts w:hint="eastAsia" w:ascii="方正颜宋简体_纤" w:hAnsi="方正颜宋简体_纤" w:eastAsia="方正颜宋简体_纤" w:cs="方正颜宋简体_纤"/>
                <w:b w:val="0"/>
                <w:bCs/>
                <w:color w:val="0000FF"/>
                <w:sz w:val="21"/>
                <w:szCs w:val="21"/>
              </w:rPr>
              <w:br w:type="textWrapping"/>
            </w:r>
            <w:r>
              <w:rPr>
                <w:rFonts w:hint="eastAsia" w:ascii="方正颜宋简体_纤" w:hAnsi="方正颜宋简体_纤" w:eastAsia="方正颜宋简体_纤" w:cs="方正颜宋简体_纤"/>
                <w:b w:val="0"/>
                <w:bCs/>
                <w:color w:val="FF0000"/>
                <w:sz w:val="21"/>
                <w:szCs w:val="21"/>
              </w:rPr>
              <w:t>注意事项：</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1.在出游前一天晚上18至19:30点时间段，我司工作人员会打电话联系您，与您约定大概的上车时间和接站地点时间及车号，出游当天上车时间是在7点到8点之间； </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2.此团属于拼团形式，与其他客人共用车辆。并根据先到先上车原则，一人一座，不预留位置。散客拼团，有时会出现互相等候现象的，请谅解。</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3.本产品已为特价产品，如有大学本科及以下全日制学生证，60岁以上老人.无免政策，如有：记者证，残疾证，军官证，70岁以上老人，我司按照实际产生现退（有以上证件请随身携带） 备注：轮渡票出票不予以退票改签：</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4.儿童说明：因交通条例规定：旅游营运车辆不得超载，不管身高多少都必须占座。旅游车辆按车位核算成本，身高1.4米以下儿童请拍儿童价格。到了景区按规定身高补票，儿童身高1.4米以上请直接拍成人。 </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5.按照各酒店的顺路原则，接送范围只限厦门岛内市区交通便利的地方，（曾厝垵/塔头/黄厝/厦大/中山路/东埔路/）区域，因酒店/客栈都在都在狭小道路，车辆只能到附近路口或公车站接送；机场/五缘湾/观音山区域需到就近地点上车；如鼓浪屿请自行回到厦门轮渡码头集合；交通管制或难以通行的地点请听从出发前一天晚上工作人员通知的具体上车地点或听从当日导游安排至最近最方便的地点上车。 </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6.厦门--土楼单程约4小左右，车程时间较长，游览时间比较紧凑，请您做好心理准备，客观对待路程问题。国道往来车辆较多，无旅游公厕，途中利用路边咖啡商店、水果摊上洗手间，停留时间约10-15分钟左右。此非购物店，敬请谅解。 </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7.土楼景区内当地村民自营商店，绝非本产品中包含的购物店，进入景区请谨慎购物，如遇村民招揽生意 或 导游推销商品，请自行判断是否购买，本店不承担质量问题和纠纷责任。</w:t>
            </w:r>
            <w:r>
              <w:rPr>
                <w:rFonts w:hint="eastAsia" w:ascii="方正颜宋简体_纤" w:hAnsi="方正颜宋简体_纤" w:eastAsia="方正颜宋简体_纤" w:cs="方正颜宋简体_纤"/>
                <w:b w:val="0"/>
                <w:bCs/>
                <w:color w:val="333333"/>
                <w:sz w:val="21"/>
                <w:szCs w:val="21"/>
              </w:rPr>
              <w:br w:type="textWrapping"/>
            </w:r>
            <w:r>
              <w:rPr>
                <w:rFonts w:hint="eastAsia" w:ascii="方正颜宋简体_纤" w:hAnsi="方正颜宋简体_纤" w:eastAsia="方正颜宋简体_纤" w:cs="方正颜宋简体_纤"/>
                <w:b w:val="0"/>
                <w:bCs/>
                <w:color w:val="333333"/>
                <w:sz w:val="21"/>
                <w:szCs w:val="21"/>
              </w:rPr>
              <w:t>8.在车辆行驶过程中请坐好，不要随意走动，并系好安全带，靠近大巴前门的副驾驶位，第一排的导游座及大巴最后一排中间的位置一律不予乘坐和放行李。</w:t>
            </w:r>
          </w:p>
        </w:tc>
      </w:tr>
    </w:tbl>
    <w:p>
      <w:pPr>
        <w:spacing w:line="360" w:lineRule="exact"/>
        <w:rPr>
          <w:rFonts w:hint="eastAsia" w:ascii="方正颜宋简体_纤" w:hAnsi="方正颜宋简体_纤" w:eastAsia="方正颜宋简体_纤" w:cs="方正颜宋简体_纤"/>
          <w:b/>
          <w:color w:val="244061"/>
          <w:szCs w:val="21"/>
        </w:rPr>
      </w:pPr>
      <w:bookmarkStart w:id="2" w:name="_GoBack"/>
      <w:bookmarkEnd w:id="2"/>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颜宋简体_纤">
    <w:panose1 w:val="02000000000000000000"/>
    <w:charset w:val="86"/>
    <w:family w:val="auto"/>
    <w:pitch w:val="default"/>
    <w:sig w:usb0="800002BF" w:usb1="184F6CFA" w:usb2="00000012" w:usb3="00000000" w:csb0="00040001" w:csb1="00000000"/>
  </w:font>
  <w:font w:name="MingLiU-ExtB">
    <w:panose1 w:val="02020500000000000000"/>
    <w:charset w:val="88"/>
    <w:family w:val="auto"/>
    <w:pitch w:val="default"/>
    <w:sig w:usb0="8000002F" w:usb1="02000008" w:usb2="00000000" w:usb3="00000000" w:csb0="00100001" w:csb1="00000000"/>
  </w:font>
  <w:font w:name="★懐流体">
    <w:panose1 w:val="02000600000000000000"/>
    <w:charset w:val="80"/>
    <w:family w:val="auto"/>
    <w:pitch w:val="default"/>
    <w:sig w:usb0="A00002BF" w:usb1="68C7FCFB" w:usb2="00000010" w:usb3="00000000" w:csb0="4002009F" w:csb1="DFD70000"/>
  </w:font>
  <w:font w:name="【诺诺】青柳体">
    <w:panose1 w:val="02000500000000000000"/>
    <w:charset w:val="80"/>
    <w:family w:val="auto"/>
    <w:pitch w:val="default"/>
    <w:sig w:usb0="E0000AFF" w:usb1="79DFFFFF" w:usb2="00000016" w:usb3="00000000" w:csb0="600201BF" w:csb1="DFF70000"/>
  </w:font>
  <w:font w:name="逐浪马列大楷体">
    <w:panose1 w:val="03000509000000000000"/>
    <w:charset w:val="86"/>
    <w:family w:val="auto"/>
    <w:pitch w:val="default"/>
    <w:sig w:usb0="00000001" w:usb1="080E0000" w:usb2="00000000" w:usb3="00000000" w:csb0="00040000" w:csb1="00000000"/>
  </w:font>
  <w:font w:name="字体管家版宋体 (非商业使用)">
    <w:panose1 w:val="00020600040101010101"/>
    <w:charset w:val="86"/>
    <w:family w:val="auto"/>
    <w:pitch w:val="default"/>
    <w:sig w:usb0="A00002BF" w:usb1="18EF7CFA" w:usb2="00000016" w:usb3="00000000" w:csb0="0004009F" w:csb1="DFD70000"/>
  </w:font>
  <w:font w:name="字体管家黑体">
    <w:panose1 w:val="02000500000000000000"/>
    <w:charset w:val="80"/>
    <w:family w:val="auto"/>
    <w:pitch w:val="default"/>
    <w:sig w:usb0="F7FFAEFF" w:usb1="F9DFFFFF" w:usb2="001FFDFF" w:usb3="00000000" w:csb0="600301FF" w:csb1="FFFF0000"/>
  </w:font>
  <w:font w:name="字体管家棉花糖 (非商业使用)">
    <w:panose1 w:val="00020600040101010101"/>
    <w:charset w:val="86"/>
    <w:family w:val="auto"/>
    <w:pitch w:val="default"/>
    <w:sig w:usb0="A00002BF" w:usb1="18EF7CFA" w:usb2="00000016" w:usb3="00000000" w:csb0="00040003" w:csb1="80100000"/>
  </w:font>
  <w:font w:name="字体管家细圆体 (非商业使用)">
    <w:panose1 w:val="00020600040101010101"/>
    <w:charset w:val="86"/>
    <w:family w:val="auto"/>
    <w:pitch w:val="default"/>
    <w:sig w:usb0="A00002BF" w:usb1="18EF7CFA" w:usb2="00000016" w:usb3="00000000" w:csb0="0004009F" w:csb1="DFD70000"/>
  </w:font>
  <w:font w:name="字心坊鸿潮榜书">
    <w:panose1 w:val="00020600040101010101"/>
    <w:charset w:val="86"/>
    <w:family w:val="auto"/>
    <w:pitch w:val="default"/>
    <w:sig w:usb0="A00002BF" w:usb1="18EF7CFA" w:usb2="00000016" w:usb3="00000000" w:csb0="0004009F" w:csb1="DFD70000"/>
  </w:font>
  <w:font w:name="字心坊绅士黑">
    <w:panose1 w:val="00020600040101010101"/>
    <w:charset w:val="86"/>
    <w:family w:val="auto"/>
    <w:pitch w:val="default"/>
    <w:sig w:usb0="A00002BF" w:usb1="18EF7CFA" w:usb2="00000016" w:usb3="00000000" w:csb0="00040001" w:csb1="00000000"/>
  </w:font>
  <w:font w:name="最像素EX2">
    <w:panose1 w:val="02000000000000000000"/>
    <w:charset w:val="86"/>
    <w:family w:val="auto"/>
    <w:pitch w:val="default"/>
    <w:sig w:usb0="00000001" w:usb1="08000000" w:usb2="00000000" w:usb3="00000000" w:csb0="00040000" w:csb1="00000000"/>
  </w:font>
  <w:font w:name="Aa粗圆 (非商业使用)">
    <w:panose1 w:val="02020600040101010101"/>
    <w:charset w:val="86"/>
    <w:family w:val="auto"/>
    <w:pitch w:val="default"/>
    <w:sig w:usb0="A00002BF" w:usb1="18CF7CFA" w:usb2="00000016" w:usb3="00000000" w:csb0="0004009F" w:csb1="DFD70000"/>
  </w:font>
  <w:font w:name="Aa幻夜伯爵简体 (非商业使用)">
    <w:panose1 w:val="02010600060101010101"/>
    <w:charset w:val="86"/>
    <w:family w:val="auto"/>
    <w:pitch w:val="default"/>
    <w:sig w:usb0="910002FF" w:usb1="2BDFFCFB" w:usb2="00000036" w:usb3="00000000" w:csb0="20040083" w:csb1="C4940000"/>
  </w:font>
  <w:font w:name="Aa惊鸿难抵梦重重 (非商业使用)">
    <w:panose1 w:val="02010600010101010101"/>
    <w:charset w:val="86"/>
    <w:family w:val="auto"/>
    <w:pitch w:val="default"/>
    <w:sig w:usb0="00000001" w:usb1="080E0000" w:usb2="00000000" w:usb3="00000000" w:csb0="00040003" w:csb1="00000000"/>
  </w:font>
  <w:font w:name="Aa巨龙耸立上下千年 (非商业使用)">
    <w:panose1 w:val="02010600010101010101"/>
    <w:charset w:val="86"/>
    <w:family w:val="auto"/>
    <w:pitch w:val="default"/>
    <w:sig w:usb0="00000001" w:usb1="080E0000" w:usb2="00000000" w:usb3="00000000" w:csb0="00040003" w:csb1="00000000"/>
  </w:font>
  <w:font w:name="Aa猫哆哩 (非商业使用)">
    <w:panose1 w:val="02010600010101010101"/>
    <w:charset w:val="86"/>
    <w:family w:val="auto"/>
    <w:pitch w:val="default"/>
    <w:sig w:usb0="00000001" w:usb1="080E0000" w:usb2="00000000" w:usb3="00000000" w:csb0="00040003" w:csb1="00000000"/>
  </w:font>
  <w:font w:name="Aa弯道黑体 (非商业使用)">
    <w:panose1 w:val="02010600010101010101"/>
    <w:charset w:val="86"/>
    <w:family w:val="auto"/>
    <w:pitch w:val="default"/>
    <w:sig w:usb0="00000001" w:usb1="080E0000" w:usb2="00000000" w:usb3="00000000" w:csb0="00040003" w:csb1="00000000"/>
  </w:font>
  <w:font w:name="Aa语文老师的字 (非商业使用)">
    <w:panose1 w:val="02010600010101010101"/>
    <w:charset w:val="86"/>
    <w:family w:val="auto"/>
    <w:pitch w:val="default"/>
    <w:sig w:usb0="00000001" w:usb1="080E0000" w:usb2="00000000" w:usb3="00000000" w:csb0="00040003" w:csb1="00000000"/>
  </w:font>
  <w:font w:name="Aa攒劲小楷">
    <w:panose1 w:val="02010600010101010101"/>
    <w:charset w:val="86"/>
    <w:family w:val="auto"/>
    <w:pitch w:val="default"/>
    <w:sig w:usb0="00000001" w:usb1="080E0000" w:usb2="00000000" w:usb3="00000000" w:csb0="00040003" w:csb1="00000000"/>
  </w:font>
  <w:font w:name="Aa中宋 (非商业使用)">
    <w:panose1 w:val="00020600040101010101"/>
    <w:charset w:val="86"/>
    <w:family w:val="auto"/>
    <w:pitch w:val="default"/>
    <w:sig w:usb0="A00002BF" w:usb1="18EF7CFA" w:usb2="00000016" w:usb3="00000000" w:csb0="0004009F" w:csb1="DFD70000"/>
  </w:font>
  <w:font w:name="H-TTF-不明体">
    <w:panose1 w:val="02000503000000000000"/>
    <w:charset w:val="86"/>
    <w:family w:val="auto"/>
    <w:pitch w:val="default"/>
    <w:sig w:usb0="E00002FF" w:usb1="78CFFDFF" w:usb2="00000016" w:usb3="00000000" w:csb0="00160004" w:csb1="02020000"/>
  </w:font>
  <w:font w:name="H-秀月">
    <w:panose1 w:val="02020600000000000000"/>
    <w:charset w:val="86"/>
    <w:family w:val="auto"/>
    <w:pitch w:val="default"/>
    <w:sig w:usb0="E00002FF" w:usb1="79FFFDFF" w:usb2="00000016" w:usb3="00000000" w:csb0="003E000D" w:csb1="00000000"/>
  </w:font>
  <w:font w:name="钟齐安景臣硬笔行书">
    <w:panose1 w:val="02000000000000000000"/>
    <w:charset w:val="86"/>
    <w:family w:val="auto"/>
    <w:pitch w:val="default"/>
    <w:sig w:usb0="00000001" w:usb1="08000000" w:usb2="00000000" w:usb3="00000000" w:csb0="00040000" w:csb1="00000000"/>
  </w:font>
  <w:font w:name="中國龍瑩篆體">
    <w:panose1 w:val="02010609000101010101"/>
    <w:charset w:val="00"/>
    <w:family w:val="auto"/>
    <w:pitch w:val="default"/>
    <w:sig w:usb0="00000000" w:usb1="00000000" w:usb2="00000000" w:usb3="00000000" w:csb0="00000000" w:csb1="00000000"/>
  </w:font>
  <w:font w:name="造字工房臻宋体（非商用）">
    <w:panose1 w:val="00000000000000000000"/>
    <w:charset w:val="86"/>
    <w:family w:val="auto"/>
    <w:pitch w:val="default"/>
    <w:sig w:usb0="00000001" w:usb1="28810000" w:usb2="00000012" w:usb3="00000000" w:csb0="00040000" w:csb1="00000000"/>
  </w:font>
  <w:font w:name="造字工房松鹤体（非商用）">
    <w:panose1 w:val="00000000000000000000"/>
    <w:charset w:val="86"/>
    <w:family w:val="auto"/>
    <w:pitch w:val="default"/>
    <w:sig w:usb0="00000001" w:usb1="28810000" w:usb2="00000012" w:usb3="00000000" w:csb0="00040000" w:csb1="00000000"/>
  </w:font>
  <w:font w:name="造字工房启黑体（非商用）">
    <w:panose1 w:val="00000000000000000000"/>
    <w:charset w:val="86"/>
    <w:family w:val="auto"/>
    <w:pitch w:val="default"/>
    <w:sig w:usb0="00000001" w:usb1="28810000" w:usb2="00000012" w:usb3="00000000" w:csb0="00040000" w:csb1="00000000"/>
  </w:font>
  <w:font w:name="造字工房超凡体（非商用）">
    <w:panose1 w:val="00000000000000000000"/>
    <w:charset w:val="86"/>
    <w:family w:val="auto"/>
    <w:pitch w:val="default"/>
    <w:sig w:usb0="00000001" w:usb1="28810000" w:usb2="00000012" w:usb3="00000000" w:csb0="00040000" w:csb1="00000000"/>
  </w:font>
  <w:font w:name="叶根友行书繁">
    <w:panose1 w:val="02010601030101010101"/>
    <w:charset w:val="86"/>
    <w:family w:val="auto"/>
    <w:pitch w:val="default"/>
    <w:sig w:usb0="00000001" w:usb1="080E0000" w:usb2="00000000" w:usb3="00000000" w:csb0="00040000" w:csb1="00000000"/>
  </w:font>
  <w:font w:name="微软雅旗黑">
    <w:panose1 w:val="020B0503020204020204"/>
    <w:charset w:val="86"/>
    <w:family w:val="auto"/>
    <w:pitch w:val="default"/>
    <w:sig w:usb0="80000287" w:usb1="28CF3C52" w:usb2="00000016" w:usb3="00000000" w:csb0="0004001F" w:csb1="00000000"/>
  </w:font>
  <w:font w:name="腾祥铭宋简-W8">
    <w:panose1 w:val="00000000000000000000"/>
    <w:charset w:val="00"/>
    <w:family w:val="auto"/>
    <w:pitch w:val="default"/>
    <w:sig w:usb0="A00002BF" w:usb1="18CF7CFA" w:usb2="00000016" w:usb3="00000000" w:csb0="00000001" w:csb1="00000000"/>
  </w:font>
  <w:font w:name="腾祥铭宋简-W4">
    <w:panose1 w:val="00000000000000000000"/>
    <w:charset w:val="00"/>
    <w:family w:val="auto"/>
    <w:pitch w:val="default"/>
    <w:sig w:usb0="A00002BF" w:usb1="18CF7CFA" w:usb2="00000016" w:usb3="00000000" w:csb0="00000001" w:csb1="00000000"/>
  </w:font>
  <w:font w:name="思源黑体旧字形 Normal">
    <w:panose1 w:val="020B0400000000000000"/>
    <w:charset w:val="86"/>
    <w:family w:val="auto"/>
    <w:pitch w:val="default"/>
    <w:sig w:usb0="30000003" w:usb1="2BDF3C10" w:usb2="00000016" w:usb3="00000000" w:csb0="602E0107" w:csb1="00000000"/>
  </w:font>
  <w:font w:name="上首钝黑体">
    <w:panose1 w:val="02010609000101010101"/>
    <w:charset w:val="86"/>
    <w:family w:val="auto"/>
    <w:pitch w:val="default"/>
    <w:sig w:usb0="00000001" w:usb1="080E0800" w:usb2="00000002" w:usb3="00000000" w:csb0="00040001" w:csb1="00000000"/>
  </w:font>
  <w:font w:name="上首车车体">
    <w:panose1 w:val="02010609000101010101"/>
    <w:charset w:val="86"/>
    <w:family w:val="auto"/>
    <w:pitch w:val="default"/>
    <w:sig w:usb0="00000283" w:usb1="080F0C00" w:usb2="00000012" w:usb3="00000000" w:csb0="00040001" w:csb1="00000000"/>
  </w:font>
  <w:font w:name="三极傻黑简体">
    <w:panose1 w:val="00000500000000000000"/>
    <w:charset w:val="86"/>
    <w:family w:val="auto"/>
    <w:pitch w:val="default"/>
    <w:sig w:usb0="00000003" w:usb1="080E0810" w:usb2="00000012" w:usb3="00000000" w:csb0="00040000" w:csb1="00000000"/>
  </w:font>
  <w:font w:name="锐字工房灿烂大黑简1.0">
    <w:panose1 w:val="02010600030101010101"/>
    <w:charset w:val="86"/>
    <w:family w:val="auto"/>
    <w:pitch w:val="default"/>
    <w:sig w:usb0="00000001" w:usb1="080E0000" w:usb2="00000000" w:usb3="00000000" w:csb0="00040000" w:csb1="00000000"/>
  </w:font>
  <w:font w:name="经典趣体繁">
    <w:panose1 w:val="02010609000101010101"/>
    <w:charset w:val="86"/>
    <w:family w:val="auto"/>
    <w:pitch w:val="default"/>
    <w:sig w:usb0="A1007AEF" w:usb1="F9DF7CFB" w:usb2="0000001E" w:usb3="00000000" w:csb0="20040000" w:csb1="00000000"/>
  </w:font>
  <w:font w:name="方正颜宋简体_准">
    <w:panose1 w:val="02000000000000000000"/>
    <w:charset w:val="86"/>
    <w:family w:val="auto"/>
    <w:pitch w:val="default"/>
    <w:sig w:usb0="800002BF" w:usb1="184F6CFA" w:usb2="00000012" w:usb3="00000000" w:csb0="00040001" w:csb1="00000000"/>
  </w:font>
  <w:font w:name="方正颜宋简体_中">
    <w:panose1 w:val="02000000000000000000"/>
    <w:charset w:val="86"/>
    <w:family w:val="auto"/>
    <w:pitch w:val="default"/>
    <w:sig w:usb0="800002BF" w:usb1="184F6CFA" w:usb2="00000012" w:usb3="00000000" w:csb0="00040001" w:csb1="00000000"/>
  </w:font>
  <w:font w:name="方正颜宋简体_粗">
    <w:panose1 w:val="02000000000000000000"/>
    <w:charset w:val="86"/>
    <w:family w:val="auto"/>
    <w:pitch w:val="default"/>
    <w:sig w:usb0="800002BF" w:usb1="184F6CFA" w:usb2="00000012" w:usb3="00000000" w:csb0="00040001" w:csb1="00000000"/>
  </w:font>
  <w:font w:name="方正颜宋简体_大">
    <w:panose1 w:val="02000000000000000000"/>
    <w:charset w:val="86"/>
    <w:family w:val="auto"/>
    <w:pitch w:val="default"/>
    <w:sig w:usb0="8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embedSystemFonts/>
  <w:bordersDoNotSurroundHeader w:val="0"/>
  <w:bordersDoNotSurroundFooter w:val="0"/>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09140E"/>
    <w:rsid w:val="00034CE9"/>
    <w:rsid w:val="00103BA1"/>
    <w:rsid w:val="001A01C0"/>
    <w:rsid w:val="00231DC7"/>
    <w:rsid w:val="00236B52"/>
    <w:rsid w:val="002A7921"/>
    <w:rsid w:val="002E7571"/>
    <w:rsid w:val="00360058"/>
    <w:rsid w:val="003C3B0F"/>
    <w:rsid w:val="003D75FA"/>
    <w:rsid w:val="004C3708"/>
    <w:rsid w:val="00526B4C"/>
    <w:rsid w:val="005408A5"/>
    <w:rsid w:val="005B55B0"/>
    <w:rsid w:val="005C010A"/>
    <w:rsid w:val="006333BA"/>
    <w:rsid w:val="00655A6F"/>
    <w:rsid w:val="006B2281"/>
    <w:rsid w:val="00851315"/>
    <w:rsid w:val="008F3DD6"/>
    <w:rsid w:val="009125E6"/>
    <w:rsid w:val="00914589"/>
    <w:rsid w:val="00932917"/>
    <w:rsid w:val="00966880"/>
    <w:rsid w:val="00A8304E"/>
    <w:rsid w:val="00A83B2E"/>
    <w:rsid w:val="00AF0C07"/>
    <w:rsid w:val="00B362A5"/>
    <w:rsid w:val="00B61303"/>
    <w:rsid w:val="00C00C06"/>
    <w:rsid w:val="00C07980"/>
    <w:rsid w:val="00C10C5E"/>
    <w:rsid w:val="00C62160"/>
    <w:rsid w:val="00CE08C8"/>
    <w:rsid w:val="00D82DB5"/>
    <w:rsid w:val="00DC64F4"/>
    <w:rsid w:val="00E070CF"/>
    <w:rsid w:val="00E46411"/>
    <w:rsid w:val="00E8137D"/>
    <w:rsid w:val="00ED47E7"/>
    <w:rsid w:val="00EE4E11"/>
    <w:rsid w:val="00F61560"/>
    <w:rsid w:val="034F3769"/>
    <w:rsid w:val="07DD4E29"/>
    <w:rsid w:val="09036ED8"/>
    <w:rsid w:val="0CDD009C"/>
    <w:rsid w:val="112517DD"/>
    <w:rsid w:val="11331CAA"/>
    <w:rsid w:val="12C55CB5"/>
    <w:rsid w:val="155B4FFA"/>
    <w:rsid w:val="15927F6F"/>
    <w:rsid w:val="192F318F"/>
    <w:rsid w:val="1C6C0BAC"/>
    <w:rsid w:val="204348A0"/>
    <w:rsid w:val="20A30660"/>
    <w:rsid w:val="222D7C5B"/>
    <w:rsid w:val="27F3495C"/>
    <w:rsid w:val="324D60D9"/>
    <w:rsid w:val="32FF5E4E"/>
    <w:rsid w:val="33911ACC"/>
    <w:rsid w:val="353B177E"/>
    <w:rsid w:val="3D315D30"/>
    <w:rsid w:val="4109140E"/>
    <w:rsid w:val="42C920A2"/>
    <w:rsid w:val="466C0A1D"/>
    <w:rsid w:val="48182C1A"/>
    <w:rsid w:val="49563990"/>
    <w:rsid w:val="49F37D03"/>
    <w:rsid w:val="4A0F3AB6"/>
    <w:rsid w:val="4D441A7A"/>
    <w:rsid w:val="4E4F3488"/>
    <w:rsid w:val="4FAB41C8"/>
    <w:rsid w:val="502F63E5"/>
    <w:rsid w:val="51474D2B"/>
    <w:rsid w:val="520F2347"/>
    <w:rsid w:val="58BD566D"/>
    <w:rsid w:val="5C3F437C"/>
    <w:rsid w:val="60A929C5"/>
    <w:rsid w:val="63585906"/>
    <w:rsid w:val="6D535020"/>
    <w:rsid w:val="70CF1FBE"/>
    <w:rsid w:val="77C01435"/>
    <w:rsid w:val="7AD41C20"/>
    <w:rsid w:val="7D35144F"/>
    <w:rsid w:val="7DB57408"/>
    <w:rsid w:val="7EF31B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Emphasis"/>
    <w:basedOn w:val="8"/>
    <w:qFormat/>
    <w:uiPriority w:val="20"/>
    <w:rPr>
      <w:i/>
      <w:iCs/>
    </w:rPr>
  </w:style>
  <w:style w:type="character" w:styleId="11">
    <w:name w:val="Hyperlink"/>
    <w:basedOn w:val="8"/>
    <w:qFormat/>
    <w:uiPriority w:val="0"/>
    <w:rPr>
      <w:rFonts w:ascii="Calibri" w:hAnsi="Calibri"/>
      <w:color w:val="0000FF"/>
      <w:szCs w:val="22"/>
      <w:u w:val="single"/>
    </w:rPr>
  </w:style>
  <w:style w:type="character" w:customStyle="1" w:styleId="12">
    <w:name w:val="批注框文本 Char"/>
    <w:basedOn w:val="8"/>
    <w:link w:val="2"/>
    <w:qFormat/>
    <w:uiPriority w:val="0"/>
    <w:rPr>
      <w:rFonts w:ascii="Times New Roman" w:hAnsi="Times New Roman"/>
      <w:kern w:val="2"/>
      <w:sz w:val="18"/>
      <w:szCs w:val="18"/>
    </w:rPr>
  </w:style>
  <w:style w:type="character" w:customStyle="1" w:styleId="13">
    <w:name w:val="页眉 Char"/>
    <w:basedOn w:val="8"/>
    <w:link w:val="4"/>
    <w:qFormat/>
    <w:uiPriority w:val="0"/>
    <w:rPr>
      <w:rFonts w:ascii="Times New Roman" w:hAnsi="Times New Roman"/>
      <w:kern w:val="2"/>
      <w:sz w:val="18"/>
      <w:szCs w:val="18"/>
    </w:rPr>
  </w:style>
  <w:style w:type="character" w:customStyle="1" w:styleId="14">
    <w:name w:val="页脚 Char"/>
    <w:basedOn w:val="8"/>
    <w:link w:val="3"/>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5</Pages>
  <Words>5212</Words>
  <Characters>5433</Characters>
  <Lines>1</Lines>
  <Paragraphs>1</Paragraphs>
  <TotalTime>6</TotalTime>
  <ScaleCrop>false</ScaleCrop>
  <LinksUpToDate>false</LinksUpToDate>
  <CharactersWithSpaces>5463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2020-01-06T13:28:00Z</dcterms:created>
  <dc:creator>Administrator</dc:creator>
  <cp:lastModifiedBy>青旅总部阿宝</cp:lastModifiedBy>
  <dcterms:modified xsi:type="dcterms:W3CDTF">2020-12-08T04:03:37Z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